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v:background id="_x0000_s1025" o:bwmode="white" o:targetscreensize="1024,768">
      <v:fill r:id="rId5" o:title="11111111111111" recolor="t" type="frame"/>
    </v:background>
  </w:background>
  <w:body>
    <w:p w14:paraId="1287F615" w14:textId="66B00ADD" w:rsidR="00CF6EF3" w:rsidRDefault="00346D1F" w:rsidP="00302071">
      <w:pPr>
        <w:pStyle w:val="BasicDnDSaveDC"/>
        <w:rPr>
          <w:noProof/>
        </w:rPr>
        <w:sectPr w:rsidR="00CF6EF3" w:rsidSect="00800EC1">
          <w:headerReference w:type="default" r:id="rId10"/>
          <w:footerReference w:type="even" r:id="rId11"/>
          <w:footerReference w:type="default" r:id="rId12"/>
          <w:headerReference w:type="first" r:id="rId13"/>
          <w:pgSz w:w="11906" w:h="16838" w:code="9"/>
          <w:pgMar w:top="567" w:right="567" w:bottom="567" w:left="567" w:header="578" w:footer="578" w:gutter="0"/>
          <w:pgNumType w:start="0"/>
          <w:cols w:space="709"/>
          <w:titlePg/>
          <w:docGrid w:linePitch="360"/>
        </w:sectPr>
      </w:pPr>
      <w:r>
        <w:rPr>
          <w:noProof/>
          <w:lang w:val="ru-RU"/>
        </w:rPr>
        <w:drawing>
          <wp:anchor distT="0" distB="0" distL="114300" distR="114300" simplePos="0" relativeHeight="251643903" behindDoc="1" locked="0" layoutInCell="1" allowOverlap="1" wp14:anchorId="422886D4" wp14:editId="3C83B08C">
            <wp:simplePos x="0" y="0"/>
            <wp:positionH relativeFrom="column">
              <wp:posOffset>-800100</wp:posOffset>
            </wp:positionH>
            <wp:positionV relativeFrom="page">
              <wp:posOffset>-658838</wp:posOffset>
            </wp:positionV>
            <wp:extent cx="8462637" cy="11688937"/>
            <wp:effectExtent l="171450" t="152400" r="186690" b="21780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BEBA8EAE-BF5A-486C-A8C5-ECC9F3942E4B}">
                          <a14:imgProps xmlns:a14="http://schemas.microsoft.com/office/drawing/2010/main">
                            <a14:imgLayer r:embed="rId15">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flipH="1">
                      <a:off x="0" y="0"/>
                      <a:ext cx="8469072" cy="1169782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E4578C" w14:textId="77777777" w:rsidR="002E0733" w:rsidRDefault="00B21D37" w:rsidP="005148D5">
      <w:pPr>
        <w:pStyle w:val="DocumentBookCode"/>
      </w:pPr>
      <w:r>
        <w:drawing>
          <wp:anchor distT="0" distB="0" distL="114300" distR="114300" simplePos="0" relativeHeight="251739648" behindDoc="1" locked="0" layoutInCell="1" allowOverlap="1" wp14:anchorId="415DA86A" wp14:editId="0C8D3AC4">
            <wp:simplePos x="0" y="0"/>
            <wp:positionH relativeFrom="column">
              <wp:posOffset>-367812</wp:posOffset>
            </wp:positionH>
            <wp:positionV relativeFrom="paragraph">
              <wp:posOffset>99621</wp:posOffset>
            </wp:positionV>
            <wp:extent cx="7539680" cy="2636431"/>
            <wp:effectExtent l="0" t="0" r="4445" b="0"/>
            <wp:wrapNone/>
            <wp:docPr id="29" name="Рисунок 29"/>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39680" cy="26364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C5E2E9" w14:textId="221260E7" w:rsidR="002E0733" w:rsidRDefault="002E0733" w:rsidP="00FF0960">
      <w:pPr>
        <w:pStyle w:val="BasicTextParagraph2"/>
      </w:pPr>
    </w:p>
    <w:p w14:paraId="50E7E0E9" w14:textId="77777777" w:rsidR="002E0733" w:rsidRDefault="002E0733" w:rsidP="00FF0960">
      <w:pPr>
        <w:pStyle w:val="BasicTextParagraph2"/>
      </w:pPr>
    </w:p>
    <w:p w14:paraId="00326EED" w14:textId="085092D9" w:rsidR="006F55DB" w:rsidRDefault="006F55DB" w:rsidP="00FF0960">
      <w:pPr>
        <w:pStyle w:val="BasicTextParagraph2"/>
      </w:pPr>
    </w:p>
    <w:p w14:paraId="29D62735" w14:textId="77777777" w:rsidR="00904960" w:rsidRDefault="00904960" w:rsidP="00FF0960">
      <w:pPr>
        <w:pStyle w:val="BasicTextParagraph2"/>
        <w:sectPr w:rsidR="00904960" w:rsidSect="00800EC1">
          <w:type w:val="continuous"/>
          <w:pgSz w:w="11906" w:h="16838" w:code="9"/>
          <w:pgMar w:top="567" w:right="567" w:bottom="567" w:left="567" w:header="578" w:footer="578" w:gutter="0"/>
          <w:cols w:num="2" w:space="709"/>
          <w:titlePg/>
          <w:docGrid w:linePitch="360"/>
        </w:sectPr>
      </w:pPr>
    </w:p>
    <w:tbl>
      <w:tblPr>
        <w:tblW w:w="11880" w:type="dxa"/>
        <w:tblInd w:w="-540" w:type="dxa"/>
        <w:tblLook w:val="04A0" w:firstRow="1" w:lastRow="0" w:firstColumn="1" w:lastColumn="0" w:noHBand="0" w:noVBand="1"/>
      </w:tblPr>
      <w:tblGrid>
        <w:gridCol w:w="11880"/>
      </w:tblGrid>
      <w:tr w:rsidR="00904960" w:rsidRPr="00EB3D75" w14:paraId="520446B7" w14:textId="77777777" w:rsidTr="00B21D37">
        <w:tc>
          <w:tcPr>
            <w:tcW w:w="11880" w:type="dxa"/>
            <w:shd w:val="clear" w:color="auto" w:fill="auto"/>
          </w:tcPr>
          <w:p w14:paraId="17AADD12" w14:textId="626206D7" w:rsidR="00904960" w:rsidRDefault="00904960" w:rsidP="00FF0960">
            <w:pPr>
              <w:pStyle w:val="BasicTextParagraph2"/>
            </w:pPr>
          </w:p>
          <w:p w14:paraId="10EFC1FA" w14:textId="69AFE26C" w:rsidR="00904960" w:rsidRPr="00070C99" w:rsidRDefault="00931194" w:rsidP="00070C99">
            <w:pPr>
              <w:pStyle w:val="DocumentTitle"/>
              <w:rPr>
                <w:lang w:val="ru-RU"/>
              </w:rPr>
            </w:pPr>
            <w:sdt>
              <w:sdtPr>
                <w:alias w:val="Назва"/>
                <w:tag w:val=""/>
                <w:id w:val="-1485003174"/>
                <w:placeholder>
                  <w:docPart w:val="93F7C2353F964E15A5CA00DE51DD7048"/>
                </w:placeholder>
                <w:dataBinding w:prefixMappings="xmlns:ns0='http://purl.org/dc/elements/1.1/' xmlns:ns1='http://schemas.openxmlformats.org/package/2006/metadata/core-properties' " w:xpath="/ns1:coreProperties[1]/ns0:title[1]" w:storeItemID="{6C3C8BC8-F283-45AE-878A-BAB7291924A1}"/>
                <w:text/>
              </w:sdtPr>
              <w:sdtEndPr/>
              <w:sdtContent>
                <w:r w:rsidR="0021576B" w:rsidRPr="00070C99">
                  <w:rPr>
                    <w:lang w:val="ru-RU"/>
                  </w:rPr>
                  <w:t>СМЕРТЕЛЬНЫЕ ПРЕДЕЛЫ</w:t>
                </w:r>
              </w:sdtContent>
            </w:sdt>
          </w:p>
          <w:sdt>
            <w:sdtPr>
              <w:alias w:val="Тема"/>
              <w:tag w:val=""/>
              <w:id w:val="-2080350069"/>
              <w:placeholder>
                <w:docPart w:val="0A3CEE282C464CB2AFD8A82E8B2FE2CA"/>
              </w:placeholder>
              <w:dataBinding w:prefixMappings="xmlns:ns0='http://purl.org/dc/elements/1.1/' xmlns:ns1='http://schemas.openxmlformats.org/package/2006/metadata/core-properties' " w:xpath="/ns1:coreProperties[1]/ns0:subject[1]" w:storeItemID="{6C3C8BC8-F283-45AE-878A-BAB7291924A1}"/>
              <w:text/>
            </w:sdtPr>
            <w:sdtEndPr/>
            <w:sdtContent>
              <w:p w14:paraId="6BE83AB0" w14:textId="77777777" w:rsidR="002E0733" w:rsidRDefault="0021576B" w:rsidP="00B21D37">
                <w:pPr>
                  <w:pStyle w:val="DocumentBookSubtitle"/>
                  <w:rPr>
                    <w:lang w:val="ru-RU"/>
                  </w:rPr>
                </w:pPr>
                <w:r>
                  <w:rPr>
                    <w:lang w:val="ru-RU"/>
                  </w:rPr>
                  <w:t>Сеттинг и правила кампании</w:t>
                </w:r>
              </w:p>
            </w:sdtContent>
          </w:sdt>
          <w:p w14:paraId="15900B0A" w14:textId="6DD3A830" w:rsidR="00904960" w:rsidRPr="007D1BD8" w:rsidRDefault="00904960" w:rsidP="00F36001">
            <w:pPr>
              <w:rPr>
                <w:noProof/>
                <w:lang w:val="ru-RU"/>
              </w:rPr>
            </w:pPr>
          </w:p>
        </w:tc>
      </w:tr>
    </w:tbl>
    <w:p w14:paraId="1EAA9219" w14:textId="067C371D" w:rsidR="002E0733" w:rsidRDefault="002E0733" w:rsidP="00B5469B">
      <w:pPr>
        <w:pStyle w:val="Heading3ToC"/>
        <w:rPr>
          <w:noProof/>
          <w:lang w:val="ru-RU"/>
        </w:rPr>
      </w:pPr>
    </w:p>
    <w:p w14:paraId="087CC271" w14:textId="77777777" w:rsidR="00AC7A98" w:rsidRPr="007D1BD8" w:rsidRDefault="00AC7A98" w:rsidP="00FF0960">
      <w:pPr>
        <w:pStyle w:val="BasicTextParagraph2"/>
        <w:sectPr w:rsidR="00AC7A98" w:rsidRPr="007D1BD8" w:rsidSect="00800EC1">
          <w:type w:val="continuous"/>
          <w:pgSz w:w="11906" w:h="16838" w:code="9"/>
          <w:pgMar w:top="567" w:right="567" w:bottom="567" w:left="567" w:header="578" w:footer="578" w:gutter="0"/>
          <w:cols w:space="709"/>
          <w:titlePg/>
          <w:docGrid w:linePitch="360"/>
        </w:sectPr>
      </w:pPr>
    </w:p>
    <w:p w14:paraId="64012B76" w14:textId="4BC4DD77" w:rsidR="002E0733" w:rsidRDefault="002E0733" w:rsidP="00FF0960">
      <w:pPr>
        <w:pStyle w:val="BasicTextParagraph2"/>
      </w:pPr>
    </w:p>
    <w:p w14:paraId="0E58C8B1" w14:textId="77777777" w:rsidR="00A636BD" w:rsidRPr="007D1BD8" w:rsidRDefault="00A636BD" w:rsidP="00FF0960">
      <w:pPr>
        <w:pStyle w:val="BasicTextParagraph2"/>
        <w:sectPr w:rsidR="00A636BD" w:rsidRPr="007D1BD8" w:rsidSect="00800EC1">
          <w:type w:val="continuous"/>
          <w:pgSz w:w="11906" w:h="16838" w:code="9"/>
          <w:pgMar w:top="567" w:right="567" w:bottom="567" w:left="567" w:header="578" w:footer="578" w:gutter="0"/>
          <w:cols w:num="2" w:space="709"/>
          <w:titlePg/>
          <w:docGrid w:linePitch="360"/>
        </w:sectPr>
      </w:pPr>
    </w:p>
    <w:p w14:paraId="7F17E96A" w14:textId="665B1459" w:rsidR="00CF6EF3" w:rsidRPr="007D1BD8" w:rsidRDefault="00070C99" w:rsidP="00FF0960">
      <w:pPr>
        <w:pStyle w:val="BasicTextParagraph2"/>
        <w:sectPr w:rsidR="00CF6EF3" w:rsidRPr="007D1BD8" w:rsidSect="00A636BD">
          <w:type w:val="continuous"/>
          <w:pgSz w:w="11906" w:h="16838" w:code="9"/>
          <w:pgMar w:top="567" w:right="567" w:bottom="567" w:left="567" w:header="578" w:footer="578" w:gutter="0"/>
          <w:cols w:space="709"/>
          <w:titlePg/>
          <w:docGrid w:linePitch="360"/>
        </w:sectPr>
      </w:pPr>
      <w:r>
        <mc:AlternateContent>
          <mc:Choice Requires="wpg">
            <w:drawing>
              <wp:anchor distT="0" distB="0" distL="114300" distR="114300" simplePos="0" relativeHeight="251803648" behindDoc="0" locked="0" layoutInCell="1" allowOverlap="1" wp14:anchorId="44B85900" wp14:editId="162CFCD5">
                <wp:simplePos x="0" y="0"/>
                <wp:positionH relativeFrom="column">
                  <wp:posOffset>799465</wp:posOffset>
                </wp:positionH>
                <wp:positionV relativeFrom="page">
                  <wp:posOffset>5274310</wp:posOffset>
                </wp:positionV>
                <wp:extent cx="5558155" cy="4403090"/>
                <wp:effectExtent l="209550" t="209550" r="213995" b="207010"/>
                <wp:wrapNone/>
                <wp:docPr id="226" name="Групувати 226"/>
                <wp:cNvGraphicFramePr/>
                <a:graphic xmlns:a="http://schemas.openxmlformats.org/drawingml/2006/main">
                  <a:graphicData uri="http://schemas.microsoft.com/office/word/2010/wordprocessingGroup">
                    <wpg:wgp>
                      <wpg:cNvGrpSpPr/>
                      <wpg:grpSpPr>
                        <a:xfrm>
                          <a:off x="0" y="0"/>
                          <a:ext cx="5558155" cy="4403090"/>
                          <a:chOff x="800174" y="956559"/>
                          <a:chExt cx="5558921" cy="4403703"/>
                        </a:xfrm>
                      </wpg:grpSpPr>
                      <pic:pic xmlns:pic="http://schemas.openxmlformats.org/drawingml/2006/picture">
                        <pic:nvPicPr>
                          <pic:cNvPr id="26" name="Рисунок 26"/>
                          <pic:cNvPicPr>
                            <a:picLocks noChangeAspect="1"/>
                          </pic:cNvPicPr>
                        </pic:nvPicPr>
                        <pic:blipFill>
                          <a:blip r:embed="rId17">
                            <a:extLst>
                              <a:ext uri="{28A0092B-C50C-407E-A947-70E740481C1C}">
                                <a14:useLocalDpi xmlns:a14="http://schemas.microsoft.com/office/drawing/2010/main" val="0"/>
                              </a:ext>
                            </a:extLst>
                          </a:blip>
                          <a:srcRect/>
                          <a:stretch/>
                        </pic:blipFill>
                        <pic:spPr>
                          <a:xfrm>
                            <a:off x="800174" y="956566"/>
                            <a:ext cx="2056820" cy="211963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pic:pic xmlns:pic="http://schemas.openxmlformats.org/drawingml/2006/picture">
                        <pic:nvPicPr>
                          <pic:cNvPr id="27" name="Рисунок 27"/>
                          <pic:cNvPicPr>
                            <a:picLocks noChangeAspect="1"/>
                          </pic:cNvPicPr>
                        </pic:nvPicPr>
                        <pic:blipFill>
                          <a:blip r:embed="rId18">
                            <a:extLst>
                              <a:ext uri="{28A0092B-C50C-407E-A947-70E740481C1C}">
                                <a14:useLocalDpi xmlns:a14="http://schemas.microsoft.com/office/drawing/2010/main" val="0"/>
                              </a:ext>
                            </a:extLst>
                          </a:blip>
                          <a:srcRect/>
                          <a:stretch/>
                        </pic:blipFill>
                        <pic:spPr>
                          <a:xfrm>
                            <a:off x="4230072" y="956559"/>
                            <a:ext cx="2129023" cy="211963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pic:pic xmlns:pic="http://schemas.openxmlformats.org/drawingml/2006/picture">
                        <pic:nvPicPr>
                          <pic:cNvPr id="225" name="Рисунок 225"/>
                          <pic:cNvPicPr>
                            <a:picLocks noChangeAspect="1"/>
                          </pic:cNvPicPr>
                        </pic:nvPicPr>
                        <pic:blipFill>
                          <a:blip r:embed="rId19">
                            <a:extLst>
                              <a:ext uri="{28A0092B-C50C-407E-A947-70E740481C1C}">
                                <a14:useLocalDpi xmlns:a14="http://schemas.microsoft.com/office/drawing/2010/main" val="0"/>
                              </a:ext>
                            </a:extLst>
                          </a:blip>
                          <a:srcRect/>
                          <a:stretch/>
                        </pic:blipFill>
                        <pic:spPr>
                          <a:xfrm>
                            <a:off x="1726966" y="1828988"/>
                            <a:ext cx="3531273" cy="3531274"/>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wpg:wgp>
                  </a:graphicData>
                </a:graphic>
                <wp14:sizeRelH relativeFrom="margin">
                  <wp14:pctWidth>0</wp14:pctWidth>
                </wp14:sizeRelH>
                <wp14:sizeRelV relativeFrom="margin">
                  <wp14:pctHeight>0</wp14:pctHeight>
                </wp14:sizeRelV>
              </wp:anchor>
            </w:drawing>
          </mc:Choice>
          <mc:Fallback>
            <w:pict>
              <v:group w14:anchorId="0120BBD3" id="Групувати 226" o:spid="_x0000_s1026" style="position:absolute;margin-left:62.95pt;margin-top:415.3pt;width:437.65pt;height:346.7pt;z-index:251803648;mso-position-vertical-relative:page;mso-width-relative:margin;mso-height-relative:margin" coordorigin="8001,9565" coordsize="55589,44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s1027" type="#_x0000_t75" style="position:absolute;left:8001;top:9565;width:20568;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" stroked="t" strokecolor="#c8c6bd" strokeweight="15pt">
                  <v:stroke endcap="round"/>
                  <v:imagedata r:id="rId20" o:title=""/>
                  <v:shadow on="t" color="black" origin="-.5,.5" offset="0,0"/>
                  <o:extrusion v:ext="view" viewpoint="0,0" viewpointorigin="0,0" skewangle="45" skewamt="0" type="perspective"/>
                  <v:path arrowok="t"/>
                </v:shape>
                <v:shape id="Рисунок 27" o:spid="_x0000_s1028" type="#_x0000_t75" style="position:absolute;left:42300;top:9565;width:21290;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" stroked="t" strokecolor="#c8c6bd" strokeweight="15pt">
                  <v:stroke endcap="round"/>
                  <v:imagedata r:id="rId21" o:title=""/>
                  <v:shadow on="t" color="black" origin="-.5,.5" offset="0,0"/>
                  <o:extrusion v:ext="view" viewpoint="0,0" viewpointorigin="0,0" skewangle="45" skewamt="0" type="perspective"/>
                  <v:path arrowok="t"/>
                </v:shape>
                <v:shape id="Рисунок 225" o:spid="_x0000_s1029" type="#_x0000_t75" style="position:absolute;left:17269;top:18289;width:35313;height:3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" stroked="t" strokecolor="#c8c6bd" strokeweight="15pt">
                  <v:stroke endcap="round"/>
                  <v:imagedata r:id="rId22" o:title=""/>
                  <v:shadow on="t" color="black" origin="-.5,.5" offset="0,0"/>
                  <o:extrusion v:ext="view" viewpoint="0,0" viewpointorigin="0,0" skewangle="45" skewamt="0" type="perspective"/>
                  <v:path arrowok="t"/>
                </v:shape>
                <w10:wrap anchory="page"/>
              </v:group>
            </w:pict>
          </mc:Fallback>
        </mc:AlternateContent>
      </w:r>
    </w:p>
    <w:p w14:paraId="07CBEDF9" w14:textId="2318B9E9" w:rsidR="000F50E9" w:rsidRPr="00B21D37" w:rsidRDefault="00346D1F" w:rsidP="00485FBE">
      <w:pPr>
        <w:pStyle w:val="1"/>
        <w:rPr>
          <w:lang w:val="ru-RU"/>
        </w:rPr>
      </w:pPr>
      <w:bookmarkStart w:id="0" w:name="_Toc70532705"/>
      <w:r>
        <w:rPr>
          <w:noProof/>
        </w:rPr>
        <w:lastRenderedPageBreak/>
        <w:drawing>
          <wp:anchor distT="0" distB="0" distL="114300" distR="114300" simplePos="0" relativeHeight="251586560" behindDoc="1" locked="0" layoutInCell="1" allowOverlap="1" wp14:anchorId="5F261338" wp14:editId="29AD92BA">
            <wp:simplePos x="0" y="0"/>
            <wp:positionH relativeFrom="column">
              <wp:posOffset>2969186</wp:posOffset>
            </wp:positionH>
            <wp:positionV relativeFrom="page">
              <wp:posOffset>583845</wp:posOffset>
            </wp:positionV>
            <wp:extent cx="3827780" cy="3887470"/>
            <wp:effectExtent l="152400" t="171450" r="172720" b="189230"/>
            <wp:wrapTight wrapText="bothSides">
              <wp:wrapPolygon edited="0">
                <wp:start x="10105" y="-953"/>
                <wp:lineTo x="4515" y="-741"/>
                <wp:lineTo x="4515" y="953"/>
                <wp:lineTo x="2365" y="953"/>
                <wp:lineTo x="2365" y="2646"/>
                <wp:lineTo x="1075" y="2646"/>
                <wp:lineTo x="1075" y="4340"/>
                <wp:lineTo x="0" y="4340"/>
                <wp:lineTo x="0" y="6033"/>
                <wp:lineTo x="-537" y="6033"/>
                <wp:lineTo x="-860" y="9420"/>
                <wp:lineTo x="-752" y="14501"/>
                <wp:lineTo x="-322" y="14501"/>
                <wp:lineTo x="-322" y="16195"/>
                <wp:lineTo x="430" y="16195"/>
                <wp:lineTo x="430" y="17465"/>
                <wp:lineTo x="1505" y="17888"/>
                <wp:lineTo x="3117" y="19582"/>
                <wp:lineTo x="3117" y="19688"/>
                <wp:lineTo x="5697" y="21275"/>
                <wp:lineTo x="5805" y="21275"/>
                <wp:lineTo x="9782" y="22334"/>
                <wp:lineTo x="9890" y="22546"/>
                <wp:lineTo x="11610" y="22546"/>
                <wp:lineTo x="11717" y="22334"/>
                <wp:lineTo x="15695" y="21275"/>
                <wp:lineTo x="15802" y="21275"/>
                <wp:lineTo x="18382" y="19688"/>
                <wp:lineTo x="20102" y="17888"/>
                <wp:lineTo x="21177" y="16195"/>
                <wp:lineTo x="21822" y="14501"/>
                <wp:lineTo x="22252" y="12808"/>
                <wp:lineTo x="22467" y="11114"/>
                <wp:lineTo x="22145" y="7727"/>
                <wp:lineTo x="21500" y="6033"/>
                <wp:lineTo x="20532" y="4340"/>
                <wp:lineTo x="19135" y="2434"/>
                <wp:lineTo x="17200" y="953"/>
                <wp:lineTo x="16447" y="-741"/>
                <wp:lineTo x="11395" y="-953"/>
                <wp:lineTo x="10105" y="-953"/>
              </wp:wrapPolygon>
            </wp:wrapTight>
            <wp:docPr id="10" name="Рисунок 10"/>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3">
                      <a:extLst>
                        <a:ext uri="{BEBA8EAE-BF5A-486C-A8C5-ECC9F3942E4B}">
                          <a14:imgProps xmlns:a14="http://schemas.microsoft.com/office/drawing/2010/main">
                            <a14:imgLayer r:embed="rId24">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3827780" cy="388747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B21D37">
        <w:rPr>
          <w:lang w:val="ru-RU"/>
        </w:rPr>
        <w:t>Над документом работали</w:t>
      </w:r>
      <w:bookmarkEnd w:id="0"/>
    </w:p>
    <w:p w14:paraId="29C27FF1" w14:textId="27B666CD" w:rsidR="00485FBE" w:rsidRDefault="00485FBE" w:rsidP="00485FBE">
      <w:pPr>
        <w:pStyle w:val="BasicTextParagraph1"/>
        <w:rPr>
          <w:rStyle w:val="aff"/>
          <w:lang w:val="ru-RU"/>
        </w:rPr>
      </w:pPr>
      <w:r>
        <w:rPr>
          <w:rStyle w:val="aff"/>
          <w:lang w:val="ru-RU"/>
        </w:rPr>
        <w:t xml:space="preserve">Главный дизайнер: </w:t>
      </w:r>
      <w:r w:rsidRPr="00485FBE">
        <w:rPr>
          <w:lang w:val="ru-RU"/>
        </w:rPr>
        <w:t>Антон Палихов</w:t>
      </w:r>
    </w:p>
    <w:p w14:paraId="3575112C" w14:textId="0982A9BB" w:rsidR="00EE5E22" w:rsidRPr="00B21D37" w:rsidRDefault="00D704B5" w:rsidP="00485FBE">
      <w:pPr>
        <w:pStyle w:val="BasicTextParagraph1"/>
        <w:rPr>
          <w:lang w:val="uk-UA"/>
        </w:rPr>
      </w:pPr>
      <w:r>
        <w:rPr>
          <w:rStyle w:val="aff"/>
          <w:lang w:val="ru-RU"/>
        </w:rPr>
        <w:t>Дизайнеры:</w:t>
      </w:r>
      <w:r w:rsidRPr="00B21D37">
        <w:rPr>
          <w:lang w:val="ru-RU"/>
        </w:rPr>
        <w:t xml:space="preserve"> </w:t>
      </w:r>
      <w:r>
        <w:rPr>
          <w:lang w:val="uk-UA"/>
        </w:rPr>
        <w:t>Дмитрий</w:t>
      </w:r>
      <w:r w:rsidR="00B21D37" w:rsidRPr="00B21D37">
        <w:rPr>
          <w:lang w:val="uk-UA"/>
        </w:rPr>
        <w:t xml:space="preserve"> Нелюбов, Антон Палихов, Алексей Живцов</w:t>
      </w:r>
    </w:p>
    <w:p w14:paraId="672082CC" w14:textId="74F1B777" w:rsidR="00EE5E22" w:rsidRPr="0021576B" w:rsidRDefault="00485FBE" w:rsidP="00485FBE">
      <w:pPr>
        <w:pStyle w:val="BasicTextParagraph1"/>
        <w:rPr>
          <w:lang w:val="ru-RU"/>
        </w:rPr>
      </w:pPr>
      <w:r>
        <w:rPr>
          <w:rStyle w:val="aff"/>
          <w:lang w:val="ru-RU"/>
        </w:rPr>
        <w:t>Редактура</w:t>
      </w:r>
      <w:r w:rsidR="00EE5E22" w:rsidRPr="0021576B">
        <w:rPr>
          <w:rStyle w:val="aff"/>
          <w:lang w:val="ru-RU"/>
        </w:rPr>
        <w:t>:</w:t>
      </w:r>
      <w:r w:rsidR="00EE5E22" w:rsidRPr="0021576B">
        <w:rPr>
          <w:lang w:val="ru-RU"/>
        </w:rPr>
        <w:t xml:space="preserve"> </w:t>
      </w:r>
      <w:r w:rsidR="00B21D37" w:rsidRPr="0021576B">
        <w:rPr>
          <w:lang w:val="ru-RU"/>
        </w:rPr>
        <w:t xml:space="preserve">Антон </w:t>
      </w:r>
      <w:r w:rsidR="00B21D37" w:rsidRPr="00485FBE">
        <w:rPr>
          <w:lang w:val="uk-UA"/>
        </w:rPr>
        <w:t>Палихов</w:t>
      </w:r>
    </w:p>
    <w:p w14:paraId="6546C6B1" w14:textId="557C09C1" w:rsidR="00EE5E22" w:rsidRPr="00485FBE" w:rsidRDefault="00485FBE" w:rsidP="00485FBE">
      <w:pPr>
        <w:pStyle w:val="BasicTextParagraph1"/>
        <w:rPr>
          <w:lang w:val="ru-RU"/>
        </w:rPr>
      </w:pPr>
      <w:r>
        <w:rPr>
          <w:rStyle w:val="aff"/>
          <w:lang w:val="ru-RU"/>
        </w:rPr>
        <w:t>Шаблон</w:t>
      </w:r>
      <w:r w:rsidR="00EE5E22" w:rsidRPr="00485FBE">
        <w:rPr>
          <w:rStyle w:val="aff"/>
          <w:lang w:val="ru-RU"/>
        </w:rPr>
        <w:t>:</w:t>
      </w:r>
      <w:r w:rsidR="00EE5E22" w:rsidRPr="00485FBE">
        <w:rPr>
          <w:lang w:val="ru-RU"/>
        </w:rPr>
        <w:t xml:space="preserve"> </w:t>
      </w:r>
      <w:r>
        <w:rPr>
          <w:lang w:val="ru-RU"/>
        </w:rPr>
        <w:t>Этот</w:t>
      </w:r>
      <w:r w:rsidRPr="00485FBE">
        <w:rPr>
          <w:lang w:val="ru-RU"/>
        </w:rPr>
        <w:t xml:space="preserve"> </w:t>
      </w:r>
      <w:r>
        <w:rPr>
          <w:lang w:val="ru-RU"/>
        </w:rPr>
        <w:t>документ</w:t>
      </w:r>
      <w:r w:rsidRPr="00485FBE">
        <w:rPr>
          <w:lang w:val="ru-RU"/>
        </w:rPr>
        <w:t xml:space="preserve"> </w:t>
      </w:r>
      <w:r>
        <w:rPr>
          <w:lang w:val="ru-RU"/>
        </w:rPr>
        <w:t>был</w:t>
      </w:r>
      <w:r w:rsidRPr="00485FBE">
        <w:rPr>
          <w:lang w:val="ru-RU"/>
        </w:rPr>
        <w:t xml:space="preserve"> </w:t>
      </w:r>
      <w:r>
        <w:rPr>
          <w:lang w:val="ru-RU"/>
        </w:rPr>
        <w:t>создан</w:t>
      </w:r>
      <w:r w:rsidRPr="00485FBE">
        <w:rPr>
          <w:lang w:val="ru-RU"/>
        </w:rPr>
        <w:t xml:space="preserve"> </w:t>
      </w:r>
      <w:r>
        <w:rPr>
          <w:lang w:val="ru-RU"/>
        </w:rPr>
        <w:t>с</w:t>
      </w:r>
      <w:r w:rsidRPr="00485FBE">
        <w:rPr>
          <w:lang w:val="ru-RU"/>
        </w:rPr>
        <w:t xml:space="preserve"> </w:t>
      </w:r>
      <w:r>
        <w:rPr>
          <w:lang w:val="ru-RU"/>
        </w:rPr>
        <w:t>использованием</w:t>
      </w:r>
      <w:r w:rsidRPr="00485FBE">
        <w:rPr>
          <w:lang w:val="ru-RU"/>
        </w:rPr>
        <w:t xml:space="preserve"> </w:t>
      </w:r>
      <w:r w:rsidR="00EE5E22">
        <w:t>Palant</w:t>
      </w:r>
      <w:r w:rsidR="00EE5E22" w:rsidRPr="00485FBE">
        <w:rPr>
          <w:lang w:val="ru-RU"/>
        </w:rPr>
        <w:t xml:space="preserve"> </w:t>
      </w:r>
      <w:r w:rsidR="00EE5E22">
        <w:t>Word</w:t>
      </w:r>
      <w:r w:rsidR="00EE5E22" w:rsidRPr="00485FBE">
        <w:rPr>
          <w:lang w:val="ru-RU"/>
        </w:rPr>
        <w:t xml:space="preserve"> </w:t>
      </w:r>
      <w:r w:rsidR="00EE5E22">
        <w:t>Template</w:t>
      </w:r>
    </w:p>
    <w:p w14:paraId="6741546F" w14:textId="338A406D" w:rsidR="00EE5E22" w:rsidRPr="00B21D37" w:rsidRDefault="007427C9" w:rsidP="00485FBE">
      <w:pPr>
        <w:pStyle w:val="BasicTextParagraph1"/>
        <w:rPr>
          <w:lang w:val="uk-UA"/>
        </w:rPr>
      </w:pPr>
      <w:r>
        <w:rPr>
          <w:rStyle w:val="aff"/>
          <w:lang w:val="ru-RU"/>
        </w:rPr>
        <w:t>Тестировщики:</w:t>
      </w:r>
      <w:r w:rsidR="00B21D37">
        <w:rPr>
          <w:rStyle w:val="aff"/>
          <w:lang w:val="uk-UA"/>
        </w:rPr>
        <w:t xml:space="preserve"> </w:t>
      </w:r>
      <w:r w:rsidR="00B21D37" w:rsidRPr="00B21D37">
        <w:rPr>
          <w:lang w:val="uk-UA"/>
        </w:rPr>
        <w:t xml:space="preserve">Ирина aka Featona, mongo, </w:t>
      </w:r>
      <w:r w:rsidR="00B21D37" w:rsidRPr="007427C9">
        <w:rPr>
          <w:lang w:val="ru-RU"/>
        </w:rPr>
        <w:t>Семен</w:t>
      </w:r>
      <w:r w:rsidR="00B21D37" w:rsidRPr="00B21D37">
        <w:rPr>
          <w:lang w:val="uk-UA"/>
        </w:rPr>
        <w:t xml:space="preserve"> aka Essendi</w:t>
      </w:r>
    </w:p>
    <w:p w14:paraId="12C34E48" w14:textId="7A139778" w:rsidR="00B21D37" w:rsidRPr="00B21D37" w:rsidRDefault="00B21D37" w:rsidP="00485FBE">
      <w:pPr>
        <w:pStyle w:val="BasicTextParagraph1"/>
        <w:rPr>
          <w:lang w:val="ru-RU"/>
        </w:rPr>
      </w:pPr>
      <w:r w:rsidRPr="007D1BD8">
        <w:rPr>
          <w:rStyle w:val="aff"/>
          <w:lang w:val="ru-RU"/>
        </w:rPr>
        <w:t>Иллюстрации</w:t>
      </w:r>
      <w:r w:rsidRPr="00B21D37">
        <w:rPr>
          <w:lang w:val="ru-RU"/>
        </w:rPr>
        <w:t>: Wizards of the Coast</w:t>
      </w:r>
    </w:p>
    <w:p w14:paraId="4E6A5D05" w14:textId="77777777" w:rsidR="002E0733" w:rsidRDefault="00B21D37" w:rsidP="00485FBE">
      <w:pPr>
        <w:pStyle w:val="BasicTextParagraph1"/>
        <w:rPr>
          <w:lang w:val="ru-RU"/>
        </w:rPr>
      </w:pPr>
      <w:r w:rsidRPr="007D1BD8">
        <w:rPr>
          <w:rStyle w:val="aff"/>
          <w:lang w:val="ru-RU"/>
        </w:rPr>
        <w:t>Текущая версия документа</w:t>
      </w:r>
      <w:r w:rsidRPr="00B21D37">
        <w:rPr>
          <w:lang w:val="ru-RU"/>
        </w:rPr>
        <w:t>: 0.8</w:t>
      </w:r>
      <w:r w:rsidR="00AA6AF7">
        <w:rPr>
          <w:lang w:val="ru-RU"/>
        </w:rPr>
        <w:t>3</w:t>
      </w:r>
      <w:r w:rsidRPr="00B21D37">
        <w:rPr>
          <w:lang w:val="ru-RU"/>
        </w:rPr>
        <w:t xml:space="preserve"> от </w:t>
      </w:r>
      <w:r w:rsidR="00AA6AF7">
        <w:rPr>
          <w:lang w:val="ru-RU"/>
        </w:rPr>
        <w:t>13</w:t>
      </w:r>
      <w:r w:rsidRPr="00B21D37">
        <w:rPr>
          <w:lang w:val="ru-RU"/>
        </w:rPr>
        <w:t>.</w:t>
      </w:r>
      <w:r w:rsidR="00AA6AF7">
        <w:rPr>
          <w:lang w:val="ru-RU"/>
        </w:rPr>
        <w:t>10</w:t>
      </w:r>
      <w:r w:rsidRPr="00B21D37">
        <w:rPr>
          <w:lang w:val="ru-RU"/>
        </w:rPr>
        <w:t>.2020</w:t>
      </w:r>
    </w:p>
    <w:p w14:paraId="0ADD0DE7" w14:textId="1AE1403E" w:rsidR="00D704B5" w:rsidRPr="00D704B5" w:rsidRDefault="00D704B5" w:rsidP="00D704B5">
      <w:pPr>
        <w:pStyle w:val="BasicTextParagraph1"/>
        <w:rPr>
          <w:rStyle w:val="aff"/>
          <w:lang w:val="ru-RU"/>
        </w:rPr>
      </w:pPr>
      <w:r w:rsidRPr="00AA6AF7">
        <w:rPr>
          <w:rStyle w:val="aff"/>
          <w:lang w:val="ru-RU"/>
        </w:rPr>
        <w:t>Отказ от ответственности:</w:t>
      </w:r>
    </w:p>
    <w:p w14:paraId="7D0D9006" w14:textId="25152505" w:rsidR="003F3237" w:rsidRPr="007D1BD8" w:rsidRDefault="00DB5474" w:rsidP="00FF0960">
      <w:pPr>
        <w:pStyle w:val="BasicTextParagraph2"/>
      </w:pPr>
      <w:r w:rsidRPr="00E45681">
        <w:rPr>
          <w:rStyle w:val="aa"/>
        </w:rPr>
        <mc:AlternateContent>
          <mc:Choice Requires="wps">
            <w:drawing>
              <wp:anchor distT="45720" distB="45720" distL="114300" distR="114300" simplePos="0" relativeHeight="251555840" behindDoc="0" locked="0" layoutInCell="1" allowOverlap="1" wp14:anchorId="296754C4" wp14:editId="6AE83CBE">
                <wp:simplePos x="0" y="0"/>
                <wp:positionH relativeFrom="page">
                  <wp:posOffset>2647005</wp:posOffset>
                </wp:positionH>
                <wp:positionV relativeFrom="paragraph">
                  <wp:posOffset>3048827</wp:posOffset>
                </wp:positionV>
                <wp:extent cx="3284220" cy="918845"/>
                <wp:effectExtent l="0" t="38100" r="0" b="71755"/>
                <wp:wrapTopAndBottom/>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220" cy="918845"/>
                        </a:xfrm>
                        <a:prstGeom prst="rect">
                          <a:avLst/>
                        </a:prstGeom>
                        <a:noFill/>
                        <a:ln w="9525">
                          <a:noFill/>
                          <a:miter lim="800000"/>
                          <a:headEnd/>
                          <a:tailEnd/>
                        </a:ln>
                        <a:effectLst>
                          <a:outerShdw blurRad="50800" dist="25400" dir="5400000" algn="t" rotWithShape="0">
                            <a:prstClr val="black">
                              <a:alpha val="20000"/>
                            </a:prstClr>
                          </a:outerShdw>
                        </a:effectLst>
                      </wps:spPr>
                      <wps:txbx>
                        <w:txbxContent>
                          <w:p w14:paraId="3EA507BB" w14:textId="77777777" w:rsidR="002E0733" w:rsidRDefault="002E0733" w:rsidP="00F36001"/>
                          <w:p w14:paraId="2CEB2C6A" w14:textId="77777777" w:rsidR="00302071" w:rsidRPr="003503DF" w:rsidRDefault="00302071" w:rsidP="00F36001"/>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6754C4" id="_x0000_t202" coordsize="21600,21600" o:spt="202" path="m,l,21600r21600,l21600,xe">
                <v:stroke joinstyle="miter"/>
                <v:path gradientshapeok="t" o:connecttype="rect"/>
              </v:shapetype>
              <v:shape id="Text Box 2" o:spid="_x0000_s1026" type="#_x0000_t202" style="position:absolute;left:0;text-align:left;margin-left:208.45pt;margin-top:240.05pt;width:258.6pt;height:72.35pt;z-index:2515558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" filled="f" stroked="f">
                <v:shadow on="t" color="black" opacity="13107f" origin=",-.5" offset="0"/>
                <v:textbox inset=",0,,0">
                  <w:txbxContent>
                    <w:p w14:paraId="3EA507BB" w14:textId="77777777" w:rsidR="002E0733" w:rsidRDefault="002E0733" w:rsidP="00F36001"/>
                    <w:p w14:paraId="2CEB2C6A" w14:textId="77777777" w:rsidR="00302071" w:rsidRPr="003503DF" w:rsidRDefault="00302071" w:rsidP="00F36001"/>
                  </w:txbxContent>
                </v:textbox>
                <w10:wrap type="topAndBottom" anchorx="page"/>
              </v:shape>
            </w:pict>
          </mc:Fallback>
        </mc:AlternateContent>
      </w:r>
      <w:r w:rsidR="003F3237" w:rsidRPr="007D1BD8">
        <w:br w:type="page"/>
      </w:r>
    </w:p>
    <w:sdt>
      <w:sdtPr>
        <w:rPr>
          <w:rFonts w:asciiTheme="minorHAnsi" w:hAnsiTheme="minorHAnsi"/>
          <w:b w:val="0"/>
          <w:smallCaps w:val="0"/>
          <w:noProof/>
          <w:color w:val="auto"/>
          <w:sz w:val="18"/>
          <w:szCs w:val="20"/>
          <w:lang w:val="ru-RU" w:eastAsia="zh-CN"/>
        </w:rPr>
        <w:id w:val="931782051"/>
        <w:docPartObj>
          <w:docPartGallery w:val="Table of Contents"/>
          <w:docPartUnique/>
        </w:docPartObj>
      </w:sdtPr>
      <w:sdtEndPr/>
      <w:sdtContent>
        <w:p w14:paraId="36873275" w14:textId="0695E899" w:rsidR="003F3237" w:rsidRPr="007D1BD8" w:rsidRDefault="007D1BD8" w:rsidP="00F36001">
          <w:pPr>
            <w:pStyle w:val="ToCHeader"/>
            <w:rPr>
              <w:lang w:val="ru-RU"/>
            </w:rPr>
          </w:pPr>
          <w:r>
            <w:rPr>
              <w:lang w:val="ru-RU"/>
            </w:rPr>
            <w:t>Содержание</w:t>
          </w:r>
        </w:p>
        <w:p w14:paraId="3BA92EC1" w14:textId="697CC19E" w:rsidR="008F1BF2" w:rsidRDefault="003F3237">
          <w:pPr>
            <w:pStyle w:val="15"/>
            <w:tabs>
              <w:tab w:val="right" w:leader="dot" w:pos="5021"/>
            </w:tabs>
            <w:rPr>
              <w:rFonts w:eastAsiaTheme="minorEastAsia" w:cstheme="minorBidi"/>
              <w:b w:val="0"/>
              <w:bCs w:val="0"/>
              <w:color w:val="auto"/>
              <w:sz w:val="22"/>
              <w:szCs w:val="22"/>
              <w:lang w:val="ru-RU" w:eastAsia="ru-RU"/>
            </w:rPr>
          </w:pPr>
          <w:r>
            <w:rPr>
              <w:color w:val="76923C" w:themeColor="accent3" w:themeShade="BF"/>
            </w:rPr>
            <w:fldChar w:fldCharType="begin"/>
          </w:r>
          <w:r>
            <w:instrText xml:space="preserve"> TOC \o "1-3" \h \z \u </w:instrText>
          </w:r>
          <w:r>
            <w:rPr>
              <w:color w:val="76923C" w:themeColor="accent3" w:themeShade="BF"/>
            </w:rPr>
            <w:fldChar w:fldCharType="separate"/>
          </w:r>
          <w:hyperlink w:anchor="_Toc70532705" w:history="1">
            <w:r w:rsidR="008F1BF2" w:rsidRPr="006F3603">
              <w:rPr>
                <w:rStyle w:val="ad"/>
                <w:lang w:val="ru-RU"/>
              </w:rPr>
              <w:t>Над документом работали</w:t>
            </w:r>
            <w:r w:rsidR="008F1BF2">
              <w:rPr>
                <w:webHidden/>
              </w:rPr>
              <w:tab/>
            </w:r>
            <w:r w:rsidR="008F1BF2">
              <w:rPr>
                <w:webHidden/>
              </w:rPr>
              <w:fldChar w:fldCharType="begin"/>
            </w:r>
            <w:r w:rsidR="008F1BF2">
              <w:rPr>
                <w:webHidden/>
              </w:rPr>
              <w:instrText xml:space="preserve"> PAGEREF _Toc70532705 \h </w:instrText>
            </w:r>
            <w:r w:rsidR="008F1BF2">
              <w:rPr>
                <w:webHidden/>
              </w:rPr>
            </w:r>
            <w:r w:rsidR="008F1BF2">
              <w:rPr>
                <w:webHidden/>
              </w:rPr>
              <w:fldChar w:fldCharType="separate"/>
            </w:r>
            <w:r w:rsidR="00931194">
              <w:rPr>
                <w:webHidden/>
              </w:rPr>
              <w:t>1</w:t>
            </w:r>
            <w:r w:rsidR="008F1BF2">
              <w:rPr>
                <w:webHidden/>
              </w:rPr>
              <w:fldChar w:fldCharType="end"/>
            </w:r>
          </w:hyperlink>
        </w:p>
        <w:p w14:paraId="647380AC" w14:textId="18EFFDF5"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06" w:history="1">
            <w:r w:rsidRPr="006F3603">
              <w:rPr>
                <w:rStyle w:val="ad"/>
                <w:lang w:val="ru-RU"/>
              </w:rPr>
              <w:t>ПРЕДЕЛЫ</w:t>
            </w:r>
            <w:r>
              <w:rPr>
                <w:webHidden/>
              </w:rPr>
              <w:tab/>
            </w:r>
            <w:r>
              <w:rPr>
                <w:webHidden/>
              </w:rPr>
              <w:fldChar w:fldCharType="begin"/>
            </w:r>
            <w:r>
              <w:rPr>
                <w:webHidden/>
              </w:rPr>
              <w:instrText xml:space="preserve"> PAGEREF _Toc70532706 \h </w:instrText>
            </w:r>
            <w:r>
              <w:rPr>
                <w:webHidden/>
              </w:rPr>
            </w:r>
            <w:r>
              <w:rPr>
                <w:webHidden/>
              </w:rPr>
              <w:fldChar w:fldCharType="separate"/>
            </w:r>
            <w:r w:rsidR="00931194">
              <w:rPr>
                <w:webHidden/>
              </w:rPr>
              <w:t>5</w:t>
            </w:r>
            <w:r>
              <w:rPr>
                <w:webHidden/>
              </w:rPr>
              <w:fldChar w:fldCharType="end"/>
            </w:r>
          </w:hyperlink>
        </w:p>
        <w:p w14:paraId="3E1C292A" w14:textId="59D40706" w:rsidR="008F1BF2" w:rsidRDefault="008F1BF2">
          <w:pPr>
            <w:pStyle w:val="23"/>
            <w:tabs>
              <w:tab w:val="right" w:leader="dot" w:pos="5021"/>
            </w:tabs>
            <w:rPr>
              <w:rFonts w:eastAsiaTheme="minorEastAsia" w:cstheme="minorBidi"/>
              <w:bCs w:val="0"/>
              <w:noProof/>
              <w:sz w:val="22"/>
              <w:szCs w:val="22"/>
              <w:lang w:val="ru-RU" w:eastAsia="ru-RU"/>
            </w:rPr>
          </w:pPr>
          <w:hyperlink w:anchor="_Toc70532707" w:history="1">
            <w:r w:rsidRPr="006F3603">
              <w:rPr>
                <w:rStyle w:val="ad"/>
                <w:noProof/>
              </w:rPr>
              <w:t>Серебряные пределы</w:t>
            </w:r>
            <w:r>
              <w:rPr>
                <w:noProof/>
                <w:webHidden/>
              </w:rPr>
              <w:tab/>
            </w:r>
            <w:r>
              <w:rPr>
                <w:noProof/>
                <w:webHidden/>
              </w:rPr>
              <w:fldChar w:fldCharType="begin"/>
            </w:r>
            <w:r>
              <w:rPr>
                <w:noProof/>
                <w:webHidden/>
              </w:rPr>
              <w:instrText xml:space="preserve"> PAGEREF _Toc70532707 \h </w:instrText>
            </w:r>
            <w:r>
              <w:rPr>
                <w:noProof/>
                <w:webHidden/>
              </w:rPr>
            </w:r>
            <w:r>
              <w:rPr>
                <w:noProof/>
                <w:webHidden/>
              </w:rPr>
              <w:fldChar w:fldCharType="separate"/>
            </w:r>
            <w:r w:rsidR="00931194">
              <w:rPr>
                <w:noProof/>
                <w:webHidden/>
              </w:rPr>
              <w:t>5</w:t>
            </w:r>
            <w:r>
              <w:rPr>
                <w:noProof/>
                <w:webHidden/>
              </w:rPr>
              <w:fldChar w:fldCharType="end"/>
            </w:r>
          </w:hyperlink>
        </w:p>
        <w:p w14:paraId="59641290" w14:textId="43F447B2" w:rsidR="008F1BF2" w:rsidRDefault="008F1BF2">
          <w:pPr>
            <w:pStyle w:val="23"/>
            <w:tabs>
              <w:tab w:val="right" w:leader="dot" w:pos="5021"/>
            </w:tabs>
            <w:rPr>
              <w:rFonts w:eastAsiaTheme="minorEastAsia" w:cstheme="minorBidi"/>
              <w:bCs w:val="0"/>
              <w:noProof/>
              <w:sz w:val="22"/>
              <w:szCs w:val="22"/>
              <w:lang w:val="ru-RU" w:eastAsia="ru-RU"/>
            </w:rPr>
          </w:pPr>
          <w:hyperlink w:anchor="_Toc70532708" w:history="1">
            <w:r w:rsidRPr="006F3603">
              <w:rPr>
                <w:rStyle w:val="ad"/>
                <w:noProof/>
                <w:lang w:val="ru-RU"/>
              </w:rPr>
              <w:t xml:space="preserve">Земли </w:t>
            </w:r>
            <w:r w:rsidRPr="006F3603">
              <w:rPr>
                <w:rStyle w:val="ad"/>
                <w:noProof/>
              </w:rPr>
              <w:t>тысячи</w:t>
            </w:r>
            <w:r w:rsidRPr="006F3603">
              <w:rPr>
                <w:rStyle w:val="ad"/>
                <w:noProof/>
                <w:lang w:val="ru-RU"/>
              </w:rPr>
              <w:t xml:space="preserve"> вождей</w:t>
            </w:r>
            <w:r>
              <w:rPr>
                <w:noProof/>
                <w:webHidden/>
              </w:rPr>
              <w:tab/>
            </w:r>
            <w:r>
              <w:rPr>
                <w:noProof/>
                <w:webHidden/>
              </w:rPr>
              <w:fldChar w:fldCharType="begin"/>
            </w:r>
            <w:r>
              <w:rPr>
                <w:noProof/>
                <w:webHidden/>
              </w:rPr>
              <w:instrText xml:space="preserve"> PAGEREF _Toc70532708 \h </w:instrText>
            </w:r>
            <w:r>
              <w:rPr>
                <w:noProof/>
                <w:webHidden/>
              </w:rPr>
            </w:r>
            <w:r>
              <w:rPr>
                <w:noProof/>
                <w:webHidden/>
              </w:rPr>
              <w:fldChar w:fldCharType="separate"/>
            </w:r>
            <w:r w:rsidR="00931194">
              <w:rPr>
                <w:noProof/>
                <w:webHidden/>
              </w:rPr>
              <w:t>5</w:t>
            </w:r>
            <w:r>
              <w:rPr>
                <w:noProof/>
                <w:webHidden/>
              </w:rPr>
              <w:fldChar w:fldCharType="end"/>
            </w:r>
          </w:hyperlink>
        </w:p>
        <w:p w14:paraId="6F290423" w14:textId="00C4E87D" w:rsidR="008F1BF2" w:rsidRDefault="008F1BF2">
          <w:pPr>
            <w:pStyle w:val="23"/>
            <w:tabs>
              <w:tab w:val="right" w:leader="dot" w:pos="5021"/>
            </w:tabs>
            <w:rPr>
              <w:rFonts w:eastAsiaTheme="minorEastAsia" w:cstheme="minorBidi"/>
              <w:bCs w:val="0"/>
              <w:noProof/>
              <w:sz w:val="22"/>
              <w:szCs w:val="22"/>
              <w:lang w:val="ru-RU" w:eastAsia="ru-RU"/>
            </w:rPr>
          </w:pPr>
          <w:hyperlink w:anchor="_Toc70532709" w:history="1">
            <w:r w:rsidRPr="006F3603">
              <w:rPr>
                <w:rStyle w:val="ad"/>
                <w:noProof/>
              </w:rPr>
              <w:t>Золотая</w:t>
            </w:r>
            <w:r w:rsidRPr="006F3603">
              <w:rPr>
                <w:rStyle w:val="ad"/>
                <w:noProof/>
                <w:lang w:val="ru-RU"/>
              </w:rPr>
              <w:t xml:space="preserve"> лихорадка</w:t>
            </w:r>
            <w:r>
              <w:rPr>
                <w:noProof/>
                <w:webHidden/>
              </w:rPr>
              <w:tab/>
            </w:r>
            <w:r>
              <w:rPr>
                <w:noProof/>
                <w:webHidden/>
              </w:rPr>
              <w:fldChar w:fldCharType="begin"/>
            </w:r>
            <w:r>
              <w:rPr>
                <w:noProof/>
                <w:webHidden/>
              </w:rPr>
              <w:instrText xml:space="preserve"> PAGEREF _Toc70532709 \h </w:instrText>
            </w:r>
            <w:r>
              <w:rPr>
                <w:noProof/>
                <w:webHidden/>
              </w:rPr>
            </w:r>
            <w:r>
              <w:rPr>
                <w:noProof/>
                <w:webHidden/>
              </w:rPr>
              <w:fldChar w:fldCharType="separate"/>
            </w:r>
            <w:r w:rsidR="00931194">
              <w:rPr>
                <w:noProof/>
                <w:webHidden/>
              </w:rPr>
              <w:t>5</w:t>
            </w:r>
            <w:r>
              <w:rPr>
                <w:noProof/>
                <w:webHidden/>
              </w:rPr>
              <w:fldChar w:fldCharType="end"/>
            </w:r>
          </w:hyperlink>
        </w:p>
        <w:p w14:paraId="1390AD27" w14:textId="340EDA46" w:rsidR="008F1BF2" w:rsidRDefault="008F1BF2">
          <w:pPr>
            <w:pStyle w:val="23"/>
            <w:tabs>
              <w:tab w:val="right" w:leader="dot" w:pos="5021"/>
            </w:tabs>
            <w:rPr>
              <w:rFonts w:eastAsiaTheme="minorEastAsia" w:cstheme="minorBidi"/>
              <w:bCs w:val="0"/>
              <w:noProof/>
              <w:sz w:val="22"/>
              <w:szCs w:val="22"/>
              <w:lang w:val="ru-RU" w:eastAsia="ru-RU"/>
            </w:rPr>
          </w:pPr>
          <w:hyperlink w:anchor="_Toc70532710" w:history="1">
            <w:r w:rsidRPr="006F3603">
              <w:rPr>
                <w:rStyle w:val="ad"/>
                <w:noProof/>
                <w:lang w:val="ru-RU"/>
              </w:rPr>
              <w:t xml:space="preserve">Время </w:t>
            </w:r>
            <w:r w:rsidRPr="006F3603">
              <w:rPr>
                <w:rStyle w:val="ad"/>
                <w:noProof/>
              </w:rPr>
              <w:t>свершений</w:t>
            </w:r>
            <w:r>
              <w:rPr>
                <w:noProof/>
                <w:webHidden/>
              </w:rPr>
              <w:tab/>
            </w:r>
            <w:r>
              <w:rPr>
                <w:noProof/>
                <w:webHidden/>
              </w:rPr>
              <w:fldChar w:fldCharType="begin"/>
            </w:r>
            <w:r>
              <w:rPr>
                <w:noProof/>
                <w:webHidden/>
              </w:rPr>
              <w:instrText xml:space="preserve"> PAGEREF _Toc70532710 \h </w:instrText>
            </w:r>
            <w:r>
              <w:rPr>
                <w:noProof/>
                <w:webHidden/>
              </w:rPr>
            </w:r>
            <w:r>
              <w:rPr>
                <w:noProof/>
                <w:webHidden/>
              </w:rPr>
              <w:fldChar w:fldCharType="separate"/>
            </w:r>
            <w:r w:rsidR="00931194">
              <w:rPr>
                <w:noProof/>
                <w:webHidden/>
              </w:rPr>
              <w:t>5</w:t>
            </w:r>
            <w:r>
              <w:rPr>
                <w:noProof/>
                <w:webHidden/>
              </w:rPr>
              <w:fldChar w:fldCharType="end"/>
            </w:r>
          </w:hyperlink>
        </w:p>
        <w:p w14:paraId="304F5D27" w14:textId="64F60ABC"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11" w:history="1">
            <w:r w:rsidRPr="006F3603">
              <w:rPr>
                <w:rStyle w:val="ad"/>
                <w:lang w:val="ru-RU"/>
              </w:rPr>
              <w:t>Серебрянные Пределы</w:t>
            </w:r>
            <w:r>
              <w:rPr>
                <w:webHidden/>
              </w:rPr>
              <w:tab/>
            </w:r>
            <w:r>
              <w:rPr>
                <w:webHidden/>
              </w:rPr>
              <w:fldChar w:fldCharType="begin"/>
            </w:r>
            <w:r>
              <w:rPr>
                <w:webHidden/>
              </w:rPr>
              <w:instrText xml:space="preserve"> PAGEREF _Toc70532711 \h </w:instrText>
            </w:r>
            <w:r>
              <w:rPr>
                <w:webHidden/>
              </w:rPr>
            </w:r>
            <w:r>
              <w:rPr>
                <w:webHidden/>
              </w:rPr>
              <w:fldChar w:fldCharType="separate"/>
            </w:r>
            <w:r w:rsidR="00931194">
              <w:rPr>
                <w:webHidden/>
              </w:rPr>
              <w:t>6</w:t>
            </w:r>
            <w:r>
              <w:rPr>
                <w:webHidden/>
              </w:rPr>
              <w:fldChar w:fldCharType="end"/>
            </w:r>
          </w:hyperlink>
        </w:p>
        <w:p w14:paraId="6FB56C8B" w14:textId="720DE5A2"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12" w:history="1">
            <w:r w:rsidRPr="006F3603">
              <w:rPr>
                <w:rStyle w:val="ad"/>
                <w:lang w:val="ru-RU"/>
              </w:rPr>
              <w:t>История</w:t>
            </w:r>
            <w:r>
              <w:rPr>
                <w:webHidden/>
              </w:rPr>
              <w:tab/>
            </w:r>
            <w:r>
              <w:rPr>
                <w:webHidden/>
              </w:rPr>
              <w:fldChar w:fldCharType="begin"/>
            </w:r>
            <w:r>
              <w:rPr>
                <w:webHidden/>
              </w:rPr>
              <w:instrText xml:space="preserve"> PAGEREF _Toc70532712 \h </w:instrText>
            </w:r>
            <w:r>
              <w:rPr>
                <w:webHidden/>
              </w:rPr>
            </w:r>
            <w:r>
              <w:rPr>
                <w:webHidden/>
              </w:rPr>
              <w:fldChar w:fldCharType="separate"/>
            </w:r>
            <w:r w:rsidR="00931194">
              <w:rPr>
                <w:webHidden/>
              </w:rPr>
              <w:t>6</w:t>
            </w:r>
            <w:r>
              <w:rPr>
                <w:webHidden/>
              </w:rPr>
              <w:fldChar w:fldCharType="end"/>
            </w:r>
          </w:hyperlink>
        </w:p>
        <w:p w14:paraId="1E12065C" w14:textId="26BC49D6" w:rsidR="008F1BF2" w:rsidRDefault="008F1BF2">
          <w:pPr>
            <w:pStyle w:val="23"/>
            <w:tabs>
              <w:tab w:val="right" w:leader="dot" w:pos="5021"/>
            </w:tabs>
            <w:rPr>
              <w:rFonts w:eastAsiaTheme="minorEastAsia" w:cstheme="minorBidi"/>
              <w:bCs w:val="0"/>
              <w:noProof/>
              <w:sz w:val="22"/>
              <w:szCs w:val="22"/>
              <w:lang w:val="ru-RU" w:eastAsia="ru-RU"/>
            </w:rPr>
          </w:pPr>
          <w:hyperlink w:anchor="_Toc70532713" w:history="1">
            <w:r w:rsidRPr="006F3603">
              <w:rPr>
                <w:rStyle w:val="ad"/>
                <w:noProof/>
                <w:lang w:val="ru-RU"/>
              </w:rPr>
              <w:t>Основание Конфедерации</w:t>
            </w:r>
            <w:r>
              <w:rPr>
                <w:noProof/>
                <w:webHidden/>
              </w:rPr>
              <w:tab/>
            </w:r>
            <w:r>
              <w:rPr>
                <w:noProof/>
                <w:webHidden/>
              </w:rPr>
              <w:fldChar w:fldCharType="begin"/>
            </w:r>
            <w:r>
              <w:rPr>
                <w:noProof/>
                <w:webHidden/>
              </w:rPr>
              <w:instrText xml:space="preserve"> PAGEREF _Toc70532713 \h </w:instrText>
            </w:r>
            <w:r>
              <w:rPr>
                <w:noProof/>
                <w:webHidden/>
              </w:rPr>
            </w:r>
            <w:r>
              <w:rPr>
                <w:noProof/>
                <w:webHidden/>
              </w:rPr>
              <w:fldChar w:fldCharType="separate"/>
            </w:r>
            <w:r w:rsidR="00931194">
              <w:rPr>
                <w:noProof/>
                <w:webHidden/>
              </w:rPr>
              <w:t>6</w:t>
            </w:r>
            <w:r>
              <w:rPr>
                <w:noProof/>
                <w:webHidden/>
              </w:rPr>
              <w:fldChar w:fldCharType="end"/>
            </w:r>
          </w:hyperlink>
        </w:p>
        <w:p w14:paraId="348AC69F" w14:textId="06420AA0" w:rsidR="008F1BF2" w:rsidRDefault="008F1BF2">
          <w:pPr>
            <w:pStyle w:val="23"/>
            <w:tabs>
              <w:tab w:val="right" w:leader="dot" w:pos="5021"/>
            </w:tabs>
            <w:rPr>
              <w:rFonts w:eastAsiaTheme="minorEastAsia" w:cstheme="minorBidi"/>
              <w:bCs w:val="0"/>
              <w:noProof/>
              <w:sz w:val="22"/>
              <w:szCs w:val="22"/>
              <w:lang w:val="ru-RU" w:eastAsia="ru-RU"/>
            </w:rPr>
          </w:pPr>
          <w:hyperlink w:anchor="_Toc70532714" w:history="1">
            <w:r w:rsidRPr="006F3603">
              <w:rPr>
                <w:rStyle w:val="ad"/>
                <w:noProof/>
                <w:lang w:val="ru-RU"/>
              </w:rPr>
              <w:t>Война с Обольдом и мирный договор</w:t>
            </w:r>
            <w:r>
              <w:rPr>
                <w:noProof/>
                <w:webHidden/>
              </w:rPr>
              <w:tab/>
            </w:r>
            <w:r>
              <w:rPr>
                <w:noProof/>
                <w:webHidden/>
              </w:rPr>
              <w:fldChar w:fldCharType="begin"/>
            </w:r>
            <w:r>
              <w:rPr>
                <w:noProof/>
                <w:webHidden/>
              </w:rPr>
              <w:instrText xml:space="preserve"> PAGEREF _Toc70532714 \h </w:instrText>
            </w:r>
            <w:r>
              <w:rPr>
                <w:noProof/>
                <w:webHidden/>
              </w:rPr>
            </w:r>
            <w:r>
              <w:rPr>
                <w:noProof/>
                <w:webHidden/>
              </w:rPr>
              <w:fldChar w:fldCharType="separate"/>
            </w:r>
            <w:r w:rsidR="00931194">
              <w:rPr>
                <w:noProof/>
                <w:webHidden/>
              </w:rPr>
              <w:t>7</w:t>
            </w:r>
            <w:r>
              <w:rPr>
                <w:noProof/>
                <w:webHidden/>
              </w:rPr>
              <w:fldChar w:fldCharType="end"/>
            </w:r>
          </w:hyperlink>
        </w:p>
        <w:p w14:paraId="4AF29B60" w14:textId="0C0165DE" w:rsidR="008F1BF2" w:rsidRDefault="008F1BF2">
          <w:pPr>
            <w:pStyle w:val="23"/>
            <w:tabs>
              <w:tab w:val="right" w:leader="dot" w:pos="5021"/>
            </w:tabs>
            <w:rPr>
              <w:rFonts w:eastAsiaTheme="minorEastAsia" w:cstheme="minorBidi"/>
              <w:bCs w:val="0"/>
              <w:noProof/>
              <w:sz w:val="22"/>
              <w:szCs w:val="22"/>
              <w:lang w:val="ru-RU" w:eastAsia="ru-RU"/>
            </w:rPr>
          </w:pPr>
          <w:hyperlink w:anchor="_Toc70532715" w:history="1">
            <w:r w:rsidRPr="006F3603">
              <w:rPr>
                <w:rStyle w:val="ad"/>
                <w:noProof/>
                <w:lang w:val="ru-RU"/>
              </w:rPr>
              <w:t>Долгий мир и война Серебрянных Пределов 1484-1485</w:t>
            </w:r>
            <w:r>
              <w:rPr>
                <w:noProof/>
                <w:webHidden/>
              </w:rPr>
              <w:tab/>
            </w:r>
            <w:r>
              <w:rPr>
                <w:noProof/>
                <w:webHidden/>
              </w:rPr>
              <w:fldChar w:fldCharType="begin"/>
            </w:r>
            <w:r>
              <w:rPr>
                <w:noProof/>
                <w:webHidden/>
              </w:rPr>
              <w:instrText xml:space="preserve"> PAGEREF _Toc70532715 \h </w:instrText>
            </w:r>
            <w:r>
              <w:rPr>
                <w:noProof/>
                <w:webHidden/>
              </w:rPr>
            </w:r>
            <w:r>
              <w:rPr>
                <w:noProof/>
                <w:webHidden/>
              </w:rPr>
              <w:fldChar w:fldCharType="separate"/>
            </w:r>
            <w:r w:rsidR="00931194">
              <w:rPr>
                <w:noProof/>
                <w:webHidden/>
              </w:rPr>
              <w:t>7</w:t>
            </w:r>
            <w:r>
              <w:rPr>
                <w:noProof/>
                <w:webHidden/>
              </w:rPr>
              <w:fldChar w:fldCharType="end"/>
            </w:r>
          </w:hyperlink>
        </w:p>
        <w:p w14:paraId="583F9501" w14:textId="1F9C8703" w:rsidR="008F1BF2" w:rsidRDefault="008F1BF2">
          <w:pPr>
            <w:pStyle w:val="23"/>
            <w:tabs>
              <w:tab w:val="right" w:leader="dot" w:pos="5021"/>
            </w:tabs>
            <w:rPr>
              <w:rFonts w:eastAsiaTheme="minorEastAsia" w:cstheme="minorBidi"/>
              <w:bCs w:val="0"/>
              <w:noProof/>
              <w:sz w:val="22"/>
              <w:szCs w:val="22"/>
              <w:lang w:val="ru-RU" w:eastAsia="ru-RU"/>
            </w:rPr>
          </w:pPr>
          <w:hyperlink w:anchor="_Toc70532716" w:history="1">
            <w:r w:rsidRPr="006F3603">
              <w:rPr>
                <w:rStyle w:val="ad"/>
                <w:noProof/>
                <w:lang w:val="ru-RU"/>
              </w:rPr>
              <w:t>Последствия войны</w:t>
            </w:r>
            <w:r>
              <w:rPr>
                <w:noProof/>
                <w:webHidden/>
              </w:rPr>
              <w:tab/>
            </w:r>
            <w:r>
              <w:rPr>
                <w:noProof/>
                <w:webHidden/>
              </w:rPr>
              <w:fldChar w:fldCharType="begin"/>
            </w:r>
            <w:r>
              <w:rPr>
                <w:noProof/>
                <w:webHidden/>
              </w:rPr>
              <w:instrText xml:space="preserve"> PAGEREF _Toc70532716 \h </w:instrText>
            </w:r>
            <w:r>
              <w:rPr>
                <w:noProof/>
                <w:webHidden/>
              </w:rPr>
            </w:r>
            <w:r>
              <w:rPr>
                <w:noProof/>
                <w:webHidden/>
              </w:rPr>
              <w:fldChar w:fldCharType="separate"/>
            </w:r>
            <w:r w:rsidR="00931194">
              <w:rPr>
                <w:noProof/>
                <w:webHidden/>
              </w:rPr>
              <w:t>7</w:t>
            </w:r>
            <w:r>
              <w:rPr>
                <w:noProof/>
                <w:webHidden/>
              </w:rPr>
              <w:fldChar w:fldCharType="end"/>
            </w:r>
          </w:hyperlink>
        </w:p>
        <w:p w14:paraId="1A442D1E" w14:textId="7EF8A401" w:rsidR="008F1BF2" w:rsidRDefault="008F1BF2">
          <w:pPr>
            <w:pStyle w:val="23"/>
            <w:tabs>
              <w:tab w:val="right" w:leader="dot" w:pos="5021"/>
            </w:tabs>
            <w:rPr>
              <w:rFonts w:eastAsiaTheme="minorEastAsia" w:cstheme="minorBidi"/>
              <w:bCs w:val="0"/>
              <w:noProof/>
              <w:sz w:val="22"/>
              <w:szCs w:val="22"/>
              <w:lang w:val="ru-RU" w:eastAsia="ru-RU"/>
            </w:rPr>
          </w:pPr>
          <w:hyperlink w:anchor="_Toc70532717" w:history="1">
            <w:r w:rsidRPr="006F3603">
              <w:rPr>
                <w:rStyle w:val="ad"/>
                <w:noProof/>
                <w:lang w:val="ru-RU"/>
              </w:rPr>
              <w:t>Нашествие демонов 1490-1491</w:t>
            </w:r>
            <w:r>
              <w:rPr>
                <w:noProof/>
                <w:webHidden/>
              </w:rPr>
              <w:tab/>
            </w:r>
            <w:r>
              <w:rPr>
                <w:noProof/>
                <w:webHidden/>
              </w:rPr>
              <w:fldChar w:fldCharType="begin"/>
            </w:r>
            <w:r>
              <w:rPr>
                <w:noProof/>
                <w:webHidden/>
              </w:rPr>
              <w:instrText xml:space="preserve"> PAGEREF _Toc70532717 \h </w:instrText>
            </w:r>
            <w:r>
              <w:rPr>
                <w:noProof/>
                <w:webHidden/>
              </w:rPr>
            </w:r>
            <w:r>
              <w:rPr>
                <w:noProof/>
                <w:webHidden/>
              </w:rPr>
              <w:fldChar w:fldCharType="separate"/>
            </w:r>
            <w:r w:rsidR="00931194">
              <w:rPr>
                <w:noProof/>
                <w:webHidden/>
              </w:rPr>
              <w:t>7</w:t>
            </w:r>
            <w:r>
              <w:rPr>
                <w:noProof/>
                <w:webHidden/>
              </w:rPr>
              <w:fldChar w:fldCharType="end"/>
            </w:r>
          </w:hyperlink>
        </w:p>
        <w:p w14:paraId="4483A500" w14:textId="025E2D0B" w:rsidR="008F1BF2" w:rsidRDefault="008F1BF2">
          <w:pPr>
            <w:pStyle w:val="23"/>
            <w:tabs>
              <w:tab w:val="right" w:leader="dot" w:pos="5021"/>
            </w:tabs>
            <w:rPr>
              <w:rFonts w:eastAsiaTheme="minorEastAsia" w:cstheme="minorBidi"/>
              <w:bCs w:val="0"/>
              <w:noProof/>
              <w:sz w:val="22"/>
              <w:szCs w:val="22"/>
              <w:lang w:val="ru-RU" w:eastAsia="ru-RU"/>
            </w:rPr>
          </w:pPr>
          <w:hyperlink w:anchor="_Toc70532718" w:history="1">
            <w:r w:rsidRPr="006F3603">
              <w:rPr>
                <w:rStyle w:val="ad"/>
                <w:noProof/>
                <w:lang w:val="ru-RU"/>
              </w:rPr>
              <w:t>Гром Штормового Короля 1491</w:t>
            </w:r>
            <w:r>
              <w:rPr>
                <w:noProof/>
                <w:webHidden/>
              </w:rPr>
              <w:tab/>
            </w:r>
            <w:r>
              <w:rPr>
                <w:noProof/>
                <w:webHidden/>
              </w:rPr>
              <w:fldChar w:fldCharType="begin"/>
            </w:r>
            <w:r>
              <w:rPr>
                <w:noProof/>
                <w:webHidden/>
              </w:rPr>
              <w:instrText xml:space="preserve"> PAGEREF _Toc70532718 \h </w:instrText>
            </w:r>
            <w:r>
              <w:rPr>
                <w:noProof/>
                <w:webHidden/>
              </w:rPr>
            </w:r>
            <w:r>
              <w:rPr>
                <w:noProof/>
                <w:webHidden/>
              </w:rPr>
              <w:fldChar w:fldCharType="separate"/>
            </w:r>
            <w:r w:rsidR="00931194">
              <w:rPr>
                <w:noProof/>
                <w:webHidden/>
              </w:rPr>
              <w:t>7</w:t>
            </w:r>
            <w:r>
              <w:rPr>
                <w:noProof/>
                <w:webHidden/>
              </w:rPr>
              <w:fldChar w:fldCharType="end"/>
            </w:r>
          </w:hyperlink>
        </w:p>
        <w:p w14:paraId="095DC752" w14:textId="05D84798" w:rsidR="008F1BF2" w:rsidRDefault="008F1BF2">
          <w:pPr>
            <w:pStyle w:val="23"/>
            <w:tabs>
              <w:tab w:val="right" w:leader="dot" w:pos="5021"/>
            </w:tabs>
            <w:rPr>
              <w:rFonts w:eastAsiaTheme="minorEastAsia" w:cstheme="minorBidi"/>
              <w:bCs w:val="0"/>
              <w:noProof/>
              <w:sz w:val="22"/>
              <w:szCs w:val="22"/>
              <w:lang w:val="ru-RU" w:eastAsia="ru-RU"/>
            </w:rPr>
          </w:pPr>
          <w:hyperlink w:anchor="_Toc70532719" w:history="1">
            <w:r w:rsidRPr="006F3603">
              <w:rPr>
                <w:rStyle w:val="ad"/>
                <w:noProof/>
                <w:lang w:val="ru-RU"/>
              </w:rPr>
              <w:t>Прошлый год</w:t>
            </w:r>
            <w:r>
              <w:rPr>
                <w:noProof/>
                <w:webHidden/>
              </w:rPr>
              <w:tab/>
            </w:r>
            <w:r>
              <w:rPr>
                <w:noProof/>
                <w:webHidden/>
              </w:rPr>
              <w:fldChar w:fldCharType="begin"/>
            </w:r>
            <w:r>
              <w:rPr>
                <w:noProof/>
                <w:webHidden/>
              </w:rPr>
              <w:instrText xml:space="preserve"> PAGEREF _Toc70532719 \h </w:instrText>
            </w:r>
            <w:r>
              <w:rPr>
                <w:noProof/>
                <w:webHidden/>
              </w:rPr>
            </w:r>
            <w:r>
              <w:rPr>
                <w:noProof/>
                <w:webHidden/>
              </w:rPr>
              <w:fldChar w:fldCharType="separate"/>
            </w:r>
            <w:r w:rsidR="00931194">
              <w:rPr>
                <w:noProof/>
                <w:webHidden/>
              </w:rPr>
              <w:t>8</w:t>
            </w:r>
            <w:r>
              <w:rPr>
                <w:noProof/>
                <w:webHidden/>
              </w:rPr>
              <w:fldChar w:fldCharType="end"/>
            </w:r>
          </w:hyperlink>
        </w:p>
        <w:p w14:paraId="6DB451DA" w14:textId="769298A5"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20" w:history="1">
            <w:r w:rsidRPr="006F3603">
              <w:rPr>
                <w:rStyle w:val="ad"/>
                <w:lang w:val="ru-RU"/>
              </w:rPr>
              <w:t>Основные народы и поселения</w:t>
            </w:r>
            <w:r>
              <w:rPr>
                <w:webHidden/>
              </w:rPr>
              <w:tab/>
            </w:r>
            <w:r>
              <w:rPr>
                <w:webHidden/>
              </w:rPr>
              <w:fldChar w:fldCharType="begin"/>
            </w:r>
            <w:r>
              <w:rPr>
                <w:webHidden/>
              </w:rPr>
              <w:instrText xml:space="preserve"> PAGEREF _Toc70532720 \h </w:instrText>
            </w:r>
            <w:r>
              <w:rPr>
                <w:webHidden/>
              </w:rPr>
            </w:r>
            <w:r>
              <w:rPr>
                <w:webHidden/>
              </w:rPr>
              <w:fldChar w:fldCharType="separate"/>
            </w:r>
            <w:r w:rsidR="00931194">
              <w:rPr>
                <w:webHidden/>
              </w:rPr>
              <w:t>8</w:t>
            </w:r>
            <w:r>
              <w:rPr>
                <w:webHidden/>
              </w:rPr>
              <w:fldChar w:fldCharType="end"/>
            </w:r>
          </w:hyperlink>
        </w:p>
        <w:p w14:paraId="39B519D2" w14:textId="4B1C198D" w:rsidR="008F1BF2" w:rsidRDefault="008F1BF2">
          <w:pPr>
            <w:pStyle w:val="23"/>
            <w:tabs>
              <w:tab w:val="right" w:leader="dot" w:pos="5021"/>
            </w:tabs>
            <w:rPr>
              <w:rFonts w:eastAsiaTheme="minorEastAsia" w:cstheme="minorBidi"/>
              <w:bCs w:val="0"/>
              <w:noProof/>
              <w:sz w:val="22"/>
              <w:szCs w:val="22"/>
              <w:lang w:val="ru-RU" w:eastAsia="ru-RU"/>
            </w:rPr>
          </w:pPr>
          <w:hyperlink w:anchor="_Toc70532721" w:history="1">
            <w:r w:rsidRPr="006F3603">
              <w:rPr>
                <w:rStyle w:val="ad"/>
                <w:noProof/>
                <w:lang w:val="ru-RU"/>
              </w:rPr>
              <w:t>Орки и полуорки</w:t>
            </w:r>
            <w:r>
              <w:rPr>
                <w:noProof/>
                <w:webHidden/>
              </w:rPr>
              <w:tab/>
            </w:r>
            <w:r>
              <w:rPr>
                <w:noProof/>
                <w:webHidden/>
              </w:rPr>
              <w:fldChar w:fldCharType="begin"/>
            </w:r>
            <w:r>
              <w:rPr>
                <w:noProof/>
                <w:webHidden/>
              </w:rPr>
              <w:instrText xml:space="preserve"> PAGEREF _Toc70532721 \h </w:instrText>
            </w:r>
            <w:r>
              <w:rPr>
                <w:noProof/>
                <w:webHidden/>
              </w:rPr>
            </w:r>
            <w:r>
              <w:rPr>
                <w:noProof/>
                <w:webHidden/>
              </w:rPr>
              <w:fldChar w:fldCharType="separate"/>
            </w:r>
            <w:r w:rsidR="00931194">
              <w:rPr>
                <w:noProof/>
                <w:webHidden/>
              </w:rPr>
              <w:t>8</w:t>
            </w:r>
            <w:r>
              <w:rPr>
                <w:noProof/>
                <w:webHidden/>
              </w:rPr>
              <w:fldChar w:fldCharType="end"/>
            </w:r>
          </w:hyperlink>
        </w:p>
        <w:p w14:paraId="73AC706B" w14:textId="62A0AB4A" w:rsidR="008F1BF2" w:rsidRDefault="008F1BF2">
          <w:pPr>
            <w:pStyle w:val="23"/>
            <w:tabs>
              <w:tab w:val="right" w:leader="dot" w:pos="5021"/>
            </w:tabs>
            <w:rPr>
              <w:rFonts w:eastAsiaTheme="minorEastAsia" w:cstheme="minorBidi"/>
              <w:bCs w:val="0"/>
              <w:noProof/>
              <w:sz w:val="22"/>
              <w:szCs w:val="22"/>
              <w:lang w:val="ru-RU" w:eastAsia="ru-RU"/>
            </w:rPr>
          </w:pPr>
          <w:hyperlink w:anchor="_Toc70532722" w:history="1">
            <w:r w:rsidRPr="006F3603">
              <w:rPr>
                <w:rStyle w:val="ad"/>
                <w:noProof/>
                <w:lang w:val="ru-RU"/>
              </w:rPr>
              <w:t>Древние Королевства</w:t>
            </w:r>
            <w:r>
              <w:rPr>
                <w:noProof/>
                <w:webHidden/>
              </w:rPr>
              <w:tab/>
            </w:r>
            <w:r>
              <w:rPr>
                <w:noProof/>
                <w:webHidden/>
              </w:rPr>
              <w:fldChar w:fldCharType="begin"/>
            </w:r>
            <w:r>
              <w:rPr>
                <w:noProof/>
                <w:webHidden/>
              </w:rPr>
              <w:instrText xml:space="preserve"> PAGEREF _Toc70532722 \h </w:instrText>
            </w:r>
            <w:r>
              <w:rPr>
                <w:noProof/>
                <w:webHidden/>
              </w:rPr>
            </w:r>
            <w:r>
              <w:rPr>
                <w:noProof/>
                <w:webHidden/>
              </w:rPr>
              <w:fldChar w:fldCharType="separate"/>
            </w:r>
            <w:r w:rsidR="00931194">
              <w:rPr>
                <w:noProof/>
                <w:webHidden/>
              </w:rPr>
              <w:t>9</w:t>
            </w:r>
            <w:r>
              <w:rPr>
                <w:noProof/>
                <w:webHidden/>
              </w:rPr>
              <w:fldChar w:fldCharType="end"/>
            </w:r>
          </w:hyperlink>
        </w:p>
        <w:p w14:paraId="39619EA0" w14:textId="2727581E" w:rsidR="008F1BF2" w:rsidRDefault="008F1BF2">
          <w:pPr>
            <w:pStyle w:val="23"/>
            <w:tabs>
              <w:tab w:val="right" w:leader="dot" w:pos="5021"/>
            </w:tabs>
            <w:rPr>
              <w:rFonts w:eastAsiaTheme="minorEastAsia" w:cstheme="minorBidi"/>
              <w:bCs w:val="0"/>
              <w:noProof/>
              <w:sz w:val="22"/>
              <w:szCs w:val="22"/>
              <w:lang w:val="ru-RU" w:eastAsia="ru-RU"/>
            </w:rPr>
          </w:pPr>
          <w:hyperlink w:anchor="_Toc70532723" w:history="1">
            <w:r w:rsidRPr="006F3603">
              <w:rPr>
                <w:rStyle w:val="ad"/>
                <w:noProof/>
                <w:lang w:val="ru-RU"/>
              </w:rPr>
              <w:t>Щитовые дварфы</w:t>
            </w:r>
            <w:r>
              <w:rPr>
                <w:noProof/>
                <w:webHidden/>
              </w:rPr>
              <w:tab/>
            </w:r>
            <w:r>
              <w:rPr>
                <w:noProof/>
                <w:webHidden/>
              </w:rPr>
              <w:fldChar w:fldCharType="begin"/>
            </w:r>
            <w:r>
              <w:rPr>
                <w:noProof/>
                <w:webHidden/>
              </w:rPr>
              <w:instrText xml:space="preserve"> PAGEREF _Toc70532723 \h </w:instrText>
            </w:r>
            <w:r>
              <w:rPr>
                <w:noProof/>
                <w:webHidden/>
              </w:rPr>
            </w:r>
            <w:r>
              <w:rPr>
                <w:noProof/>
                <w:webHidden/>
              </w:rPr>
              <w:fldChar w:fldCharType="separate"/>
            </w:r>
            <w:r w:rsidR="00931194">
              <w:rPr>
                <w:noProof/>
                <w:webHidden/>
              </w:rPr>
              <w:t>9</w:t>
            </w:r>
            <w:r>
              <w:rPr>
                <w:noProof/>
                <w:webHidden/>
              </w:rPr>
              <w:fldChar w:fldCharType="end"/>
            </w:r>
          </w:hyperlink>
        </w:p>
        <w:p w14:paraId="710F2D60" w14:textId="73348D6B" w:rsidR="008F1BF2" w:rsidRDefault="008F1BF2">
          <w:pPr>
            <w:pStyle w:val="23"/>
            <w:tabs>
              <w:tab w:val="right" w:leader="dot" w:pos="5021"/>
            </w:tabs>
            <w:rPr>
              <w:rFonts w:eastAsiaTheme="minorEastAsia" w:cstheme="minorBidi"/>
              <w:bCs w:val="0"/>
              <w:noProof/>
              <w:sz w:val="22"/>
              <w:szCs w:val="22"/>
              <w:lang w:val="ru-RU" w:eastAsia="ru-RU"/>
            </w:rPr>
          </w:pPr>
          <w:hyperlink w:anchor="_Toc70532724" w:history="1">
            <w:r w:rsidRPr="006F3603">
              <w:rPr>
                <w:rStyle w:val="ad"/>
                <w:noProof/>
                <w:lang w:val="ru-RU"/>
              </w:rPr>
              <w:t>Эльфы</w:t>
            </w:r>
            <w:r>
              <w:rPr>
                <w:noProof/>
                <w:webHidden/>
              </w:rPr>
              <w:tab/>
            </w:r>
            <w:r>
              <w:rPr>
                <w:noProof/>
                <w:webHidden/>
              </w:rPr>
              <w:fldChar w:fldCharType="begin"/>
            </w:r>
            <w:r>
              <w:rPr>
                <w:noProof/>
                <w:webHidden/>
              </w:rPr>
              <w:instrText xml:space="preserve"> PAGEREF _Toc70532724 \h </w:instrText>
            </w:r>
            <w:r>
              <w:rPr>
                <w:noProof/>
                <w:webHidden/>
              </w:rPr>
            </w:r>
            <w:r>
              <w:rPr>
                <w:noProof/>
                <w:webHidden/>
              </w:rPr>
              <w:fldChar w:fldCharType="separate"/>
            </w:r>
            <w:r w:rsidR="00931194">
              <w:rPr>
                <w:noProof/>
                <w:webHidden/>
              </w:rPr>
              <w:t>9</w:t>
            </w:r>
            <w:r>
              <w:rPr>
                <w:noProof/>
                <w:webHidden/>
              </w:rPr>
              <w:fldChar w:fldCharType="end"/>
            </w:r>
          </w:hyperlink>
        </w:p>
        <w:p w14:paraId="6E4CA020" w14:textId="3650B008" w:rsidR="008F1BF2" w:rsidRDefault="008F1BF2">
          <w:pPr>
            <w:pStyle w:val="23"/>
            <w:tabs>
              <w:tab w:val="right" w:leader="dot" w:pos="5021"/>
            </w:tabs>
            <w:rPr>
              <w:rFonts w:eastAsiaTheme="minorEastAsia" w:cstheme="minorBidi"/>
              <w:bCs w:val="0"/>
              <w:noProof/>
              <w:sz w:val="22"/>
              <w:szCs w:val="22"/>
              <w:lang w:val="ru-RU" w:eastAsia="ru-RU"/>
            </w:rPr>
          </w:pPr>
          <w:hyperlink w:anchor="_Toc70532725" w:history="1">
            <w:r w:rsidRPr="006F3603">
              <w:rPr>
                <w:rStyle w:val="ad"/>
                <w:noProof/>
                <w:lang w:val="ru-RU"/>
              </w:rPr>
              <w:t>Полурослики</w:t>
            </w:r>
            <w:r>
              <w:rPr>
                <w:noProof/>
                <w:webHidden/>
              </w:rPr>
              <w:tab/>
            </w:r>
            <w:r>
              <w:rPr>
                <w:noProof/>
                <w:webHidden/>
              </w:rPr>
              <w:fldChar w:fldCharType="begin"/>
            </w:r>
            <w:r>
              <w:rPr>
                <w:noProof/>
                <w:webHidden/>
              </w:rPr>
              <w:instrText xml:space="preserve"> PAGEREF _Toc70532725 \h </w:instrText>
            </w:r>
            <w:r>
              <w:rPr>
                <w:noProof/>
                <w:webHidden/>
              </w:rPr>
            </w:r>
            <w:r>
              <w:rPr>
                <w:noProof/>
                <w:webHidden/>
              </w:rPr>
              <w:fldChar w:fldCharType="separate"/>
            </w:r>
            <w:r w:rsidR="00931194">
              <w:rPr>
                <w:noProof/>
                <w:webHidden/>
              </w:rPr>
              <w:t>10</w:t>
            </w:r>
            <w:r>
              <w:rPr>
                <w:noProof/>
                <w:webHidden/>
              </w:rPr>
              <w:fldChar w:fldCharType="end"/>
            </w:r>
          </w:hyperlink>
        </w:p>
        <w:p w14:paraId="0CA7ED54" w14:textId="0A2B3606" w:rsidR="008F1BF2" w:rsidRDefault="008F1BF2">
          <w:pPr>
            <w:pStyle w:val="23"/>
            <w:tabs>
              <w:tab w:val="right" w:leader="dot" w:pos="5021"/>
            </w:tabs>
            <w:rPr>
              <w:rFonts w:eastAsiaTheme="minorEastAsia" w:cstheme="minorBidi"/>
              <w:bCs w:val="0"/>
              <w:noProof/>
              <w:sz w:val="22"/>
              <w:szCs w:val="22"/>
              <w:lang w:val="ru-RU" w:eastAsia="ru-RU"/>
            </w:rPr>
          </w:pPr>
          <w:hyperlink w:anchor="_Toc70532726" w:history="1">
            <w:r w:rsidRPr="006F3603">
              <w:rPr>
                <w:rStyle w:val="ad"/>
                <w:noProof/>
                <w:lang w:val="ru-RU"/>
              </w:rPr>
              <w:t>Сильверимун</w:t>
            </w:r>
            <w:r>
              <w:rPr>
                <w:noProof/>
                <w:webHidden/>
              </w:rPr>
              <w:tab/>
            </w:r>
            <w:r>
              <w:rPr>
                <w:noProof/>
                <w:webHidden/>
              </w:rPr>
              <w:fldChar w:fldCharType="begin"/>
            </w:r>
            <w:r>
              <w:rPr>
                <w:noProof/>
                <w:webHidden/>
              </w:rPr>
              <w:instrText xml:space="preserve"> PAGEREF _Toc70532726 \h </w:instrText>
            </w:r>
            <w:r>
              <w:rPr>
                <w:noProof/>
                <w:webHidden/>
              </w:rPr>
            </w:r>
            <w:r>
              <w:rPr>
                <w:noProof/>
                <w:webHidden/>
              </w:rPr>
              <w:fldChar w:fldCharType="separate"/>
            </w:r>
            <w:r w:rsidR="00931194">
              <w:rPr>
                <w:noProof/>
                <w:webHidden/>
              </w:rPr>
              <w:t>10</w:t>
            </w:r>
            <w:r>
              <w:rPr>
                <w:noProof/>
                <w:webHidden/>
              </w:rPr>
              <w:fldChar w:fldCharType="end"/>
            </w:r>
          </w:hyperlink>
        </w:p>
        <w:p w14:paraId="2148732E" w14:textId="1EFCEC33" w:rsidR="008F1BF2" w:rsidRDefault="008F1BF2">
          <w:pPr>
            <w:pStyle w:val="23"/>
            <w:tabs>
              <w:tab w:val="right" w:leader="dot" w:pos="5021"/>
            </w:tabs>
            <w:rPr>
              <w:rFonts w:eastAsiaTheme="minorEastAsia" w:cstheme="minorBidi"/>
              <w:bCs w:val="0"/>
              <w:noProof/>
              <w:sz w:val="22"/>
              <w:szCs w:val="22"/>
              <w:lang w:val="ru-RU" w:eastAsia="ru-RU"/>
            </w:rPr>
          </w:pPr>
          <w:hyperlink w:anchor="_Toc70532727" w:history="1">
            <w:r w:rsidRPr="006F3603">
              <w:rPr>
                <w:rStyle w:val="ad"/>
                <w:noProof/>
                <w:lang w:val="ru-RU"/>
              </w:rPr>
              <w:t>Эверлунд</w:t>
            </w:r>
            <w:r>
              <w:rPr>
                <w:noProof/>
                <w:webHidden/>
              </w:rPr>
              <w:tab/>
            </w:r>
            <w:r>
              <w:rPr>
                <w:noProof/>
                <w:webHidden/>
              </w:rPr>
              <w:fldChar w:fldCharType="begin"/>
            </w:r>
            <w:r>
              <w:rPr>
                <w:noProof/>
                <w:webHidden/>
              </w:rPr>
              <w:instrText xml:space="preserve"> PAGEREF _Toc70532727 \h </w:instrText>
            </w:r>
            <w:r>
              <w:rPr>
                <w:noProof/>
                <w:webHidden/>
              </w:rPr>
            </w:r>
            <w:r>
              <w:rPr>
                <w:noProof/>
                <w:webHidden/>
              </w:rPr>
              <w:fldChar w:fldCharType="separate"/>
            </w:r>
            <w:r w:rsidR="00931194">
              <w:rPr>
                <w:noProof/>
                <w:webHidden/>
              </w:rPr>
              <w:t>11</w:t>
            </w:r>
            <w:r>
              <w:rPr>
                <w:noProof/>
                <w:webHidden/>
              </w:rPr>
              <w:fldChar w:fldCharType="end"/>
            </w:r>
          </w:hyperlink>
        </w:p>
        <w:p w14:paraId="73776002" w14:textId="1B54C4E3" w:rsidR="008F1BF2" w:rsidRDefault="008F1BF2">
          <w:pPr>
            <w:pStyle w:val="23"/>
            <w:tabs>
              <w:tab w:val="right" w:leader="dot" w:pos="5021"/>
            </w:tabs>
            <w:rPr>
              <w:rFonts w:eastAsiaTheme="minorEastAsia" w:cstheme="minorBidi"/>
              <w:bCs w:val="0"/>
              <w:noProof/>
              <w:sz w:val="22"/>
              <w:szCs w:val="22"/>
              <w:lang w:val="ru-RU" w:eastAsia="ru-RU"/>
            </w:rPr>
          </w:pPr>
          <w:hyperlink w:anchor="_Toc70532728" w:history="1">
            <w:r w:rsidRPr="006F3603">
              <w:rPr>
                <w:rStyle w:val="ad"/>
                <w:noProof/>
                <w:lang w:val="ru-RU"/>
              </w:rPr>
              <w:t>Сандабар</w:t>
            </w:r>
            <w:r>
              <w:rPr>
                <w:noProof/>
                <w:webHidden/>
              </w:rPr>
              <w:tab/>
            </w:r>
            <w:r>
              <w:rPr>
                <w:noProof/>
                <w:webHidden/>
              </w:rPr>
              <w:fldChar w:fldCharType="begin"/>
            </w:r>
            <w:r>
              <w:rPr>
                <w:noProof/>
                <w:webHidden/>
              </w:rPr>
              <w:instrText xml:space="preserve"> PAGEREF _Toc70532728 \h </w:instrText>
            </w:r>
            <w:r>
              <w:rPr>
                <w:noProof/>
                <w:webHidden/>
              </w:rPr>
            </w:r>
            <w:r>
              <w:rPr>
                <w:noProof/>
                <w:webHidden/>
              </w:rPr>
              <w:fldChar w:fldCharType="separate"/>
            </w:r>
            <w:r w:rsidR="00931194">
              <w:rPr>
                <w:noProof/>
                <w:webHidden/>
              </w:rPr>
              <w:t>11</w:t>
            </w:r>
            <w:r>
              <w:rPr>
                <w:noProof/>
                <w:webHidden/>
              </w:rPr>
              <w:fldChar w:fldCharType="end"/>
            </w:r>
          </w:hyperlink>
        </w:p>
        <w:p w14:paraId="45AB24B0" w14:textId="34F37BEA" w:rsidR="008F1BF2" w:rsidRDefault="008F1BF2">
          <w:pPr>
            <w:pStyle w:val="23"/>
            <w:tabs>
              <w:tab w:val="right" w:leader="dot" w:pos="5021"/>
            </w:tabs>
            <w:rPr>
              <w:rFonts w:eastAsiaTheme="minorEastAsia" w:cstheme="minorBidi"/>
              <w:bCs w:val="0"/>
              <w:noProof/>
              <w:sz w:val="22"/>
              <w:szCs w:val="22"/>
              <w:lang w:val="ru-RU" w:eastAsia="ru-RU"/>
            </w:rPr>
          </w:pPr>
          <w:hyperlink w:anchor="_Toc70532729" w:history="1">
            <w:r w:rsidRPr="006F3603">
              <w:rPr>
                <w:rStyle w:val="ad"/>
                <w:noProof/>
                <w:lang w:val="ru-RU"/>
              </w:rPr>
              <w:t>Цитадель Фелбарр</w:t>
            </w:r>
            <w:r>
              <w:rPr>
                <w:noProof/>
                <w:webHidden/>
              </w:rPr>
              <w:tab/>
            </w:r>
            <w:r>
              <w:rPr>
                <w:noProof/>
                <w:webHidden/>
              </w:rPr>
              <w:fldChar w:fldCharType="begin"/>
            </w:r>
            <w:r>
              <w:rPr>
                <w:noProof/>
                <w:webHidden/>
              </w:rPr>
              <w:instrText xml:space="preserve"> PAGEREF _Toc70532729 \h </w:instrText>
            </w:r>
            <w:r>
              <w:rPr>
                <w:noProof/>
                <w:webHidden/>
              </w:rPr>
            </w:r>
            <w:r>
              <w:rPr>
                <w:noProof/>
                <w:webHidden/>
              </w:rPr>
              <w:fldChar w:fldCharType="separate"/>
            </w:r>
            <w:r w:rsidR="00931194">
              <w:rPr>
                <w:noProof/>
                <w:webHidden/>
              </w:rPr>
              <w:t>12</w:t>
            </w:r>
            <w:r>
              <w:rPr>
                <w:noProof/>
                <w:webHidden/>
              </w:rPr>
              <w:fldChar w:fldCharType="end"/>
            </w:r>
          </w:hyperlink>
        </w:p>
        <w:p w14:paraId="51AB466F" w14:textId="3373FE2F" w:rsidR="008F1BF2" w:rsidRDefault="008F1BF2">
          <w:pPr>
            <w:pStyle w:val="23"/>
            <w:tabs>
              <w:tab w:val="right" w:leader="dot" w:pos="5021"/>
            </w:tabs>
            <w:rPr>
              <w:rFonts w:eastAsiaTheme="minorEastAsia" w:cstheme="minorBidi"/>
              <w:bCs w:val="0"/>
              <w:noProof/>
              <w:sz w:val="22"/>
              <w:szCs w:val="22"/>
              <w:lang w:val="ru-RU" w:eastAsia="ru-RU"/>
            </w:rPr>
          </w:pPr>
          <w:hyperlink w:anchor="_Toc70532730" w:history="1">
            <w:r w:rsidRPr="006F3603">
              <w:rPr>
                <w:rStyle w:val="ad"/>
                <w:noProof/>
                <w:lang w:val="ru-RU"/>
              </w:rPr>
              <w:t>Цитадель Адбар</w:t>
            </w:r>
            <w:r>
              <w:rPr>
                <w:noProof/>
                <w:webHidden/>
              </w:rPr>
              <w:tab/>
            </w:r>
            <w:r>
              <w:rPr>
                <w:noProof/>
                <w:webHidden/>
              </w:rPr>
              <w:fldChar w:fldCharType="begin"/>
            </w:r>
            <w:r>
              <w:rPr>
                <w:noProof/>
                <w:webHidden/>
              </w:rPr>
              <w:instrText xml:space="preserve"> PAGEREF _Toc70532730 \h </w:instrText>
            </w:r>
            <w:r>
              <w:rPr>
                <w:noProof/>
                <w:webHidden/>
              </w:rPr>
            </w:r>
            <w:r>
              <w:rPr>
                <w:noProof/>
                <w:webHidden/>
              </w:rPr>
              <w:fldChar w:fldCharType="separate"/>
            </w:r>
            <w:r w:rsidR="00931194">
              <w:rPr>
                <w:noProof/>
                <w:webHidden/>
              </w:rPr>
              <w:t>12</w:t>
            </w:r>
            <w:r>
              <w:rPr>
                <w:noProof/>
                <w:webHidden/>
              </w:rPr>
              <w:fldChar w:fldCharType="end"/>
            </w:r>
          </w:hyperlink>
        </w:p>
        <w:p w14:paraId="32B9E9A4" w14:textId="6F6CE997" w:rsidR="008F1BF2" w:rsidRDefault="008F1BF2">
          <w:pPr>
            <w:pStyle w:val="23"/>
            <w:tabs>
              <w:tab w:val="right" w:leader="dot" w:pos="5021"/>
            </w:tabs>
            <w:rPr>
              <w:rFonts w:eastAsiaTheme="minorEastAsia" w:cstheme="minorBidi"/>
              <w:bCs w:val="0"/>
              <w:noProof/>
              <w:sz w:val="22"/>
              <w:szCs w:val="22"/>
              <w:lang w:val="ru-RU" w:eastAsia="ru-RU"/>
            </w:rPr>
          </w:pPr>
          <w:hyperlink w:anchor="_Toc70532731" w:history="1">
            <w:r w:rsidRPr="006F3603">
              <w:rPr>
                <w:rStyle w:val="ad"/>
                <w:noProof/>
                <w:lang w:val="ru-RU"/>
              </w:rPr>
              <w:t>Мифраловый Зал</w:t>
            </w:r>
            <w:r>
              <w:rPr>
                <w:noProof/>
                <w:webHidden/>
              </w:rPr>
              <w:tab/>
            </w:r>
            <w:r>
              <w:rPr>
                <w:noProof/>
                <w:webHidden/>
              </w:rPr>
              <w:fldChar w:fldCharType="begin"/>
            </w:r>
            <w:r>
              <w:rPr>
                <w:noProof/>
                <w:webHidden/>
              </w:rPr>
              <w:instrText xml:space="preserve"> PAGEREF _Toc70532731 \h </w:instrText>
            </w:r>
            <w:r>
              <w:rPr>
                <w:noProof/>
                <w:webHidden/>
              </w:rPr>
            </w:r>
            <w:r>
              <w:rPr>
                <w:noProof/>
                <w:webHidden/>
              </w:rPr>
              <w:fldChar w:fldCharType="separate"/>
            </w:r>
            <w:r w:rsidR="00931194">
              <w:rPr>
                <w:noProof/>
                <w:webHidden/>
              </w:rPr>
              <w:t>13</w:t>
            </w:r>
            <w:r>
              <w:rPr>
                <w:noProof/>
                <w:webHidden/>
              </w:rPr>
              <w:fldChar w:fldCharType="end"/>
            </w:r>
          </w:hyperlink>
        </w:p>
        <w:p w14:paraId="2144FFD6" w14:textId="7CD5FA89" w:rsidR="008F1BF2" w:rsidRDefault="008F1BF2">
          <w:pPr>
            <w:pStyle w:val="23"/>
            <w:tabs>
              <w:tab w:val="right" w:leader="dot" w:pos="5021"/>
            </w:tabs>
            <w:rPr>
              <w:rFonts w:eastAsiaTheme="minorEastAsia" w:cstheme="minorBidi"/>
              <w:bCs w:val="0"/>
              <w:noProof/>
              <w:sz w:val="22"/>
              <w:szCs w:val="22"/>
              <w:lang w:val="ru-RU" w:eastAsia="ru-RU"/>
            </w:rPr>
          </w:pPr>
          <w:hyperlink w:anchor="_Toc70532732" w:history="1">
            <w:r w:rsidRPr="006F3603">
              <w:rPr>
                <w:rStyle w:val="ad"/>
                <w:noProof/>
                <w:lang w:val="ru-RU"/>
              </w:rPr>
              <w:t>Ньюфорт</w:t>
            </w:r>
            <w:r>
              <w:rPr>
                <w:noProof/>
                <w:webHidden/>
              </w:rPr>
              <w:tab/>
            </w:r>
            <w:r>
              <w:rPr>
                <w:noProof/>
                <w:webHidden/>
              </w:rPr>
              <w:fldChar w:fldCharType="begin"/>
            </w:r>
            <w:r>
              <w:rPr>
                <w:noProof/>
                <w:webHidden/>
              </w:rPr>
              <w:instrText xml:space="preserve"> PAGEREF _Toc70532732 \h </w:instrText>
            </w:r>
            <w:r>
              <w:rPr>
                <w:noProof/>
                <w:webHidden/>
              </w:rPr>
            </w:r>
            <w:r>
              <w:rPr>
                <w:noProof/>
                <w:webHidden/>
              </w:rPr>
              <w:fldChar w:fldCharType="separate"/>
            </w:r>
            <w:r w:rsidR="00931194">
              <w:rPr>
                <w:noProof/>
                <w:webHidden/>
              </w:rPr>
              <w:t>13</w:t>
            </w:r>
            <w:r>
              <w:rPr>
                <w:noProof/>
                <w:webHidden/>
              </w:rPr>
              <w:fldChar w:fldCharType="end"/>
            </w:r>
          </w:hyperlink>
        </w:p>
        <w:p w14:paraId="6F17849D" w14:textId="75BB033B" w:rsidR="008F1BF2" w:rsidRDefault="008F1BF2">
          <w:pPr>
            <w:pStyle w:val="23"/>
            <w:tabs>
              <w:tab w:val="right" w:leader="dot" w:pos="5021"/>
            </w:tabs>
            <w:rPr>
              <w:rFonts w:eastAsiaTheme="minorEastAsia" w:cstheme="minorBidi"/>
              <w:bCs w:val="0"/>
              <w:noProof/>
              <w:sz w:val="22"/>
              <w:szCs w:val="22"/>
              <w:lang w:val="ru-RU" w:eastAsia="ru-RU"/>
            </w:rPr>
          </w:pPr>
          <w:hyperlink w:anchor="_Toc70532733" w:history="1">
            <w:r w:rsidRPr="006F3603">
              <w:rPr>
                <w:rStyle w:val="ad"/>
                <w:noProof/>
                <w:lang w:val="ru-RU"/>
              </w:rPr>
              <w:t>Мертвоснежье</w:t>
            </w:r>
            <w:r>
              <w:rPr>
                <w:noProof/>
                <w:webHidden/>
              </w:rPr>
              <w:tab/>
            </w:r>
            <w:r>
              <w:rPr>
                <w:noProof/>
                <w:webHidden/>
              </w:rPr>
              <w:fldChar w:fldCharType="begin"/>
            </w:r>
            <w:r>
              <w:rPr>
                <w:noProof/>
                <w:webHidden/>
              </w:rPr>
              <w:instrText xml:space="preserve"> PAGEREF _Toc70532733 \h </w:instrText>
            </w:r>
            <w:r>
              <w:rPr>
                <w:noProof/>
                <w:webHidden/>
              </w:rPr>
            </w:r>
            <w:r>
              <w:rPr>
                <w:noProof/>
                <w:webHidden/>
              </w:rPr>
              <w:fldChar w:fldCharType="separate"/>
            </w:r>
            <w:r w:rsidR="00931194">
              <w:rPr>
                <w:noProof/>
                <w:webHidden/>
              </w:rPr>
              <w:t>13</w:t>
            </w:r>
            <w:r>
              <w:rPr>
                <w:noProof/>
                <w:webHidden/>
              </w:rPr>
              <w:fldChar w:fldCharType="end"/>
            </w:r>
          </w:hyperlink>
        </w:p>
        <w:p w14:paraId="74476D00" w14:textId="6C52E8D2" w:rsidR="008F1BF2" w:rsidRDefault="008F1BF2">
          <w:pPr>
            <w:pStyle w:val="23"/>
            <w:tabs>
              <w:tab w:val="right" w:leader="dot" w:pos="5021"/>
            </w:tabs>
            <w:rPr>
              <w:rFonts w:eastAsiaTheme="minorEastAsia" w:cstheme="minorBidi"/>
              <w:bCs w:val="0"/>
              <w:noProof/>
              <w:sz w:val="22"/>
              <w:szCs w:val="22"/>
              <w:lang w:val="ru-RU" w:eastAsia="ru-RU"/>
            </w:rPr>
          </w:pPr>
          <w:hyperlink w:anchor="_Toc70532734" w:history="1">
            <w:r w:rsidRPr="006F3603">
              <w:rPr>
                <w:rStyle w:val="ad"/>
                <w:noProof/>
                <w:lang w:val="ru-RU"/>
              </w:rPr>
              <w:t>Утгардтские Земли</w:t>
            </w:r>
            <w:r>
              <w:rPr>
                <w:noProof/>
                <w:webHidden/>
              </w:rPr>
              <w:tab/>
            </w:r>
            <w:r>
              <w:rPr>
                <w:noProof/>
                <w:webHidden/>
              </w:rPr>
              <w:fldChar w:fldCharType="begin"/>
            </w:r>
            <w:r>
              <w:rPr>
                <w:noProof/>
                <w:webHidden/>
              </w:rPr>
              <w:instrText xml:space="preserve"> PAGEREF _Toc70532734 \h </w:instrText>
            </w:r>
            <w:r>
              <w:rPr>
                <w:noProof/>
                <w:webHidden/>
              </w:rPr>
            </w:r>
            <w:r>
              <w:rPr>
                <w:noProof/>
                <w:webHidden/>
              </w:rPr>
              <w:fldChar w:fldCharType="separate"/>
            </w:r>
            <w:r w:rsidR="00931194">
              <w:rPr>
                <w:noProof/>
                <w:webHidden/>
              </w:rPr>
              <w:t>13</w:t>
            </w:r>
            <w:r>
              <w:rPr>
                <w:noProof/>
                <w:webHidden/>
              </w:rPr>
              <w:fldChar w:fldCharType="end"/>
            </w:r>
          </w:hyperlink>
        </w:p>
        <w:p w14:paraId="732D7D7A" w14:textId="6D3E21B0"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35" w:history="1">
            <w:r w:rsidRPr="006F3603">
              <w:rPr>
                <w:rStyle w:val="ad"/>
                <w:lang w:val="ru-RU"/>
              </w:rPr>
              <w:t>Климат, Флора и Фауна</w:t>
            </w:r>
            <w:r>
              <w:rPr>
                <w:webHidden/>
              </w:rPr>
              <w:tab/>
            </w:r>
            <w:r>
              <w:rPr>
                <w:webHidden/>
              </w:rPr>
              <w:fldChar w:fldCharType="begin"/>
            </w:r>
            <w:r>
              <w:rPr>
                <w:webHidden/>
              </w:rPr>
              <w:instrText xml:space="preserve"> PAGEREF _Toc70532735 \h </w:instrText>
            </w:r>
            <w:r>
              <w:rPr>
                <w:webHidden/>
              </w:rPr>
            </w:r>
            <w:r>
              <w:rPr>
                <w:webHidden/>
              </w:rPr>
              <w:fldChar w:fldCharType="separate"/>
            </w:r>
            <w:r w:rsidR="00931194">
              <w:rPr>
                <w:webHidden/>
              </w:rPr>
              <w:t>15</w:t>
            </w:r>
            <w:r>
              <w:rPr>
                <w:webHidden/>
              </w:rPr>
              <w:fldChar w:fldCharType="end"/>
            </w:r>
          </w:hyperlink>
        </w:p>
        <w:p w14:paraId="3333A17D" w14:textId="141E1BE5" w:rsidR="008F1BF2" w:rsidRDefault="008F1BF2">
          <w:pPr>
            <w:pStyle w:val="23"/>
            <w:tabs>
              <w:tab w:val="right" w:leader="dot" w:pos="5021"/>
            </w:tabs>
            <w:rPr>
              <w:rFonts w:eastAsiaTheme="minorEastAsia" w:cstheme="minorBidi"/>
              <w:bCs w:val="0"/>
              <w:noProof/>
              <w:sz w:val="22"/>
              <w:szCs w:val="22"/>
              <w:lang w:val="ru-RU" w:eastAsia="ru-RU"/>
            </w:rPr>
          </w:pPr>
          <w:hyperlink w:anchor="_Toc70532736" w:history="1">
            <w:r w:rsidRPr="006F3603">
              <w:rPr>
                <w:rStyle w:val="ad"/>
                <w:noProof/>
                <w:lang w:val="ru-RU"/>
              </w:rPr>
              <w:t>Флора Серебрянных Пределов.</w:t>
            </w:r>
            <w:r>
              <w:rPr>
                <w:noProof/>
                <w:webHidden/>
              </w:rPr>
              <w:tab/>
            </w:r>
            <w:r>
              <w:rPr>
                <w:noProof/>
                <w:webHidden/>
              </w:rPr>
              <w:fldChar w:fldCharType="begin"/>
            </w:r>
            <w:r>
              <w:rPr>
                <w:noProof/>
                <w:webHidden/>
              </w:rPr>
              <w:instrText xml:space="preserve"> PAGEREF _Toc70532736 \h </w:instrText>
            </w:r>
            <w:r>
              <w:rPr>
                <w:noProof/>
                <w:webHidden/>
              </w:rPr>
            </w:r>
            <w:r>
              <w:rPr>
                <w:noProof/>
                <w:webHidden/>
              </w:rPr>
              <w:fldChar w:fldCharType="separate"/>
            </w:r>
            <w:r w:rsidR="00931194">
              <w:rPr>
                <w:noProof/>
                <w:webHidden/>
              </w:rPr>
              <w:t>16</w:t>
            </w:r>
            <w:r>
              <w:rPr>
                <w:noProof/>
                <w:webHidden/>
              </w:rPr>
              <w:fldChar w:fldCharType="end"/>
            </w:r>
          </w:hyperlink>
        </w:p>
        <w:p w14:paraId="5EC70F1A" w14:textId="2084B75F" w:rsidR="008F1BF2" w:rsidRDefault="008F1BF2">
          <w:pPr>
            <w:pStyle w:val="23"/>
            <w:tabs>
              <w:tab w:val="right" w:leader="dot" w:pos="5021"/>
            </w:tabs>
            <w:rPr>
              <w:rFonts w:eastAsiaTheme="minorEastAsia" w:cstheme="minorBidi"/>
              <w:bCs w:val="0"/>
              <w:noProof/>
              <w:sz w:val="22"/>
              <w:szCs w:val="22"/>
              <w:lang w:val="ru-RU" w:eastAsia="ru-RU"/>
            </w:rPr>
          </w:pPr>
          <w:hyperlink w:anchor="_Toc70532737" w:history="1">
            <w:r w:rsidRPr="006F3603">
              <w:rPr>
                <w:rStyle w:val="ad"/>
                <w:noProof/>
                <w:lang w:val="ru-RU"/>
              </w:rPr>
              <w:t>Фауна Серебрянных Пределов.</w:t>
            </w:r>
            <w:r>
              <w:rPr>
                <w:noProof/>
                <w:webHidden/>
              </w:rPr>
              <w:tab/>
            </w:r>
            <w:r>
              <w:rPr>
                <w:noProof/>
                <w:webHidden/>
              </w:rPr>
              <w:fldChar w:fldCharType="begin"/>
            </w:r>
            <w:r>
              <w:rPr>
                <w:noProof/>
                <w:webHidden/>
              </w:rPr>
              <w:instrText xml:space="preserve"> PAGEREF _Toc70532737 \h </w:instrText>
            </w:r>
            <w:r>
              <w:rPr>
                <w:noProof/>
                <w:webHidden/>
              </w:rPr>
            </w:r>
            <w:r>
              <w:rPr>
                <w:noProof/>
                <w:webHidden/>
              </w:rPr>
              <w:fldChar w:fldCharType="separate"/>
            </w:r>
            <w:r w:rsidR="00931194">
              <w:rPr>
                <w:noProof/>
                <w:webHidden/>
              </w:rPr>
              <w:t>16</w:t>
            </w:r>
            <w:r>
              <w:rPr>
                <w:noProof/>
                <w:webHidden/>
              </w:rPr>
              <w:fldChar w:fldCharType="end"/>
            </w:r>
          </w:hyperlink>
        </w:p>
        <w:p w14:paraId="159B385B" w14:textId="0467682D" w:rsidR="008F1BF2" w:rsidRDefault="008F1BF2">
          <w:pPr>
            <w:pStyle w:val="23"/>
            <w:tabs>
              <w:tab w:val="right" w:leader="dot" w:pos="5021"/>
            </w:tabs>
            <w:rPr>
              <w:rFonts w:eastAsiaTheme="minorEastAsia" w:cstheme="minorBidi"/>
              <w:bCs w:val="0"/>
              <w:noProof/>
              <w:sz w:val="22"/>
              <w:szCs w:val="22"/>
              <w:lang w:val="ru-RU" w:eastAsia="ru-RU"/>
            </w:rPr>
          </w:pPr>
          <w:hyperlink w:anchor="_Toc70532738" w:history="1">
            <w:r w:rsidRPr="006F3603">
              <w:rPr>
                <w:rStyle w:val="ad"/>
                <w:noProof/>
                <w:lang w:val="ru-RU"/>
              </w:rPr>
              <w:t>Ресурсы и ценные ископаемые</w:t>
            </w:r>
            <w:r>
              <w:rPr>
                <w:noProof/>
                <w:webHidden/>
              </w:rPr>
              <w:tab/>
            </w:r>
            <w:r>
              <w:rPr>
                <w:noProof/>
                <w:webHidden/>
              </w:rPr>
              <w:fldChar w:fldCharType="begin"/>
            </w:r>
            <w:r>
              <w:rPr>
                <w:noProof/>
                <w:webHidden/>
              </w:rPr>
              <w:instrText xml:space="preserve"> PAGEREF _Toc70532738 \h </w:instrText>
            </w:r>
            <w:r>
              <w:rPr>
                <w:noProof/>
                <w:webHidden/>
              </w:rPr>
            </w:r>
            <w:r>
              <w:rPr>
                <w:noProof/>
                <w:webHidden/>
              </w:rPr>
              <w:fldChar w:fldCharType="separate"/>
            </w:r>
            <w:r w:rsidR="00931194">
              <w:rPr>
                <w:noProof/>
                <w:webHidden/>
              </w:rPr>
              <w:t>16</w:t>
            </w:r>
            <w:r>
              <w:rPr>
                <w:noProof/>
                <w:webHidden/>
              </w:rPr>
              <w:fldChar w:fldCharType="end"/>
            </w:r>
          </w:hyperlink>
        </w:p>
        <w:p w14:paraId="7ECDC1B6" w14:textId="36D05E49"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39" w:history="1">
            <w:r w:rsidRPr="006F3603">
              <w:rPr>
                <w:rStyle w:val="ad"/>
                <w:lang w:val="ru-RU"/>
              </w:rPr>
              <w:t>Основные опасности</w:t>
            </w:r>
            <w:r>
              <w:rPr>
                <w:webHidden/>
              </w:rPr>
              <w:tab/>
            </w:r>
            <w:r>
              <w:rPr>
                <w:webHidden/>
              </w:rPr>
              <w:fldChar w:fldCharType="begin"/>
            </w:r>
            <w:r>
              <w:rPr>
                <w:webHidden/>
              </w:rPr>
              <w:instrText xml:space="preserve"> PAGEREF _Toc70532739 \h </w:instrText>
            </w:r>
            <w:r>
              <w:rPr>
                <w:webHidden/>
              </w:rPr>
            </w:r>
            <w:r>
              <w:rPr>
                <w:webHidden/>
              </w:rPr>
              <w:fldChar w:fldCharType="separate"/>
            </w:r>
            <w:r w:rsidR="00931194">
              <w:rPr>
                <w:webHidden/>
              </w:rPr>
              <w:t>17</w:t>
            </w:r>
            <w:r>
              <w:rPr>
                <w:webHidden/>
              </w:rPr>
              <w:fldChar w:fldCharType="end"/>
            </w:r>
          </w:hyperlink>
        </w:p>
        <w:p w14:paraId="368D6E56" w14:textId="7A1FBD96" w:rsidR="008F1BF2" w:rsidRDefault="008F1BF2">
          <w:pPr>
            <w:pStyle w:val="31"/>
            <w:tabs>
              <w:tab w:val="right" w:leader="dot" w:pos="5021"/>
            </w:tabs>
            <w:rPr>
              <w:rFonts w:eastAsiaTheme="minorEastAsia" w:cstheme="minorBidi"/>
              <w:bCs w:val="0"/>
              <w:noProof/>
              <w:sz w:val="22"/>
              <w:szCs w:val="22"/>
              <w:lang w:val="ru-RU" w:eastAsia="ru-RU"/>
            </w:rPr>
          </w:pPr>
          <w:hyperlink w:anchor="_Toc70532740" w:history="1">
            <w:r w:rsidRPr="006F3603">
              <w:rPr>
                <w:rStyle w:val="ad"/>
                <w:noProof/>
                <w:lang w:val="ru-RU"/>
              </w:rPr>
              <w:t>Орки</w:t>
            </w:r>
            <w:r>
              <w:rPr>
                <w:noProof/>
                <w:webHidden/>
              </w:rPr>
              <w:tab/>
            </w:r>
            <w:r>
              <w:rPr>
                <w:noProof/>
                <w:webHidden/>
              </w:rPr>
              <w:fldChar w:fldCharType="begin"/>
            </w:r>
            <w:r>
              <w:rPr>
                <w:noProof/>
                <w:webHidden/>
              </w:rPr>
              <w:instrText xml:space="preserve"> PAGEREF _Toc70532740 \h </w:instrText>
            </w:r>
            <w:r>
              <w:rPr>
                <w:noProof/>
                <w:webHidden/>
              </w:rPr>
            </w:r>
            <w:r>
              <w:rPr>
                <w:noProof/>
                <w:webHidden/>
              </w:rPr>
              <w:fldChar w:fldCharType="separate"/>
            </w:r>
            <w:r w:rsidR="00931194">
              <w:rPr>
                <w:noProof/>
                <w:webHidden/>
              </w:rPr>
              <w:t>17</w:t>
            </w:r>
            <w:r>
              <w:rPr>
                <w:noProof/>
                <w:webHidden/>
              </w:rPr>
              <w:fldChar w:fldCharType="end"/>
            </w:r>
          </w:hyperlink>
        </w:p>
        <w:p w14:paraId="6ACE9F99" w14:textId="0BE0E05A" w:rsidR="008F1BF2" w:rsidRDefault="008F1BF2">
          <w:pPr>
            <w:pStyle w:val="31"/>
            <w:tabs>
              <w:tab w:val="right" w:leader="dot" w:pos="5021"/>
            </w:tabs>
            <w:rPr>
              <w:rFonts w:eastAsiaTheme="minorEastAsia" w:cstheme="minorBidi"/>
              <w:bCs w:val="0"/>
              <w:noProof/>
              <w:sz w:val="22"/>
              <w:szCs w:val="22"/>
              <w:lang w:val="ru-RU" w:eastAsia="ru-RU"/>
            </w:rPr>
          </w:pPr>
          <w:hyperlink w:anchor="_Toc70532741" w:history="1">
            <w:r w:rsidRPr="006F3603">
              <w:rPr>
                <w:rStyle w:val="ad"/>
                <w:noProof/>
                <w:lang w:val="ru-RU"/>
              </w:rPr>
              <w:t>Гоблины</w:t>
            </w:r>
            <w:r>
              <w:rPr>
                <w:noProof/>
                <w:webHidden/>
              </w:rPr>
              <w:tab/>
            </w:r>
            <w:r>
              <w:rPr>
                <w:noProof/>
                <w:webHidden/>
              </w:rPr>
              <w:fldChar w:fldCharType="begin"/>
            </w:r>
            <w:r>
              <w:rPr>
                <w:noProof/>
                <w:webHidden/>
              </w:rPr>
              <w:instrText xml:space="preserve"> PAGEREF _Toc70532741 \h </w:instrText>
            </w:r>
            <w:r>
              <w:rPr>
                <w:noProof/>
                <w:webHidden/>
              </w:rPr>
            </w:r>
            <w:r>
              <w:rPr>
                <w:noProof/>
                <w:webHidden/>
              </w:rPr>
              <w:fldChar w:fldCharType="separate"/>
            </w:r>
            <w:r w:rsidR="00931194">
              <w:rPr>
                <w:noProof/>
                <w:webHidden/>
              </w:rPr>
              <w:t>17</w:t>
            </w:r>
            <w:r>
              <w:rPr>
                <w:noProof/>
                <w:webHidden/>
              </w:rPr>
              <w:fldChar w:fldCharType="end"/>
            </w:r>
          </w:hyperlink>
        </w:p>
        <w:p w14:paraId="13CD9FEE" w14:textId="4EB264A6" w:rsidR="008F1BF2" w:rsidRDefault="008F1BF2">
          <w:pPr>
            <w:pStyle w:val="31"/>
            <w:tabs>
              <w:tab w:val="right" w:leader="dot" w:pos="5021"/>
            </w:tabs>
            <w:rPr>
              <w:rFonts w:eastAsiaTheme="minorEastAsia" w:cstheme="minorBidi"/>
              <w:bCs w:val="0"/>
              <w:noProof/>
              <w:sz w:val="22"/>
              <w:szCs w:val="22"/>
              <w:lang w:val="ru-RU" w:eastAsia="ru-RU"/>
            </w:rPr>
          </w:pPr>
          <w:hyperlink w:anchor="_Toc70532742" w:history="1">
            <w:r w:rsidRPr="006F3603">
              <w:rPr>
                <w:rStyle w:val="ad"/>
                <w:noProof/>
                <w:lang w:val="ru-RU"/>
              </w:rPr>
              <w:t>Хобгоблины</w:t>
            </w:r>
            <w:r>
              <w:rPr>
                <w:noProof/>
                <w:webHidden/>
              </w:rPr>
              <w:tab/>
            </w:r>
            <w:r>
              <w:rPr>
                <w:noProof/>
                <w:webHidden/>
              </w:rPr>
              <w:fldChar w:fldCharType="begin"/>
            </w:r>
            <w:r>
              <w:rPr>
                <w:noProof/>
                <w:webHidden/>
              </w:rPr>
              <w:instrText xml:space="preserve"> PAGEREF _Toc70532742 \h </w:instrText>
            </w:r>
            <w:r>
              <w:rPr>
                <w:noProof/>
                <w:webHidden/>
              </w:rPr>
            </w:r>
            <w:r>
              <w:rPr>
                <w:noProof/>
                <w:webHidden/>
              </w:rPr>
              <w:fldChar w:fldCharType="separate"/>
            </w:r>
            <w:r w:rsidR="00931194">
              <w:rPr>
                <w:noProof/>
                <w:webHidden/>
              </w:rPr>
              <w:t>17</w:t>
            </w:r>
            <w:r>
              <w:rPr>
                <w:noProof/>
                <w:webHidden/>
              </w:rPr>
              <w:fldChar w:fldCharType="end"/>
            </w:r>
          </w:hyperlink>
        </w:p>
        <w:p w14:paraId="527D1DF0" w14:textId="2BF6CB3A" w:rsidR="008F1BF2" w:rsidRDefault="008F1BF2">
          <w:pPr>
            <w:pStyle w:val="31"/>
            <w:tabs>
              <w:tab w:val="right" w:leader="dot" w:pos="5021"/>
            </w:tabs>
            <w:rPr>
              <w:rFonts w:eastAsiaTheme="minorEastAsia" w:cstheme="minorBidi"/>
              <w:bCs w:val="0"/>
              <w:noProof/>
              <w:sz w:val="22"/>
              <w:szCs w:val="22"/>
              <w:lang w:val="ru-RU" w:eastAsia="ru-RU"/>
            </w:rPr>
          </w:pPr>
          <w:hyperlink w:anchor="_Toc70532743" w:history="1">
            <w:r w:rsidRPr="006F3603">
              <w:rPr>
                <w:rStyle w:val="ad"/>
                <w:noProof/>
                <w:lang w:val="ru-RU"/>
              </w:rPr>
              <w:t>Багбиры</w:t>
            </w:r>
            <w:r>
              <w:rPr>
                <w:noProof/>
                <w:webHidden/>
              </w:rPr>
              <w:tab/>
            </w:r>
            <w:r>
              <w:rPr>
                <w:noProof/>
                <w:webHidden/>
              </w:rPr>
              <w:fldChar w:fldCharType="begin"/>
            </w:r>
            <w:r>
              <w:rPr>
                <w:noProof/>
                <w:webHidden/>
              </w:rPr>
              <w:instrText xml:space="preserve"> PAGEREF _Toc70532743 \h </w:instrText>
            </w:r>
            <w:r>
              <w:rPr>
                <w:noProof/>
                <w:webHidden/>
              </w:rPr>
            </w:r>
            <w:r>
              <w:rPr>
                <w:noProof/>
                <w:webHidden/>
              </w:rPr>
              <w:fldChar w:fldCharType="separate"/>
            </w:r>
            <w:r w:rsidR="00931194">
              <w:rPr>
                <w:noProof/>
                <w:webHidden/>
              </w:rPr>
              <w:t>17</w:t>
            </w:r>
            <w:r>
              <w:rPr>
                <w:noProof/>
                <w:webHidden/>
              </w:rPr>
              <w:fldChar w:fldCharType="end"/>
            </w:r>
          </w:hyperlink>
        </w:p>
        <w:p w14:paraId="24F26E09" w14:textId="4EE486B1" w:rsidR="008F1BF2" w:rsidRDefault="008F1BF2">
          <w:pPr>
            <w:pStyle w:val="31"/>
            <w:tabs>
              <w:tab w:val="right" w:leader="dot" w:pos="5021"/>
            </w:tabs>
            <w:rPr>
              <w:rFonts w:eastAsiaTheme="minorEastAsia" w:cstheme="minorBidi"/>
              <w:bCs w:val="0"/>
              <w:noProof/>
              <w:sz w:val="22"/>
              <w:szCs w:val="22"/>
              <w:lang w:val="ru-RU" w:eastAsia="ru-RU"/>
            </w:rPr>
          </w:pPr>
          <w:hyperlink w:anchor="_Toc70532744" w:history="1">
            <w:r w:rsidRPr="006F3603">
              <w:rPr>
                <w:rStyle w:val="ad"/>
                <w:noProof/>
                <w:lang w:val="ru-RU"/>
              </w:rPr>
              <w:t>Чудовища</w:t>
            </w:r>
            <w:r>
              <w:rPr>
                <w:noProof/>
                <w:webHidden/>
              </w:rPr>
              <w:tab/>
            </w:r>
            <w:r>
              <w:rPr>
                <w:noProof/>
                <w:webHidden/>
              </w:rPr>
              <w:fldChar w:fldCharType="begin"/>
            </w:r>
            <w:r>
              <w:rPr>
                <w:noProof/>
                <w:webHidden/>
              </w:rPr>
              <w:instrText xml:space="preserve"> PAGEREF _Toc70532744 \h </w:instrText>
            </w:r>
            <w:r>
              <w:rPr>
                <w:noProof/>
                <w:webHidden/>
              </w:rPr>
            </w:r>
            <w:r>
              <w:rPr>
                <w:noProof/>
                <w:webHidden/>
              </w:rPr>
              <w:fldChar w:fldCharType="separate"/>
            </w:r>
            <w:r w:rsidR="00931194">
              <w:rPr>
                <w:noProof/>
                <w:webHidden/>
              </w:rPr>
              <w:t>17</w:t>
            </w:r>
            <w:r>
              <w:rPr>
                <w:noProof/>
                <w:webHidden/>
              </w:rPr>
              <w:fldChar w:fldCharType="end"/>
            </w:r>
          </w:hyperlink>
        </w:p>
        <w:p w14:paraId="03740DB0" w14:textId="732C2A8C" w:rsidR="008F1BF2" w:rsidRDefault="008F1BF2">
          <w:pPr>
            <w:pStyle w:val="31"/>
            <w:tabs>
              <w:tab w:val="right" w:leader="dot" w:pos="5021"/>
            </w:tabs>
            <w:rPr>
              <w:rFonts w:eastAsiaTheme="minorEastAsia" w:cstheme="minorBidi"/>
              <w:bCs w:val="0"/>
              <w:noProof/>
              <w:sz w:val="22"/>
              <w:szCs w:val="22"/>
              <w:lang w:val="ru-RU" w:eastAsia="ru-RU"/>
            </w:rPr>
          </w:pPr>
          <w:hyperlink w:anchor="_Toc70532745" w:history="1">
            <w:r w:rsidRPr="006F3603">
              <w:rPr>
                <w:rStyle w:val="ad"/>
                <w:noProof/>
                <w:lang w:val="ru-RU"/>
              </w:rPr>
              <w:t>Племя Черной Крови</w:t>
            </w:r>
            <w:r>
              <w:rPr>
                <w:noProof/>
                <w:webHidden/>
              </w:rPr>
              <w:tab/>
            </w:r>
            <w:r>
              <w:rPr>
                <w:noProof/>
                <w:webHidden/>
              </w:rPr>
              <w:fldChar w:fldCharType="begin"/>
            </w:r>
            <w:r>
              <w:rPr>
                <w:noProof/>
                <w:webHidden/>
              </w:rPr>
              <w:instrText xml:space="preserve"> PAGEREF _Toc70532745 \h </w:instrText>
            </w:r>
            <w:r>
              <w:rPr>
                <w:noProof/>
                <w:webHidden/>
              </w:rPr>
            </w:r>
            <w:r>
              <w:rPr>
                <w:noProof/>
                <w:webHidden/>
              </w:rPr>
              <w:fldChar w:fldCharType="separate"/>
            </w:r>
            <w:r w:rsidR="00931194">
              <w:rPr>
                <w:noProof/>
                <w:webHidden/>
              </w:rPr>
              <w:t>17</w:t>
            </w:r>
            <w:r>
              <w:rPr>
                <w:noProof/>
                <w:webHidden/>
              </w:rPr>
              <w:fldChar w:fldCharType="end"/>
            </w:r>
          </w:hyperlink>
        </w:p>
        <w:p w14:paraId="163DD82E" w14:textId="6146F5E6" w:rsidR="008F1BF2" w:rsidRDefault="008F1BF2">
          <w:pPr>
            <w:pStyle w:val="31"/>
            <w:tabs>
              <w:tab w:val="right" w:leader="dot" w:pos="5021"/>
            </w:tabs>
            <w:rPr>
              <w:rFonts w:eastAsiaTheme="minorEastAsia" w:cstheme="minorBidi"/>
              <w:bCs w:val="0"/>
              <w:noProof/>
              <w:sz w:val="22"/>
              <w:szCs w:val="22"/>
              <w:lang w:val="ru-RU" w:eastAsia="ru-RU"/>
            </w:rPr>
          </w:pPr>
          <w:hyperlink w:anchor="_Toc70532746" w:history="1">
            <w:r w:rsidRPr="006F3603">
              <w:rPr>
                <w:rStyle w:val="ad"/>
                <w:noProof/>
                <w:lang w:val="ru-RU"/>
              </w:rPr>
              <w:t>Вирбиги</w:t>
            </w:r>
            <w:r>
              <w:rPr>
                <w:noProof/>
                <w:webHidden/>
              </w:rPr>
              <w:tab/>
            </w:r>
            <w:r>
              <w:rPr>
                <w:noProof/>
                <w:webHidden/>
              </w:rPr>
              <w:fldChar w:fldCharType="begin"/>
            </w:r>
            <w:r>
              <w:rPr>
                <w:noProof/>
                <w:webHidden/>
              </w:rPr>
              <w:instrText xml:space="preserve"> PAGEREF _Toc70532746 \h </w:instrText>
            </w:r>
            <w:r>
              <w:rPr>
                <w:noProof/>
                <w:webHidden/>
              </w:rPr>
            </w:r>
            <w:r>
              <w:rPr>
                <w:noProof/>
                <w:webHidden/>
              </w:rPr>
              <w:fldChar w:fldCharType="separate"/>
            </w:r>
            <w:r w:rsidR="00931194">
              <w:rPr>
                <w:noProof/>
                <w:webHidden/>
              </w:rPr>
              <w:t>17</w:t>
            </w:r>
            <w:r>
              <w:rPr>
                <w:noProof/>
                <w:webHidden/>
              </w:rPr>
              <w:fldChar w:fldCharType="end"/>
            </w:r>
          </w:hyperlink>
        </w:p>
        <w:p w14:paraId="5D9B1BE0" w14:textId="126ACFEA" w:rsidR="008F1BF2" w:rsidRDefault="008F1BF2">
          <w:pPr>
            <w:pStyle w:val="31"/>
            <w:tabs>
              <w:tab w:val="right" w:leader="dot" w:pos="5021"/>
            </w:tabs>
            <w:rPr>
              <w:rFonts w:eastAsiaTheme="minorEastAsia" w:cstheme="minorBidi"/>
              <w:bCs w:val="0"/>
              <w:noProof/>
              <w:sz w:val="22"/>
              <w:szCs w:val="22"/>
              <w:lang w:val="ru-RU" w:eastAsia="ru-RU"/>
            </w:rPr>
          </w:pPr>
          <w:hyperlink w:anchor="_Toc70532747" w:history="1">
            <w:r w:rsidRPr="006F3603">
              <w:rPr>
                <w:rStyle w:val="ad"/>
                <w:noProof/>
                <w:lang w:val="ru-RU"/>
              </w:rPr>
              <w:t>Синие драконы</w:t>
            </w:r>
            <w:r>
              <w:rPr>
                <w:noProof/>
                <w:webHidden/>
              </w:rPr>
              <w:tab/>
            </w:r>
            <w:r>
              <w:rPr>
                <w:noProof/>
                <w:webHidden/>
              </w:rPr>
              <w:fldChar w:fldCharType="begin"/>
            </w:r>
            <w:r>
              <w:rPr>
                <w:noProof/>
                <w:webHidden/>
              </w:rPr>
              <w:instrText xml:space="preserve"> PAGEREF _Toc70532747 \h </w:instrText>
            </w:r>
            <w:r>
              <w:rPr>
                <w:noProof/>
                <w:webHidden/>
              </w:rPr>
            </w:r>
            <w:r>
              <w:rPr>
                <w:noProof/>
                <w:webHidden/>
              </w:rPr>
              <w:fldChar w:fldCharType="separate"/>
            </w:r>
            <w:r w:rsidR="00931194">
              <w:rPr>
                <w:noProof/>
                <w:webHidden/>
              </w:rPr>
              <w:t>17</w:t>
            </w:r>
            <w:r>
              <w:rPr>
                <w:noProof/>
                <w:webHidden/>
              </w:rPr>
              <w:fldChar w:fldCharType="end"/>
            </w:r>
          </w:hyperlink>
        </w:p>
        <w:p w14:paraId="22893EF0" w14:textId="53BCE7AB" w:rsidR="008F1BF2" w:rsidRDefault="008F1BF2">
          <w:pPr>
            <w:pStyle w:val="31"/>
            <w:tabs>
              <w:tab w:val="right" w:leader="dot" w:pos="5021"/>
            </w:tabs>
            <w:rPr>
              <w:rFonts w:eastAsiaTheme="minorEastAsia" w:cstheme="minorBidi"/>
              <w:bCs w:val="0"/>
              <w:noProof/>
              <w:sz w:val="22"/>
              <w:szCs w:val="22"/>
              <w:lang w:val="ru-RU" w:eastAsia="ru-RU"/>
            </w:rPr>
          </w:pPr>
          <w:hyperlink w:anchor="_Toc70532748" w:history="1">
            <w:r w:rsidRPr="006F3603">
              <w:rPr>
                <w:rStyle w:val="ad"/>
                <w:noProof/>
                <w:lang w:val="ru-RU"/>
              </w:rPr>
              <w:t>Варвары Утгардтцы</w:t>
            </w:r>
            <w:r>
              <w:rPr>
                <w:noProof/>
                <w:webHidden/>
              </w:rPr>
              <w:tab/>
            </w:r>
            <w:r>
              <w:rPr>
                <w:noProof/>
                <w:webHidden/>
              </w:rPr>
              <w:fldChar w:fldCharType="begin"/>
            </w:r>
            <w:r>
              <w:rPr>
                <w:noProof/>
                <w:webHidden/>
              </w:rPr>
              <w:instrText xml:space="preserve"> PAGEREF _Toc70532748 \h </w:instrText>
            </w:r>
            <w:r>
              <w:rPr>
                <w:noProof/>
                <w:webHidden/>
              </w:rPr>
            </w:r>
            <w:r>
              <w:rPr>
                <w:noProof/>
                <w:webHidden/>
              </w:rPr>
              <w:fldChar w:fldCharType="separate"/>
            </w:r>
            <w:r w:rsidR="00931194">
              <w:rPr>
                <w:noProof/>
                <w:webHidden/>
              </w:rPr>
              <w:t>17</w:t>
            </w:r>
            <w:r>
              <w:rPr>
                <w:noProof/>
                <w:webHidden/>
              </w:rPr>
              <w:fldChar w:fldCharType="end"/>
            </w:r>
          </w:hyperlink>
        </w:p>
        <w:p w14:paraId="06403982" w14:textId="3C9687B2"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49" w:history="1">
            <w:r w:rsidRPr="006F3603">
              <w:rPr>
                <w:rStyle w:val="ad"/>
                <w:lang w:val="ru-RU"/>
              </w:rPr>
              <w:t>Примечательные регионы и места в Серебрянных пределах и поблизости</w:t>
            </w:r>
            <w:r>
              <w:rPr>
                <w:webHidden/>
              </w:rPr>
              <w:tab/>
            </w:r>
            <w:r>
              <w:rPr>
                <w:webHidden/>
              </w:rPr>
              <w:fldChar w:fldCharType="begin"/>
            </w:r>
            <w:r>
              <w:rPr>
                <w:webHidden/>
              </w:rPr>
              <w:instrText xml:space="preserve"> PAGEREF _Toc70532749 \h </w:instrText>
            </w:r>
            <w:r>
              <w:rPr>
                <w:webHidden/>
              </w:rPr>
            </w:r>
            <w:r>
              <w:rPr>
                <w:webHidden/>
              </w:rPr>
              <w:fldChar w:fldCharType="separate"/>
            </w:r>
            <w:r w:rsidR="00931194">
              <w:rPr>
                <w:webHidden/>
              </w:rPr>
              <w:t>18</w:t>
            </w:r>
            <w:r>
              <w:rPr>
                <w:webHidden/>
              </w:rPr>
              <w:fldChar w:fldCharType="end"/>
            </w:r>
          </w:hyperlink>
        </w:p>
        <w:p w14:paraId="68EAEC2B" w14:textId="42661D1B" w:rsidR="008F1BF2" w:rsidRDefault="008F1BF2">
          <w:pPr>
            <w:pStyle w:val="23"/>
            <w:tabs>
              <w:tab w:val="right" w:leader="dot" w:pos="5021"/>
            </w:tabs>
            <w:rPr>
              <w:rFonts w:eastAsiaTheme="minorEastAsia" w:cstheme="minorBidi"/>
              <w:bCs w:val="0"/>
              <w:noProof/>
              <w:sz w:val="22"/>
              <w:szCs w:val="22"/>
              <w:lang w:val="ru-RU" w:eastAsia="ru-RU"/>
            </w:rPr>
          </w:pPr>
          <w:hyperlink w:anchor="_Toc70532750" w:history="1">
            <w:r w:rsidRPr="006F3603">
              <w:rPr>
                <w:rStyle w:val="ad"/>
                <w:noProof/>
                <w:lang w:val="ru-RU"/>
              </w:rPr>
              <w:t>Тайнолесье</w:t>
            </w:r>
            <w:r>
              <w:rPr>
                <w:noProof/>
                <w:webHidden/>
              </w:rPr>
              <w:tab/>
            </w:r>
            <w:r>
              <w:rPr>
                <w:noProof/>
                <w:webHidden/>
              </w:rPr>
              <w:fldChar w:fldCharType="begin"/>
            </w:r>
            <w:r>
              <w:rPr>
                <w:noProof/>
                <w:webHidden/>
              </w:rPr>
              <w:instrText xml:space="preserve"> PAGEREF _Toc70532750 \h </w:instrText>
            </w:r>
            <w:r>
              <w:rPr>
                <w:noProof/>
                <w:webHidden/>
              </w:rPr>
            </w:r>
            <w:r>
              <w:rPr>
                <w:noProof/>
                <w:webHidden/>
              </w:rPr>
              <w:fldChar w:fldCharType="separate"/>
            </w:r>
            <w:r w:rsidR="00931194">
              <w:rPr>
                <w:noProof/>
                <w:webHidden/>
              </w:rPr>
              <w:t>18</w:t>
            </w:r>
            <w:r>
              <w:rPr>
                <w:noProof/>
                <w:webHidden/>
              </w:rPr>
              <w:fldChar w:fldCharType="end"/>
            </w:r>
          </w:hyperlink>
        </w:p>
        <w:p w14:paraId="17731374" w14:textId="1A80AC1E" w:rsidR="008F1BF2" w:rsidRDefault="008F1BF2">
          <w:pPr>
            <w:pStyle w:val="23"/>
            <w:tabs>
              <w:tab w:val="right" w:leader="dot" w:pos="5021"/>
            </w:tabs>
            <w:rPr>
              <w:rFonts w:eastAsiaTheme="minorEastAsia" w:cstheme="minorBidi"/>
              <w:bCs w:val="0"/>
              <w:noProof/>
              <w:sz w:val="22"/>
              <w:szCs w:val="22"/>
              <w:lang w:val="ru-RU" w:eastAsia="ru-RU"/>
            </w:rPr>
          </w:pPr>
          <w:hyperlink w:anchor="_Toc70532751" w:history="1">
            <w:r w:rsidRPr="006F3603">
              <w:rPr>
                <w:rStyle w:val="ad"/>
                <w:noProof/>
                <w:lang w:val="ru-RU"/>
              </w:rPr>
              <w:t>Анорох</w:t>
            </w:r>
            <w:r>
              <w:rPr>
                <w:noProof/>
                <w:webHidden/>
              </w:rPr>
              <w:tab/>
            </w:r>
            <w:r>
              <w:rPr>
                <w:noProof/>
                <w:webHidden/>
              </w:rPr>
              <w:fldChar w:fldCharType="begin"/>
            </w:r>
            <w:r>
              <w:rPr>
                <w:noProof/>
                <w:webHidden/>
              </w:rPr>
              <w:instrText xml:space="preserve"> PAGEREF _Toc70532751 \h </w:instrText>
            </w:r>
            <w:r>
              <w:rPr>
                <w:noProof/>
                <w:webHidden/>
              </w:rPr>
            </w:r>
            <w:r>
              <w:rPr>
                <w:noProof/>
                <w:webHidden/>
              </w:rPr>
              <w:fldChar w:fldCharType="separate"/>
            </w:r>
            <w:r w:rsidR="00931194">
              <w:rPr>
                <w:noProof/>
                <w:webHidden/>
              </w:rPr>
              <w:t>18</w:t>
            </w:r>
            <w:r>
              <w:rPr>
                <w:noProof/>
                <w:webHidden/>
              </w:rPr>
              <w:fldChar w:fldCharType="end"/>
            </w:r>
          </w:hyperlink>
        </w:p>
        <w:p w14:paraId="34BDF6D9" w14:textId="223C0E5B" w:rsidR="008F1BF2" w:rsidRDefault="008F1BF2">
          <w:pPr>
            <w:pStyle w:val="23"/>
            <w:tabs>
              <w:tab w:val="right" w:leader="dot" w:pos="5021"/>
            </w:tabs>
            <w:rPr>
              <w:rFonts w:eastAsiaTheme="minorEastAsia" w:cstheme="minorBidi"/>
              <w:bCs w:val="0"/>
              <w:noProof/>
              <w:sz w:val="22"/>
              <w:szCs w:val="22"/>
              <w:lang w:val="ru-RU" w:eastAsia="ru-RU"/>
            </w:rPr>
          </w:pPr>
          <w:hyperlink w:anchor="_Toc70532752" w:history="1">
            <w:r w:rsidRPr="006F3603">
              <w:rPr>
                <w:rStyle w:val="ad"/>
                <w:noProof/>
                <w:lang w:val="ru-RU"/>
              </w:rPr>
              <w:t>Арнский лес</w:t>
            </w:r>
            <w:r>
              <w:rPr>
                <w:noProof/>
                <w:webHidden/>
              </w:rPr>
              <w:tab/>
            </w:r>
            <w:r>
              <w:rPr>
                <w:noProof/>
                <w:webHidden/>
              </w:rPr>
              <w:fldChar w:fldCharType="begin"/>
            </w:r>
            <w:r>
              <w:rPr>
                <w:noProof/>
                <w:webHidden/>
              </w:rPr>
              <w:instrText xml:space="preserve"> PAGEREF _Toc70532752 \h </w:instrText>
            </w:r>
            <w:r>
              <w:rPr>
                <w:noProof/>
                <w:webHidden/>
              </w:rPr>
            </w:r>
            <w:r>
              <w:rPr>
                <w:noProof/>
                <w:webHidden/>
              </w:rPr>
              <w:fldChar w:fldCharType="separate"/>
            </w:r>
            <w:r w:rsidR="00931194">
              <w:rPr>
                <w:noProof/>
                <w:webHidden/>
              </w:rPr>
              <w:t>18</w:t>
            </w:r>
            <w:r>
              <w:rPr>
                <w:noProof/>
                <w:webHidden/>
              </w:rPr>
              <w:fldChar w:fldCharType="end"/>
            </w:r>
          </w:hyperlink>
        </w:p>
        <w:p w14:paraId="76B3B506" w14:textId="093AEFAF" w:rsidR="008F1BF2" w:rsidRDefault="008F1BF2">
          <w:pPr>
            <w:pStyle w:val="23"/>
            <w:tabs>
              <w:tab w:val="right" w:leader="dot" w:pos="5021"/>
            </w:tabs>
            <w:rPr>
              <w:rFonts w:eastAsiaTheme="minorEastAsia" w:cstheme="minorBidi"/>
              <w:bCs w:val="0"/>
              <w:noProof/>
              <w:sz w:val="22"/>
              <w:szCs w:val="22"/>
              <w:lang w:val="ru-RU" w:eastAsia="ru-RU"/>
            </w:rPr>
          </w:pPr>
          <w:hyperlink w:anchor="_Toc70532753" w:history="1">
            <w:r w:rsidRPr="006F3603">
              <w:rPr>
                <w:rStyle w:val="ad"/>
                <w:noProof/>
              </w:rPr>
              <w:t>Ackop</w:t>
            </w:r>
            <w:r>
              <w:rPr>
                <w:noProof/>
                <w:webHidden/>
              </w:rPr>
              <w:tab/>
            </w:r>
            <w:r>
              <w:rPr>
                <w:noProof/>
                <w:webHidden/>
              </w:rPr>
              <w:fldChar w:fldCharType="begin"/>
            </w:r>
            <w:r>
              <w:rPr>
                <w:noProof/>
                <w:webHidden/>
              </w:rPr>
              <w:instrText xml:space="preserve"> PAGEREF _Toc70532753 \h </w:instrText>
            </w:r>
            <w:r>
              <w:rPr>
                <w:noProof/>
                <w:webHidden/>
              </w:rPr>
            </w:r>
            <w:r>
              <w:rPr>
                <w:noProof/>
                <w:webHidden/>
              </w:rPr>
              <w:fldChar w:fldCharType="separate"/>
            </w:r>
            <w:r w:rsidR="00931194">
              <w:rPr>
                <w:noProof/>
                <w:webHidden/>
              </w:rPr>
              <w:t>18</w:t>
            </w:r>
            <w:r>
              <w:rPr>
                <w:noProof/>
                <w:webHidden/>
              </w:rPr>
              <w:fldChar w:fldCharType="end"/>
            </w:r>
          </w:hyperlink>
        </w:p>
        <w:p w14:paraId="6734B158" w14:textId="4FF19D39" w:rsidR="008F1BF2" w:rsidRDefault="008F1BF2">
          <w:pPr>
            <w:pStyle w:val="23"/>
            <w:tabs>
              <w:tab w:val="right" w:leader="dot" w:pos="5021"/>
            </w:tabs>
            <w:rPr>
              <w:rFonts w:eastAsiaTheme="minorEastAsia" w:cstheme="minorBidi"/>
              <w:bCs w:val="0"/>
              <w:noProof/>
              <w:sz w:val="22"/>
              <w:szCs w:val="22"/>
              <w:lang w:val="ru-RU" w:eastAsia="ru-RU"/>
            </w:rPr>
          </w:pPr>
          <w:hyperlink w:anchor="_Toc70532754" w:history="1">
            <w:r w:rsidRPr="006F3603">
              <w:rPr>
                <w:rStyle w:val="ad"/>
                <w:noProof/>
                <w:lang w:val="ru-RU"/>
              </w:rPr>
              <w:t>Холмы Сарбрин</w:t>
            </w:r>
            <w:r>
              <w:rPr>
                <w:noProof/>
                <w:webHidden/>
              </w:rPr>
              <w:tab/>
            </w:r>
            <w:r>
              <w:rPr>
                <w:noProof/>
                <w:webHidden/>
              </w:rPr>
              <w:fldChar w:fldCharType="begin"/>
            </w:r>
            <w:r>
              <w:rPr>
                <w:noProof/>
                <w:webHidden/>
              </w:rPr>
              <w:instrText xml:space="preserve"> PAGEREF _Toc70532754 \h </w:instrText>
            </w:r>
            <w:r>
              <w:rPr>
                <w:noProof/>
                <w:webHidden/>
              </w:rPr>
            </w:r>
            <w:r>
              <w:rPr>
                <w:noProof/>
                <w:webHidden/>
              </w:rPr>
              <w:fldChar w:fldCharType="separate"/>
            </w:r>
            <w:r w:rsidR="00931194">
              <w:rPr>
                <w:noProof/>
                <w:webHidden/>
              </w:rPr>
              <w:t>18</w:t>
            </w:r>
            <w:r>
              <w:rPr>
                <w:noProof/>
                <w:webHidden/>
              </w:rPr>
              <w:fldChar w:fldCharType="end"/>
            </w:r>
          </w:hyperlink>
        </w:p>
        <w:p w14:paraId="6B847B12" w14:textId="6AE2FCEC" w:rsidR="008F1BF2" w:rsidRDefault="008F1BF2">
          <w:pPr>
            <w:pStyle w:val="23"/>
            <w:tabs>
              <w:tab w:val="right" w:leader="dot" w:pos="5021"/>
            </w:tabs>
            <w:rPr>
              <w:rFonts w:eastAsiaTheme="minorEastAsia" w:cstheme="minorBidi"/>
              <w:bCs w:val="0"/>
              <w:noProof/>
              <w:sz w:val="22"/>
              <w:szCs w:val="22"/>
              <w:lang w:val="ru-RU" w:eastAsia="ru-RU"/>
            </w:rPr>
          </w:pPr>
          <w:hyperlink w:anchor="_Toc70532755" w:history="1">
            <w:r w:rsidRPr="006F3603">
              <w:rPr>
                <w:rStyle w:val="ad"/>
                <w:noProof/>
                <w:lang w:val="ru-RU"/>
              </w:rPr>
              <w:t>Путь Сарбрин</w:t>
            </w:r>
            <w:r>
              <w:rPr>
                <w:noProof/>
                <w:webHidden/>
              </w:rPr>
              <w:tab/>
            </w:r>
            <w:r>
              <w:rPr>
                <w:noProof/>
                <w:webHidden/>
              </w:rPr>
              <w:fldChar w:fldCharType="begin"/>
            </w:r>
            <w:r>
              <w:rPr>
                <w:noProof/>
                <w:webHidden/>
              </w:rPr>
              <w:instrText xml:space="preserve"> PAGEREF _Toc70532755 \h </w:instrText>
            </w:r>
            <w:r>
              <w:rPr>
                <w:noProof/>
                <w:webHidden/>
              </w:rPr>
            </w:r>
            <w:r>
              <w:rPr>
                <w:noProof/>
                <w:webHidden/>
              </w:rPr>
              <w:fldChar w:fldCharType="separate"/>
            </w:r>
            <w:r w:rsidR="00931194">
              <w:rPr>
                <w:noProof/>
                <w:webHidden/>
              </w:rPr>
              <w:t>18</w:t>
            </w:r>
            <w:r>
              <w:rPr>
                <w:noProof/>
                <w:webHidden/>
              </w:rPr>
              <w:fldChar w:fldCharType="end"/>
            </w:r>
          </w:hyperlink>
        </w:p>
        <w:p w14:paraId="54725647" w14:textId="29903602" w:rsidR="008F1BF2" w:rsidRDefault="008F1BF2">
          <w:pPr>
            <w:pStyle w:val="23"/>
            <w:tabs>
              <w:tab w:val="right" w:leader="dot" w:pos="5021"/>
            </w:tabs>
            <w:rPr>
              <w:rFonts w:eastAsiaTheme="minorEastAsia" w:cstheme="minorBidi"/>
              <w:bCs w:val="0"/>
              <w:noProof/>
              <w:sz w:val="22"/>
              <w:szCs w:val="22"/>
              <w:lang w:val="ru-RU" w:eastAsia="ru-RU"/>
            </w:rPr>
          </w:pPr>
          <w:hyperlink w:anchor="_Toc70532756" w:history="1">
            <w:r w:rsidRPr="006F3603">
              <w:rPr>
                <w:rStyle w:val="ad"/>
                <w:noProof/>
                <w:lang w:val="ru-RU"/>
              </w:rPr>
              <w:t>Незерийские Горы</w:t>
            </w:r>
            <w:r>
              <w:rPr>
                <w:noProof/>
                <w:webHidden/>
              </w:rPr>
              <w:tab/>
            </w:r>
            <w:r>
              <w:rPr>
                <w:noProof/>
                <w:webHidden/>
              </w:rPr>
              <w:fldChar w:fldCharType="begin"/>
            </w:r>
            <w:r>
              <w:rPr>
                <w:noProof/>
                <w:webHidden/>
              </w:rPr>
              <w:instrText xml:space="preserve"> PAGEREF _Toc70532756 \h </w:instrText>
            </w:r>
            <w:r>
              <w:rPr>
                <w:noProof/>
                <w:webHidden/>
              </w:rPr>
            </w:r>
            <w:r>
              <w:rPr>
                <w:noProof/>
                <w:webHidden/>
              </w:rPr>
              <w:fldChar w:fldCharType="separate"/>
            </w:r>
            <w:r w:rsidR="00931194">
              <w:rPr>
                <w:noProof/>
                <w:webHidden/>
              </w:rPr>
              <w:t>18</w:t>
            </w:r>
            <w:r>
              <w:rPr>
                <w:noProof/>
                <w:webHidden/>
              </w:rPr>
              <w:fldChar w:fldCharType="end"/>
            </w:r>
          </w:hyperlink>
        </w:p>
        <w:p w14:paraId="4164BBA2" w14:textId="44303CAC" w:rsidR="008F1BF2" w:rsidRDefault="008F1BF2">
          <w:pPr>
            <w:pStyle w:val="23"/>
            <w:tabs>
              <w:tab w:val="right" w:leader="dot" w:pos="5021"/>
            </w:tabs>
            <w:rPr>
              <w:rFonts w:eastAsiaTheme="minorEastAsia" w:cstheme="minorBidi"/>
              <w:bCs w:val="0"/>
              <w:noProof/>
              <w:sz w:val="22"/>
              <w:szCs w:val="22"/>
              <w:lang w:val="ru-RU" w:eastAsia="ru-RU"/>
            </w:rPr>
          </w:pPr>
          <w:hyperlink w:anchor="_Toc70532757" w:history="1">
            <w:r w:rsidRPr="006F3603">
              <w:rPr>
                <w:rStyle w:val="ad"/>
                <w:noProof/>
                <w:lang w:val="ru-RU"/>
              </w:rPr>
              <w:t>Перевал Камнешарки</w:t>
            </w:r>
            <w:r>
              <w:rPr>
                <w:noProof/>
                <w:webHidden/>
              </w:rPr>
              <w:tab/>
            </w:r>
            <w:r>
              <w:rPr>
                <w:noProof/>
                <w:webHidden/>
              </w:rPr>
              <w:fldChar w:fldCharType="begin"/>
            </w:r>
            <w:r>
              <w:rPr>
                <w:noProof/>
                <w:webHidden/>
              </w:rPr>
              <w:instrText xml:space="preserve"> PAGEREF _Toc70532757 \h </w:instrText>
            </w:r>
            <w:r>
              <w:rPr>
                <w:noProof/>
                <w:webHidden/>
              </w:rPr>
            </w:r>
            <w:r>
              <w:rPr>
                <w:noProof/>
                <w:webHidden/>
              </w:rPr>
              <w:fldChar w:fldCharType="separate"/>
            </w:r>
            <w:r w:rsidR="00931194">
              <w:rPr>
                <w:noProof/>
                <w:webHidden/>
              </w:rPr>
              <w:t>18</w:t>
            </w:r>
            <w:r>
              <w:rPr>
                <w:noProof/>
                <w:webHidden/>
              </w:rPr>
              <w:fldChar w:fldCharType="end"/>
            </w:r>
          </w:hyperlink>
        </w:p>
        <w:p w14:paraId="507F0786" w14:textId="1B40BE07" w:rsidR="008F1BF2" w:rsidRDefault="008F1BF2">
          <w:pPr>
            <w:pStyle w:val="23"/>
            <w:tabs>
              <w:tab w:val="right" w:leader="dot" w:pos="5021"/>
            </w:tabs>
            <w:rPr>
              <w:rFonts w:eastAsiaTheme="minorEastAsia" w:cstheme="minorBidi"/>
              <w:bCs w:val="0"/>
              <w:noProof/>
              <w:sz w:val="22"/>
              <w:szCs w:val="22"/>
              <w:lang w:val="ru-RU" w:eastAsia="ru-RU"/>
            </w:rPr>
          </w:pPr>
          <w:hyperlink w:anchor="_Toc70532758" w:history="1">
            <w:r w:rsidRPr="006F3603">
              <w:rPr>
                <w:rStyle w:val="ad"/>
                <w:noProof/>
                <w:lang w:val="ru-RU"/>
              </w:rPr>
              <w:t>Лес Вордрорн</w:t>
            </w:r>
            <w:r>
              <w:rPr>
                <w:noProof/>
                <w:webHidden/>
              </w:rPr>
              <w:tab/>
            </w:r>
            <w:r>
              <w:rPr>
                <w:noProof/>
                <w:webHidden/>
              </w:rPr>
              <w:fldChar w:fldCharType="begin"/>
            </w:r>
            <w:r>
              <w:rPr>
                <w:noProof/>
                <w:webHidden/>
              </w:rPr>
              <w:instrText xml:space="preserve"> PAGEREF _Toc70532758 \h </w:instrText>
            </w:r>
            <w:r>
              <w:rPr>
                <w:noProof/>
                <w:webHidden/>
              </w:rPr>
            </w:r>
            <w:r>
              <w:rPr>
                <w:noProof/>
                <w:webHidden/>
              </w:rPr>
              <w:fldChar w:fldCharType="separate"/>
            </w:r>
            <w:r w:rsidR="00931194">
              <w:rPr>
                <w:noProof/>
                <w:webHidden/>
              </w:rPr>
              <w:t>18</w:t>
            </w:r>
            <w:r>
              <w:rPr>
                <w:noProof/>
                <w:webHidden/>
              </w:rPr>
              <w:fldChar w:fldCharType="end"/>
            </w:r>
          </w:hyperlink>
        </w:p>
        <w:p w14:paraId="34507912" w14:textId="71E32EBB" w:rsidR="008F1BF2" w:rsidRDefault="008F1BF2">
          <w:pPr>
            <w:pStyle w:val="23"/>
            <w:tabs>
              <w:tab w:val="right" w:leader="dot" w:pos="5021"/>
            </w:tabs>
            <w:rPr>
              <w:rFonts w:eastAsiaTheme="minorEastAsia" w:cstheme="minorBidi"/>
              <w:bCs w:val="0"/>
              <w:noProof/>
              <w:sz w:val="22"/>
              <w:szCs w:val="22"/>
              <w:lang w:val="ru-RU" w:eastAsia="ru-RU"/>
            </w:rPr>
          </w:pPr>
          <w:hyperlink w:anchor="_Toc70532759" w:history="1">
            <w:r w:rsidRPr="006F3603">
              <w:rPr>
                <w:rStyle w:val="ad"/>
                <w:noProof/>
                <w:lang w:val="ru-RU"/>
              </w:rPr>
              <w:t>Ровинские горы</w:t>
            </w:r>
            <w:r>
              <w:rPr>
                <w:noProof/>
                <w:webHidden/>
              </w:rPr>
              <w:tab/>
            </w:r>
            <w:r>
              <w:rPr>
                <w:noProof/>
                <w:webHidden/>
              </w:rPr>
              <w:fldChar w:fldCharType="begin"/>
            </w:r>
            <w:r>
              <w:rPr>
                <w:noProof/>
                <w:webHidden/>
              </w:rPr>
              <w:instrText xml:space="preserve"> PAGEREF _Toc70532759 \h </w:instrText>
            </w:r>
            <w:r>
              <w:rPr>
                <w:noProof/>
                <w:webHidden/>
              </w:rPr>
            </w:r>
            <w:r>
              <w:rPr>
                <w:noProof/>
                <w:webHidden/>
              </w:rPr>
              <w:fldChar w:fldCharType="separate"/>
            </w:r>
            <w:r w:rsidR="00931194">
              <w:rPr>
                <w:noProof/>
                <w:webHidden/>
              </w:rPr>
              <w:t>18</w:t>
            </w:r>
            <w:r>
              <w:rPr>
                <w:noProof/>
                <w:webHidden/>
              </w:rPr>
              <w:fldChar w:fldCharType="end"/>
            </w:r>
          </w:hyperlink>
        </w:p>
        <w:p w14:paraId="0E4175C4" w14:textId="03441E4B" w:rsidR="008F1BF2" w:rsidRDefault="008F1BF2">
          <w:pPr>
            <w:pStyle w:val="23"/>
            <w:tabs>
              <w:tab w:val="right" w:leader="dot" w:pos="5021"/>
            </w:tabs>
            <w:rPr>
              <w:rFonts w:eastAsiaTheme="minorEastAsia" w:cstheme="minorBidi"/>
              <w:bCs w:val="0"/>
              <w:noProof/>
              <w:sz w:val="22"/>
              <w:szCs w:val="22"/>
              <w:lang w:val="ru-RU" w:eastAsia="ru-RU"/>
            </w:rPr>
          </w:pPr>
          <w:hyperlink w:anchor="_Toc70532760" w:history="1">
            <w:r w:rsidRPr="006F3603">
              <w:rPr>
                <w:rStyle w:val="ad"/>
                <w:noProof/>
                <w:lang w:val="ru-RU"/>
              </w:rPr>
              <w:t>Ровинская дорога</w:t>
            </w:r>
            <w:r>
              <w:rPr>
                <w:noProof/>
                <w:webHidden/>
              </w:rPr>
              <w:tab/>
            </w:r>
            <w:r>
              <w:rPr>
                <w:noProof/>
                <w:webHidden/>
              </w:rPr>
              <w:fldChar w:fldCharType="begin"/>
            </w:r>
            <w:r>
              <w:rPr>
                <w:noProof/>
                <w:webHidden/>
              </w:rPr>
              <w:instrText xml:space="preserve"> PAGEREF _Toc70532760 \h </w:instrText>
            </w:r>
            <w:r>
              <w:rPr>
                <w:noProof/>
                <w:webHidden/>
              </w:rPr>
            </w:r>
            <w:r>
              <w:rPr>
                <w:noProof/>
                <w:webHidden/>
              </w:rPr>
              <w:fldChar w:fldCharType="separate"/>
            </w:r>
            <w:r w:rsidR="00931194">
              <w:rPr>
                <w:noProof/>
                <w:webHidden/>
              </w:rPr>
              <w:t>18</w:t>
            </w:r>
            <w:r>
              <w:rPr>
                <w:noProof/>
                <w:webHidden/>
              </w:rPr>
              <w:fldChar w:fldCharType="end"/>
            </w:r>
          </w:hyperlink>
        </w:p>
        <w:p w14:paraId="004FABF6" w14:textId="3F584F25" w:rsidR="008F1BF2" w:rsidRDefault="008F1BF2">
          <w:pPr>
            <w:pStyle w:val="23"/>
            <w:tabs>
              <w:tab w:val="right" w:leader="dot" w:pos="5021"/>
            </w:tabs>
            <w:rPr>
              <w:rFonts w:eastAsiaTheme="minorEastAsia" w:cstheme="minorBidi"/>
              <w:bCs w:val="0"/>
              <w:noProof/>
              <w:sz w:val="22"/>
              <w:szCs w:val="22"/>
              <w:lang w:val="ru-RU" w:eastAsia="ru-RU"/>
            </w:rPr>
          </w:pPr>
          <w:hyperlink w:anchor="_Toc70532761" w:history="1">
            <w:r w:rsidRPr="006F3603">
              <w:rPr>
                <w:rStyle w:val="ad"/>
                <w:noProof/>
                <w:lang w:val="ru-RU"/>
              </w:rPr>
              <w:t>Высокий Лес</w:t>
            </w:r>
            <w:r>
              <w:rPr>
                <w:noProof/>
                <w:webHidden/>
              </w:rPr>
              <w:tab/>
            </w:r>
            <w:r>
              <w:rPr>
                <w:noProof/>
                <w:webHidden/>
              </w:rPr>
              <w:fldChar w:fldCharType="begin"/>
            </w:r>
            <w:r>
              <w:rPr>
                <w:noProof/>
                <w:webHidden/>
              </w:rPr>
              <w:instrText xml:space="preserve"> PAGEREF _Toc70532761 \h </w:instrText>
            </w:r>
            <w:r>
              <w:rPr>
                <w:noProof/>
                <w:webHidden/>
              </w:rPr>
            </w:r>
            <w:r>
              <w:rPr>
                <w:noProof/>
                <w:webHidden/>
              </w:rPr>
              <w:fldChar w:fldCharType="separate"/>
            </w:r>
            <w:r w:rsidR="00931194">
              <w:rPr>
                <w:noProof/>
                <w:webHidden/>
              </w:rPr>
              <w:t>18</w:t>
            </w:r>
            <w:r>
              <w:rPr>
                <w:noProof/>
                <w:webHidden/>
              </w:rPr>
              <w:fldChar w:fldCharType="end"/>
            </w:r>
          </w:hyperlink>
        </w:p>
        <w:p w14:paraId="0B84A1FC" w14:textId="0CA3C5DD"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62" w:history="1">
            <w:r w:rsidRPr="006F3603">
              <w:rPr>
                <w:rStyle w:val="ad"/>
              </w:rPr>
              <w:t>Персонажи Игроков</w:t>
            </w:r>
            <w:r>
              <w:rPr>
                <w:webHidden/>
              </w:rPr>
              <w:tab/>
            </w:r>
            <w:r>
              <w:rPr>
                <w:webHidden/>
              </w:rPr>
              <w:fldChar w:fldCharType="begin"/>
            </w:r>
            <w:r>
              <w:rPr>
                <w:webHidden/>
              </w:rPr>
              <w:instrText xml:space="preserve"> PAGEREF _Toc70532762 \h </w:instrText>
            </w:r>
            <w:r>
              <w:rPr>
                <w:webHidden/>
              </w:rPr>
            </w:r>
            <w:r>
              <w:rPr>
                <w:webHidden/>
              </w:rPr>
              <w:fldChar w:fldCharType="separate"/>
            </w:r>
            <w:r w:rsidR="00931194">
              <w:rPr>
                <w:webHidden/>
              </w:rPr>
              <w:t>19</w:t>
            </w:r>
            <w:r>
              <w:rPr>
                <w:webHidden/>
              </w:rPr>
              <w:fldChar w:fldCharType="end"/>
            </w:r>
          </w:hyperlink>
        </w:p>
        <w:p w14:paraId="7A46FB10" w14:textId="1A14CAE8" w:rsidR="008F1BF2" w:rsidRDefault="008F1BF2">
          <w:pPr>
            <w:pStyle w:val="23"/>
            <w:tabs>
              <w:tab w:val="right" w:leader="dot" w:pos="5021"/>
            </w:tabs>
            <w:rPr>
              <w:rFonts w:eastAsiaTheme="minorEastAsia" w:cstheme="minorBidi"/>
              <w:bCs w:val="0"/>
              <w:noProof/>
              <w:sz w:val="22"/>
              <w:szCs w:val="22"/>
              <w:lang w:val="ru-RU" w:eastAsia="ru-RU"/>
            </w:rPr>
          </w:pPr>
          <w:hyperlink w:anchor="_Toc70532763" w:history="1">
            <w:r w:rsidRPr="006F3603">
              <w:rPr>
                <w:rStyle w:val="ad"/>
                <w:noProof/>
              </w:rPr>
              <w:t>Изгои</w:t>
            </w:r>
            <w:r>
              <w:rPr>
                <w:noProof/>
                <w:webHidden/>
              </w:rPr>
              <w:tab/>
            </w:r>
            <w:r>
              <w:rPr>
                <w:noProof/>
                <w:webHidden/>
              </w:rPr>
              <w:fldChar w:fldCharType="begin"/>
            </w:r>
            <w:r>
              <w:rPr>
                <w:noProof/>
                <w:webHidden/>
              </w:rPr>
              <w:instrText xml:space="preserve"> PAGEREF _Toc70532763 \h </w:instrText>
            </w:r>
            <w:r>
              <w:rPr>
                <w:noProof/>
                <w:webHidden/>
              </w:rPr>
            </w:r>
            <w:r>
              <w:rPr>
                <w:noProof/>
                <w:webHidden/>
              </w:rPr>
              <w:fldChar w:fldCharType="separate"/>
            </w:r>
            <w:r w:rsidR="00931194">
              <w:rPr>
                <w:noProof/>
                <w:webHidden/>
              </w:rPr>
              <w:t>19</w:t>
            </w:r>
            <w:r>
              <w:rPr>
                <w:noProof/>
                <w:webHidden/>
              </w:rPr>
              <w:fldChar w:fldCharType="end"/>
            </w:r>
          </w:hyperlink>
        </w:p>
        <w:p w14:paraId="101A9E13" w14:textId="14A8A090"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764" w:history="1">
            <w:r w:rsidRPr="006F3603">
              <w:rPr>
                <w:rStyle w:val="ad"/>
                <w:lang w:val="ru-RU"/>
              </w:rPr>
              <w:t>Мертвоснежье</w:t>
            </w:r>
            <w:r>
              <w:rPr>
                <w:webHidden/>
              </w:rPr>
              <w:tab/>
            </w:r>
            <w:r>
              <w:rPr>
                <w:webHidden/>
              </w:rPr>
              <w:fldChar w:fldCharType="begin"/>
            </w:r>
            <w:r>
              <w:rPr>
                <w:webHidden/>
              </w:rPr>
              <w:instrText xml:space="preserve"> PAGEREF _Toc70532764 \h </w:instrText>
            </w:r>
            <w:r>
              <w:rPr>
                <w:webHidden/>
              </w:rPr>
            </w:r>
            <w:r>
              <w:rPr>
                <w:webHidden/>
              </w:rPr>
              <w:fldChar w:fldCharType="separate"/>
            </w:r>
            <w:r w:rsidR="00931194">
              <w:rPr>
                <w:webHidden/>
              </w:rPr>
              <w:t>20</w:t>
            </w:r>
            <w:r>
              <w:rPr>
                <w:webHidden/>
              </w:rPr>
              <w:fldChar w:fldCharType="end"/>
            </w:r>
          </w:hyperlink>
        </w:p>
        <w:p w14:paraId="682F009D" w14:textId="24F35371" w:rsidR="008F1BF2" w:rsidRDefault="008F1BF2">
          <w:pPr>
            <w:pStyle w:val="23"/>
            <w:tabs>
              <w:tab w:val="right" w:leader="dot" w:pos="5021"/>
            </w:tabs>
            <w:rPr>
              <w:rFonts w:eastAsiaTheme="minorEastAsia" w:cstheme="minorBidi"/>
              <w:bCs w:val="0"/>
              <w:noProof/>
              <w:sz w:val="22"/>
              <w:szCs w:val="22"/>
              <w:lang w:val="ru-RU" w:eastAsia="ru-RU"/>
            </w:rPr>
          </w:pPr>
          <w:hyperlink w:anchor="_Toc70532765" w:history="1">
            <w:r w:rsidRPr="006F3603">
              <w:rPr>
                <w:rStyle w:val="ad"/>
                <w:noProof/>
              </w:rPr>
              <w:t>Основные постройки и личности</w:t>
            </w:r>
            <w:r>
              <w:rPr>
                <w:noProof/>
                <w:webHidden/>
              </w:rPr>
              <w:tab/>
            </w:r>
            <w:r>
              <w:rPr>
                <w:noProof/>
                <w:webHidden/>
              </w:rPr>
              <w:fldChar w:fldCharType="begin"/>
            </w:r>
            <w:r>
              <w:rPr>
                <w:noProof/>
                <w:webHidden/>
              </w:rPr>
              <w:instrText xml:space="preserve"> PAGEREF _Toc70532765 \h </w:instrText>
            </w:r>
            <w:r>
              <w:rPr>
                <w:noProof/>
                <w:webHidden/>
              </w:rPr>
            </w:r>
            <w:r>
              <w:rPr>
                <w:noProof/>
                <w:webHidden/>
              </w:rPr>
              <w:fldChar w:fldCharType="separate"/>
            </w:r>
            <w:r w:rsidR="00931194">
              <w:rPr>
                <w:noProof/>
                <w:webHidden/>
              </w:rPr>
              <w:t>20</w:t>
            </w:r>
            <w:r>
              <w:rPr>
                <w:noProof/>
                <w:webHidden/>
              </w:rPr>
              <w:fldChar w:fldCharType="end"/>
            </w:r>
          </w:hyperlink>
        </w:p>
        <w:p w14:paraId="6E376C56" w14:textId="74267975" w:rsidR="008F1BF2" w:rsidRDefault="008F1BF2">
          <w:pPr>
            <w:pStyle w:val="31"/>
            <w:tabs>
              <w:tab w:val="right" w:leader="dot" w:pos="5021"/>
            </w:tabs>
            <w:rPr>
              <w:rFonts w:eastAsiaTheme="minorEastAsia" w:cstheme="minorBidi"/>
              <w:bCs w:val="0"/>
              <w:noProof/>
              <w:sz w:val="22"/>
              <w:szCs w:val="22"/>
              <w:lang w:val="ru-RU" w:eastAsia="ru-RU"/>
            </w:rPr>
          </w:pPr>
          <w:hyperlink w:anchor="_Toc70532766" w:history="1">
            <w:r w:rsidRPr="006F3603">
              <w:rPr>
                <w:rStyle w:val="ad"/>
                <w:noProof/>
              </w:rPr>
              <w:t>Основные постройки в городе</w:t>
            </w:r>
            <w:r>
              <w:rPr>
                <w:noProof/>
                <w:webHidden/>
              </w:rPr>
              <w:tab/>
            </w:r>
            <w:r>
              <w:rPr>
                <w:noProof/>
                <w:webHidden/>
              </w:rPr>
              <w:fldChar w:fldCharType="begin"/>
            </w:r>
            <w:r>
              <w:rPr>
                <w:noProof/>
                <w:webHidden/>
              </w:rPr>
              <w:instrText xml:space="preserve"> PAGEREF _Toc70532766 \h </w:instrText>
            </w:r>
            <w:r>
              <w:rPr>
                <w:noProof/>
                <w:webHidden/>
              </w:rPr>
            </w:r>
            <w:r>
              <w:rPr>
                <w:noProof/>
                <w:webHidden/>
              </w:rPr>
              <w:fldChar w:fldCharType="separate"/>
            </w:r>
            <w:r w:rsidR="00931194">
              <w:rPr>
                <w:noProof/>
                <w:webHidden/>
              </w:rPr>
              <w:t>20</w:t>
            </w:r>
            <w:r>
              <w:rPr>
                <w:noProof/>
                <w:webHidden/>
              </w:rPr>
              <w:fldChar w:fldCharType="end"/>
            </w:r>
          </w:hyperlink>
        </w:p>
        <w:p w14:paraId="5F440F42" w14:textId="59B7EB70" w:rsidR="008F1BF2" w:rsidRDefault="008F1BF2">
          <w:pPr>
            <w:pStyle w:val="31"/>
            <w:tabs>
              <w:tab w:val="right" w:leader="dot" w:pos="5021"/>
            </w:tabs>
            <w:rPr>
              <w:rFonts w:eastAsiaTheme="minorEastAsia" w:cstheme="minorBidi"/>
              <w:bCs w:val="0"/>
              <w:noProof/>
              <w:sz w:val="22"/>
              <w:szCs w:val="22"/>
              <w:lang w:val="ru-RU" w:eastAsia="ru-RU"/>
            </w:rPr>
          </w:pPr>
          <w:hyperlink w:anchor="_Toc70532767" w:history="1">
            <w:r w:rsidRPr="006F3603">
              <w:rPr>
                <w:rStyle w:val="ad"/>
                <w:noProof/>
                <w:lang w:val="ru-RU"/>
              </w:rPr>
              <w:t xml:space="preserve">Основные персонажи в </w:t>
            </w:r>
            <w:r w:rsidRPr="006F3603">
              <w:rPr>
                <w:rStyle w:val="ad"/>
                <w:noProof/>
              </w:rPr>
              <w:t>городе</w:t>
            </w:r>
            <w:r>
              <w:rPr>
                <w:noProof/>
                <w:webHidden/>
              </w:rPr>
              <w:tab/>
            </w:r>
            <w:r>
              <w:rPr>
                <w:noProof/>
                <w:webHidden/>
              </w:rPr>
              <w:fldChar w:fldCharType="begin"/>
            </w:r>
            <w:r>
              <w:rPr>
                <w:noProof/>
                <w:webHidden/>
              </w:rPr>
              <w:instrText xml:space="preserve"> PAGEREF _Toc70532767 \h </w:instrText>
            </w:r>
            <w:r>
              <w:rPr>
                <w:noProof/>
                <w:webHidden/>
              </w:rPr>
            </w:r>
            <w:r>
              <w:rPr>
                <w:noProof/>
                <w:webHidden/>
              </w:rPr>
              <w:fldChar w:fldCharType="separate"/>
            </w:r>
            <w:r w:rsidR="00931194">
              <w:rPr>
                <w:noProof/>
                <w:webHidden/>
              </w:rPr>
              <w:t>21</w:t>
            </w:r>
            <w:r>
              <w:rPr>
                <w:noProof/>
                <w:webHidden/>
              </w:rPr>
              <w:fldChar w:fldCharType="end"/>
            </w:r>
          </w:hyperlink>
        </w:p>
        <w:p w14:paraId="510A4618" w14:textId="6DDF724A" w:rsidR="008F1BF2" w:rsidRDefault="008F1BF2">
          <w:pPr>
            <w:pStyle w:val="23"/>
            <w:tabs>
              <w:tab w:val="right" w:leader="dot" w:pos="5021"/>
            </w:tabs>
            <w:rPr>
              <w:rFonts w:eastAsiaTheme="minorEastAsia" w:cstheme="minorBidi"/>
              <w:bCs w:val="0"/>
              <w:noProof/>
              <w:sz w:val="22"/>
              <w:szCs w:val="22"/>
              <w:lang w:val="ru-RU" w:eastAsia="ru-RU"/>
            </w:rPr>
          </w:pPr>
          <w:hyperlink w:anchor="_Toc70532768" w:history="1">
            <w:r w:rsidRPr="006F3603">
              <w:rPr>
                <w:rStyle w:val="ad"/>
                <w:noProof/>
              </w:rPr>
              <w:t>Описания основных мест в Смертельных снегах</w:t>
            </w:r>
            <w:r>
              <w:rPr>
                <w:noProof/>
                <w:webHidden/>
              </w:rPr>
              <w:tab/>
            </w:r>
            <w:r>
              <w:rPr>
                <w:noProof/>
                <w:webHidden/>
              </w:rPr>
              <w:fldChar w:fldCharType="begin"/>
            </w:r>
            <w:r>
              <w:rPr>
                <w:noProof/>
                <w:webHidden/>
              </w:rPr>
              <w:instrText xml:space="preserve"> PAGEREF _Toc70532768 \h </w:instrText>
            </w:r>
            <w:r>
              <w:rPr>
                <w:noProof/>
                <w:webHidden/>
              </w:rPr>
            </w:r>
            <w:r>
              <w:rPr>
                <w:noProof/>
                <w:webHidden/>
              </w:rPr>
              <w:fldChar w:fldCharType="separate"/>
            </w:r>
            <w:r w:rsidR="00931194">
              <w:rPr>
                <w:noProof/>
                <w:webHidden/>
              </w:rPr>
              <w:t>21</w:t>
            </w:r>
            <w:r>
              <w:rPr>
                <w:noProof/>
                <w:webHidden/>
              </w:rPr>
              <w:fldChar w:fldCharType="end"/>
            </w:r>
          </w:hyperlink>
        </w:p>
        <w:p w14:paraId="122FEEDF" w14:textId="4B29308A" w:rsidR="008F1BF2" w:rsidRDefault="008F1BF2">
          <w:pPr>
            <w:pStyle w:val="31"/>
            <w:tabs>
              <w:tab w:val="right" w:leader="dot" w:pos="5021"/>
            </w:tabs>
            <w:rPr>
              <w:rFonts w:eastAsiaTheme="minorEastAsia" w:cstheme="minorBidi"/>
              <w:bCs w:val="0"/>
              <w:noProof/>
              <w:sz w:val="22"/>
              <w:szCs w:val="22"/>
              <w:lang w:val="ru-RU" w:eastAsia="ru-RU"/>
            </w:rPr>
          </w:pPr>
          <w:hyperlink w:anchor="_Toc70532769" w:history="1">
            <w:r w:rsidRPr="006F3603">
              <w:rPr>
                <w:rStyle w:val="ad"/>
                <w:noProof/>
              </w:rPr>
              <w:t>1. Приют Мартаммора</w:t>
            </w:r>
            <w:r>
              <w:rPr>
                <w:noProof/>
                <w:webHidden/>
              </w:rPr>
              <w:tab/>
            </w:r>
            <w:r>
              <w:rPr>
                <w:noProof/>
                <w:webHidden/>
              </w:rPr>
              <w:fldChar w:fldCharType="begin"/>
            </w:r>
            <w:r>
              <w:rPr>
                <w:noProof/>
                <w:webHidden/>
              </w:rPr>
              <w:instrText xml:space="preserve"> PAGEREF _Toc70532769 \h </w:instrText>
            </w:r>
            <w:r>
              <w:rPr>
                <w:noProof/>
                <w:webHidden/>
              </w:rPr>
            </w:r>
            <w:r>
              <w:rPr>
                <w:noProof/>
                <w:webHidden/>
              </w:rPr>
              <w:fldChar w:fldCharType="separate"/>
            </w:r>
            <w:r w:rsidR="00931194">
              <w:rPr>
                <w:noProof/>
                <w:webHidden/>
              </w:rPr>
              <w:t>21</w:t>
            </w:r>
            <w:r>
              <w:rPr>
                <w:noProof/>
                <w:webHidden/>
              </w:rPr>
              <w:fldChar w:fldCharType="end"/>
            </w:r>
          </w:hyperlink>
        </w:p>
        <w:p w14:paraId="53EBA6EB" w14:textId="2B5F0692" w:rsidR="008F1BF2" w:rsidRDefault="008F1BF2">
          <w:pPr>
            <w:pStyle w:val="31"/>
            <w:tabs>
              <w:tab w:val="right" w:leader="dot" w:pos="5021"/>
            </w:tabs>
            <w:rPr>
              <w:rFonts w:eastAsiaTheme="minorEastAsia" w:cstheme="minorBidi"/>
              <w:bCs w:val="0"/>
              <w:noProof/>
              <w:sz w:val="22"/>
              <w:szCs w:val="22"/>
              <w:lang w:val="ru-RU" w:eastAsia="ru-RU"/>
            </w:rPr>
          </w:pPr>
          <w:hyperlink w:anchor="_Toc70532770" w:history="1">
            <w:r w:rsidRPr="006F3603">
              <w:rPr>
                <w:rStyle w:val="ad"/>
                <w:noProof/>
                <w:lang w:val="ru-RU"/>
              </w:rPr>
              <w:t xml:space="preserve">Описание </w:t>
            </w:r>
            <w:r w:rsidRPr="006F3603">
              <w:rPr>
                <w:rStyle w:val="ad"/>
                <w:noProof/>
              </w:rPr>
              <w:t>Керриллы</w:t>
            </w:r>
            <w:r w:rsidRPr="006F3603">
              <w:rPr>
                <w:rStyle w:val="ad"/>
                <w:noProof/>
                <w:lang w:val="ru-RU"/>
              </w:rPr>
              <w:t xml:space="preserve"> Джемстар</w:t>
            </w:r>
            <w:r>
              <w:rPr>
                <w:noProof/>
                <w:webHidden/>
              </w:rPr>
              <w:tab/>
            </w:r>
            <w:r>
              <w:rPr>
                <w:noProof/>
                <w:webHidden/>
              </w:rPr>
              <w:fldChar w:fldCharType="begin"/>
            </w:r>
            <w:r>
              <w:rPr>
                <w:noProof/>
                <w:webHidden/>
              </w:rPr>
              <w:instrText xml:space="preserve"> PAGEREF _Toc70532770 \h </w:instrText>
            </w:r>
            <w:r>
              <w:rPr>
                <w:noProof/>
                <w:webHidden/>
              </w:rPr>
            </w:r>
            <w:r>
              <w:rPr>
                <w:noProof/>
                <w:webHidden/>
              </w:rPr>
              <w:fldChar w:fldCharType="separate"/>
            </w:r>
            <w:r w:rsidR="00931194">
              <w:rPr>
                <w:noProof/>
                <w:webHidden/>
              </w:rPr>
              <w:t>21</w:t>
            </w:r>
            <w:r>
              <w:rPr>
                <w:noProof/>
                <w:webHidden/>
              </w:rPr>
              <w:fldChar w:fldCharType="end"/>
            </w:r>
          </w:hyperlink>
        </w:p>
        <w:p w14:paraId="126F7145" w14:textId="4C77BCA9" w:rsidR="008F1BF2" w:rsidRDefault="008F1BF2">
          <w:pPr>
            <w:pStyle w:val="31"/>
            <w:tabs>
              <w:tab w:val="right" w:leader="dot" w:pos="5021"/>
            </w:tabs>
            <w:rPr>
              <w:rFonts w:eastAsiaTheme="minorEastAsia" w:cstheme="minorBidi"/>
              <w:bCs w:val="0"/>
              <w:noProof/>
              <w:sz w:val="22"/>
              <w:szCs w:val="22"/>
              <w:lang w:val="ru-RU" w:eastAsia="ru-RU"/>
            </w:rPr>
          </w:pPr>
          <w:hyperlink w:anchor="_Toc70532771" w:history="1">
            <w:r w:rsidRPr="006F3603">
              <w:rPr>
                <w:rStyle w:val="ad"/>
                <w:noProof/>
              </w:rPr>
              <w:t>Керрилла Джемстар, настоятельница</w:t>
            </w:r>
            <w:r>
              <w:rPr>
                <w:noProof/>
                <w:webHidden/>
              </w:rPr>
              <w:tab/>
            </w:r>
            <w:r>
              <w:rPr>
                <w:noProof/>
                <w:webHidden/>
              </w:rPr>
              <w:fldChar w:fldCharType="begin"/>
            </w:r>
            <w:r>
              <w:rPr>
                <w:noProof/>
                <w:webHidden/>
              </w:rPr>
              <w:instrText xml:space="preserve"> PAGEREF _Toc70532771 \h </w:instrText>
            </w:r>
            <w:r>
              <w:rPr>
                <w:noProof/>
                <w:webHidden/>
              </w:rPr>
            </w:r>
            <w:r>
              <w:rPr>
                <w:noProof/>
                <w:webHidden/>
              </w:rPr>
              <w:fldChar w:fldCharType="separate"/>
            </w:r>
            <w:r w:rsidR="00931194">
              <w:rPr>
                <w:noProof/>
                <w:webHidden/>
              </w:rPr>
              <w:t>22</w:t>
            </w:r>
            <w:r>
              <w:rPr>
                <w:noProof/>
                <w:webHidden/>
              </w:rPr>
              <w:fldChar w:fldCharType="end"/>
            </w:r>
          </w:hyperlink>
        </w:p>
        <w:p w14:paraId="58592D1F" w14:textId="585F2E39" w:rsidR="008F1BF2" w:rsidRDefault="008F1BF2">
          <w:pPr>
            <w:pStyle w:val="31"/>
            <w:tabs>
              <w:tab w:val="right" w:leader="dot" w:pos="5021"/>
            </w:tabs>
            <w:rPr>
              <w:rFonts w:eastAsiaTheme="minorEastAsia" w:cstheme="minorBidi"/>
              <w:bCs w:val="0"/>
              <w:noProof/>
              <w:sz w:val="22"/>
              <w:szCs w:val="22"/>
              <w:lang w:val="ru-RU" w:eastAsia="ru-RU"/>
            </w:rPr>
          </w:pPr>
          <w:hyperlink w:anchor="_Toc70532772" w:history="1">
            <w:r w:rsidRPr="006F3603">
              <w:rPr>
                <w:rStyle w:val="ad"/>
                <w:noProof/>
              </w:rPr>
              <w:t>Делг Труфоржер ,</w:t>
            </w:r>
            <w:r>
              <w:rPr>
                <w:noProof/>
                <w:webHidden/>
              </w:rPr>
              <w:tab/>
            </w:r>
            <w:r>
              <w:rPr>
                <w:noProof/>
                <w:webHidden/>
              </w:rPr>
              <w:fldChar w:fldCharType="begin"/>
            </w:r>
            <w:r>
              <w:rPr>
                <w:noProof/>
                <w:webHidden/>
              </w:rPr>
              <w:instrText xml:space="preserve"> PAGEREF _Toc70532772 \h </w:instrText>
            </w:r>
            <w:r>
              <w:rPr>
                <w:noProof/>
                <w:webHidden/>
              </w:rPr>
            </w:r>
            <w:r>
              <w:rPr>
                <w:noProof/>
                <w:webHidden/>
              </w:rPr>
              <w:fldChar w:fldCharType="separate"/>
            </w:r>
            <w:r w:rsidR="00931194">
              <w:rPr>
                <w:noProof/>
                <w:webHidden/>
              </w:rPr>
              <w:t>22</w:t>
            </w:r>
            <w:r>
              <w:rPr>
                <w:noProof/>
                <w:webHidden/>
              </w:rPr>
              <w:fldChar w:fldCharType="end"/>
            </w:r>
          </w:hyperlink>
        </w:p>
        <w:p w14:paraId="7024DBEB" w14:textId="1B615CA7" w:rsidR="008F1BF2" w:rsidRDefault="008F1BF2">
          <w:pPr>
            <w:pStyle w:val="31"/>
            <w:tabs>
              <w:tab w:val="right" w:leader="dot" w:pos="5021"/>
            </w:tabs>
            <w:rPr>
              <w:rFonts w:eastAsiaTheme="minorEastAsia" w:cstheme="minorBidi"/>
              <w:bCs w:val="0"/>
              <w:noProof/>
              <w:sz w:val="22"/>
              <w:szCs w:val="22"/>
              <w:lang w:val="ru-RU" w:eastAsia="ru-RU"/>
            </w:rPr>
          </w:pPr>
          <w:hyperlink w:anchor="_Toc70532773" w:history="1">
            <w:r w:rsidRPr="006F3603">
              <w:rPr>
                <w:rStyle w:val="ad"/>
                <w:noProof/>
              </w:rPr>
              <w:t>Варуна Блэкхаммер</w:t>
            </w:r>
            <w:r>
              <w:rPr>
                <w:noProof/>
                <w:webHidden/>
              </w:rPr>
              <w:tab/>
            </w:r>
            <w:r>
              <w:rPr>
                <w:noProof/>
                <w:webHidden/>
              </w:rPr>
              <w:fldChar w:fldCharType="begin"/>
            </w:r>
            <w:r>
              <w:rPr>
                <w:noProof/>
                <w:webHidden/>
              </w:rPr>
              <w:instrText xml:space="preserve"> PAGEREF _Toc70532773 \h </w:instrText>
            </w:r>
            <w:r>
              <w:rPr>
                <w:noProof/>
                <w:webHidden/>
              </w:rPr>
            </w:r>
            <w:r>
              <w:rPr>
                <w:noProof/>
                <w:webHidden/>
              </w:rPr>
              <w:fldChar w:fldCharType="separate"/>
            </w:r>
            <w:r w:rsidR="00931194">
              <w:rPr>
                <w:noProof/>
                <w:webHidden/>
              </w:rPr>
              <w:t>22</w:t>
            </w:r>
            <w:r>
              <w:rPr>
                <w:noProof/>
                <w:webHidden/>
              </w:rPr>
              <w:fldChar w:fldCharType="end"/>
            </w:r>
          </w:hyperlink>
        </w:p>
        <w:p w14:paraId="5115C885" w14:textId="14DA3576" w:rsidR="008F1BF2" w:rsidRDefault="008F1BF2">
          <w:pPr>
            <w:pStyle w:val="31"/>
            <w:tabs>
              <w:tab w:val="right" w:leader="dot" w:pos="5021"/>
            </w:tabs>
            <w:rPr>
              <w:rFonts w:eastAsiaTheme="minorEastAsia" w:cstheme="minorBidi"/>
              <w:bCs w:val="0"/>
              <w:noProof/>
              <w:sz w:val="22"/>
              <w:szCs w:val="22"/>
              <w:lang w:val="ru-RU" w:eastAsia="ru-RU"/>
            </w:rPr>
          </w:pPr>
          <w:hyperlink w:anchor="_Toc70532774" w:history="1">
            <w:r w:rsidRPr="006F3603">
              <w:rPr>
                <w:rStyle w:val="ad"/>
                <w:noProof/>
              </w:rPr>
              <w:t>Гарн Дипэкс</w:t>
            </w:r>
            <w:r>
              <w:rPr>
                <w:noProof/>
                <w:webHidden/>
              </w:rPr>
              <w:tab/>
            </w:r>
            <w:r>
              <w:rPr>
                <w:noProof/>
                <w:webHidden/>
              </w:rPr>
              <w:fldChar w:fldCharType="begin"/>
            </w:r>
            <w:r>
              <w:rPr>
                <w:noProof/>
                <w:webHidden/>
              </w:rPr>
              <w:instrText xml:space="preserve"> PAGEREF _Toc70532774 \h </w:instrText>
            </w:r>
            <w:r>
              <w:rPr>
                <w:noProof/>
                <w:webHidden/>
              </w:rPr>
            </w:r>
            <w:r>
              <w:rPr>
                <w:noProof/>
                <w:webHidden/>
              </w:rPr>
              <w:fldChar w:fldCharType="separate"/>
            </w:r>
            <w:r w:rsidR="00931194">
              <w:rPr>
                <w:noProof/>
                <w:webHidden/>
              </w:rPr>
              <w:t>22</w:t>
            </w:r>
            <w:r>
              <w:rPr>
                <w:noProof/>
                <w:webHidden/>
              </w:rPr>
              <w:fldChar w:fldCharType="end"/>
            </w:r>
          </w:hyperlink>
        </w:p>
        <w:p w14:paraId="4BBA83C9" w14:textId="7E7CDD99" w:rsidR="008F1BF2" w:rsidRDefault="008F1BF2">
          <w:pPr>
            <w:pStyle w:val="31"/>
            <w:tabs>
              <w:tab w:val="right" w:leader="dot" w:pos="5021"/>
            </w:tabs>
            <w:rPr>
              <w:rFonts w:eastAsiaTheme="minorEastAsia" w:cstheme="minorBidi"/>
              <w:bCs w:val="0"/>
              <w:noProof/>
              <w:sz w:val="22"/>
              <w:szCs w:val="22"/>
              <w:lang w:val="ru-RU" w:eastAsia="ru-RU"/>
            </w:rPr>
          </w:pPr>
          <w:hyperlink w:anchor="_Toc70532775" w:history="1">
            <w:r w:rsidRPr="006F3603">
              <w:rPr>
                <w:rStyle w:val="ad"/>
                <w:noProof/>
                <w:lang w:val="ru-RU"/>
              </w:rPr>
              <w:t xml:space="preserve">2. </w:t>
            </w:r>
            <w:r w:rsidRPr="006F3603">
              <w:rPr>
                <w:rStyle w:val="ad"/>
                <w:noProof/>
              </w:rPr>
              <w:t>Наблюдательная</w:t>
            </w:r>
            <w:r w:rsidRPr="006F3603">
              <w:rPr>
                <w:rStyle w:val="ad"/>
                <w:noProof/>
                <w:lang w:val="ru-RU"/>
              </w:rPr>
              <w:t xml:space="preserve"> Башня Утра</w:t>
            </w:r>
            <w:r>
              <w:rPr>
                <w:noProof/>
                <w:webHidden/>
              </w:rPr>
              <w:tab/>
            </w:r>
            <w:r>
              <w:rPr>
                <w:noProof/>
                <w:webHidden/>
              </w:rPr>
              <w:fldChar w:fldCharType="begin"/>
            </w:r>
            <w:r>
              <w:rPr>
                <w:noProof/>
                <w:webHidden/>
              </w:rPr>
              <w:instrText xml:space="preserve"> PAGEREF _Toc70532775 \h </w:instrText>
            </w:r>
            <w:r>
              <w:rPr>
                <w:noProof/>
                <w:webHidden/>
              </w:rPr>
            </w:r>
            <w:r>
              <w:rPr>
                <w:noProof/>
                <w:webHidden/>
              </w:rPr>
              <w:fldChar w:fldCharType="separate"/>
            </w:r>
            <w:r w:rsidR="00931194">
              <w:rPr>
                <w:noProof/>
                <w:webHidden/>
              </w:rPr>
              <w:t>22</w:t>
            </w:r>
            <w:r>
              <w:rPr>
                <w:noProof/>
                <w:webHidden/>
              </w:rPr>
              <w:fldChar w:fldCharType="end"/>
            </w:r>
          </w:hyperlink>
        </w:p>
        <w:p w14:paraId="4D5E9E52" w14:textId="30A80713" w:rsidR="008F1BF2" w:rsidRDefault="008F1BF2">
          <w:pPr>
            <w:pStyle w:val="31"/>
            <w:tabs>
              <w:tab w:val="right" w:leader="dot" w:pos="5021"/>
            </w:tabs>
            <w:rPr>
              <w:rFonts w:eastAsiaTheme="minorEastAsia" w:cstheme="minorBidi"/>
              <w:bCs w:val="0"/>
              <w:noProof/>
              <w:sz w:val="22"/>
              <w:szCs w:val="22"/>
              <w:lang w:val="ru-RU" w:eastAsia="ru-RU"/>
            </w:rPr>
          </w:pPr>
          <w:hyperlink w:anchor="_Toc70532776" w:history="1">
            <w:r w:rsidRPr="006F3603">
              <w:rPr>
                <w:rStyle w:val="ad"/>
                <w:noProof/>
                <w:lang w:val="ru-RU"/>
              </w:rPr>
              <w:t xml:space="preserve">Стор Хайрод - </w:t>
            </w:r>
            <w:r w:rsidRPr="006F3603">
              <w:rPr>
                <w:rStyle w:val="ad"/>
                <w:noProof/>
              </w:rPr>
              <w:t>первый</w:t>
            </w:r>
            <w:r w:rsidRPr="006F3603">
              <w:rPr>
                <w:rStyle w:val="ad"/>
                <w:noProof/>
                <w:lang w:val="ru-RU"/>
              </w:rPr>
              <w:t xml:space="preserve"> взгляд</w:t>
            </w:r>
            <w:r>
              <w:rPr>
                <w:noProof/>
                <w:webHidden/>
              </w:rPr>
              <w:tab/>
            </w:r>
            <w:r>
              <w:rPr>
                <w:noProof/>
                <w:webHidden/>
              </w:rPr>
              <w:fldChar w:fldCharType="begin"/>
            </w:r>
            <w:r>
              <w:rPr>
                <w:noProof/>
                <w:webHidden/>
              </w:rPr>
              <w:instrText xml:space="preserve"> PAGEREF _Toc70532776 \h </w:instrText>
            </w:r>
            <w:r>
              <w:rPr>
                <w:noProof/>
                <w:webHidden/>
              </w:rPr>
            </w:r>
            <w:r>
              <w:rPr>
                <w:noProof/>
                <w:webHidden/>
              </w:rPr>
              <w:fldChar w:fldCharType="separate"/>
            </w:r>
            <w:r w:rsidR="00931194">
              <w:rPr>
                <w:noProof/>
                <w:webHidden/>
              </w:rPr>
              <w:t>22</w:t>
            </w:r>
            <w:r>
              <w:rPr>
                <w:noProof/>
                <w:webHidden/>
              </w:rPr>
              <w:fldChar w:fldCharType="end"/>
            </w:r>
          </w:hyperlink>
        </w:p>
        <w:p w14:paraId="41EC83A2" w14:textId="3BC97192" w:rsidR="008F1BF2" w:rsidRDefault="008F1BF2">
          <w:pPr>
            <w:pStyle w:val="31"/>
            <w:tabs>
              <w:tab w:val="right" w:leader="dot" w:pos="5021"/>
            </w:tabs>
            <w:rPr>
              <w:rFonts w:eastAsiaTheme="minorEastAsia" w:cstheme="minorBidi"/>
              <w:bCs w:val="0"/>
              <w:noProof/>
              <w:sz w:val="22"/>
              <w:szCs w:val="22"/>
              <w:lang w:val="ru-RU" w:eastAsia="ru-RU"/>
            </w:rPr>
          </w:pPr>
          <w:hyperlink w:anchor="_Toc70532777" w:history="1">
            <w:r w:rsidRPr="006F3603">
              <w:rPr>
                <w:rStyle w:val="ad"/>
                <w:noProof/>
                <w:lang w:val="ru-RU"/>
              </w:rPr>
              <w:t xml:space="preserve">Рэндал Натос - </w:t>
            </w:r>
            <w:r w:rsidRPr="006F3603">
              <w:rPr>
                <w:rStyle w:val="ad"/>
                <w:noProof/>
              </w:rPr>
              <w:t>первый</w:t>
            </w:r>
            <w:r w:rsidRPr="006F3603">
              <w:rPr>
                <w:rStyle w:val="ad"/>
                <w:noProof/>
                <w:lang w:val="ru-RU"/>
              </w:rPr>
              <w:t xml:space="preserve"> взгляд</w:t>
            </w:r>
            <w:r>
              <w:rPr>
                <w:noProof/>
                <w:webHidden/>
              </w:rPr>
              <w:tab/>
            </w:r>
            <w:r>
              <w:rPr>
                <w:noProof/>
                <w:webHidden/>
              </w:rPr>
              <w:fldChar w:fldCharType="begin"/>
            </w:r>
            <w:r>
              <w:rPr>
                <w:noProof/>
                <w:webHidden/>
              </w:rPr>
              <w:instrText xml:space="preserve"> PAGEREF _Toc70532777 \h </w:instrText>
            </w:r>
            <w:r>
              <w:rPr>
                <w:noProof/>
                <w:webHidden/>
              </w:rPr>
            </w:r>
            <w:r>
              <w:rPr>
                <w:noProof/>
                <w:webHidden/>
              </w:rPr>
              <w:fldChar w:fldCharType="separate"/>
            </w:r>
            <w:r w:rsidR="00931194">
              <w:rPr>
                <w:noProof/>
                <w:webHidden/>
              </w:rPr>
              <w:t>22</w:t>
            </w:r>
            <w:r>
              <w:rPr>
                <w:noProof/>
                <w:webHidden/>
              </w:rPr>
              <w:fldChar w:fldCharType="end"/>
            </w:r>
          </w:hyperlink>
        </w:p>
        <w:p w14:paraId="2982C182" w14:textId="15DC817A" w:rsidR="008F1BF2" w:rsidRDefault="008F1BF2">
          <w:pPr>
            <w:pStyle w:val="31"/>
            <w:tabs>
              <w:tab w:val="right" w:leader="dot" w:pos="5021"/>
            </w:tabs>
            <w:rPr>
              <w:rFonts w:eastAsiaTheme="minorEastAsia" w:cstheme="minorBidi"/>
              <w:bCs w:val="0"/>
              <w:noProof/>
              <w:sz w:val="22"/>
              <w:szCs w:val="22"/>
              <w:lang w:val="ru-RU" w:eastAsia="ru-RU"/>
            </w:rPr>
          </w:pPr>
          <w:hyperlink w:anchor="_Toc70532778" w:history="1">
            <w:r w:rsidRPr="006F3603">
              <w:rPr>
                <w:rStyle w:val="ad"/>
                <w:noProof/>
                <w:lang w:val="ru-RU"/>
              </w:rPr>
              <w:t xml:space="preserve">3. </w:t>
            </w:r>
            <w:r w:rsidRPr="006F3603">
              <w:rPr>
                <w:rStyle w:val="ad"/>
                <w:noProof/>
              </w:rPr>
              <w:t>Герб</w:t>
            </w:r>
            <w:r>
              <w:rPr>
                <w:noProof/>
                <w:webHidden/>
              </w:rPr>
              <w:tab/>
            </w:r>
            <w:r>
              <w:rPr>
                <w:noProof/>
                <w:webHidden/>
              </w:rPr>
              <w:fldChar w:fldCharType="begin"/>
            </w:r>
            <w:r>
              <w:rPr>
                <w:noProof/>
                <w:webHidden/>
              </w:rPr>
              <w:instrText xml:space="preserve"> PAGEREF _Toc70532778 \h </w:instrText>
            </w:r>
            <w:r>
              <w:rPr>
                <w:noProof/>
                <w:webHidden/>
              </w:rPr>
            </w:r>
            <w:r>
              <w:rPr>
                <w:noProof/>
                <w:webHidden/>
              </w:rPr>
              <w:fldChar w:fldCharType="separate"/>
            </w:r>
            <w:r w:rsidR="00931194">
              <w:rPr>
                <w:noProof/>
                <w:webHidden/>
              </w:rPr>
              <w:t>22</w:t>
            </w:r>
            <w:r>
              <w:rPr>
                <w:noProof/>
                <w:webHidden/>
              </w:rPr>
              <w:fldChar w:fldCharType="end"/>
            </w:r>
          </w:hyperlink>
        </w:p>
        <w:p w14:paraId="18466209" w14:textId="421E4684" w:rsidR="008F1BF2" w:rsidRDefault="008F1BF2">
          <w:pPr>
            <w:pStyle w:val="31"/>
            <w:tabs>
              <w:tab w:val="right" w:leader="dot" w:pos="5021"/>
            </w:tabs>
            <w:rPr>
              <w:rFonts w:eastAsiaTheme="minorEastAsia" w:cstheme="minorBidi"/>
              <w:bCs w:val="0"/>
              <w:noProof/>
              <w:sz w:val="22"/>
              <w:szCs w:val="22"/>
              <w:lang w:val="ru-RU" w:eastAsia="ru-RU"/>
            </w:rPr>
          </w:pPr>
          <w:hyperlink w:anchor="_Toc70532779" w:history="1">
            <w:r w:rsidRPr="006F3603">
              <w:rPr>
                <w:rStyle w:val="ad"/>
                <w:noProof/>
                <w:lang w:val="ru-RU"/>
              </w:rPr>
              <w:t xml:space="preserve">4. Торговая </w:t>
            </w:r>
            <w:r w:rsidRPr="006F3603">
              <w:rPr>
                <w:rStyle w:val="ad"/>
                <w:noProof/>
              </w:rPr>
              <w:t>лавка</w:t>
            </w:r>
            <w:r>
              <w:rPr>
                <w:noProof/>
                <w:webHidden/>
              </w:rPr>
              <w:tab/>
            </w:r>
            <w:r>
              <w:rPr>
                <w:noProof/>
                <w:webHidden/>
              </w:rPr>
              <w:fldChar w:fldCharType="begin"/>
            </w:r>
            <w:r>
              <w:rPr>
                <w:noProof/>
                <w:webHidden/>
              </w:rPr>
              <w:instrText xml:space="preserve"> PAGEREF _Toc70532779 \h </w:instrText>
            </w:r>
            <w:r>
              <w:rPr>
                <w:noProof/>
                <w:webHidden/>
              </w:rPr>
            </w:r>
            <w:r>
              <w:rPr>
                <w:noProof/>
                <w:webHidden/>
              </w:rPr>
              <w:fldChar w:fldCharType="separate"/>
            </w:r>
            <w:r w:rsidR="00931194">
              <w:rPr>
                <w:noProof/>
                <w:webHidden/>
              </w:rPr>
              <w:t>22</w:t>
            </w:r>
            <w:r>
              <w:rPr>
                <w:noProof/>
                <w:webHidden/>
              </w:rPr>
              <w:fldChar w:fldCharType="end"/>
            </w:r>
          </w:hyperlink>
        </w:p>
        <w:p w14:paraId="5F2BA386" w14:textId="4AD1D6C1" w:rsidR="008F1BF2" w:rsidRDefault="008F1BF2">
          <w:pPr>
            <w:pStyle w:val="31"/>
            <w:tabs>
              <w:tab w:val="right" w:leader="dot" w:pos="5021"/>
            </w:tabs>
            <w:rPr>
              <w:rFonts w:eastAsiaTheme="minorEastAsia" w:cstheme="minorBidi"/>
              <w:bCs w:val="0"/>
              <w:noProof/>
              <w:sz w:val="22"/>
              <w:szCs w:val="22"/>
              <w:lang w:val="ru-RU" w:eastAsia="ru-RU"/>
            </w:rPr>
          </w:pPr>
          <w:hyperlink w:anchor="_Toc70532780" w:history="1">
            <w:r w:rsidRPr="006F3603">
              <w:rPr>
                <w:rStyle w:val="ad"/>
                <w:noProof/>
                <w:lang w:val="ru-RU"/>
              </w:rPr>
              <w:t xml:space="preserve">Моркейн </w:t>
            </w:r>
            <w:r w:rsidRPr="006F3603">
              <w:rPr>
                <w:rStyle w:val="ad"/>
                <w:noProof/>
              </w:rPr>
              <w:t>Вотчэвер</w:t>
            </w:r>
            <w:r w:rsidRPr="006F3603">
              <w:rPr>
                <w:rStyle w:val="ad"/>
                <w:noProof/>
                <w:lang w:val="ru-RU"/>
              </w:rPr>
              <w:t xml:space="preserve"> - первый взгляд</w:t>
            </w:r>
            <w:r>
              <w:rPr>
                <w:noProof/>
                <w:webHidden/>
              </w:rPr>
              <w:tab/>
            </w:r>
            <w:r>
              <w:rPr>
                <w:noProof/>
                <w:webHidden/>
              </w:rPr>
              <w:fldChar w:fldCharType="begin"/>
            </w:r>
            <w:r>
              <w:rPr>
                <w:noProof/>
                <w:webHidden/>
              </w:rPr>
              <w:instrText xml:space="preserve"> PAGEREF _Toc70532780 \h </w:instrText>
            </w:r>
            <w:r>
              <w:rPr>
                <w:noProof/>
                <w:webHidden/>
              </w:rPr>
            </w:r>
            <w:r>
              <w:rPr>
                <w:noProof/>
                <w:webHidden/>
              </w:rPr>
              <w:fldChar w:fldCharType="separate"/>
            </w:r>
            <w:r w:rsidR="00931194">
              <w:rPr>
                <w:noProof/>
                <w:webHidden/>
              </w:rPr>
              <w:t>23</w:t>
            </w:r>
            <w:r>
              <w:rPr>
                <w:noProof/>
                <w:webHidden/>
              </w:rPr>
              <w:fldChar w:fldCharType="end"/>
            </w:r>
          </w:hyperlink>
        </w:p>
        <w:p w14:paraId="282D249F" w14:textId="01CDC8A2" w:rsidR="008F1BF2" w:rsidRDefault="008F1BF2">
          <w:pPr>
            <w:pStyle w:val="31"/>
            <w:tabs>
              <w:tab w:val="right" w:leader="dot" w:pos="5021"/>
            </w:tabs>
            <w:rPr>
              <w:rFonts w:eastAsiaTheme="minorEastAsia" w:cstheme="minorBidi"/>
              <w:bCs w:val="0"/>
              <w:noProof/>
              <w:sz w:val="22"/>
              <w:szCs w:val="22"/>
              <w:lang w:val="ru-RU" w:eastAsia="ru-RU"/>
            </w:rPr>
          </w:pPr>
          <w:hyperlink w:anchor="_Toc70532781" w:history="1">
            <w:r w:rsidRPr="006F3603">
              <w:rPr>
                <w:rStyle w:val="ad"/>
                <w:noProof/>
                <w:lang w:val="ru-RU"/>
              </w:rPr>
              <w:t xml:space="preserve">5. Лавка </w:t>
            </w:r>
            <w:r w:rsidRPr="006F3603">
              <w:rPr>
                <w:rStyle w:val="ad"/>
                <w:noProof/>
              </w:rPr>
              <w:t>Фаранни</w:t>
            </w:r>
            <w:r>
              <w:rPr>
                <w:noProof/>
                <w:webHidden/>
              </w:rPr>
              <w:tab/>
            </w:r>
            <w:r>
              <w:rPr>
                <w:noProof/>
                <w:webHidden/>
              </w:rPr>
              <w:fldChar w:fldCharType="begin"/>
            </w:r>
            <w:r>
              <w:rPr>
                <w:noProof/>
                <w:webHidden/>
              </w:rPr>
              <w:instrText xml:space="preserve"> PAGEREF _Toc70532781 \h </w:instrText>
            </w:r>
            <w:r>
              <w:rPr>
                <w:noProof/>
                <w:webHidden/>
              </w:rPr>
            </w:r>
            <w:r>
              <w:rPr>
                <w:noProof/>
                <w:webHidden/>
              </w:rPr>
              <w:fldChar w:fldCharType="separate"/>
            </w:r>
            <w:r w:rsidR="00931194">
              <w:rPr>
                <w:noProof/>
                <w:webHidden/>
              </w:rPr>
              <w:t>23</w:t>
            </w:r>
            <w:r>
              <w:rPr>
                <w:noProof/>
                <w:webHidden/>
              </w:rPr>
              <w:fldChar w:fldCharType="end"/>
            </w:r>
          </w:hyperlink>
        </w:p>
        <w:p w14:paraId="66E2B28A" w14:textId="04A1B966" w:rsidR="008F1BF2" w:rsidRDefault="008F1BF2">
          <w:pPr>
            <w:pStyle w:val="31"/>
            <w:tabs>
              <w:tab w:val="right" w:leader="dot" w:pos="5021"/>
            </w:tabs>
            <w:rPr>
              <w:rFonts w:eastAsiaTheme="minorEastAsia" w:cstheme="minorBidi"/>
              <w:bCs w:val="0"/>
              <w:noProof/>
              <w:sz w:val="22"/>
              <w:szCs w:val="22"/>
              <w:lang w:val="ru-RU" w:eastAsia="ru-RU"/>
            </w:rPr>
          </w:pPr>
          <w:hyperlink w:anchor="_Toc70532782" w:history="1">
            <w:r w:rsidRPr="006F3603">
              <w:rPr>
                <w:rStyle w:val="ad"/>
                <w:noProof/>
                <w:lang w:val="ru-RU"/>
              </w:rPr>
              <w:t xml:space="preserve">Фаранни - </w:t>
            </w:r>
            <w:r w:rsidRPr="006F3603">
              <w:rPr>
                <w:rStyle w:val="ad"/>
                <w:noProof/>
              </w:rPr>
              <w:t>первый</w:t>
            </w:r>
            <w:r w:rsidRPr="006F3603">
              <w:rPr>
                <w:rStyle w:val="ad"/>
                <w:noProof/>
                <w:lang w:val="ru-RU"/>
              </w:rPr>
              <w:t xml:space="preserve"> взгляд.</w:t>
            </w:r>
            <w:r>
              <w:rPr>
                <w:noProof/>
                <w:webHidden/>
              </w:rPr>
              <w:tab/>
            </w:r>
            <w:r>
              <w:rPr>
                <w:noProof/>
                <w:webHidden/>
              </w:rPr>
              <w:fldChar w:fldCharType="begin"/>
            </w:r>
            <w:r>
              <w:rPr>
                <w:noProof/>
                <w:webHidden/>
              </w:rPr>
              <w:instrText xml:space="preserve"> PAGEREF _Toc70532782 \h </w:instrText>
            </w:r>
            <w:r>
              <w:rPr>
                <w:noProof/>
                <w:webHidden/>
              </w:rPr>
            </w:r>
            <w:r>
              <w:rPr>
                <w:noProof/>
                <w:webHidden/>
              </w:rPr>
              <w:fldChar w:fldCharType="separate"/>
            </w:r>
            <w:r w:rsidR="00931194">
              <w:rPr>
                <w:noProof/>
                <w:webHidden/>
              </w:rPr>
              <w:t>23</w:t>
            </w:r>
            <w:r>
              <w:rPr>
                <w:noProof/>
                <w:webHidden/>
              </w:rPr>
              <w:fldChar w:fldCharType="end"/>
            </w:r>
          </w:hyperlink>
        </w:p>
        <w:p w14:paraId="21E83C9D" w14:textId="2CE3CD54" w:rsidR="008F1BF2" w:rsidRDefault="008F1BF2">
          <w:pPr>
            <w:pStyle w:val="31"/>
            <w:tabs>
              <w:tab w:val="right" w:leader="dot" w:pos="5021"/>
            </w:tabs>
            <w:rPr>
              <w:rFonts w:eastAsiaTheme="minorEastAsia" w:cstheme="minorBidi"/>
              <w:bCs w:val="0"/>
              <w:noProof/>
              <w:sz w:val="22"/>
              <w:szCs w:val="22"/>
              <w:lang w:val="ru-RU" w:eastAsia="ru-RU"/>
            </w:rPr>
          </w:pPr>
          <w:hyperlink w:anchor="_Toc70532783" w:history="1">
            <w:r w:rsidRPr="006F3603">
              <w:rPr>
                <w:rStyle w:val="ad"/>
                <w:noProof/>
                <w:lang w:val="ru-RU"/>
              </w:rPr>
              <w:t xml:space="preserve">6.Городская </w:t>
            </w:r>
            <w:r w:rsidRPr="006F3603">
              <w:rPr>
                <w:rStyle w:val="ad"/>
                <w:noProof/>
              </w:rPr>
              <w:t>тюрьма</w:t>
            </w:r>
            <w:r>
              <w:rPr>
                <w:noProof/>
                <w:webHidden/>
              </w:rPr>
              <w:tab/>
            </w:r>
            <w:r>
              <w:rPr>
                <w:noProof/>
                <w:webHidden/>
              </w:rPr>
              <w:fldChar w:fldCharType="begin"/>
            </w:r>
            <w:r>
              <w:rPr>
                <w:noProof/>
                <w:webHidden/>
              </w:rPr>
              <w:instrText xml:space="preserve"> PAGEREF _Toc70532783 \h </w:instrText>
            </w:r>
            <w:r>
              <w:rPr>
                <w:noProof/>
                <w:webHidden/>
              </w:rPr>
            </w:r>
            <w:r>
              <w:rPr>
                <w:noProof/>
                <w:webHidden/>
              </w:rPr>
              <w:fldChar w:fldCharType="separate"/>
            </w:r>
            <w:r w:rsidR="00931194">
              <w:rPr>
                <w:noProof/>
                <w:webHidden/>
              </w:rPr>
              <w:t>23</w:t>
            </w:r>
            <w:r>
              <w:rPr>
                <w:noProof/>
                <w:webHidden/>
              </w:rPr>
              <w:fldChar w:fldCharType="end"/>
            </w:r>
          </w:hyperlink>
        </w:p>
        <w:p w14:paraId="656A1CC3" w14:textId="16CBE0A9" w:rsidR="008F1BF2" w:rsidRDefault="008F1BF2">
          <w:pPr>
            <w:pStyle w:val="31"/>
            <w:tabs>
              <w:tab w:val="right" w:leader="dot" w:pos="5021"/>
            </w:tabs>
            <w:rPr>
              <w:rFonts w:eastAsiaTheme="minorEastAsia" w:cstheme="minorBidi"/>
              <w:bCs w:val="0"/>
              <w:noProof/>
              <w:sz w:val="22"/>
              <w:szCs w:val="22"/>
              <w:lang w:val="ru-RU" w:eastAsia="ru-RU"/>
            </w:rPr>
          </w:pPr>
          <w:hyperlink w:anchor="_Toc70532784" w:history="1">
            <w:r w:rsidRPr="006F3603">
              <w:rPr>
                <w:rStyle w:val="ad"/>
                <w:noProof/>
                <w:lang w:val="ru-RU"/>
              </w:rPr>
              <w:t>7. Дом Лорда Ледяного Копья</w:t>
            </w:r>
            <w:r>
              <w:rPr>
                <w:noProof/>
                <w:webHidden/>
              </w:rPr>
              <w:tab/>
            </w:r>
            <w:r>
              <w:rPr>
                <w:noProof/>
                <w:webHidden/>
              </w:rPr>
              <w:fldChar w:fldCharType="begin"/>
            </w:r>
            <w:r>
              <w:rPr>
                <w:noProof/>
                <w:webHidden/>
              </w:rPr>
              <w:instrText xml:space="preserve"> PAGEREF _Toc70532784 \h </w:instrText>
            </w:r>
            <w:r>
              <w:rPr>
                <w:noProof/>
                <w:webHidden/>
              </w:rPr>
            </w:r>
            <w:r>
              <w:rPr>
                <w:noProof/>
                <w:webHidden/>
              </w:rPr>
              <w:fldChar w:fldCharType="separate"/>
            </w:r>
            <w:r w:rsidR="00931194">
              <w:rPr>
                <w:noProof/>
                <w:webHidden/>
              </w:rPr>
              <w:t>23</w:t>
            </w:r>
            <w:r>
              <w:rPr>
                <w:noProof/>
                <w:webHidden/>
              </w:rPr>
              <w:fldChar w:fldCharType="end"/>
            </w:r>
          </w:hyperlink>
        </w:p>
        <w:p w14:paraId="32DE5ADA" w14:textId="292F9559" w:rsidR="008F1BF2" w:rsidRDefault="008F1BF2">
          <w:pPr>
            <w:pStyle w:val="31"/>
            <w:tabs>
              <w:tab w:val="right" w:leader="dot" w:pos="5021"/>
            </w:tabs>
            <w:rPr>
              <w:rFonts w:eastAsiaTheme="minorEastAsia" w:cstheme="minorBidi"/>
              <w:bCs w:val="0"/>
              <w:noProof/>
              <w:sz w:val="22"/>
              <w:szCs w:val="22"/>
              <w:lang w:val="ru-RU" w:eastAsia="ru-RU"/>
            </w:rPr>
          </w:pPr>
          <w:hyperlink w:anchor="_Toc70532785" w:history="1">
            <w:r w:rsidRPr="006F3603">
              <w:rPr>
                <w:rStyle w:val="ad"/>
                <w:noProof/>
                <w:lang w:val="ru-RU"/>
              </w:rPr>
              <w:t xml:space="preserve">8. </w:t>
            </w:r>
            <w:r w:rsidRPr="006F3603">
              <w:rPr>
                <w:rStyle w:val="ad"/>
                <w:noProof/>
              </w:rPr>
              <w:t>Поселение</w:t>
            </w:r>
            <w:r w:rsidRPr="006F3603">
              <w:rPr>
                <w:rStyle w:val="ad"/>
                <w:noProof/>
                <w:lang w:val="ru-RU"/>
              </w:rPr>
              <w:t xml:space="preserve"> шахтеров</w:t>
            </w:r>
            <w:r>
              <w:rPr>
                <w:noProof/>
                <w:webHidden/>
              </w:rPr>
              <w:tab/>
            </w:r>
            <w:r>
              <w:rPr>
                <w:noProof/>
                <w:webHidden/>
              </w:rPr>
              <w:fldChar w:fldCharType="begin"/>
            </w:r>
            <w:r>
              <w:rPr>
                <w:noProof/>
                <w:webHidden/>
              </w:rPr>
              <w:instrText xml:space="preserve"> PAGEREF _Toc70532785 \h </w:instrText>
            </w:r>
            <w:r>
              <w:rPr>
                <w:noProof/>
                <w:webHidden/>
              </w:rPr>
            </w:r>
            <w:r>
              <w:rPr>
                <w:noProof/>
                <w:webHidden/>
              </w:rPr>
              <w:fldChar w:fldCharType="separate"/>
            </w:r>
            <w:r w:rsidR="00931194">
              <w:rPr>
                <w:noProof/>
                <w:webHidden/>
              </w:rPr>
              <w:t>23</w:t>
            </w:r>
            <w:r>
              <w:rPr>
                <w:noProof/>
                <w:webHidden/>
              </w:rPr>
              <w:fldChar w:fldCharType="end"/>
            </w:r>
          </w:hyperlink>
        </w:p>
        <w:p w14:paraId="17503A42" w14:textId="74D82769" w:rsidR="008F1BF2" w:rsidRDefault="008F1BF2">
          <w:pPr>
            <w:pStyle w:val="31"/>
            <w:tabs>
              <w:tab w:val="right" w:leader="dot" w:pos="5021"/>
            </w:tabs>
            <w:rPr>
              <w:rFonts w:eastAsiaTheme="minorEastAsia" w:cstheme="minorBidi"/>
              <w:bCs w:val="0"/>
              <w:noProof/>
              <w:sz w:val="22"/>
              <w:szCs w:val="22"/>
              <w:lang w:val="ru-RU" w:eastAsia="ru-RU"/>
            </w:rPr>
          </w:pPr>
          <w:hyperlink w:anchor="_Toc70532786" w:history="1">
            <w:r w:rsidRPr="006F3603">
              <w:rPr>
                <w:rStyle w:val="ad"/>
                <w:noProof/>
                <w:lang w:val="ru-RU"/>
              </w:rPr>
              <w:t>9. Приют Матиаса</w:t>
            </w:r>
            <w:r>
              <w:rPr>
                <w:noProof/>
                <w:webHidden/>
              </w:rPr>
              <w:tab/>
            </w:r>
            <w:r>
              <w:rPr>
                <w:noProof/>
                <w:webHidden/>
              </w:rPr>
              <w:fldChar w:fldCharType="begin"/>
            </w:r>
            <w:r>
              <w:rPr>
                <w:noProof/>
                <w:webHidden/>
              </w:rPr>
              <w:instrText xml:space="preserve"> PAGEREF _Toc70532786 \h </w:instrText>
            </w:r>
            <w:r>
              <w:rPr>
                <w:noProof/>
                <w:webHidden/>
              </w:rPr>
            </w:r>
            <w:r>
              <w:rPr>
                <w:noProof/>
                <w:webHidden/>
              </w:rPr>
              <w:fldChar w:fldCharType="separate"/>
            </w:r>
            <w:r w:rsidR="00931194">
              <w:rPr>
                <w:noProof/>
                <w:webHidden/>
              </w:rPr>
              <w:t>24</w:t>
            </w:r>
            <w:r>
              <w:rPr>
                <w:noProof/>
                <w:webHidden/>
              </w:rPr>
              <w:fldChar w:fldCharType="end"/>
            </w:r>
          </w:hyperlink>
        </w:p>
        <w:p w14:paraId="7BD7C061" w14:textId="21001505" w:rsidR="008F1BF2" w:rsidRDefault="008F1BF2">
          <w:pPr>
            <w:pStyle w:val="31"/>
            <w:tabs>
              <w:tab w:val="right" w:leader="dot" w:pos="5021"/>
            </w:tabs>
            <w:rPr>
              <w:rFonts w:eastAsiaTheme="minorEastAsia" w:cstheme="minorBidi"/>
              <w:bCs w:val="0"/>
              <w:noProof/>
              <w:sz w:val="22"/>
              <w:szCs w:val="22"/>
              <w:lang w:val="ru-RU" w:eastAsia="ru-RU"/>
            </w:rPr>
          </w:pPr>
          <w:hyperlink w:anchor="_Toc70532787" w:history="1">
            <w:r w:rsidRPr="006F3603">
              <w:rPr>
                <w:rStyle w:val="ad"/>
                <w:noProof/>
                <w:lang w:val="ru-RU"/>
              </w:rPr>
              <w:t>Матиас Хелдер - первый взгляд</w:t>
            </w:r>
            <w:r>
              <w:rPr>
                <w:noProof/>
                <w:webHidden/>
              </w:rPr>
              <w:tab/>
            </w:r>
            <w:r>
              <w:rPr>
                <w:noProof/>
                <w:webHidden/>
              </w:rPr>
              <w:fldChar w:fldCharType="begin"/>
            </w:r>
            <w:r>
              <w:rPr>
                <w:noProof/>
                <w:webHidden/>
              </w:rPr>
              <w:instrText xml:space="preserve"> PAGEREF _Toc70532787 \h </w:instrText>
            </w:r>
            <w:r>
              <w:rPr>
                <w:noProof/>
                <w:webHidden/>
              </w:rPr>
            </w:r>
            <w:r>
              <w:rPr>
                <w:noProof/>
                <w:webHidden/>
              </w:rPr>
              <w:fldChar w:fldCharType="separate"/>
            </w:r>
            <w:r w:rsidR="00931194">
              <w:rPr>
                <w:noProof/>
                <w:webHidden/>
              </w:rPr>
              <w:t>24</w:t>
            </w:r>
            <w:r>
              <w:rPr>
                <w:noProof/>
                <w:webHidden/>
              </w:rPr>
              <w:fldChar w:fldCharType="end"/>
            </w:r>
          </w:hyperlink>
        </w:p>
        <w:p w14:paraId="1EFC313E" w14:textId="12FFE304" w:rsidR="008F1BF2" w:rsidRDefault="008F1BF2">
          <w:pPr>
            <w:pStyle w:val="31"/>
            <w:tabs>
              <w:tab w:val="right" w:leader="dot" w:pos="5021"/>
            </w:tabs>
            <w:rPr>
              <w:rFonts w:eastAsiaTheme="minorEastAsia" w:cstheme="minorBidi"/>
              <w:bCs w:val="0"/>
              <w:noProof/>
              <w:sz w:val="22"/>
              <w:szCs w:val="22"/>
              <w:lang w:val="ru-RU" w:eastAsia="ru-RU"/>
            </w:rPr>
          </w:pPr>
          <w:hyperlink w:anchor="_Toc70532788" w:history="1">
            <w:r w:rsidRPr="006F3603">
              <w:rPr>
                <w:rStyle w:val="ad"/>
                <w:noProof/>
                <w:lang w:val="ru-RU"/>
              </w:rPr>
              <w:t xml:space="preserve">10. </w:t>
            </w:r>
            <w:r w:rsidRPr="006F3603">
              <w:rPr>
                <w:rStyle w:val="ad"/>
                <w:noProof/>
              </w:rPr>
              <w:t>Постоялый</w:t>
            </w:r>
            <w:r w:rsidRPr="006F3603">
              <w:rPr>
                <w:rStyle w:val="ad"/>
                <w:noProof/>
                <w:lang w:val="ru-RU"/>
              </w:rPr>
              <w:t xml:space="preserve"> Двор Каэрадвин</w:t>
            </w:r>
            <w:r>
              <w:rPr>
                <w:noProof/>
                <w:webHidden/>
              </w:rPr>
              <w:tab/>
            </w:r>
            <w:r>
              <w:rPr>
                <w:noProof/>
                <w:webHidden/>
              </w:rPr>
              <w:fldChar w:fldCharType="begin"/>
            </w:r>
            <w:r>
              <w:rPr>
                <w:noProof/>
                <w:webHidden/>
              </w:rPr>
              <w:instrText xml:space="preserve"> PAGEREF _Toc70532788 \h </w:instrText>
            </w:r>
            <w:r>
              <w:rPr>
                <w:noProof/>
                <w:webHidden/>
              </w:rPr>
            </w:r>
            <w:r>
              <w:rPr>
                <w:noProof/>
                <w:webHidden/>
              </w:rPr>
              <w:fldChar w:fldCharType="separate"/>
            </w:r>
            <w:r w:rsidR="00931194">
              <w:rPr>
                <w:noProof/>
                <w:webHidden/>
              </w:rPr>
              <w:t>24</w:t>
            </w:r>
            <w:r>
              <w:rPr>
                <w:noProof/>
                <w:webHidden/>
              </w:rPr>
              <w:fldChar w:fldCharType="end"/>
            </w:r>
          </w:hyperlink>
        </w:p>
        <w:p w14:paraId="4BF9CF7F" w14:textId="1982C202" w:rsidR="008F1BF2" w:rsidRDefault="008F1BF2">
          <w:pPr>
            <w:pStyle w:val="31"/>
            <w:tabs>
              <w:tab w:val="right" w:leader="dot" w:pos="5021"/>
            </w:tabs>
            <w:rPr>
              <w:rFonts w:eastAsiaTheme="minorEastAsia" w:cstheme="minorBidi"/>
              <w:bCs w:val="0"/>
              <w:noProof/>
              <w:sz w:val="22"/>
              <w:szCs w:val="22"/>
              <w:lang w:val="ru-RU" w:eastAsia="ru-RU"/>
            </w:rPr>
          </w:pPr>
          <w:hyperlink w:anchor="_Toc70532789" w:history="1">
            <w:r w:rsidRPr="006F3603">
              <w:rPr>
                <w:rStyle w:val="ad"/>
                <w:noProof/>
                <w:lang w:val="ru-RU"/>
              </w:rPr>
              <w:t xml:space="preserve">11. </w:t>
            </w:r>
            <w:r w:rsidRPr="006F3603">
              <w:rPr>
                <w:rStyle w:val="ad"/>
                <w:noProof/>
              </w:rPr>
              <w:t>Кузница</w:t>
            </w:r>
            <w:r>
              <w:rPr>
                <w:noProof/>
                <w:webHidden/>
              </w:rPr>
              <w:tab/>
            </w:r>
            <w:r>
              <w:rPr>
                <w:noProof/>
                <w:webHidden/>
              </w:rPr>
              <w:fldChar w:fldCharType="begin"/>
            </w:r>
            <w:r>
              <w:rPr>
                <w:noProof/>
                <w:webHidden/>
              </w:rPr>
              <w:instrText xml:space="preserve"> PAGEREF _Toc70532789 \h </w:instrText>
            </w:r>
            <w:r>
              <w:rPr>
                <w:noProof/>
                <w:webHidden/>
              </w:rPr>
            </w:r>
            <w:r>
              <w:rPr>
                <w:noProof/>
                <w:webHidden/>
              </w:rPr>
              <w:fldChar w:fldCharType="separate"/>
            </w:r>
            <w:r w:rsidR="00931194">
              <w:rPr>
                <w:noProof/>
                <w:webHidden/>
              </w:rPr>
              <w:t>24</w:t>
            </w:r>
            <w:r>
              <w:rPr>
                <w:noProof/>
                <w:webHidden/>
              </w:rPr>
              <w:fldChar w:fldCharType="end"/>
            </w:r>
          </w:hyperlink>
        </w:p>
        <w:p w14:paraId="499A08E9" w14:textId="2DABD7CD" w:rsidR="008F1BF2" w:rsidRDefault="008F1BF2">
          <w:pPr>
            <w:pStyle w:val="31"/>
            <w:tabs>
              <w:tab w:val="right" w:leader="dot" w:pos="5021"/>
            </w:tabs>
            <w:rPr>
              <w:rFonts w:eastAsiaTheme="minorEastAsia" w:cstheme="minorBidi"/>
              <w:bCs w:val="0"/>
              <w:noProof/>
              <w:sz w:val="22"/>
              <w:szCs w:val="22"/>
              <w:lang w:val="ru-RU" w:eastAsia="ru-RU"/>
            </w:rPr>
          </w:pPr>
          <w:hyperlink w:anchor="_Toc70532790" w:history="1">
            <w:r w:rsidRPr="006F3603">
              <w:rPr>
                <w:rStyle w:val="ad"/>
                <w:noProof/>
                <w:lang w:val="ru-RU"/>
              </w:rPr>
              <w:t xml:space="preserve">12. </w:t>
            </w:r>
            <w:r w:rsidRPr="006F3603">
              <w:rPr>
                <w:rStyle w:val="ad"/>
                <w:noProof/>
              </w:rPr>
              <w:t>Конюшня</w:t>
            </w:r>
            <w:r>
              <w:rPr>
                <w:noProof/>
                <w:webHidden/>
              </w:rPr>
              <w:tab/>
            </w:r>
            <w:r>
              <w:rPr>
                <w:noProof/>
                <w:webHidden/>
              </w:rPr>
              <w:fldChar w:fldCharType="begin"/>
            </w:r>
            <w:r>
              <w:rPr>
                <w:noProof/>
                <w:webHidden/>
              </w:rPr>
              <w:instrText xml:space="preserve"> PAGEREF _Toc70532790 \h </w:instrText>
            </w:r>
            <w:r>
              <w:rPr>
                <w:noProof/>
                <w:webHidden/>
              </w:rPr>
            </w:r>
            <w:r>
              <w:rPr>
                <w:noProof/>
                <w:webHidden/>
              </w:rPr>
              <w:fldChar w:fldCharType="separate"/>
            </w:r>
            <w:r w:rsidR="00931194">
              <w:rPr>
                <w:noProof/>
                <w:webHidden/>
              </w:rPr>
              <w:t>24</w:t>
            </w:r>
            <w:r>
              <w:rPr>
                <w:noProof/>
                <w:webHidden/>
              </w:rPr>
              <w:fldChar w:fldCharType="end"/>
            </w:r>
          </w:hyperlink>
        </w:p>
        <w:p w14:paraId="3554C151" w14:textId="14B8624E" w:rsidR="008F1BF2" w:rsidRDefault="008F1BF2">
          <w:pPr>
            <w:pStyle w:val="31"/>
            <w:tabs>
              <w:tab w:val="right" w:leader="dot" w:pos="5021"/>
            </w:tabs>
            <w:rPr>
              <w:rFonts w:eastAsiaTheme="minorEastAsia" w:cstheme="minorBidi"/>
              <w:bCs w:val="0"/>
              <w:noProof/>
              <w:sz w:val="22"/>
              <w:szCs w:val="22"/>
              <w:lang w:val="ru-RU" w:eastAsia="ru-RU"/>
            </w:rPr>
          </w:pPr>
          <w:hyperlink w:anchor="_Toc70532791" w:history="1">
            <w:r w:rsidRPr="006F3603">
              <w:rPr>
                <w:rStyle w:val="ad"/>
                <w:noProof/>
                <w:lang w:val="ru-RU"/>
              </w:rPr>
              <w:t xml:space="preserve">13. </w:t>
            </w:r>
            <w:r w:rsidRPr="006F3603">
              <w:rPr>
                <w:rStyle w:val="ad"/>
                <w:noProof/>
              </w:rPr>
              <w:t>Лесопилка</w:t>
            </w:r>
            <w:r>
              <w:rPr>
                <w:noProof/>
                <w:webHidden/>
              </w:rPr>
              <w:tab/>
            </w:r>
            <w:r>
              <w:rPr>
                <w:noProof/>
                <w:webHidden/>
              </w:rPr>
              <w:fldChar w:fldCharType="begin"/>
            </w:r>
            <w:r>
              <w:rPr>
                <w:noProof/>
                <w:webHidden/>
              </w:rPr>
              <w:instrText xml:space="preserve"> PAGEREF _Toc70532791 \h </w:instrText>
            </w:r>
            <w:r>
              <w:rPr>
                <w:noProof/>
                <w:webHidden/>
              </w:rPr>
            </w:r>
            <w:r>
              <w:rPr>
                <w:noProof/>
                <w:webHidden/>
              </w:rPr>
              <w:fldChar w:fldCharType="separate"/>
            </w:r>
            <w:r w:rsidR="00931194">
              <w:rPr>
                <w:noProof/>
                <w:webHidden/>
              </w:rPr>
              <w:t>24</w:t>
            </w:r>
            <w:r>
              <w:rPr>
                <w:noProof/>
                <w:webHidden/>
              </w:rPr>
              <w:fldChar w:fldCharType="end"/>
            </w:r>
          </w:hyperlink>
        </w:p>
        <w:p w14:paraId="0F88FEC5" w14:textId="179646AE" w:rsidR="008F1BF2" w:rsidRDefault="008F1BF2">
          <w:pPr>
            <w:pStyle w:val="31"/>
            <w:tabs>
              <w:tab w:val="right" w:leader="dot" w:pos="5021"/>
            </w:tabs>
            <w:rPr>
              <w:rFonts w:eastAsiaTheme="minorEastAsia" w:cstheme="minorBidi"/>
              <w:bCs w:val="0"/>
              <w:noProof/>
              <w:sz w:val="22"/>
              <w:szCs w:val="22"/>
              <w:lang w:val="ru-RU" w:eastAsia="ru-RU"/>
            </w:rPr>
          </w:pPr>
          <w:hyperlink w:anchor="_Toc70532792" w:history="1">
            <w:r w:rsidRPr="006F3603">
              <w:rPr>
                <w:rStyle w:val="ad"/>
                <w:noProof/>
                <w:lang w:val="ru-RU"/>
              </w:rPr>
              <w:t xml:space="preserve">14. </w:t>
            </w:r>
            <w:r w:rsidRPr="006F3603">
              <w:rPr>
                <w:rStyle w:val="ad"/>
                <w:noProof/>
              </w:rPr>
              <w:t>Мельница</w:t>
            </w:r>
            <w:r>
              <w:rPr>
                <w:noProof/>
                <w:webHidden/>
              </w:rPr>
              <w:tab/>
            </w:r>
            <w:r>
              <w:rPr>
                <w:noProof/>
                <w:webHidden/>
              </w:rPr>
              <w:fldChar w:fldCharType="begin"/>
            </w:r>
            <w:r>
              <w:rPr>
                <w:noProof/>
                <w:webHidden/>
              </w:rPr>
              <w:instrText xml:space="preserve"> PAGEREF _Toc70532792 \h </w:instrText>
            </w:r>
            <w:r>
              <w:rPr>
                <w:noProof/>
                <w:webHidden/>
              </w:rPr>
            </w:r>
            <w:r>
              <w:rPr>
                <w:noProof/>
                <w:webHidden/>
              </w:rPr>
              <w:fldChar w:fldCharType="separate"/>
            </w:r>
            <w:r w:rsidR="00931194">
              <w:rPr>
                <w:noProof/>
                <w:webHidden/>
              </w:rPr>
              <w:t>24</w:t>
            </w:r>
            <w:r>
              <w:rPr>
                <w:noProof/>
                <w:webHidden/>
              </w:rPr>
              <w:fldChar w:fldCharType="end"/>
            </w:r>
          </w:hyperlink>
        </w:p>
        <w:p w14:paraId="15A283D7" w14:textId="6EC42DA3" w:rsidR="008F1BF2" w:rsidRDefault="008F1BF2">
          <w:pPr>
            <w:pStyle w:val="31"/>
            <w:tabs>
              <w:tab w:val="right" w:leader="dot" w:pos="5021"/>
            </w:tabs>
            <w:rPr>
              <w:rFonts w:eastAsiaTheme="minorEastAsia" w:cstheme="minorBidi"/>
              <w:bCs w:val="0"/>
              <w:noProof/>
              <w:sz w:val="22"/>
              <w:szCs w:val="22"/>
              <w:lang w:val="ru-RU" w:eastAsia="ru-RU"/>
            </w:rPr>
          </w:pPr>
          <w:hyperlink w:anchor="_Toc70532793" w:history="1">
            <w:r w:rsidRPr="006F3603">
              <w:rPr>
                <w:rStyle w:val="ad"/>
                <w:noProof/>
                <w:lang w:val="ru-RU"/>
              </w:rPr>
              <w:t>15. Пекарня</w:t>
            </w:r>
            <w:r>
              <w:rPr>
                <w:noProof/>
                <w:webHidden/>
              </w:rPr>
              <w:tab/>
            </w:r>
            <w:r>
              <w:rPr>
                <w:noProof/>
                <w:webHidden/>
              </w:rPr>
              <w:fldChar w:fldCharType="begin"/>
            </w:r>
            <w:r>
              <w:rPr>
                <w:noProof/>
                <w:webHidden/>
              </w:rPr>
              <w:instrText xml:space="preserve"> PAGEREF _Toc70532793 \h </w:instrText>
            </w:r>
            <w:r>
              <w:rPr>
                <w:noProof/>
                <w:webHidden/>
              </w:rPr>
            </w:r>
            <w:r>
              <w:rPr>
                <w:noProof/>
                <w:webHidden/>
              </w:rPr>
              <w:fldChar w:fldCharType="separate"/>
            </w:r>
            <w:r w:rsidR="00931194">
              <w:rPr>
                <w:noProof/>
                <w:webHidden/>
              </w:rPr>
              <w:t>24</w:t>
            </w:r>
            <w:r>
              <w:rPr>
                <w:noProof/>
                <w:webHidden/>
              </w:rPr>
              <w:fldChar w:fldCharType="end"/>
            </w:r>
          </w:hyperlink>
        </w:p>
        <w:p w14:paraId="16A89265" w14:textId="63F061F7" w:rsidR="008F1BF2" w:rsidRDefault="008F1BF2">
          <w:pPr>
            <w:pStyle w:val="31"/>
            <w:tabs>
              <w:tab w:val="right" w:leader="dot" w:pos="5021"/>
            </w:tabs>
            <w:rPr>
              <w:rFonts w:eastAsiaTheme="minorEastAsia" w:cstheme="minorBidi"/>
              <w:bCs w:val="0"/>
              <w:noProof/>
              <w:sz w:val="22"/>
              <w:szCs w:val="22"/>
              <w:lang w:val="ru-RU" w:eastAsia="ru-RU"/>
            </w:rPr>
          </w:pPr>
          <w:hyperlink w:anchor="_Toc70532794" w:history="1">
            <w:r w:rsidRPr="006F3603">
              <w:rPr>
                <w:rStyle w:val="ad"/>
                <w:noProof/>
                <w:lang w:val="ru-RU"/>
              </w:rPr>
              <w:t xml:space="preserve">16. Контора </w:t>
            </w:r>
            <w:r w:rsidRPr="006F3603">
              <w:rPr>
                <w:rStyle w:val="ad"/>
                <w:noProof/>
              </w:rPr>
              <w:t>компании</w:t>
            </w:r>
            <w:r w:rsidRPr="006F3603">
              <w:rPr>
                <w:rStyle w:val="ad"/>
                <w:noProof/>
                <w:lang w:val="ru-RU"/>
              </w:rPr>
              <w:t xml:space="preserve"> "Ледяное Копье и Ветераны Несме"</w:t>
            </w:r>
            <w:r>
              <w:rPr>
                <w:noProof/>
                <w:webHidden/>
              </w:rPr>
              <w:tab/>
            </w:r>
            <w:r>
              <w:rPr>
                <w:noProof/>
                <w:webHidden/>
              </w:rPr>
              <w:fldChar w:fldCharType="begin"/>
            </w:r>
            <w:r>
              <w:rPr>
                <w:noProof/>
                <w:webHidden/>
              </w:rPr>
              <w:instrText xml:space="preserve"> PAGEREF _Toc70532794 \h </w:instrText>
            </w:r>
            <w:r>
              <w:rPr>
                <w:noProof/>
                <w:webHidden/>
              </w:rPr>
            </w:r>
            <w:r>
              <w:rPr>
                <w:noProof/>
                <w:webHidden/>
              </w:rPr>
              <w:fldChar w:fldCharType="separate"/>
            </w:r>
            <w:r w:rsidR="00931194">
              <w:rPr>
                <w:noProof/>
                <w:webHidden/>
              </w:rPr>
              <w:t>24</w:t>
            </w:r>
            <w:r>
              <w:rPr>
                <w:noProof/>
                <w:webHidden/>
              </w:rPr>
              <w:fldChar w:fldCharType="end"/>
            </w:r>
          </w:hyperlink>
        </w:p>
        <w:p w14:paraId="5C04E483" w14:textId="32B495B6" w:rsidR="008F1BF2" w:rsidRDefault="008F1BF2">
          <w:pPr>
            <w:pStyle w:val="31"/>
            <w:tabs>
              <w:tab w:val="right" w:leader="dot" w:pos="5021"/>
            </w:tabs>
            <w:rPr>
              <w:rFonts w:eastAsiaTheme="minorEastAsia" w:cstheme="minorBidi"/>
              <w:bCs w:val="0"/>
              <w:noProof/>
              <w:sz w:val="22"/>
              <w:szCs w:val="22"/>
              <w:lang w:val="ru-RU" w:eastAsia="ru-RU"/>
            </w:rPr>
          </w:pPr>
          <w:hyperlink w:anchor="_Toc70532795" w:history="1">
            <w:r w:rsidRPr="006F3603">
              <w:rPr>
                <w:rStyle w:val="ad"/>
                <w:noProof/>
                <w:lang w:val="ru-RU"/>
              </w:rPr>
              <w:t xml:space="preserve">17. </w:t>
            </w:r>
            <w:r w:rsidRPr="006F3603">
              <w:rPr>
                <w:rStyle w:val="ad"/>
                <w:noProof/>
              </w:rPr>
              <w:t>Пасека</w:t>
            </w:r>
            <w:r>
              <w:rPr>
                <w:noProof/>
                <w:webHidden/>
              </w:rPr>
              <w:tab/>
            </w:r>
            <w:r>
              <w:rPr>
                <w:noProof/>
                <w:webHidden/>
              </w:rPr>
              <w:fldChar w:fldCharType="begin"/>
            </w:r>
            <w:r>
              <w:rPr>
                <w:noProof/>
                <w:webHidden/>
              </w:rPr>
              <w:instrText xml:space="preserve"> PAGEREF _Toc70532795 \h </w:instrText>
            </w:r>
            <w:r>
              <w:rPr>
                <w:noProof/>
                <w:webHidden/>
              </w:rPr>
            </w:r>
            <w:r>
              <w:rPr>
                <w:noProof/>
                <w:webHidden/>
              </w:rPr>
              <w:fldChar w:fldCharType="separate"/>
            </w:r>
            <w:r w:rsidR="00931194">
              <w:rPr>
                <w:noProof/>
                <w:webHidden/>
              </w:rPr>
              <w:t>24</w:t>
            </w:r>
            <w:r>
              <w:rPr>
                <w:noProof/>
                <w:webHidden/>
              </w:rPr>
              <w:fldChar w:fldCharType="end"/>
            </w:r>
          </w:hyperlink>
        </w:p>
        <w:p w14:paraId="42BF5BCB" w14:textId="377127F9" w:rsidR="008F1BF2" w:rsidRDefault="008F1BF2">
          <w:pPr>
            <w:pStyle w:val="31"/>
            <w:tabs>
              <w:tab w:val="right" w:leader="dot" w:pos="5021"/>
            </w:tabs>
            <w:rPr>
              <w:rFonts w:eastAsiaTheme="minorEastAsia" w:cstheme="minorBidi"/>
              <w:bCs w:val="0"/>
              <w:noProof/>
              <w:sz w:val="22"/>
              <w:szCs w:val="22"/>
              <w:lang w:val="ru-RU" w:eastAsia="ru-RU"/>
            </w:rPr>
          </w:pPr>
          <w:hyperlink w:anchor="_Toc70532796" w:history="1">
            <w:r w:rsidRPr="006F3603">
              <w:rPr>
                <w:rStyle w:val="ad"/>
                <w:noProof/>
                <w:lang w:val="ru-RU"/>
              </w:rPr>
              <w:t xml:space="preserve">18. </w:t>
            </w:r>
            <w:r w:rsidRPr="006F3603">
              <w:rPr>
                <w:rStyle w:val="ad"/>
                <w:noProof/>
              </w:rPr>
              <w:t>Площадь</w:t>
            </w:r>
            <w:r>
              <w:rPr>
                <w:noProof/>
                <w:webHidden/>
              </w:rPr>
              <w:tab/>
            </w:r>
            <w:r>
              <w:rPr>
                <w:noProof/>
                <w:webHidden/>
              </w:rPr>
              <w:fldChar w:fldCharType="begin"/>
            </w:r>
            <w:r>
              <w:rPr>
                <w:noProof/>
                <w:webHidden/>
              </w:rPr>
              <w:instrText xml:space="preserve"> PAGEREF _Toc70532796 \h </w:instrText>
            </w:r>
            <w:r>
              <w:rPr>
                <w:noProof/>
                <w:webHidden/>
              </w:rPr>
            </w:r>
            <w:r>
              <w:rPr>
                <w:noProof/>
                <w:webHidden/>
              </w:rPr>
              <w:fldChar w:fldCharType="separate"/>
            </w:r>
            <w:r w:rsidR="00931194">
              <w:rPr>
                <w:noProof/>
                <w:webHidden/>
              </w:rPr>
              <w:t>24</w:t>
            </w:r>
            <w:r>
              <w:rPr>
                <w:noProof/>
                <w:webHidden/>
              </w:rPr>
              <w:fldChar w:fldCharType="end"/>
            </w:r>
          </w:hyperlink>
        </w:p>
        <w:p w14:paraId="42314B4B" w14:textId="19191752" w:rsidR="008F1BF2" w:rsidRDefault="008F1BF2">
          <w:pPr>
            <w:pStyle w:val="31"/>
            <w:tabs>
              <w:tab w:val="right" w:leader="dot" w:pos="5021"/>
            </w:tabs>
            <w:rPr>
              <w:rFonts w:eastAsiaTheme="minorEastAsia" w:cstheme="minorBidi"/>
              <w:bCs w:val="0"/>
              <w:noProof/>
              <w:sz w:val="22"/>
              <w:szCs w:val="22"/>
              <w:lang w:val="ru-RU" w:eastAsia="ru-RU"/>
            </w:rPr>
          </w:pPr>
          <w:hyperlink w:anchor="_Toc70532797" w:history="1">
            <w:r w:rsidRPr="006F3603">
              <w:rPr>
                <w:rStyle w:val="ad"/>
                <w:noProof/>
                <w:lang w:val="ru-RU"/>
              </w:rPr>
              <w:t xml:space="preserve">19. Дом </w:t>
            </w:r>
            <w:r w:rsidRPr="006F3603">
              <w:rPr>
                <w:rStyle w:val="ad"/>
                <w:noProof/>
              </w:rPr>
              <w:t>исследователя</w:t>
            </w:r>
            <w:r w:rsidRPr="006F3603">
              <w:rPr>
                <w:rStyle w:val="ad"/>
                <w:noProof/>
                <w:lang w:val="ru-RU"/>
              </w:rPr>
              <w:t xml:space="preserve"> Торна Конейга</w:t>
            </w:r>
            <w:r>
              <w:rPr>
                <w:noProof/>
                <w:webHidden/>
              </w:rPr>
              <w:tab/>
            </w:r>
            <w:r>
              <w:rPr>
                <w:noProof/>
                <w:webHidden/>
              </w:rPr>
              <w:fldChar w:fldCharType="begin"/>
            </w:r>
            <w:r>
              <w:rPr>
                <w:noProof/>
                <w:webHidden/>
              </w:rPr>
              <w:instrText xml:space="preserve"> PAGEREF _Toc70532797 \h </w:instrText>
            </w:r>
            <w:r>
              <w:rPr>
                <w:noProof/>
                <w:webHidden/>
              </w:rPr>
            </w:r>
            <w:r>
              <w:rPr>
                <w:noProof/>
                <w:webHidden/>
              </w:rPr>
              <w:fldChar w:fldCharType="separate"/>
            </w:r>
            <w:r w:rsidR="00931194">
              <w:rPr>
                <w:noProof/>
                <w:webHidden/>
              </w:rPr>
              <w:t>24</w:t>
            </w:r>
            <w:r>
              <w:rPr>
                <w:noProof/>
                <w:webHidden/>
              </w:rPr>
              <w:fldChar w:fldCharType="end"/>
            </w:r>
          </w:hyperlink>
        </w:p>
        <w:p w14:paraId="78226033" w14:textId="0B86C477" w:rsidR="008F1BF2" w:rsidRDefault="008F1BF2">
          <w:pPr>
            <w:pStyle w:val="31"/>
            <w:tabs>
              <w:tab w:val="right" w:leader="dot" w:pos="5021"/>
            </w:tabs>
            <w:rPr>
              <w:rFonts w:eastAsiaTheme="minorEastAsia" w:cstheme="minorBidi"/>
              <w:bCs w:val="0"/>
              <w:noProof/>
              <w:sz w:val="22"/>
              <w:szCs w:val="22"/>
              <w:lang w:val="ru-RU" w:eastAsia="ru-RU"/>
            </w:rPr>
          </w:pPr>
          <w:hyperlink w:anchor="_Toc70532798" w:history="1">
            <w:r w:rsidRPr="006F3603">
              <w:rPr>
                <w:rStyle w:val="ad"/>
                <w:noProof/>
                <w:lang w:val="ru-RU"/>
              </w:rPr>
              <w:t>20.</w:t>
            </w:r>
            <w:r>
              <w:rPr>
                <w:noProof/>
                <w:webHidden/>
              </w:rPr>
              <w:tab/>
            </w:r>
            <w:r>
              <w:rPr>
                <w:noProof/>
                <w:webHidden/>
              </w:rPr>
              <w:fldChar w:fldCharType="begin"/>
            </w:r>
            <w:r>
              <w:rPr>
                <w:noProof/>
                <w:webHidden/>
              </w:rPr>
              <w:instrText xml:space="preserve"> PAGEREF _Toc70532798 \h </w:instrText>
            </w:r>
            <w:r>
              <w:rPr>
                <w:noProof/>
                <w:webHidden/>
              </w:rPr>
            </w:r>
            <w:r>
              <w:rPr>
                <w:noProof/>
                <w:webHidden/>
              </w:rPr>
              <w:fldChar w:fldCharType="separate"/>
            </w:r>
            <w:r w:rsidR="00931194">
              <w:rPr>
                <w:noProof/>
                <w:webHidden/>
              </w:rPr>
              <w:t>25</w:t>
            </w:r>
            <w:r>
              <w:rPr>
                <w:noProof/>
                <w:webHidden/>
              </w:rPr>
              <w:fldChar w:fldCharType="end"/>
            </w:r>
          </w:hyperlink>
        </w:p>
        <w:p w14:paraId="59D16A34" w14:textId="470FA51D" w:rsidR="008F1BF2" w:rsidRDefault="008F1BF2">
          <w:pPr>
            <w:pStyle w:val="31"/>
            <w:tabs>
              <w:tab w:val="right" w:leader="dot" w:pos="5021"/>
            </w:tabs>
            <w:rPr>
              <w:rFonts w:eastAsiaTheme="minorEastAsia" w:cstheme="minorBidi"/>
              <w:bCs w:val="0"/>
              <w:noProof/>
              <w:sz w:val="22"/>
              <w:szCs w:val="22"/>
              <w:lang w:val="ru-RU" w:eastAsia="ru-RU"/>
            </w:rPr>
          </w:pPr>
          <w:hyperlink w:anchor="_Toc70532799" w:history="1">
            <w:r w:rsidRPr="006F3603">
              <w:rPr>
                <w:rStyle w:val="ad"/>
                <w:noProof/>
                <w:lang w:val="ru-RU"/>
              </w:rPr>
              <w:t>21.</w:t>
            </w:r>
            <w:r>
              <w:rPr>
                <w:noProof/>
                <w:webHidden/>
              </w:rPr>
              <w:tab/>
            </w:r>
            <w:r>
              <w:rPr>
                <w:noProof/>
                <w:webHidden/>
              </w:rPr>
              <w:fldChar w:fldCharType="begin"/>
            </w:r>
            <w:r>
              <w:rPr>
                <w:noProof/>
                <w:webHidden/>
              </w:rPr>
              <w:instrText xml:space="preserve"> PAGEREF _Toc70532799 \h </w:instrText>
            </w:r>
            <w:r>
              <w:rPr>
                <w:noProof/>
                <w:webHidden/>
              </w:rPr>
            </w:r>
            <w:r>
              <w:rPr>
                <w:noProof/>
                <w:webHidden/>
              </w:rPr>
              <w:fldChar w:fldCharType="separate"/>
            </w:r>
            <w:r w:rsidR="00931194">
              <w:rPr>
                <w:noProof/>
                <w:webHidden/>
              </w:rPr>
              <w:t>25</w:t>
            </w:r>
            <w:r>
              <w:rPr>
                <w:noProof/>
                <w:webHidden/>
              </w:rPr>
              <w:fldChar w:fldCharType="end"/>
            </w:r>
          </w:hyperlink>
        </w:p>
        <w:p w14:paraId="51E43976" w14:textId="6FAF3941" w:rsidR="008F1BF2" w:rsidRDefault="008F1BF2">
          <w:pPr>
            <w:pStyle w:val="23"/>
            <w:tabs>
              <w:tab w:val="right" w:leader="dot" w:pos="5021"/>
            </w:tabs>
            <w:rPr>
              <w:rFonts w:eastAsiaTheme="minorEastAsia" w:cstheme="minorBidi"/>
              <w:bCs w:val="0"/>
              <w:noProof/>
              <w:sz w:val="22"/>
              <w:szCs w:val="22"/>
              <w:lang w:val="ru-RU" w:eastAsia="ru-RU"/>
            </w:rPr>
          </w:pPr>
          <w:hyperlink w:anchor="_Toc70532800" w:history="1">
            <w:r w:rsidRPr="006F3603">
              <w:rPr>
                <w:rStyle w:val="ad"/>
                <w:noProof/>
              </w:rPr>
              <w:t>Ближайшие окрестности Смертельных Снегов</w:t>
            </w:r>
            <w:r>
              <w:rPr>
                <w:noProof/>
                <w:webHidden/>
              </w:rPr>
              <w:tab/>
            </w:r>
            <w:r>
              <w:rPr>
                <w:noProof/>
                <w:webHidden/>
              </w:rPr>
              <w:fldChar w:fldCharType="begin"/>
            </w:r>
            <w:r>
              <w:rPr>
                <w:noProof/>
                <w:webHidden/>
              </w:rPr>
              <w:instrText xml:space="preserve"> PAGEREF _Toc70532800 \h </w:instrText>
            </w:r>
            <w:r>
              <w:rPr>
                <w:noProof/>
                <w:webHidden/>
              </w:rPr>
            </w:r>
            <w:r>
              <w:rPr>
                <w:noProof/>
                <w:webHidden/>
              </w:rPr>
              <w:fldChar w:fldCharType="separate"/>
            </w:r>
            <w:r w:rsidR="00931194">
              <w:rPr>
                <w:noProof/>
                <w:webHidden/>
              </w:rPr>
              <w:t>25</w:t>
            </w:r>
            <w:r>
              <w:rPr>
                <w:noProof/>
                <w:webHidden/>
              </w:rPr>
              <w:fldChar w:fldCharType="end"/>
            </w:r>
          </w:hyperlink>
        </w:p>
        <w:p w14:paraId="3B7D4546" w14:textId="638DB70E" w:rsidR="008F1BF2" w:rsidRDefault="008F1BF2">
          <w:pPr>
            <w:pStyle w:val="31"/>
            <w:tabs>
              <w:tab w:val="right" w:leader="dot" w:pos="5021"/>
            </w:tabs>
            <w:rPr>
              <w:rFonts w:eastAsiaTheme="minorEastAsia" w:cstheme="minorBidi"/>
              <w:bCs w:val="0"/>
              <w:noProof/>
              <w:sz w:val="22"/>
              <w:szCs w:val="22"/>
              <w:lang w:val="ru-RU" w:eastAsia="ru-RU"/>
            </w:rPr>
          </w:pPr>
          <w:hyperlink w:anchor="_Toc70532801" w:history="1">
            <w:r w:rsidRPr="006F3603">
              <w:rPr>
                <w:rStyle w:val="ad"/>
                <w:noProof/>
                <w:lang w:val="ru-RU"/>
              </w:rPr>
              <w:t>Близлежащие поселения</w:t>
            </w:r>
            <w:r>
              <w:rPr>
                <w:noProof/>
                <w:webHidden/>
              </w:rPr>
              <w:tab/>
            </w:r>
            <w:r>
              <w:rPr>
                <w:noProof/>
                <w:webHidden/>
              </w:rPr>
              <w:fldChar w:fldCharType="begin"/>
            </w:r>
            <w:r>
              <w:rPr>
                <w:noProof/>
                <w:webHidden/>
              </w:rPr>
              <w:instrText xml:space="preserve"> PAGEREF _Toc70532801 \h </w:instrText>
            </w:r>
            <w:r>
              <w:rPr>
                <w:noProof/>
                <w:webHidden/>
              </w:rPr>
            </w:r>
            <w:r>
              <w:rPr>
                <w:noProof/>
                <w:webHidden/>
              </w:rPr>
              <w:fldChar w:fldCharType="separate"/>
            </w:r>
            <w:r w:rsidR="00931194">
              <w:rPr>
                <w:noProof/>
                <w:webHidden/>
              </w:rPr>
              <w:t>25</w:t>
            </w:r>
            <w:r>
              <w:rPr>
                <w:noProof/>
                <w:webHidden/>
              </w:rPr>
              <w:fldChar w:fldCharType="end"/>
            </w:r>
          </w:hyperlink>
        </w:p>
        <w:p w14:paraId="4FD76D5D" w14:textId="7E0BEAAF" w:rsidR="008F1BF2" w:rsidRDefault="008F1BF2">
          <w:pPr>
            <w:pStyle w:val="23"/>
            <w:tabs>
              <w:tab w:val="right" w:leader="dot" w:pos="5021"/>
            </w:tabs>
            <w:rPr>
              <w:rFonts w:eastAsiaTheme="minorEastAsia" w:cstheme="minorBidi"/>
              <w:bCs w:val="0"/>
              <w:noProof/>
              <w:sz w:val="22"/>
              <w:szCs w:val="22"/>
              <w:lang w:val="ru-RU" w:eastAsia="ru-RU"/>
            </w:rPr>
          </w:pPr>
          <w:hyperlink w:anchor="_Toc70532802" w:history="1">
            <w:r w:rsidRPr="006F3603">
              <w:rPr>
                <w:rStyle w:val="ad"/>
                <w:noProof/>
              </w:rPr>
              <w:t>Правительство</w:t>
            </w:r>
            <w:r>
              <w:rPr>
                <w:noProof/>
                <w:webHidden/>
              </w:rPr>
              <w:tab/>
            </w:r>
            <w:r>
              <w:rPr>
                <w:noProof/>
                <w:webHidden/>
              </w:rPr>
              <w:fldChar w:fldCharType="begin"/>
            </w:r>
            <w:r>
              <w:rPr>
                <w:noProof/>
                <w:webHidden/>
              </w:rPr>
              <w:instrText xml:space="preserve"> PAGEREF _Toc70532802 \h </w:instrText>
            </w:r>
            <w:r>
              <w:rPr>
                <w:noProof/>
                <w:webHidden/>
              </w:rPr>
            </w:r>
            <w:r>
              <w:rPr>
                <w:noProof/>
                <w:webHidden/>
              </w:rPr>
              <w:fldChar w:fldCharType="separate"/>
            </w:r>
            <w:r w:rsidR="00931194">
              <w:rPr>
                <w:noProof/>
                <w:webHidden/>
              </w:rPr>
              <w:t>25</w:t>
            </w:r>
            <w:r>
              <w:rPr>
                <w:noProof/>
                <w:webHidden/>
              </w:rPr>
              <w:fldChar w:fldCharType="end"/>
            </w:r>
          </w:hyperlink>
        </w:p>
        <w:p w14:paraId="168B67F2" w14:textId="2416F1CE" w:rsidR="008F1BF2" w:rsidRDefault="008F1BF2">
          <w:pPr>
            <w:pStyle w:val="31"/>
            <w:tabs>
              <w:tab w:val="right" w:leader="dot" w:pos="5021"/>
            </w:tabs>
            <w:rPr>
              <w:rFonts w:eastAsiaTheme="minorEastAsia" w:cstheme="minorBidi"/>
              <w:bCs w:val="0"/>
              <w:noProof/>
              <w:sz w:val="22"/>
              <w:szCs w:val="22"/>
              <w:lang w:val="ru-RU" w:eastAsia="ru-RU"/>
            </w:rPr>
          </w:pPr>
          <w:hyperlink w:anchor="_Toc70532803" w:history="1">
            <w:r w:rsidRPr="006F3603">
              <w:rPr>
                <w:rStyle w:val="ad"/>
                <w:noProof/>
                <w:lang w:val="ru-RU"/>
              </w:rPr>
              <w:t>Организация власти</w:t>
            </w:r>
            <w:r>
              <w:rPr>
                <w:noProof/>
                <w:webHidden/>
              </w:rPr>
              <w:tab/>
            </w:r>
            <w:r>
              <w:rPr>
                <w:noProof/>
                <w:webHidden/>
              </w:rPr>
              <w:fldChar w:fldCharType="begin"/>
            </w:r>
            <w:r>
              <w:rPr>
                <w:noProof/>
                <w:webHidden/>
              </w:rPr>
              <w:instrText xml:space="preserve"> PAGEREF _Toc70532803 \h </w:instrText>
            </w:r>
            <w:r>
              <w:rPr>
                <w:noProof/>
                <w:webHidden/>
              </w:rPr>
            </w:r>
            <w:r>
              <w:rPr>
                <w:noProof/>
                <w:webHidden/>
              </w:rPr>
              <w:fldChar w:fldCharType="separate"/>
            </w:r>
            <w:r w:rsidR="00931194">
              <w:rPr>
                <w:noProof/>
                <w:webHidden/>
              </w:rPr>
              <w:t>25</w:t>
            </w:r>
            <w:r>
              <w:rPr>
                <w:noProof/>
                <w:webHidden/>
              </w:rPr>
              <w:fldChar w:fldCharType="end"/>
            </w:r>
          </w:hyperlink>
        </w:p>
        <w:p w14:paraId="7D1F7C9C" w14:textId="06A8B051" w:rsidR="008F1BF2" w:rsidRDefault="008F1BF2">
          <w:pPr>
            <w:pStyle w:val="31"/>
            <w:tabs>
              <w:tab w:val="right" w:leader="dot" w:pos="5021"/>
            </w:tabs>
            <w:rPr>
              <w:rFonts w:eastAsiaTheme="minorEastAsia" w:cstheme="minorBidi"/>
              <w:bCs w:val="0"/>
              <w:noProof/>
              <w:sz w:val="22"/>
              <w:szCs w:val="22"/>
              <w:lang w:val="ru-RU" w:eastAsia="ru-RU"/>
            </w:rPr>
          </w:pPr>
          <w:hyperlink w:anchor="_Toc70532804" w:history="1">
            <w:r w:rsidRPr="006F3603">
              <w:rPr>
                <w:rStyle w:val="ad"/>
                <w:noProof/>
                <w:lang w:val="ru-RU"/>
              </w:rPr>
              <w:t>Налоги:</w:t>
            </w:r>
            <w:r>
              <w:rPr>
                <w:noProof/>
                <w:webHidden/>
              </w:rPr>
              <w:tab/>
            </w:r>
            <w:r>
              <w:rPr>
                <w:noProof/>
                <w:webHidden/>
              </w:rPr>
              <w:fldChar w:fldCharType="begin"/>
            </w:r>
            <w:r>
              <w:rPr>
                <w:noProof/>
                <w:webHidden/>
              </w:rPr>
              <w:instrText xml:space="preserve"> PAGEREF _Toc70532804 \h </w:instrText>
            </w:r>
            <w:r>
              <w:rPr>
                <w:noProof/>
                <w:webHidden/>
              </w:rPr>
            </w:r>
            <w:r>
              <w:rPr>
                <w:noProof/>
                <w:webHidden/>
              </w:rPr>
              <w:fldChar w:fldCharType="separate"/>
            </w:r>
            <w:r w:rsidR="00931194">
              <w:rPr>
                <w:noProof/>
                <w:webHidden/>
              </w:rPr>
              <w:t>25</w:t>
            </w:r>
            <w:r>
              <w:rPr>
                <w:noProof/>
                <w:webHidden/>
              </w:rPr>
              <w:fldChar w:fldCharType="end"/>
            </w:r>
          </w:hyperlink>
        </w:p>
        <w:p w14:paraId="3BFC7ABD" w14:textId="363ECA65" w:rsidR="008F1BF2" w:rsidRDefault="008F1BF2">
          <w:pPr>
            <w:pStyle w:val="31"/>
            <w:tabs>
              <w:tab w:val="right" w:leader="dot" w:pos="5021"/>
            </w:tabs>
            <w:rPr>
              <w:rFonts w:eastAsiaTheme="minorEastAsia" w:cstheme="minorBidi"/>
              <w:bCs w:val="0"/>
              <w:noProof/>
              <w:sz w:val="22"/>
              <w:szCs w:val="22"/>
              <w:lang w:val="ru-RU" w:eastAsia="ru-RU"/>
            </w:rPr>
          </w:pPr>
          <w:hyperlink w:anchor="_Toc70532805" w:history="1">
            <w:r w:rsidRPr="006F3603">
              <w:rPr>
                <w:rStyle w:val="ad"/>
                <w:noProof/>
                <w:lang w:val="ru-RU"/>
              </w:rPr>
              <w:t>Законы:</w:t>
            </w:r>
            <w:r>
              <w:rPr>
                <w:noProof/>
                <w:webHidden/>
              </w:rPr>
              <w:tab/>
            </w:r>
            <w:r>
              <w:rPr>
                <w:noProof/>
                <w:webHidden/>
              </w:rPr>
              <w:fldChar w:fldCharType="begin"/>
            </w:r>
            <w:r>
              <w:rPr>
                <w:noProof/>
                <w:webHidden/>
              </w:rPr>
              <w:instrText xml:space="preserve"> PAGEREF _Toc70532805 \h </w:instrText>
            </w:r>
            <w:r>
              <w:rPr>
                <w:noProof/>
                <w:webHidden/>
              </w:rPr>
            </w:r>
            <w:r>
              <w:rPr>
                <w:noProof/>
                <w:webHidden/>
              </w:rPr>
              <w:fldChar w:fldCharType="separate"/>
            </w:r>
            <w:r w:rsidR="00931194">
              <w:rPr>
                <w:noProof/>
                <w:webHidden/>
              </w:rPr>
              <w:t>25</w:t>
            </w:r>
            <w:r>
              <w:rPr>
                <w:noProof/>
                <w:webHidden/>
              </w:rPr>
              <w:fldChar w:fldCharType="end"/>
            </w:r>
          </w:hyperlink>
        </w:p>
        <w:p w14:paraId="5FFD671F" w14:textId="41F7920A" w:rsidR="008F1BF2" w:rsidRDefault="008F1BF2">
          <w:pPr>
            <w:pStyle w:val="23"/>
            <w:tabs>
              <w:tab w:val="right" w:leader="dot" w:pos="5021"/>
            </w:tabs>
            <w:rPr>
              <w:rFonts w:eastAsiaTheme="minorEastAsia" w:cstheme="minorBidi"/>
              <w:bCs w:val="0"/>
              <w:noProof/>
              <w:sz w:val="22"/>
              <w:szCs w:val="22"/>
              <w:lang w:val="ru-RU" w:eastAsia="ru-RU"/>
            </w:rPr>
          </w:pPr>
          <w:hyperlink w:anchor="_Toc70532806" w:history="1">
            <w:r w:rsidRPr="006F3603">
              <w:rPr>
                <w:rStyle w:val="ad"/>
                <w:noProof/>
              </w:rPr>
              <w:t>Защита</w:t>
            </w:r>
            <w:r>
              <w:rPr>
                <w:noProof/>
                <w:webHidden/>
              </w:rPr>
              <w:tab/>
            </w:r>
            <w:r>
              <w:rPr>
                <w:noProof/>
                <w:webHidden/>
              </w:rPr>
              <w:fldChar w:fldCharType="begin"/>
            </w:r>
            <w:r>
              <w:rPr>
                <w:noProof/>
                <w:webHidden/>
              </w:rPr>
              <w:instrText xml:space="preserve"> PAGEREF _Toc70532806 \h </w:instrText>
            </w:r>
            <w:r>
              <w:rPr>
                <w:noProof/>
                <w:webHidden/>
              </w:rPr>
            </w:r>
            <w:r>
              <w:rPr>
                <w:noProof/>
                <w:webHidden/>
              </w:rPr>
              <w:fldChar w:fldCharType="separate"/>
            </w:r>
            <w:r w:rsidR="00931194">
              <w:rPr>
                <w:noProof/>
                <w:webHidden/>
              </w:rPr>
              <w:t>25</w:t>
            </w:r>
            <w:r>
              <w:rPr>
                <w:noProof/>
                <w:webHidden/>
              </w:rPr>
              <w:fldChar w:fldCharType="end"/>
            </w:r>
          </w:hyperlink>
        </w:p>
        <w:p w14:paraId="1769EE86" w14:textId="0F1BDD20" w:rsidR="008F1BF2" w:rsidRDefault="008F1BF2">
          <w:pPr>
            <w:pStyle w:val="31"/>
            <w:tabs>
              <w:tab w:val="right" w:leader="dot" w:pos="5021"/>
            </w:tabs>
            <w:rPr>
              <w:rFonts w:eastAsiaTheme="minorEastAsia" w:cstheme="minorBidi"/>
              <w:bCs w:val="0"/>
              <w:noProof/>
              <w:sz w:val="22"/>
              <w:szCs w:val="22"/>
              <w:lang w:val="ru-RU" w:eastAsia="ru-RU"/>
            </w:rPr>
          </w:pPr>
          <w:hyperlink w:anchor="_Toc70532807" w:history="1">
            <w:r w:rsidRPr="006F3603">
              <w:rPr>
                <w:rStyle w:val="ad"/>
                <w:noProof/>
                <w:lang w:val="ru-RU"/>
              </w:rPr>
              <w:t>Дружина Лорда:</w:t>
            </w:r>
            <w:r>
              <w:rPr>
                <w:noProof/>
                <w:webHidden/>
              </w:rPr>
              <w:tab/>
            </w:r>
            <w:r>
              <w:rPr>
                <w:noProof/>
                <w:webHidden/>
              </w:rPr>
              <w:fldChar w:fldCharType="begin"/>
            </w:r>
            <w:r>
              <w:rPr>
                <w:noProof/>
                <w:webHidden/>
              </w:rPr>
              <w:instrText xml:space="preserve"> PAGEREF _Toc70532807 \h </w:instrText>
            </w:r>
            <w:r>
              <w:rPr>
                <w:noProof/>
                <w:webHidden/>
              </w:rPr>
            </w:r>
            <w:r>
              <w:rPr>
                <w:noProof/>
                <w:webHidden/>
              </w:rPr>
              <w:fldChar w:fldCharType="separate"/>
            </w:r>
            <w:r w:rsidR="00931194">
              <w:rPr>
                <w:noProof/>
                <w:webHidden/>
              </w:rPr>
              <w:t>25</w:t>
            </w:r>
            <w:r>
              <w:rPr>
                <w:noProof/>
                <w:webHidden/>
              </w:rPr>
              <w:fldChar w:fldCharType="end"/>
            </w:r>
          </w:hyperlink>
        </w:p>
        <w:p w14:paraId="55F0517C" w14:textId="5D51E7F7" w:rsidR="008F1BF2" w:rsidRDefault="008F1BF2">
          <w:pPr>
            <w:pStyle w:val="31"/>
            <w:tabs>
              <w:tab w:val="right" w:leader="dot" w:pos="5021"/>
            </w:tabs>
            <w:rPr>
              <w:rFonts w:eastAsiaTheme="minorEastAsia" w:cstheme="minorBidi"/>
              <w:bCs w:val="0"/>
              <w:noProof/>
              <w:sz w:val="22"/>
              <w:szCs w:val="22"/>
              <w:lang w:val="ru-RU" w:eastAsia="ru-RU"/>
            </w:rPr>
          </w:pPr>
          <w:hyperlink w:anchor="_Toc70532808" w:history="1">
            <w:r w:rsidRPr="006F3603">
              <w:rPr>
                <w:rStyle w:val="ad"/>
                <w:noProof/>
                <w:lang w:val="ru-RU"/>
              </w:rPr>
              <w:t>Стены</w:t>
            </w:r>
            <w:r>
              <w:rPr>
                <w:noProof/>
                <w:webHidden/>
              </w:rPr>
              <w:tab/>
            </w:r>
            <w:r>
              <w:rPr>
                <w:noProof/>
                <w:webHidden/>
              </w:rPr>
              <w:fldChar w:fldCharType="begin"/>
            </w:r>
            <w:r>
              <w:rPr>
                <w:noProof/>
                <w:webHidden/>
              </w:rPr>
              <w:instrText xml:space="preserve"> PAGEREF _Toc70532808 \h </w:instrText>
            </w:r>
            <w:r>
              <w:rPr>
                <w:noProof/>
                <w:webHidden/>
              </w:rPr>
            </w:r>
            <w:r>
              <w:rPr>
                <w:noProof/>
                <w:webHidden/>
              </w:rPr>
              <w:fldChar w:fldCharType="separate"/>
            </w:r>
            <w:r w:rsidR="00931194">
              <w:rPr>
                <w:noProof/>
                <w:webHidden/>
              </w:rPr>
              <w:t>25</w:t>
            </w:r>
            <w:r>
              <w:rPr>
                <w:noProof/>
                <w:webHidden/>
              </w:rPr>
              <w:fldChar w:fldCharType="end"/>
            </w:r>
          </w:hyperlink>
        </w:p>
        <w:p w14:paraId="7F72F4D5" w14:textId="7D458866" w:rsidR="008F1BF2" w:rsidRDefault="008F1BF2">
          <w:pPr>
            <w:pStyle w:val="31"/>
            <w:tabs>
              <w:tab w:val="right" w:leader="dot" w:pos="5021"/>
            </w:tabs>
            <w:rPr>
              <w:rFonts w:eastAsiaTheme="minorEastAsia" w:cstheme="minorBidi"/>
              <w:bCs w:val="0"/>
              <w:noProof/>
              <w:sz w:val="22"/>
              <w:szCs w:val="22"/>
              <w:lang w:val="ru-RU" w:eastAsia="ru-RU"/>
            </w:rPr>
          </w:pPr>
          <w:hyperlink w:anchor="_Toc70532809" w:history="1">
            <w:r w:rsidRPr="006F3603">
              <w:rPr>
                <w:rStyle w:val="ad"/>
                <w:noProof/>
                <w:lang w:val="ru-RU"/>
              </w:rPr>
              <w:t>Ворота:</w:t>
            </w:r>
            <w:r>
              <w:rPr>
                <w:noProof/>
                <w:webHidden/>
              </w:rPr>
              <w:tab/>
            </w:r>
            <w:r>
              <w:rPr>
                <w:noProof/>
                <w:webHidden/>
              </w:rPr>
              <w:fldChar w:fldCharType="begin"/>
            </w:r>
            <w:r>
              <w:rPr>
                <w:noProof/>
                <w:webHidden/>
              </w:rPr>
              <w:instrText xml:space="preserve"> PAGEREF _Toc70532809 \h </w:instrText>
            </w:r>
            <w:r>
              <w:rPr>
                <w:noProof/>
                <w:webHidden/>
              </w:rPr>
            </w:r>
            <w:r>
              <w:rPr>
                <w:noProof/>
                <w:webHidden/>
              </w:rPr>
              <w:fldChar w:fldCharType="separate"/>
            </w:r>
            <w:r w:rsidR="00931194">
              <w:rPr>
                <w:noProof/>
                <w:webHidden/>
              </w:rPr>
              <w:t>25</w:t>
            </w:r>
            <w:r>
              <w:rPr>
                <w:noProof/>
                <w:webHidden/>
              </w:rPr>
              <w:fldChar w:fldCharType="end"/>
            </w:r>
          </w:hyperlink>
        </w:p>
        <w:p w14:paraId="78279A11" w14:textId="515B157A" w:rsidR="008F1BF2" w:rsidRDefault="008F1BF2">
          <w:pPr>
            <w:pStyle w:val="31"/>
            <w:tabs>
              <w:tab w:val="right" w:leader="dot" w:pos="5021"/>
            </w:tabs>
            <w:rPr>
              <w:rFonts w:eastAsiaTheme="minorEastAsia" w:cstheme="minorBidi"/>
              <w:bCs w:val="0"/>
              <w:noProof/>
              <w:sz w:val="22"/>
              <w:szCs w:val="22"/>
              <w:lang w:val="ru-RU" w:eastAsia="ru-RU"/>
            </w:rPr>
          </w:pPr>
          <w:hyperlink w:anchor="_Toc70532810" w:history="1">
            <w:r w:rsidRPr="006F3603">
              <w:rPr>
                <w:rStyle w:val="ad"/>
                <w:noProof/>
                <w:lang w:val="ru-RU"/>
              </w:rPr>
              <w:t>Наблюдательная башня</w:t>
            </w:r>
            <w:r>
              <w:rPr>
                <w:noProof/>
                <w:webHidden/>
              </w:rPr>
              <w:tab/>
            </w:r>
            <w:r>
              <w:rPr>
                <w:noProof/>
                <w:webHidden/>
              </w:rPr>
              <w:fldChar w:fldCharType="begin"/>
            </w:r>
            <w:r>
              <w:rPr>
                <w:noProof/>
                <w:webHidden/>
              </w:rPr>
              <w:instrText xml:space="preserve"> PAGEREF _Toc70532810 \h </w:instrText>
            </w:r>
            <w:r>
              <w:rPr>
                <w:noProof/>
                <w:webHidden/>
              </w:rPr>
            </w:r>
            <w:r>
              <w:rPr>
                <w:noProof/>
                <w:webHidden/>
              </w:rPr>
              <w:fldChar w:fldCharType="separate"/>
            </w:r>
            <w:r w:rsidR="00931194">
              <w:rPr>
                <w:noProof/>
                <w:webHidden/>
              </w:rPr>
              <w:t>25</w:t>
            </w:r>
            <w:r>
              <w:rPr>
                <w:noProof/>
                <w:webHidden/>
              </w:rPr>
              <w:fldChar w:fldCharType="end"/>
            </w:r>
          </w:hyperlink>
        </w:p>
        <w:p w14:paraId="224E86C6" w14:textId="601C3A6D" w:rsidR="008F1BF2" w:rsidRDefault="008F1BF2">
          <w:pPr>
            <w:pStyle w:val="31"/>
            <w:tabs>
              <w:tab w:val="right" w:leader="dot" w:pos="5021"/>
            </w:tabs>
            <w:rPr>
              <w:rFonts w:eastAsiaTheme="minorEastAsia" w:cstheme="minorBidi"/>
              <w:bCs w:val="0"/>
              <w:noProof/>
              <w:sz w:val="22"/>
              <w:szCs w:val="22"/>
              <w:lang w:val="ru-RU" w:eastAsia="ru-RU"/>
            </w:rPr>
          </w:pPr>
          <w:hyperlink w:anchor="_Toc70532811" w:history="1">
            <w:r w:rsidRPr="006F3603">
              <w:rPr>
                <w:rStyle w:val="ad"/>
                <w:noProof/>
                <w:lang w:val="ru-RU"/>
              </w:rPr>
              <w:t>Дополнительные силы</w:t>
            </w:r>
            <w:r>
              <w:rPr>
                <w:noProof/>
                <w:webHidden/>
              </w:rPr>
              <w:tab/>
            </w:r>
            <w:r>
              <w:rPr>
                <w:noProof/>
                <w:webHidden/>
              </w:rPr>
              <w:fldChar w:fldCharType="begin"/>
            </w:r>
            <w:r>
              <w:rPr>
                <w:noProof/>
                <w:webHidden/>
              </w:rPr>
              <w:instrText xml:space="preserve"> PAGEREF _Toc70532811 \h </w:instrText>
            </w:r>
            <w:r>
              <w:rPr>
                <w:noProof/>
                <w:webHidden/>
              </w:rPr>
            </w:r>
            <w:r>
              <w:rPr>
                <w:noProof/>
                <w:webHidden/>
              </w:rPr>
              <w:fldChar w:fldCharType="separate"/>
            </w:r>
            <w:r w:rsidR="00931194">
              <w:rPr>
                <w:noProof/>
                <w:webHidden/>
              </w:rPr>
              <w:t>25</w:t>
            </w:r>
            <w:r>
              <w:rPr>
                <w:noProof/>
                <w:webHidden/>
              </w:rPr>
              <w:fldChar w:fldCharType="end"/>
            </w:r>
          </w:hyperlink>
        </w:p>
        <w:p w14:paraId="39951280" w14:textId="5D317169" w:rsidR="008F1BF2" w:rsidRDefault="008F1BF2">
          <w:pPr>
            <w:pStyle w:val="23"/>
            <w:tabs>
              <w:tab w:val="right" w:leader="dot" w:pos="5021"/>
            </w:tabs>
            <w:rPr>
              <w:rFonts w:eastAsiaTheme="minorEastAsia" w:cstheme="minorBidi"/>
              <w:bCs w:val="0"/>
              <w:noProof/>
              <w:sz w:val="22"/>
              <w:szCs w:val="22"/>
              <w:lang w:val="ru-RU" w:eastAsia="ru-RU"/>
            </w:rPr>
          </w:pPr>
          <w:hyperlink w:anchor="_Toc70532812" w:history="1">
            <w:r w:rsidRPr="006F3603">
              <w:rPr>
                <w:rStyle w:val="ad"/>
                <w:noProof/>
                <w:lang w:val="ru-RU"/>
              </w:rPr>
              <w:t>Промышленность</w:t>
            </w:r>
            <w:r>
              <w:rPr>
                <w:noProof/>
                <w:webHidden/>
              </w:rPr>
              <w:tab/>
            </w:r>
            <w:r>
              <w:rPr>
                <w:noProof/>
                <w:webHidden/>
              </w:rPr>
              <w:fldChar w:fldCharType="begin"/>
            </w:r>
            <w:r>
              <w:rPr>
                <w:noProof/>
                <w:webHidden/>
              </w:rPr>
              <w:instrText xml:space="preserve"> PAGEREF _Toc70532812 \h </w:instrText>
            </w:r>
            <w:r>
              <w:rPr>
                <w:noProof/>
                <w:webHidden/>
              </w:rPr>
            </w:r>
            <w:r>
              <w:rPr>
                <w:noProof/>
                <w:webHidden/>
              </w:rPr>
              <w:fldChar w:fldCharType="separate"/>
            </w:r>
            <w:r w:rsidR="00931194">
              <w:rPr>
                <w:noProof/>
                <w:webHidden/>
              </w:rPr>
              <w:t>26</w:t>
            </w:r>
            <w:r>
              <w:rPr>
                <w:noProof/>
                <w:webHidden/>
              </w:rPr>
              <w:fldChar w:fldCharType="end"/>
            </w:r>
          </w:hyperlink>
        </w:p>
        <w:p w14:paraId="26F397A9" w14:textId="2E366C1E" w:rsidR="008F1BF2" w:rsidRDefault="008F1BF2">
          <w:pPr>
            <w:pStyle w:val="31"/>
            <w:tabs>
              <w:tab w:val="right" w:leader="dot" w:pos="5021"/>
            </w:tabs>
            <w:rPr>
              <w:rFonts w:eastAsiaTheme="minorEastAsia" w:cstheme="minorBidi"/>
              <w:bCs w:val="0"/>
              <w:noProof/>
              <w:sz w:val="22"/>
              <w:szCs w:val="22"/>
              <w:lang w:val="ru-RU" w:eastAsia="ru-RU"/>
            </w:rPr>
          </w:pPr>
          <w:hyperlink w:anchor="_Toc70532813" w:history="1">
            <w:r w:rsidRPr="006F3603">
              <w:rPr>
                <w:rStyle w:val="ad"/>
                <w:noProof/>
                <w:lang w:val="ru-RU"/>
              </w:rPr>
              <w:t>Добыча золота</w:t>
            </w:r>
            <w:r>
              <w:rPr>
                <w:noProof/>
                <w:webHidden/>
              </w:rPr>
              <w:tab/>
            </w:r>
            <w:r>
              <w:rPr>
                <w:noProof/>
                <w:webHidden/>
              </w:rPr>
              <w:fldChar w:fldCharType="begin"/>
            </w:r>
            <w:r>
              <w:rPr>
                <w:noProof/>
                <w:webHidden/>
              </w:rPr>
              <w:instrText xml:space="preserve"> PAGEREF _Toc70532813 \h </w:instrText>
            </w:r>
            <w:r>
              <w:rPr>
                <w:noProof/>
                <w:webHidden/>
              </w:rPr>
            </w:r>
            <w:r>
              <w:rPr>
                <w:noProof/>
                <w:webHidden/>
              </w:rPr>
              <w:fldChar w:fldCharType="separate"/>
            </w:r>
            <w:r w:rsidR="00931194">
              <w:rPr>
                <w:noProof/>
                <w:webHidden/>
              </w:rPr>
              <w:t>26</w:t>
            </w:r>
            <w:r>
              <w:rPr>
                <w:noProof/>
                <w:webHidden/>
              </w:rPr>
              <w:fldChar w:fldCharType="end"/>
            </w:r>
          </w:hyperlink>
        </w:p>
        <w:p w14:paraId="6A0DFC18" w14:textId="0A98CF64" w:rsidR="008F1BF2" w:rsidRDefault="008F1BF2">
          <w:pPr>
            <w:pStyle w:val="31"/>
            <w:tabs>
              <w:tab w:val="right" w:leader="dot" w:pos="5021"/>
            </w:tabs>
            <w:rPr>
              <w:rFonts w:eastAsiaTheme="minorEastAsia" w:cstheme="minorBidi"/>
              <w:bCs w:val="0"/>
              <w:noProof/>
              <w:sz w:val="22"/>
              <w:szCs w:val="22"/>
              <w:lang w:val="ru-RU" w:eastAsia="ru-RU"/>
            </w:rPr>
          </w:pPr>
          <w:hyperlink w:anchor="_Toc70532814" w:history="1">
            <w:r w:rsidRPr="006F3603">
              <w:rPr>
                <w:rStyle w:val="ad"/>
                <w:noProof/>
                <w:lang w:val="ru-RU"/>
              </w:rPr>
              <w:t>Лесорубы</w:t>
            </w:r>
            <w:r>
              <w:rPr>
                <w:noProof/>
                <w:webHidden/>
              </w:rPr>
              <w:tab/>
            </w:r>
            <w:r>
              <w:rPr>
                <w:noProof/>
                <w:webHidden/>
              </w:rPr>
              <w:fldChar w:fldCharType="begin"/>
            </w:r>
            <w:r>
              <w:rPr>
                <w:noProof/>
                <w:webHidden/>
              </w:rPr>
              <w:instrText xml:space="preserve"> PAGEREF _Toc70532814 \h </w:instrText>
            </w:r>
            <w:r>
              <w:rPr>
                <w:noProof/>
                <w:webHidden/>
              </w:rPr>
            </w:r>
            <w:r>
              <w:rPr>
                <w:noProof/>
                <w:webHidden/>
              </w:rPr>
              <w:fldChar w:fldCharType="separate"/>
            </w:r>
            <w:r w:rsidR="00931194">
              <w:rPr>
                <w:noProof/>
                <w:webHidden/>
              </w:rPr>
              <w:t>26</w:t>
            </w:r>
            <w:r>
              <w:rPr>
                <w:noProof/>
                <w:webHidden/>
              </w:rPr>
              <w:fldChar w:fldCharType="end"/>
            </w:r>
          </w:hyperlink>
        </w:p>
        <w:p w14:paraId="358D0C6C" w14:textId="267A2E0F" w:rsidR="008F1BF2" w:rsidRDefault="008F1BF2">
          <w:pPr>
            <w:pStyle w:val="31"/>
            <w:tabs>
              <w:tab w:val="right" w:leader="dot" w:pos="5021"/>
            </w:tabs>
            <w:rPr>
              <w:rFonts w:eastAsiaTheme="minorEastAsia" w:cstheme="minorBidi"/>
              <w:bCs w:val="0"/>
              <w:noProof/>
              <w:sz w:val="22"/>
              <w:szCs w:val="22"/>
              <w:lang w:val="ru-RU" w:eastAsia="ru-RU"/>
            </w:rPr>
          </w:pPr>
          <w:hyperlink w:anchor="_Toc70532815" w:history="1">
            <w:r w:rsidRPr="006F3603">
              <w:rPr>
                <w:rStyle w:val="ad"/>
                <w:noProof/>
                <w:lang w:val="ru-RU"/>
              </w:rPr>
              <w:t>Поля</w:t>
            </w:r>
            <w:r>
              <w:rPr>
                <w:noProof/>
                <w:webHidden/>
              </w:rPr>
              <w:tab/>
            </w:r>
            <w:r>
              <w:rPr>
                <w:noProof/>
                <w:webHidden/>
              </w:rPr>
              <w:fldChar w:fldCharType="begin"/>
            </w:r>
            <w:r>
              <w:rPr>
                <w:noProof/>
                <w:webHidden/>
              </w:rPr>
              <w:instrText xml:space="preserve"> PAGEREF _Toc70532815 \h </w:instrText>
            </w:r>
            <w:r>
              <w:rPr>
                <w:noProof/>
                <w:webHidden/>
              </w:rPr>
            </w:r>
            <w:r>
              <w:rPr>
                <w:noProof/>
                <w:webHidden/>
              </w:rPr>
              <w:fldChar w:fldCharType="separate"/>
            </w:r>
            <w:r w:rsidR="00931194">
              <w:rPr>
                <w:noProof/>
                <w:webHidden/>
              </w:rPr>
              <w:t>26</w:t>
            </w:r>
            <w:r>
              <w:rPr>
                <w:noProof/>
                <w:webHidden/>
              </w:rPr>
              <w:fldChar w:fldCharType="end"/>
            </w:r>
          </w:hyperlink>
        </w:p>
        <w:p w14:paraId="7F224DB1" w14:textId="6579863B" w:rsidR="008F1BF2" w:rsidRDefault="008F1BF2">
          <w:pPr>
            <w:pStyle w:val="31"/>
            <w:tabs>
              <w:tab w:val="right" w:leader="dot" w:pos="5021"/>
            </w:tabs>
            <w:rPr>
              <w:rFonts w:eastAsiaTheme="minorEastAsia" w:cstheme="minorBidi"/>
              <w:bCs w:val="0"/>
              <w:noProof/>
              <w:sz w:val="22"/>
              <w:szCs w:val="22"/>
              <w:lang w:val="ru-RU" w:eastAsia="ru-RU"/>
            </w:rPr>
          </w:pPr>
          <w:hyperlink w:anchor="_Toc70532816" w:history="1">
            <w:r w:rsidRPr="006F3603">
              <w:rPr>
                <w:rStyle w:val="ad"/>
                <w:noProof/>
                <w:lang w:val="ru-RU"/>
              </w:rPr>
              <w:t>Охотники</w:t>
            </w:r>
            <w:r>
              <w:rPr>
                <w:noProof/>
                <w:webHidden/>
              </w:rPr>
              <w:tab/>
            </w:r>
            <w:r>
              <w:rPr>
                <w:noProof/>
                <w:webHidden/>
              </w:rPr>
              <w:fldChar w:fldCharType="begin"/>
            </w:r>
            <w:r>
              <w:rPr>
                <w:noProof/>
                <w:webHidden/>
              </w:rPr>
              <w:instrText xml:space="preserve"> PAGEREF _Toc70532816 \h </w:instrText>
            </w:r>
            <w:r>
              <w:rPr>
                <w:noProof/>
                <w:webHidden/>
              </w:rPr>
            </w:r>
            <w:r>
              <w:rPr>
                <w:noProof/>
                <w:webHidden/>
              </w:rPr>
              <w:fldChar w:fldCharType="separate"/>
            </w:r>
            <w:r w:rsidR="00931194">
              <w:rPr>
                <w:noProof/>
                <w:webHidden/>
              </w:rPr>
              <w:t>26</w:t>
            </w:r>
            <w:r>
              <w:rPr>
                <w:noProof/>
                <w:webHidden/>
              </w:rPr>
              <w:fldChar w:fldCharType="end"/>
            </w:r>
          </w:hyperlink>
        </w:p>
        <w:p w14:paraId="620B83EC" w14:textId="0B1AB523" w:rsidR="008F1BF2" w:rsidRDefault="008F1BF2">
          <w:pPr>
            <w:pStyle w:val="31"/>
            <w:tabs>
              <w:tab w:val="right" w:leader="dot" w:pos="5021"/>
            </w:tabs>
            <w:rPr>
              <w:rFonts w:eastAsiaTheme="minorEastAsia" w:cstheme="minorBidi"/>
              <w:bCs w:val="0"/>
              <w:noProof/>
              <w:sz w:val="22"/>
              <w:szCs w:val="22"/>
              <w:lang w:val="ru-RU" w:eastAsia="ru-RU"/>
            </w:rPr>
          </w:pPr>
          <w:hyperlink w:anchor="_Toc70532817" w:history="1">
            <w:r w:rsidRPr="006F3603">
              <w:rPr>
                <w:rStyle w:val="ad"/>
                <w:noProof/>
                <w:lang w:val="ru-RU"/>
              </w:rPr>
              <w:t>Экспорт</w:t>
            </w:r>
            <w:r>
              <w:rPr>
                <w:noProof/>
                <w:webHidden/>
              </w:rPr>
              <w:tab/>
            </w:r>
            <w:r>
              <w:rPr>
                <w:noProof/>
                <w:webHidden/>
              </w:rPr>
              <w:fldChar w:fldCharType="begin"/>
            </w:r>
            <w:r>
              <w:rPr>
                <w:noProof/>
                <w:webHidden/>
              </w:rPr>
              <w:instrText xml:space="preserve"> PAGEREF _Toc70532817 \h </w:instrText>
            </w:r>
            <w:r>
              <w:rPr>
                <w:noProof/>
                <w:webHidden/>
              </w:rPr>
            </w:r>
            <w:r>
              <w:rPr>
                <w:noProof/>
                <w:webHidden/>
              </w:rPr>
              <w:fldChar w:fldCharType="separate"/>
            </w:r>
            <w:r w:rsidR="00931194">
              <w:rPr>
                <w:noProof/>
                <w:webHidden/>
              </w:rPr>
              <w:t>26</w:t>
            </w:r>
            <w:r>
              <w:rPr>
                <w:noProof/>
                <w:webHidden/>
              </w:rPr>
              <w:fldChar w:fldCharType="end"/>
            </w:r>
          </w:hyperlink>
        </w:p>
        <w:p w14:paraId="6ED0E20D" w14:textId="14B10C62" w:rsidR="008F1BF2" w:rsidRDefault="008F1BF2">
          <w:pPr>
            <w:pStyle w:val="31"/>
            <w:tabs>
              <w:tab w:val="right" w:leader="dot" w:pos="5021"/>
            </w:tabs>
            <w:rPr>
              <w:rFonts w:eastAsiaTheme="minorEastAsia" w:cstheme="minorBidi"/>
              <w:bCs w:val="0"/>
              <w:noProof/>
              <w:sz w:val="22"/>
              <w:szCs w:val="22"/>
              <w:lang w:val="ru-RU" w:eastAsia="ru-RU"/>
            </w:rPr>
          </w:pPr>
          <w:hyperlink w:anchor="_Toc70532818" w:history="1">
            <w:r w:rsidRPr="006F3603">
              <w:rPr>
                <w:rStyle w:val="ad"/>
                <w:noProof/>
                <w:lang w:val="ru-RU"/>
              </w:rPr>
              <w:t>Импорт</w:t>
            </w:r>
            <w:r>
              <w:rPr>
                <w:noProof/>
                <w:webHidden/>
              </w:rPr>
              <w:tab/>
            </w:r>
            <w:r>
              <w:rPr>
                <w:noProof/>
                <w:webHidden/>
              </w:rPr>
              <w:fldChar w:fldCharType="begin"/>
            </w:r>
            <w:r>
              <w:rPr>
                <w:noProof/>
                <w:webHidden/>
              </w:rPr>
              <w:instrText xml:space="preserve"> PAGEREF _Toc70532818 \h </w:instrText>
            </w:r>
            <w:r>
              <w:rPr>
                <w:noProof/>
                <w:webHidden/>
              </w:rPr>
            </w:r>
            <w:r>
              <w:rPr>
                <w:noProof/>
                <w:webHidden/>
              </w:rPr>
              <w:fldChar w:fldCharType="separate"/>
            </w:r>
            <w:r w:rsidR="00931194">
              <w:rPr>
                <w:noProof/>
                <w:webHidden/>
              </w:rPr>
              <w:t>26</w:t>
            </w:r>
            <w:r>
              <w:rPr>
                <w:noProof/>
                <w:webHidden/>
              </w:rPr>
              <w:fldChar w:fldCharType="end"/>
            </w:r>
          </w:hyperlink>
        </w:p>
        <w:p w14:paraId="5E7D0D73" w14:textId="7015A708" w:rsidR="008F1BF2" w:rsidRDefault="008F1BF2">
          <w:pPr>
            <w:pStyle w:val="31"/>
            <w:tabs>
              <w:tab w:val="right" w:leader="dot" w:pos="5021"/>
            </w:tabs>
            <w:rPr>
              <w:rFonts w:eastAsiaTheme="minorEastAsia" w:cstheme="minorBidi"/>
              <w:bCs w:val="0"/>
              <w:noProof/>
              <w:sz w:val="22"/>
              <w:szCs w:val="22"/>
              <w:lang w:val="ru-RU" w:eastAsia="ru-RU"/>
            </w:rPr>
          </w:pPr>
          <w:hyperlink w:anchor="_Toc70532819" w:history="1">
            <w:r w:rsidRPr="006F3603">
              <w:rPr>
                <w:rStyle w:val="ad"/>
                <w:noProof/>
                <w:lang w:val="ru-RU"/>
              </w:rPr>
              <w:t>Караваны:</w:t>
            </w:r>
            <w:r>
              <w:rPr>
                <w:noProof/>
                <w:webHidden/>
              </w:rPr>
              <w:tab/>
            </w:r>
            <w:r>
              <w:rPr>
                <w:noProof/>
                <w:webHidden/>
              </w:rPr>
              <w:fldChar w:fldCharType="begin"/>
            </w:r>
            <w:r>
              <w:rPr>
                <w:noProof/>
                <w:webHidden/>
              </w:rPr>
              <w:instrText xml:space="preserve"> PAGEREF _Toc70532819 \h </w:instrText>
            </w:r>
            <w:r>
              <w:rPr>
                <w:noProof/>
                <w:webHidden/>
              </w:rPr>
            </w:r>
            <w:r>
              <w:rPr>
                <w:noProof/>
                <w:webHidden/>
              </w:rPr>
              <w:fldChar w:fldCharType="separate"/>
            </w:r>
            <w:r w:rsidR="00931194">
              <w:rPr>
                <w:noProof/>
                <w:webHidden/>
              </w:rPr>
              <w:t>26</w:t>
            </w:r>
            <w:r>
              <w:rPr>
                <w:noProof/>
                <w:webHidden/>
              </w:rPr>
              <w:fldChar w:fldCharType="end"/>
            </w:r>
          </w:hyperlink>
        </w:p>
        <w:p w14:paraId="7E79D103" w14:textId="1E172C60" w:rsidR="008F1BF2" w:rsidRDefault="008F1BF2">
          <w:pPr>
            <w:pStyle w:val="31"/>
            <w:tabs>
              <w:tab w:val="right" w:leader="dot" w:pos="5021"/>
            </w:tabs>
            <w:rPr>
              <w:rFonts w:eastAsiaTheme="minorEastAsia" w:cstheme="minorBidi"/>
              <w:bCs w:val="0"/>
              <w:noProof/>
              <w:sz w:val="22"/>
              <w:szCs w:val="22"/>
              <w:lang w:val="ru-RU" w:eastAsia="ru-RU"/>
            </w:rPr>
          </w:pPr>
          <w:hyperlink w:anchor="_Toc70532820" w:history="1">
            <w:r w:rsidRPr="006F3603">
              <w:rPr>
                <w:rStyle w:val="ad"/>
                <w:noProof/>
                <w:lang w:val="ru-RU"/>
              </w:rPr>
              <w:t>Инфраструктура</w:t>
            </w:r>
            <w:r>
              <w:rPr>
                <w:noProof/>
                <w:webHidden/>
              </w:rPr>
              <w:tab/>
            </w:r>
            <w:r>
              <w:rPr>
                <w:noProof/>
                <w:webHidden/>
              </w:rPr>
              <w:fldChar w:fldCharType="begin"/>
            </w:r>
            <w:r>
              <w:rPr>
                <w:noProof/>
                <w:webHidden/>
              </w:rPr>
              <w:instrText xml:space="preserve"> PAGEREF _Toc70532820 \h </w:instrText>
            </w:r>
            <w:r>
              <w:rPr>
                <w:noProof/>
                <w:webHidden/>
              </w:rPr>
            </w:r>
            <w:r>
              <w:rPr>
                <w:noProof/>
                <w:webHidden/>
              </w:rPr>
              <w:fldChar w:fldCharType="separate"/>
            </w:r>
            <w:r w:rsidR="00931194">
              <w:rPr>
                <w:noProof/>
                <w:webHidden/>
              </w:rPr>
              <w:t>26</w:t>
            </w:r>
            <w:r>
              <w:rPr>
                <w:noProof/>
                <w:webHidden/>
              </w:rPr>
              <w:fldChar w:fldCharType="end"/>
            </w:r>
          </w:hyperlink>
        </w:p>
        <w:p w14:paraId="225450EF" w14:textId="0CBCCC03" w:rsidR="008F1BF2" w:rsidRDefault="008F1BF2">
          <w:pPr>
            <w:pStyle w:val="23"/>
            <w:tabs>
              <w:tab w:val="right" w:leader="dot" w:pos="5021"/>
            </w:tabs>
            <w:rPr>
              <w:rFonts w:eastAsiaTheme="minorEastAsia" w:cstheme="minorBidi"/>
              <w:bCs w:val="0"/>
              <w:noProof/>
              <w:sz w:val="22"/>
              <w:szCs w:val="22"/>
              <w:lang w:val="ru-RU" w:eastAsia="ru-RU"/>
            </w:rPr>
          </w:pPr>
          <w:hyperlink w:anchor="_Toc70532821" w:history="1">
            <w:r w:rsidRPr="006F3603">
              <w:rPr>
                <w:rStyle w:val="ad"/>
                <w:noProof/>
                <w:lang w:val="ru-RU"/>
              </w:rPr>
              <w:t>Гильдии и фракции</w:t>
            </w:r>
            <w:r>
              <w:rPr>
                <w:noProof/>
                <w:webHidden/>
              </w:rPr>
              <w:tab/>
            </w:r>
            <w:r>
              <w:rPr>
                <w:noProof/>
                <w:webHidden/>
              </w:rPr>
              <w:fldChar w:fldCharType="begin"/>
            </w:r>
            <w:r>
              <w:rPr>
                <w:noProof/>
                <w:webHidden/>
              </w:rPr>
              <w:instrText xml:space="preserve"> PAGEREF _Toc70532821 \h </w:instrText>
            </w:r>
            <w:r>
              <w:rPr>
                <w:noProof/>
                <w:webHidden/>
              </w:rPr>
            </w:r>
            <w:r>
              <w:rPr>
                <w:noProof/>
                <w:webHidden/>
              </w:rPr>
              <w:fldChar w:fldCharType="separate"/>
            </w:r>
            <w:r w:rsidR="00931194">
              <w:rPr>
                <w:noProof/>
                <w:webHidden/>
              </w:rPr>
              <w:t>26</w:t>
            </w:r>
            <w:r>
              <w:rPr>
                <w:noProof/>
                <w:webHidden/>
              </w:rPr>
              <w:fldChar w:fldCharType="end"/>
            </w:r>
          </w:hyperlink>
        </w:p>
        <w:p w14:paraId="17B1A995" w14:textId="7A3A3CC6" w:rsidR="008F1BF2" w:rsidRDefault="008F1BF2">
          <w:pPr>
            <w:pStyle w:val="23"/>
            <w:tabs>
              <w:tab w:val="right" w:leader="dot" w:pos="5021"/>
            </w:tabs>
            <w:rPr>
              <w:rFonts w:eastAsiaTheme="minorEastAsia" w:cstheme="minorBidi"/>
              <w:bCs w:val="0"/>
              <w:noProof/>
              <w:sz w:val="22"/>
              <w:szCs w:val="22"/>
              <w:lang w:val="ru-RU" w:eastAsia="ru-RU"/>
            </w:rPr>
          </w:pPr>
          <w:hyperlink w:anchor="_Toc70532822" w:history="1">
            <w:r w:rsidRPr="006F3603">
              <w:rPr>
                <w:rStyle w:val="ad"/>
                <w:noProof/>
                <w:lang w:val="ru-RU"/>
              </w:rPr>
              <w:t>История</w:t>
            </w:r>
            <w:r>
              <w:rPr>
                <w:noProof/>
                <w:webHidden/>
              </w:rPr>
              <w:tab/>
            </w:r>
            <w:r>
              <w:rPr>
                <w:noProof/>
                <w:webHidden/>
              </w:rPr>
              <w:fldChar w:fldCharType="begin"/>
            </w:r>
            <w:r>
              <w:rPr>
                <w:noProof/>
                <w:webHidden/>
              </w:rPr>
              <w:instrText xml:space="preserve"> PAGEREF _Toc70532822 \h </w:instrText>
            </w:r>
            <w:r>
              <w:rPr>
                <w:noProof/>
                <w:webHidden/>
              </w:rPr>
            </w:r>
            <w:r>
              <w:rPr>
                <w:noProof/>
                <w:webHidden/>
              </w:rPr>
              <w:fldChar w:fldCharType="separate"/>
            </w:r>
            <w:r w:rsidR="00931194">
              <w:rPr>
                <w:noProof/>
                <w:webHidden/>
              </w:rPr>
              <w:t>26</w:t>
            </w:r>
            <w:r>
              <w:rPr>
                <w:noProof/>
                <w:webHidden/>
              </w:rPr>
              <w:fldChar w:fldCharType="end"/>
            </w:r>
          </w:hyperlink>
        </w:p>
        <w:p w14:paraId="15C37AEB" w14:textId="0958FF84" w:rsidR="008F1BF2" w:rsidRDefault="008F1BF2">
          <w:pPr>
            <w:pStyle w:val="31"/>
            <w:tabs>
              <w:tab w:val="right" w:leader="dot" w:pos="5021"/>
            </w:tabs>
            <w:rPr>
              <w:rFonts w:eastAsiaTheme="minorEastAsia" w:cstheme="minorBidi"/>
              <w:bCs w:val="0"/>
              <w:noProof/>
              <w:sz w:val="22"/>
              <w:szCs w:val="22"/>
              <w:lang w:val="ru-RU" w:eastAsia="ru-RU"/>
            </w:rPr>
          </w:pPr>
          <w:hyperlink w:anchor="_Toc70532823" w:history="1">
            <w:r w:rsidRPr="006F3603">
              <w:rPr>
                <w:rStyle w:val="ad"/>
                <w:noProof/>
                <w:lang w:val="ru-RU"/>
              </w:rPr>
              <w:t>История поселения</w:t>
            </w:r>
            <w:r>
              <w:rPr>
                <w:noProof/>
                <w:webHidden/>
              </w:rPr>
              <w:tab/>
            </w:r>
            <w:r>
              <w:rPr>
                <w:noProof/>
                <w:webHidden/>
              </w:rPr>
              <w:fldChar w:fldCharType="begin"/>
            </w:r>
            <w:r>
              <w:rPr>
                <w:noProof/>
                <w:webHidden/>
              </w:rPr>
              <w:instrText xml:space="preserve"> PAGEREF _Toc70532823 \h </w:instrText>
            </w:r>
            <w:r>
              <w:rPr>
                <w:noProof/>
                <w:webHidden/>
              </w:rPr>
            </w:r>
            <w:r>
              <w:rPr>
                <w:noProof/>
                <w:webHidden/>
              </w:rPr>
              <w:fldChar w:fldCharType="separate"/>
            </w:r>
            <w:r w:rsidR="00931194">
              <w:rPr>
                <w:noProof/>
                <w:webHidden/>
              </w:rPr>
              <w:t>26</w:t>
            </w:r>
            <w:r>
              <w:rPr>
                <w:noProof/>
                <w:webHidden/>
              </w:rPr>
              <w:fldChar w:fldCharType="end"/>
            </w:r>
          </w:hyperlink>
        </w:p>
        <w:p w14:paraId="074F4F48" w14:textId="146ED237" w:rsidR="008F1BF2" w:rsidRDefault="008F1BF2">
          <w:pPr>
            <w:pStyle w:val="31"/>
            <w:tabs>
              <w:tab w:val="right" w:leader="dot" w:pos="5021"/>
            </w:tabs>
            <w:rPr>
              <w:rFonts w:eastAsiaTheme="minorEastAsia" w:cstheme="minorBidi"/>
              <w:bCs w:val="0"/>
              <w:noProof/>
              <w:sz w:val="22"/>
              <w:szCs w:val="22"/>
              <w:lang w:val="ru-RU" w:eastAsia="ru-RU"/>
            </w:rPr>
          </w:pPr>
          <w:hyperlink w:anchor="_Toc70532824" w:history="1">
            <w:r w:rsidRPr="006F3603">
              <w:rPr>
                <w:rStyle w:val="ad"/>
                <w:noProof/>
                <w:lang w:val="ru-RU"/>
              </w:rPr>
              <w:t>После Магической Чумы</w:t>
            </w:r>
            <w:r>
              <w:rPr>
                <w:noProof/>
                <w:webHidden/>
              </w:rPr>
              <w:tab/>
            </w:r>
            <w:r>
              <w:rPr>
                <w:noProof/>
                <w:webHidden/>
              </w:rPr>
              <w:fldChar w:fldCharType="begin"/>
            </w:r>
            <w:r>
              <w:rPr>
                <w:noProof/>
                <w:webHidden/>
              </w:rPr>
              <w:instrText xml:space="preserve"> PAGEREF _Toc70532824 \h </w:instrText>
            </w:r>
            <w:r>
              <w:rPr>
                <w:noProof/>
                <w:webHidden/>
              </w:rPr>
            </w:r>
            <w:r>
              <w:rPr>
                <w:noProof/>
                <w:webHidden/>
              </w:rPr>
              <w:fldChar w:fldCharType="separate"/>
            </w:r>
            <w:r w:rsidR="00931194">
              <w:rPr>
                <w:noProof/>
                <w:webHidden/>
              </w:rPr>
              <w:t>27</w:t>
            </w:r>
            <w:r>
              <w:rPr>
                <w:noProof/>
                <w:webHidden/>
              </w:rPr>
              <w:fldChar w:fldCharType="end"/>
            </w:r>
          </w:hyperlink>
        </w:p>
        <w:p w14:paraId="08A142B2" w14:textId="167035FB" w:rsidR="008F1BF2" w:rsidRDefault="008F1BF2">
          <w:pPr>
            <w:pStyle w:val="31"/>
            <w:tabs>
              <w:tab w:val="right" w:leader="dot" w:pos="5021"/>
            </w:tabs>
            <w:rPr>
              <w:rFonts w:eastAsiaTheme="minorEastAsia" w:cstheme="minorBidi"/>
              <w:bCs w:val="0"/>
              <w:noProof/>
              <w:sz w:val="22"/>
              <w:szCs w:val="22"/>
              <w:lang w:val="ru-RU" w:eastAsia="ru-RU"/>
            </w:rPr>
          </w:pPr>
          <w:hyperlink w:anchor="_Toc70532825" w:history="1">
            <w:r w:rsidRPr="006F3603">
              <w:rPr>
                <w:rStyle w:val="ad"/>
                <w:noProof/>
                <w:lang w:val="ru-RU"/>
              </w:rPr>
              <w:t>После Второго Раскола</w:t>
            </w:r>
            <w:r>
              <w:rPr>
                <w:noProof/>
                <w:webHidden/>
              </w:rPr>
              <w:tab/>
            </w:r>
            <w:r>
              <w:rPr>
                <w:noProof/>
                <w:webHidden/>
              </w:rPr>
              <w:fldChar w:fldCharType="begin"/>
            </w:r>
            <w:r>
              <w:rPr>
                <w:noProof/>
                <w:webHidden/>
              </w:rPr>
              <w:instrText xml:space="preserve"> PAGEREF _Toc70532825 \h </w:instrText>
            </w:r>
            <w:r>
              <w:rPr>
                <w:noProof/>
                <w:webHidden/>
              </w:rPr>
            </w:r>
            <w:r>
              <w:rPr>
                <w:noProof/>
                <w:webHidden/>
              </w:rPr>
              <w:fldChar w:fldCharType="separate"/>
            </w:r>
            <w:r w:rsidR="00931194">
              <w:rPr>
                <w:noProof/>
                <w:webHidden/>
              </w:rPr>
              <w:t>27</w:t>
            </w:r>
            <w:r>
              <w:rPr>
                <w:noProof/>
                <w:webHidden/>
              </w:rPr>
              <w:fldChar w:fldCharType="end"/>
            </w:r>
          </w:hyperlink>
        </w:p>
        <w:p w14:paraId="2D88495B" w14:textId="781FA8AE" w:rsidR="008F1BF2" w:rsidRDefault="008F1BF2">
          <w:pPr>
            <w:pStyle w:val="31"/>
            <w:tabs>
              <w:tab w:val="right" w:leader="dot" w:pos="5021"/>
            </w:tabs>
            <w:rPr>
              <w:rFonts w:eastAsiaTheme="minorEastAsia" w:cstheme="minorBidi"/>
              <w:bCs w:val="0"/>
              <w:noProof/>
              <w:sz w:val="22"/>
              <w:szCs w:val="22"/>
              <w:lang w:val="ru-RU" w:eastAsia="ru-RU"/>
            </w:rPr>
          </w:pPr>
          <w:hyperlink w:anchor="_Toc70532826" w:history="1">
            <w:r w:rsidRPr="006F3603">
              <w:rPr>
                <w:rStyle w:val="ad"/>
                <w:noProof/>
                <w:lang w:val="ru-RU"/>
              </w:rPr>
              <w:t>Новейшая история Губительных Снегов</w:t>
            </w:r>
            <w:r>
              <w:rPr>
                <w:noProof/>
                <w:webHidden/>
              </w:rPr>
              <w:tab/>
            </w:r>
            <w:r>
              <w:rPr>
                <w:noProof/>
                <w:webHidden/>
              </w:rPr>
              <w:fldChar w:fldCharType="begin"/>
            </w:r>
            <w:r>
              <w:rPr>
                <w:noProof/>
                <w:webHidden/>
              </w:rPr>
              <w:instrText xml:space="preserve"> PAGEREF _Toc70532826 \h </w:instrText>
            </w:r>
            <w:r>
              <w:rPr>
                <w:noProof/>
                <w:webHidden/>
              </w:rPr>
            </w:r>
            <w:r>
              <w:rPr>
                <w:noProof/>
                <w:webHidden/>
              </w:rPr>
              <w:fldChar w:fldCharType="separate"/>
            </w:r>
            <w:r w:rsidR="00931194">
              <w:rPr>
                <w:noProof/>
                <w:webHidden/>
              </w:rPr>
              <w:t>27</w:t>
            </w:r>
            <w:r>
              <w:rPr>
                <w:noProof/>
                <w:webHidden/>
              </w:rPr>
              <w:fldChar w:fldCharType="end"/>
            </w:r>
          </w:hyperlink>
        </w:p>
        <w:p w14:paraId="607305B8" w14:textId="4ACA5CDC" w:rsidR="008F1BF2" w:rsidRDefault="008F1BF2">
          <w:pPr>
            <w:pStyle w:val="23"/>
            <w:tabs>
              <w:tab w:val="right" w:leader="dot" w:pos="5021"/>
            </w:tabs>
            <w:rPr>
              <w:rFonts w:eastAsiaTheme="minorEastAsia" w:cstheme="minorBidi"/>
              <w:bCs w:val="0"/>
              <w:noProof/>
              <w:sz w:val="22"/>
              <w:szCs w:val="22"/>
              <w:lang w:val="ru-RU" w:eastAsia="ru-RU"/>
            </w:rPr>
          </w:pPr>
          <w:hyperlink w:anchor="_Toc70532827" w:history="1">
            <w:r w:rsidRPr="006F3603">
              <w:rPr>
                <w:rStyle w:val="ad"/>
                <w:noProof/>
                <w:lang w:val="ru-RU"/>
              </w:rPr>
              <w:t>Архитектура</w:t>
            </w:r>
            <w:r>
              <w:rPr>
                <w:noProof/>
                <w:webHidden/>
              </w:rPr>
              <w:tab/>
            </w:r>
            <w:r>
              <w:rPr>
                <w:noProof/>
                <w:webHidden/>
              </w:rPr>
              <w:fldChar w:fldCharType="begin"/>
            </w:r>
            <w:r>
              <w:rPr>
                <w:noProof/>
                <w:webHidden/>
              </w:rPr>
              <w:instrText xml:space="preserve"> PAGEREF _Toc70532827 \h </w:instrText>
            </w:r>
            <w:r>
              <w:rPr>
                <w:noProof/>
                <w:webHidden/>
              </w:rPr>
            </w:r>
            <w:r>
              <w:rPr>
                <w:noProof/>
                <w:webHidden/>
              </w:rPr>
              <w:fldChar w:fldCharType="separate"/>
            </w:r>
            <w:r w:rsidR="00931194">
              <w:rPr>
                <w:noProof/>
                <w:webHidden/>
              </w:rPr>
              <w:t>27</w:t>
            </w:r>
            <w:r>
              <w:rPr>
                <w:noProof/>
                <w:webHidden/>
              </w:rPr>
              <w:fldChar w:fldCharType="end"/>
            </w:r>
          </w:hyperlink>
        </w:p>
        <w:p w14:paraId="37AF3FA2" w14:textId="0D2CD64A" w:rsidR="008F1BF2" w:rsidRDefault="008F1BF2">
          <w:pPr>
            <w:pStyle w:val="23"/>
            <w:tabs>
              <w:tab w:val="right" w:leader="dot" w:pos="5021"/>
            </w:tabs>
            <w:rPr>
              <w:rFonts w:eastAsiaTheme="minorEastAsia" w:cstheme="minorBidi"/>
              <w:bCs w:val="0"/>
              <w:noProof/>
              <w:sz w:val="22"/>
              <w:szCs w:val="22"/>
              <w:lang w:val="ru-RU" w:eastAsia="ru-RU"/>
            </w:rPr>
          </w:pPr>
          <w:hyperlink w:anchor="_Toc70532828" w:history="1">
            <w:r w:rsidRPr="006F3603">
              <w:rPr>
                <w:rStyle w:val="ad"/>
                <w:noProof/>
              </w:rPr>
              <w:t>Случайные встречи в Мертвоснежье</w:t>
            </w:r>
            <w:r>
              <w:rPr>
                <w:noProof/>
                <w:webHidden/>
              </w:rPr>
              <w:tab/>
            </w:r>
            <w:r>
              <w:rPr>
                <w:noProof/>
                <w:webHidden/>
              </w:rPr>
              <w:fldChar w:fldCharType="begin"/>
            </w:r>
            <w:r>
              <w:rPr>
                <w:noProof/>
                <w:webHidden/>
              </w:rPr>
              <w:instrText xml:space="preserve"> PAGEREF _Toc70532828 \h </w:instrText>
            </w:r>
            <w:r>
              <w:rPr>
                <w:noProof/>
                <w:webHidden/>
              </w:rPr>
            </w:r>
            <w:r>
              <w:rPr>
                <w:noProof/>
                <w:webHidden/>
              </w:rPr>
              <w:fldChar w:fldCharType="separate"/>
            </w:r>
            <w:r w:rsidR="00931194">
              <w:rPr>
                <w:noProof/>
                <w:webHidden/>
              </w:rPr>
              <w:t>27</w:t>
            </w:r>
            <w:r>
              <w:rPr>
                <w:noProof/>
                <w:webHidden/>
              </w:rPr>
              <w:fldChar w:fldCharType="end"/>
            </w:r>
          </w:hyperlink>
        </w:p>
        <w:p w14:paraId="5928F0E2" w14:textId="1543963D" w:rsidR="008F1BF2" w:rsidRDefault="008F1BF2">
          <w:pPr>
            <w:pStyle w:val="23"/>
            <w:tabs>
              <w:tab w:val="right" w:leader="dot" w:pos="5021"/>
            </w:tabs>
            <w:rPr>
              <w:rFonts w:eastAsiaTheme="minorEastAsia" w:cstheme="minorBidi"/>
              <w:bCs w:val="0"/>
              <w:noProof/>
              <w:sz w:val="22"/>
              <w:szCs w:val="22"/>
              <w:lang w:val="ru-RU" w:eastAsia="ru-RU"/>
            </w:rPr>
          </w:pPr>
          <w:hyperlink w:anchor="_Toc70532829" w:history="1">
            <w:r w:rsidRPr="006F3603">
              <w:rPr>
                <w:rStyle w:val="ad"/>
                <w:noProof/>
              </w:rPr>
              <w:t>Постоял</w:t>
            </w:r>
            <w:r w:rsidRPr="006F3603">
              <w:rPr>
                <w:rStyle w:val="ad"/>
                <w:noProof/>
                <w:lang w:val="ru-RU"/>
              </w:rPr>
              <w:t>ый двор «Последний орк»</w:t>
            </w:r>
            <w:r>
              <w:rPr>
                <w:noProof/>
                <w:webHidden/>
              </w:rPr>
              <w:tab/>
            </w:r>
            <w:r>
              <w:rPr>
                <w:noProof/>
                <w:webHidden/>
              </w:rPr>
              <w:fldChar w:fldCharType="begin"/>
            </w:r>
            <w:r>
              <w:rPr>
                <w:noProof/>
                <w:webHidden/>
              </w:rPr>
              <w:instrText xml:space="preserve"> PAGEREF _Toc70532829 \h </w:instrText>
            </w:r>
            <w:r>
              <w:rPr>
                <w:noProof/>
                <w:webHidden/>
              </w:rPr>
            </w:r>
            <w:r>
              <w:rPr>
                <w:noProof/>
                <w:webHidden/>
              </w:rPr>
              <w:fldChar w:fldCharType="separate"/>
            </w:r>
            <w:r w:rsidR="00931194">
              <w:rPr>
                <w:noProof/>
                <w:webHidden/>
              </w:rPr>
              <w:t>27</w:t>
            </w:r>
            <w:r>
              <w:rPr>
                <w:noProof/>
                <w:webHidden/>
              </w:rPr>
              <w:fldChar w:fldCharType="end"/>
            </w:r>
          </w:hyperlink>
        </w:p>
        <w:p w14:paraId="12ADEF70" w14:textId="31266764" w:rsidR="008F1BF2" w:rsidRDefault="008F1BF2">
          <w:pPr>
            <w:pStyle w:val="31"/>
            <w:tabs>
              <w:tab w:val="right" w:leader="dot" w:pos="5021"/>
            </w:tabs>
            <w:rPr>
              <w:rFonts w:eastAsiaTheme="minorEastAsia" w:cstheme="minorBidi"/>
              <w:bCs w:val="0"/>
              <w:noProof/>
              <w:sz w:val="22"/>
              <w:szCs w:val="22"/>
              <w:lang w:val="ru-RU" w:eastAsia="ru-RU"/>
            </w:rPr>
          </w:pPr>
          <w:hyperlink w:anchor="_Toc70532830" w:history="1">
            <w:r w:rsidRPr="006F3603">
              <w:rPr>
                <w:rStyle w:val="ad"/>
                <w:noProof/>
              </w:rPr>
              <w:t>Первый взгляд</w:t>
            </w:r>
            <w:r>
              <w:rPr>
                <w:noProof/>
                <w:webHidden/>
              </w:rPr>
              <w:tab/>
            </w:r>
            <w:r>
              <w:rPr>
                <w:noProof/>
                <w:webHidden/>
              </w:rPr>
              <w:fldChar w:fldCharType="begin"/>
            </w:r>
            <w:r>
              <w:rPr>
                <w:noProof/>
                <w:webHidden/>
              </w:rPr>
              <w:instrText xml:space="preserve"> PAGEREF _Toc70532830 \h </w:instrText>
            </w:r>
            <w:r>
              <w:rPr>
                <w:noProof/>
                <w:webHidden/>
              </w:rPr>
            </w:r>
            <w:r>
              <w:rPr>
                <w:noProof/>
                <w:webHidden/>
              </w:rPr>
              <w:fldChar w:fldCharType="separate"/>
            </w:r>
            <w:r w:rsidR="00931194">
              <w:rPr>
                <w:noProof/>
                <w:webHidden/>
              </w:rPr>
              <w:t>27</w:t>
            </w:r>
            <w:r>
              <w:rPr>
                <w:noProof/>
                <w:webHidden/>
              </w:rPr>
              <w:fldChar w:fldCharType="end"/>
            </w:r>
          </w:hyperlink>
        </w:p>
        <w:p w14:paraId="35C74D4A" w14:textId="5BA81406" w:rsidR="008F1BF2" w:rsidRDefault="008F1BF2">
          <w:pPr>
            <w:pStyle w:val="31"/>
            <w:tabs>
              <w:tab w:val="right" w:leader="dot" w:pos="5021"/>
            </w:tabs>
            <w:rPr>
              <w:rFonts w:eastAsiaTheme="minorEastAsia" w:cstheme="minorBidi"/>
              <w:bCs w:val="0"/>
              <w:noProof/>
              <w:sz w:val="22"/>
              <w:szCs w:val="22"/>
              <w:lang w:val="ru-RU" w:eastAsia="ru-RU"/>
            </w:rPr>
          </w:pPr>
          <w:hyperlink w:anchor="_Toc70532831" w:history="1">
            <w:r w:rsidRPr="006F3603">
              <w:rPr>
                <w:rStyle w:val="ad"/>
                <w:noProof/>
              </w:rPr>
              <w:t>Общая характеристика</w:t>
            </w:r>
            <w:r>
              <w:rPr>
                <w:noProof/>
                <w:webHidden/>
              </w:rPr>
              <w:tab/>
            </w:r>
            <w:r>
              <w:rPr>
                <w:noProof/>
                <w:webHidden/>
              </w:rPr>
              <w:fldChar w:fldCharType="begin"/>
            </w:r>
            <w:r>
              <w:rPr>
                <w:noProof/>
                <w:webHidden/>
              </w:rPr>
              <w:instrText xml:space="preserve"> PAGEREF _Toc70532831 \h </w:instrText>
            </w:r>
            <w:r>
              <w:rPr>
                <w:noProof/>
                <w:webHidden/>
              </w:rPr>
            </w:r>
            <w:r>
              <w:rPr>
                <w:noProof/>
                <w:webHidden/>
              </w:rPr>
              <w:fldChar w:fldCharType="separate"/>
            </w:r>
            <w:r w:rsidR="00931194">
              <w:rPr>
                <w:noProof/>
                <w:webHidden/>
              </w:rPr>
              <w:t>27</w:t>
            </w:r>
            <w:r>
              <w:rPr>
                <w:noProof/>
                <w:webHidden/>
              </w:rPr>
              <w:fldChar w:fldCharType="end"/>
            </w:r>
          </w:hyperlink>
        </w:p>
        <w:p w14:paraId="39ECF32A" w14:textId="7308C855" w:rsidR="008F1BF2" w:rsidRDefault="008F1BF2">
          <w:pPr>
            <w:pStyle w:val="31"/>
            <w:tabs>
              <w:tab w:val="right" w:leader="dot" w:pos="5021"/>
            </w:tabs>
            <w:rPr>
              <w:rFonts w:eastAsiaTheme="minorEastAsia" w:cstheme="minorBidi"/>
              <w:bCs w:val="0"/>
              <w:noProof/>
              <w:sz w:val="22"/>
              <w:szCs w:val="22"/>
              <w:lang w:val="ru-RU" w:eastAsia="ru-RU"/>
            </w:rPr>
          </w:pPr>
          <w:hyperlink w:anchor="_Toc70532832" w:history="1">
            <w:r w:rsidRPr="006F3603">
              <w:rPr>
                <w:rStyle w:val="ad"/>
                <w:noProof/>
              </w:rPr>
              <w:t>Меню</w:t>
            </w:r>
            <w:r>
              <w:rPr>
                <w:noProof/>
                <w:webHidden/>
              </w:rPr>
              <w:tab/>
            </w:r>
            <w:r>
              <w:rPr>
                <w:noProof/>
                <w:webHidden/>
              </w:rPr>
              <w:fldChar w:fldCharType="begin"/>
            </w:r>
            <w:r>
              <w:rPr>
                <w:noProof/>
                <w:webHidden/>
              </w:rPr>
              <w:instrText xml:space="preserve"> PAGEREF _Toc70532832 \h </w:instrText>
            </w:r>
            <w:r>
              <w:rPr>
                <w:noProof/>
                <w:webHidden/>
              </w:rPr>
            </w:r>
            <w:r>
              <w:rPr>
                <w:noProof/>
                <w:webHidden/>
              </w:rPr>
              <w:fldChar w:fldCharType="separate"/>
            </w:r>
            <w:r w:rsidR="00931194">
              <w:rPr>
                <w:noProof/>
                <w:webHidden/>
              </w:rPr>
              <w:t>27</w:t>
            </w:r>
            <w:r>
              <w:rPr>
                <w:noProof/>
                <w:webHidden/>
              </w:rPr>
              <w:fldChar w:fldCharType="end"/>
            </w:r>
          </w:hyperlink>
        </w:p>
        <w:p w14:paraId="52395F95" w14:textId="474A5350" w:rsidR="008F1BF2" w:rsidRDefault="008F1BF2">
          <w:pPr>
            <w:pStyle w:val="31"/>
            <w:tabs>
              <w:tab w:val="right" w:leader="dot" w:pos="5021"/>
            </w:tabs>
            <w:rPr>
              <w:rFonts w:eastAsiaTheme="minorEastAsia" w:cstheme="minorBidi"/>
              <w:bCs w:val="0"/>
              <w:noProof/>
              <w:sz w:val="22"/>
              <w:szCs w:val="22"/>
              <w:lang w:val="ru-RU" w:eastAsia="ru-RU"/>
            </w:rPr>
          </w:pPr>
          <w:hyperlink w:anchor="_Toc70532833" w:history="1">
            <w:r w:rsidRPr="006F3603">
              <w:rPr>
                <w:rStyle w:val="ad"/>
                <w:noProof/>
              </w:rPr>
              <w:t>Схема здания</w:t>
            </w:r>
            <w:r>
              <w:rPr>
                <w:noProof/>
                <w:webHidden/>
              </w:rPr>
              <w:tab/>
            </w:r>
            <w:r>
              <w:rPr>
                <w:noProof/>
                <w:webHidden/>
              </w:rPr>
              <w:fldChar w:fldCharType="begin"/>
            </w:r>
            <w:r>
              <w:rPr>
                <w:noProof/>
                <w:webHidden/>
              </w:rPr>
              <w:instrText xml:space="preserve"> PAGEREF _Toc70532833 \h </w:instrText>
            </w:r>
            <w:r>
              <w:rPr>
                <w:noProof/>
                <w:webHidden/>
              </w:rPr>
            </w:r>
            <w:r>
              <w:rPr>
                <w:noProof/>
                <w:webHidden/>
              </w:rPr>
              <w:fldChar w:fldCharType="separate"/>
            </w:r>
            <w:r w:rsidR="00931194">
              <w:rPr>
                <w:noProof/>
                <w:webHidden/>
              </w:rPr>
              <w:t>27</w:t>
            </w:r>
            <w:r>
              <w:rPr>
                <w:noProof/>
                <w:webHidden/>
              </w:rPr>
              <w:fldChar w:fldCharType="end"/>
            </w:r>
          </w:hyperlink>
        </w:p>
        <w:p w14:paraId="7E14C259" w14:textId="67A70395" w:rsidR="008F1BF2" w:rsidRDefault="008F1BF2">
          <w:pPr>
            <w:pStyle w:val="31"/>
            <w:tabs>
              <w:tab w:val="right" w:leader="dot" w:pos="5021"/>
            </w:tabs>
            <w:rPr>
              <w:rFonts w:eastAsiaTheme="minorEastAsia" w:cstheme="minorBidi"/>
              <w:bCs w:val="0"/>
              <w:noProof/>
              <w:sz w:val="22"/>
              <w:szCs w:val="22"/>
              <w:lang w:val="ru-RU" w:eastAsia="ru-RU"/>
            </w:rPr>
          </w:pPr>
          <w:hyperlink w:anchor="_Toc70532834" w:history="1">
            <w:r w:rsidRPr="006F3603">
              <w:rPr>
                <w:rStyle w:val="ad"/>
                <w:noProof/>
              </w:rPr>
              <w:t>Описание комнат</w:t>
            </w:r>
            <w:r>
              <w:rPr>
                <w:noProof/>
                <w:webHidden/>
              </w:rPr>
              <w:tab/>
            </w:r>
            <w:r>
              <w:rPr>
                <w:noProof/>
                <w:webHidden/>
              </w:rPr>
              <w:fldChar w:fldCharType="begin"/>
            </w:r>
            <w:r>
              <w:rPr>
                <w:noProof/>
                <w:webHidden/>
              </w:rPr>
              <w:instrText xml:space="preserve"> PAGEREF _Toc70532834 \h </w:instrText>
            </w:r>
            <w:r>
              <w:rPr>
                <w:noProof/>
                <w:webHidden/>
              </w:rPr>
            </w:r>
            <w:r>
              <w:rPr>
                <w:noProof/>
                <w:webHidden/>
              </w:rPr>
              <w:fldChar w:fldCharType="separate"/>
            </w:r>
            <w:r w:rsidR="00931194">
              <w:rPr>
                <w:noProof/>
                <w:webHidden/>
              </w:rPr>
              <w:t>27</w:t>
            </w:r>
            <w:r>
              <w:rPr>
                <w:noProof/>
                <w:webHidden/>
              </w:rPr>
              <w:fldChar w:fldCharType="end"/>
            </w:r>
          </w:hyperlink>
        </w:p>
        <w:p w14:paraId="7D70CDC2" w14:textId="1CAF07E1" w:rsidR="008F1BF2" w:rsidRDefault="008F1BF2">
          <w:pPr>
            <w:pStyle w:val="31"/>
            <w:tabs>
              <w:tab w:val="right" w:leader="dot" w:pos="5021"/>
            </w:tabs>
            <w:rPr>
              <w:rFonts w:eastAsiaTheme="minorEastAsia" w:cstheme="minorBidi"/>
              <w:bCs w:val="0"/>
              <w:noProof/>
              <w:sz w:val="22"/>
              <w:szCs w:val="22"/>
              <w:lang w:val="ru-RU" w:eastAsia="ru-RU"/>
            </w:rPr>
          </w:pPr>
          <w:hyperlink w:anchor="_Toc70532835" w:history="1">
            <w:r w:rsidRPr="006F3603">
              <w:rPr>
                <w:rStyle w:val="ad"/>
                <w:noProof/>
              </w:rPr>
              <w:t>Постоянные посетители</w:t>
            </w:r>
            <w:r>
              <w:rPr>
                <w:noProof/>
                <w:webHidden/>
              </w:rPr>
              <w:tab/>
            </w:r>
            <w:r>
              <w:rPr>
                <w:noProof/>
                <w:webHidden/>
              </w:rPr>
              <w:fldChar w:fldCharType="begin"/>
            </w:r>
            <w:r>
              <w:rPr>
                <w:noProof/>
                <w:webHidden/>
              </w:rPr>
              <w:instrText xml:space="preserve"> PAGEREF _Toc70532835 \h </w:instrText>
            </w:r>
            <w:r>
              <w:rPr>
                <w:noProof/>
                <w:webHidden/>
              </w:rPr>
            </w:r>
            <w:r>
              <w:rPr>
                <w:noProof/>
                <w:webHidden/>
              </w:rPr>
              <w:fldChar w:fldCharType="separate"/>
            </w:r>
            <w:r w:rsidR="00931194">
              <w:rPr>
                <w:noProof/>
                <w:webHidden/>
              </w:rPr>
              <w:t>28</w:t>
            </w:r>
            <w:r>
              <w:rPr>
                <w:noProof/>
                <w:webHidden/>
              </w:rPr>
              <w:fldChar w:fldCharType="end"/>
            </w:r>
          </w:hyperlink>
        </w:p>
        <w:p w14:paraId="6B928E60" w14:textId="57EC70D0" w:rsidR="008F1BF2" w:rsidRDefault="008F1BF2">
          <w:pPr>
            <w:pStyle w:val="31"/>
            <w:tabs>
              <w:tab w:val="right" w:leader="dot" w:pos="5021"/>
            </w:tabs>
            <w:rPr>
              <w:rFonts w:eastAsiaTheme="minorEastAsia" w:cstheme="minorBidi"/>
              <w:bCs w:val="0"/>
              <w:noProof/>
              <w:sz w:val="22"/>
              <w:szCs w:val="22"/>
              <w:lang w:val="ru-RU" w:eastAsia="ru-RU"/>
            </w:rPr>
          </w:pPr>
          <w:hyperlink w:anchor="_Toc70532836" w:history="1">
            <w:r w:rsidRPr="006F3603">
              <w:rPr>
                <w:rStyle w:val="ad"/>
                <w:noProof/>
              </w:rPr>
              <w:t>Сюжетные завязки</w:t>
            </w:r>
            <w:r>
              <w:rPr>
                <w:noProof/>
                <w:webHidden/>
              </w:rPr>
              <w:tab/>
            </w:r>
            <w:r>
              <w:rPr>
                <w:noProof/>
                <w:webHidden/>
              </w:rPr>
              <w:fldChar w:fldCharType="begin"/>
            </w:r>
            <w:r>
              <w:rPr>
                <w:noProof/>
                <w:webHidden/>
              </w:rPr>
              <w:instrText xml:space="preserve"> PAGEREF _Toc70532836 \h </w:instrText>
            </w:r>
            <w:r>
              <w:rPr>
                <w:noProof/>
                <w:webHidden/>
              </w:rPr>
            </w:r>
            <w:r>
              <w:rPr>
                <w:noProof/>
                <w:webHidden/>
              </w:rPr>
              <w:fldChar w:fldCharType="separate"/>
            </w:r>
            <w:r w:rsidR="00931194">
              <w:rPr>
                <w:noProof/>
                <w:webHidden/>
              </w:rPr>
              <w:t>28</w:t>
            </w:r>
            <w:r>
              <w:rPr>
                <w:noProof/>
                <w:webHidden/>
              </w:rPr>
              <w:fldChar w:fldCharType="end"/>
            </w:r>
          </w:hyperlink>
        </w:p>
        <w:p w14:paraId="706CDF4D" w14:textId="2A5CF6E5" w:rsidR="008F1BF2" w:rsidRDefault="008F1BF2">
          <w:pPr>
            <w:pStyle w:val="31"/>
            <w:tabs>
              <w:tab w:val="right" w:leader="dot" w:pos="5021"/>
            </w:tabs>
            <w:rPr>
              <w:rFonts w:eastAsiaTheme="minorEastAsia" w:cstheme="minorBidi"/>
              <w:bCs w:val="0"/>
              <w:noProof/>
              <w:sz w:val="22"/>
              <w:szCs w:val="22"/>
              <w:lang w:val="ru-RU" w:eastAsia="ru-RU"/>
            </w:rPr>
          </w:pPr>
          <w:hyperlink w:anchor="_Toc70532837" w:history="1">
            <w:r w:rsidRPr="006F3603">
              <w:rPr>
                <w:rStyle w:val="ad"/>
                <w:noProof/>
              </w:rPr>
              <w:t>Обитатели</w:t>
            </w:r>
            <w:r>
              <w:rPr>
                <w:noProof/>
                <w:webHidden/>
              </w:rPr>
              <w:tab/>
            </w:r>
            <w:r>
              <w:rPr>
                <w:noProof/>
                <w:webHidden/>
              </w:rPr>
              <w:fldChar w:fldCharType="begin"/>
            </w:r>
            <w:r>
              <w:rPr>
                <w:noProof/>
                <w:webHidden/>
              </w:rPr>
              <w:instrText xml:space="preserve"> PAGEREF _Toc70532837 \h </w:instrText>
            </w:r>
            <w:r>
              <w:rPr>
                <w:noProof/>
                <w:webHidden/>
              </w:rPr>
            </w:r>
            <w:r>
              <w:rPr>
                <w:noProof/>
                <w:webHidden/>
              </w:rPr>
              <w:fldChar w:fldCharType="separate"/>
            </w:r>
            <w:r w:rsidR="00931194">
              <w:rPr>
                <w:noProof/>
                <w:webHidden/>
              </w:rPr>
              <w:t>28</w:t>
            </w:r>
            <w:r>
              <w:rPr>
                <w:noProof/>
                <w:webHidden/>
              </w:rPr>
              <w:fldChar w:fldCharType="end"/>
            </w:r>
          </w:hyperlink>
        </w:p>
        <w:p w14:paraId="1BBF7281" w14:textId="69C08E7E" w:rsidR="008F1BF2" w:rsidRDefault="008F1BF2">
          <w:pPr>
            <w:pStyle w:val="31"/>
            <w:tabs>
              <w:tab w:val="right" w:leader="dot" w:pos="5021"/>
            </w:tabs>
            <w:rPr>
              <w:rFonts w:eastAsiaTheme="minorEastAsia" w:cstheme="minorBidi"/>
              <w:bCs w:val="0"/>
              <w:noProof/>
              <w:sz w:val="22"/>
              <w:szCs w:val="22"/>
              <w:lang w:val="ru-RU" w:eastAsia="ru-RU"/>
            </w:rPr>
          </w:pPr>
          <w:hyperlink w:anchor="_Toc70532838" w:history="1">
            <w:r w:rsidRPr="006F3603">
              <w:rPr>
                <w:rStyle w:val="ad"/>
                <w:noProof/>
              </w:rPr>
              <w:t>Опасности и ловушки</w:t>
            </w:r>
            <w:r>
              <w:rPr>
                <w:noProof/>
                <w:webHidden/>
              </w:rPr>
              <w:tab/>
            </w:r>
            <w:r>
              <w:rPr>
                <w:noProof/>
                <w:webHidden/>
              </w:rPr>
              <w:fldChar w:fldCharType="begin"/>
            </w:r>
            <w:r>
              <w:rPr>
                <w:noProof/>
                <w:webHidden/>
              </w:rPr>
              <w:instrText xml:space="preserve"> PAGEREF _Toc70532838 \h </w:instrText>
            </w:r>
            <w:r>
              <w:rPr>
                <w:noProof/>
                <w:webHidden/>
              </w:rPr>
            </w:r>
            <w:r>
              <w:rPr>
                <w:noProof/>
                <w:webHidden/>
              </w:rPr>
              <w:fldChar w:fldCharType="separate"/>
            </w:r>
            <w:r w:rsidR="00931194">
              <w:rPr>
                <w:noProof/>
                <w:webHidden/>
              </w:rPr>
              <w:t>28</w:t>
            </w:r>
            <w:r>
              <w:rPr>
                <w:noProof/>
                <w:webHidden/>
              </w:rPr>
              <w:fldChar w:fldCharType="end"/>
            </w:r>
          </w:hyperlink>
        </w:p>
        <w:p w14:paraId="1A987723" w14:textId="4EDA410D" w:rsidR="008F1BF2" w:rsidRDefault="008F1BF2">
          <w:pPr>
            <w:pStyle w:val="31"/>
            <w:tabs>
              <w:tab w:val="right" w:leader="dot" w:pos="5021"/>
            </w:tabs>
            <w:rPr>
              <w:rFonts w:eastAsiaTheme="minorEastAsia" w:cstheme="minorBidi"/>
              <w:bCs w:val="0"/>
              <w:noProof/>
              <w:sz w:val="22"/>
              <w:szCs w:val="22"/>
              <w:lang w:val="ru-RU" w:eastAsia="ru-RU"/>
            </w:rPr>
          </w:pPr>
          <w:hyperlink w:anchor="_Toc70532839" w:history="1">
            <w:r w:rsidRPr="006F3603">
              <w:rPr>
                <w:rStyle w:val="ad"/>
                <w:noProof/>
              </w:rPr>
              <w:t>История</w:t>
            </w:r>
            <w:r>
              <w:rPr>
                <w:noProof/>
                <w:webHidden/>
              </w:rPr>
              <w:tab/>
            </w:r>
            <w:r>
              <w:rPr>
                <w:noProof/>
                <w:webHidden/>
              </w:rPr>
              <w:fldChar w:fldCharType="begin"/>
            </w:r>
            <w:r>
              <w:rPr>
                <w:noProof/>
                <w:webHidden/>
              </w:rPr>
              <w:instrText xml:space="preserve"> PAGEREF _Toc70532839 \h </w:instrText>
            </w:r>
            <w:r>
              <w:rPr>
                <w:noProof/>
                <w:webHidden/>
              </w:rPr>
            </w:r>
            <w:r>
              <w:rPr>
                <w:noProof/>
                <w:webHidden/>
              </w:rPr>
              <w:fldChar w:fldCharType="separate"/>
            </w:r>
            <w:r w:rsidR="00931194">
              <w:rPr>
                <w:noProof/>
                <w:webHidden/>
              </w:rPr>
              <w:t>28</w:t>
            </w:r>
            <w:r>
              <w:rPr>
                <w:noProof/>
                <w:webHidden/>
              </w:rPr>
              <w:fldChar w:fldCharType="end"/>
            </w:r>
          </w:hyperlink>
        </w:p>
        <w:p w14:paraId="661F3D00" w14:textId="2CD6C2F8" w:rsidR="008F1BF2" w:rsidRDefault="008F1BF2">
          <w:pPr>
            <w:pStyle w:val="23"/>
            <w:tabs>
              <w:tab w:val="right" w:leader="dot" w:pos="5021"/>
            </w:tabs>
            <w:rPr>
              <w:rFonts w:eastAsiaTheme="minorEastAsia" w:cstheme="minorBidi"/>
              <w:bCs w:val="0"/>
              <w:noProof/>
              <w:sz w:val="22"/>
              <w:szCs w:val="22"/>
              <w:lang w:val="ru-RU" w:eastAsia="ru-RU"/>
            </w:rPr>
          </w:pPr>
          <w:hyperlink w:anchor="_Toc70532840" w:history="1">
            <w:r w:rsidRPr="006F3603">
              <w:rPr>
                <w:rStyle w:val="ad"/>
                <w:noProof/>
                <w:lang w:val="ru-RU"/>
              </w:rPr>
              <w:t>Постоялый двор «Отдых в Пустошах»</w:t>
            </w:r>
            <w:r>
              <w:rPr>
                <w:noProof/>
                <w:webHidden/>
              </w:rPr>
              <w:tab/>
            </w:r>
            <w:r>
              <w:rPr>
                <w:noProof/>
                <w:webHidden/>
              </w:rPr>
              <w:fldChar w:fldCharType="begin"/>
            </w:r>
            <w:r>
              <w:rPr>
                <w:noProof/>
                <w:webHidden/>
              </w:rPr>
              <w:instrText xml:space="preserve"> PAGEREF _Toc70532840 \h </w:instrText>
            </w:r>
            <w:r>
              <w:rPr>
                <w:noProof/>
                <w:webHidden/>
              </w:rPr>
            </w:r>
            <w:r>
              <w:rPr>
                <w:noProof/>
                <w:webHidden/>
              </w:rPr>
              <w:fldChar w:fldCharType="separate"/>
            </w:r>
            <w:r w:rsidR="00931194">
              <w:rPr>
                <w:noProof/>
                <w:webHidden/>
              </w:rPr>
              <w:t>28</w:t>
            </w:r>
            <w:r>
              <w:rPr>
                <w:noProof/>
                <w:webHidden/>
              </w:rPr>
              <w:fldChar w:fldCharType="end"/>
            </w:r>
          </w:hyperlink>
        </w:p>
        <w:p w14:paraId="5774072F" w14:textId="64C937FB"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841" w:history="1">
            <w:r w:rsidRPr="006F3603">
              <w:rPr>
                <w:rStyle w:val="ad"/>
              </w:rPr>
              <w:t>Случайные встречи</w:t>
            </w:r>
            <w:r>
              <w:rPr>
                <w:webHidden/>
              </w:rPr>
              <w:tab/>
            </w:r>
            <w:r>
              <w:rPr>
                <w:webHidden/>
              </w:rPr>
              <w:fldChar w:fldCharType="begin"/>
            </w:r>
            <w:r>
              <w:rPr>
                <w:webHidden/>
              </w:rPr>
              <w:instrText xml:space="preserve"> PAGEREF _Toc70532841 \h </w:instrText>
            </w:r>
            <w:r>
              <w:rPr>
                <w:webHidden/>
              </w:rPr>
            </w:r>
            <w:r>
              <w:rPr>
                <w:webHidden/>
              </w:rPr>
              <w:fldChar w:fldCharType="separate"/>
            </w:r>
            <w:r w:rsidR="00931194">
              <w:rPr>
                <w:webHidden/>
              </w:rPr>
              <w:t>30</w:t>
            </w:r>
            <w:r>
              <w:rPr>
                <w:webHidden/>
              </w:rPr>
              <w:fldChar w:fldCharType="end"/>
            </w:r>
          </w:hyperlink>
        </w:p>
        <w:p w14:paraId="19447C47" w14:textId="380DA384" w:rsidR="008F1BF2" w:rsidRDefault="008F1BF2">
          <w:pPr>
            <w:pStyle w:val="31"/>
            <w:tabs>
              <w:tab w:val="right" w:leader="dot" w:pos="5021"/>
            </w:tabs>
            <w:rPr>
              <w:rFonts w:eastAsiaTheme="minorEastAsia" w:cstheme="minorBidi"/>
              <w:bCs w:val="0"/>
              <w:noProof/>
              <w:sz w:val="22"/>
              <w:szCs w:val="22"/>
              <w:lang w:val="ru-RU" w:eastAsia="ru-RU"/>
            </w:rPr>
          </w:pPr>
          <w:hyperlink w:anchor="_Toc70532842" w:history="1">
            <w:r w:rsidRPr="006F3603">
              <w:rPr>
                <w:rStyle w:val="ad"/>
                <w:rFonts w:ascii="Segoe UI Emoji" w:hAnsi="Segoe UI Emoji" w:cs="Segoe UI Emoji"/>
                <w:noProof/>
                <w:shd w:val="clear" w:color="auto" w:fill="F6F8FA"/>
              </w:rPr>
              <w:t>🦸</w:t>
            </w:r>
            <w:r w:rsidRPr="006F3603">
              <w:rPr>
                <w:rStyle w:val="ad"/>
                <w:noProof/>
              </w:rPr>
              <w:t>Шанс Столкновения</w:t>
            </w:r>
            <w:r>
              <w:rPr>
                <w:noProof/>
                <w:webHidden/>
              </w:rPr>
              <w:tab/>
            </w:r>
            <w:r>
              <w:rPr>
                <w:noProof/>
                <w:webHidden/>
              </w:rPr>
              <w:fldChar w:fldCharType="begin"/>
            </w:r>
            <w:r>
              <w:rPr>
                <w:noProof/>
                <w:webHidden/>
              </w:rPr>
              <w:instrText xml:space="preserve"> PAGEREF _Toc70532842 \h </w:instrText>
            </w:r>
            <w:r>
              <w:rPr>
                <w:noProof/>
                <w:webHidden/>
              </w:rPr>
            </w:r>
            <w:r>
              <w:rPr>
                <w:noProof/>
                <w:webHidden/>
              </w:rPr>
              <w:fldChar w:fldCharType="separate"/>
            </w:r>
            <w:r w:rsidR="00931194">
              <w:rPr>
                <w:noProof/>
                <w:webHidden/>
              </w:rPr>
              <w:t>30</w:t>
            </w:r>
            <w:r>
              <w:rPr>
                <w:noProof/>
                <w:webHidden/>
              </w:rPr>
              <w:fldChar w:fldCharType="end"/>
            </w:r>
          </w:hyperlink>
        </w:p>
        <w:p w14:paraId="73608057" w14:textId="002E2774" w:rsidR="008F1BF2" w:rsidRDefault="008F1BF2">
          <w:pPr>
            <w:pStyle w:val="23"/>
            <w:tabs>
              <w:tab w:val="right" w:leader="dot" w:pos="5021"/>
            </w:tabs>
            <w:rPr>
              <w:rFonts w:eastAsiaTheme="minorEastAsia" w:cstheme="minorBidi"/>
              <w:bCs w:val="0"/>
              <w:noProof/>
              <w:sz w:val="22"/>
              <w:szCs w:val="22"/>
              <w:lang w:val="ru-RU" w:eastAsia="ru-RU"/>
            </w:rPr>
          </w:pPr>
          <w:hyperlink w:anchor="_Toc70532843" w:history="1">
            <w:r w:rsidRPr="006F3603">
              <w:rPr>
                <w:rStyle w:val="ad"/>
                <w:rFonts w:ascii="Segoe UI Emoji" w:hAnsi="Segoe UI Emoji" w:cs="Segoe UI Emoji"/>
                <w:noProof/>
                <w:shd w:val="clear" w:color="auto" w:fill="F6F8FA"/>
              </w:rPr>
              <w:t>🦹</w:t>
            </w:r>
            <w:r w:rsidRPr="006F3603">
              <w:rPr>
                <w:rStyle w:val="ad"/>
                <w:noProof/>
              </w:rPr>
              <w:t>Столкновения в Дикой Местности</w:t>
            </w:r>
            <w:r>
              <w:rPr>
                <w:noProof/>
                <w:webHidden/>
              </w:rPr>
              <w:tab/>
            </w:r>
            <w:r>
              <w:rPr>
                <w:noProof/>
                <w:webHidden/>
              </w:rPr>
              <w:fldChar w:fldCharType="begin"/>
            </w:r>
            <w:r>
              <w:rPr>
                <w:noProof/>
                <w:webHidden/>
              </w:rPr>
              <w:instrText xml:space="preserve"> PAGEREF _Toc70532843 \h </w:instrText>
            </w:r>
            <w:r>
              <w:rPr>
                <w:noProof/>
                <w:webHidden/>
              </w:rPr>
            </w:r>
            <w:r>
              <w:rPr>
                <w:noProof/>
                <w:webHidden/>
              </w:rPr>
              <w:fldChar w:fldCharType="separate"/>
            </w:r>
            <w:r w:rsidR="00931194">
              <w:rPr>
                <w:noProof/>
                <w:webHidden/>
              </w:rPr>
              <w:t>35</w:t>
            </w:r>
            <w:r>
              <w:rPr>
                <w:noProof/>
                <w:webHidden/>
              </w:rPr>
              <w:fldChar w:fldCharType="end"/>
            </w:r>
          </w:hyperlink>
        </w:p>
        <w:p w14:paraId="58286D8F" w14:textId="3E76A535" w:rsidR="008F1BF2" w:rsidRDefault="008F1BF2">
          <w:pPr>
            <w:pStyle w:val="23"/>
            <w:tabs>
              <w:tab w:val="right" w:leader="dot" w:pos="5021"/>
            </w:tabs>
            <w:rPr>
              <w:rFonts w:eastAsiaTheme="minorEastAsia" w:cstheme="minorBidi"/>
              <w:bCs w:val="0"/>
              <w:noProof/>
              <w:sz w:val="22"/>
              <w:szCs w:val="22"/>
              <w:lang w:val="ru-RU" w:eastAsia="ru-RU"/>
            </w:rPr>
          </w:pPr>
          <w:hyperlink w:anchor="_Toc70532844" w:history="1">
            <w:r w:rsidRPr="006F3603">
              <w:rPr>
                <w:rStyle w:val="ad"/>
                <w:noProof/>
                <w:lang w:val="ru-RU"/>
              </w:rPr>
              <w:t>Дистанция</w:t>
            </w:r>
            <w:r w:rsidRPr="006F3603">
              <w:rPr>
                <w:rStyle w:val="ad"/>
                <w:noProof/>
              </w:rPr>
              <w:t xml:space="preserve"> случайной </w:t>
            </w:r>
            <w:r w:rsidRPr="006F3603">
              <w:rPr>
                <w:rStyle w:val="ad"/>
                <w:noProof/>
                <w:lang w:val="ru-RU"/>
              </w:rPr>
              <w:t>встречи</w:t>
            </w:r>
            <w:r>
              <w:rPr>
                <w:noProof/>
                <w:webHidden/>
              </w:rPr>
              <w:tab/>
            </w:r>
            <w:r>
              <w:rPr>
                <w:noProof/>
                <w:webHidden/>
              </w:rPr>
              <w:fldChar w:fldCharType="begin"/>
            </w:r>
            <w:r>
              <w:rPr>
                <w:noProof/>
                <w:webHidden/>
              </w:rPr>
              <w:instrText xml:space="preserve"> PAGEREF _Toc70532844 \h </w:instrText>
            </w:r>
            <w:r>
              <w:rPr>
                <w:noProof/>
                <w:webHidden/>
              </w:rPr>
            </w:r>
            <w:r>
              <w:rPr>
                <w:noProof/>
                <w:webHidden/>
              </w:rPr>
              <w:fldChar w:fldCharType="separate"/>
            </w:r>
            <w:r w:rsidR="00931194">
              <w:rPr>
                <w:noProof/>
                <w:webHidden/>
              </w:rPr>
              <w:t>35</w:t>
            </w:r>
            <w:r>
              <w:rPr>
                <w:noProof/>
                <w:webHidden/>
              </w:rPr>
              <w:fldChar w:fldCharType="end"/>
            </w:r>
          </w:hyperlink>
        </w:p>
        <w:p w14:paraId="21FFECC7" w14:textId="4505F477" w:rsidR="008F1BF2" w:rsidRDefault="008F1BF2">
          <w:pPr>
            <w:pStyle w:val="23"/>
            <w:tabs>
              <w:tab w:val="right" w:leader="dot" w:pos="5021"/>
            </w:tabs>
            <w:rPr>
              <w:rFonts w:eastAsiaTheme="minorEastAsia" w:cstheme="minorBidi"/>
              <w:bCs w:val="0"/>
              <w:noProof/>
              <w:sz w:val="22"/>
              <w:szCs w:val="22"/>
              <w:lang w:val="ru-RU" w:eastAsia="ru-RU"/>
            </w:rPr>
          </w:pPr>
          <w:hyperlink w:anchor="_Toc70532845" w:history="1">
            <w:r w:rsidRPr="006F3603">
              <w:rPr>
                <w:rStyle w:val="ad"/>
                <w:rFonts w:ascii="Segoe UI Emoji" w:hAnsi="Segoe UI Emoji" w:cs="Segoe UI Emoji"/>
                <w:noProof/>
                <w:shd w:val="clear" w:color="auto" w:fill="F6F8FA"/>
              </w:rPr>
              <w:t>💀</w:t>
            </w:r>
            <w:r w:rsidRPr="006F3603">
              <w:rPr>
                <w:rStyle w:val="ad"/>
                <w:noProof/>
              </w:rPr>
              <w:t>Определение типа случайной встречи</w:t>
            </w:r>
            <w:r>
              <w:rPr>
                <w:noProof/>
                <w:webHidden/>
              </w:rPr>
              <w:tab/>
            </w:r>
            <w:r>
              <w:rPr>
                <w:noProof/>
                <w:webHidden/>
              </w:rPr>
              <w:fldChar w:fldCharType="begin"/>
            </w:r>
            <w:r>
              <w:rPr>
                <w:noProof/>
                <w:webHidden/>
              </w:rPr>
              <w:instrText xml:space="preserve"> PAGEREF _Toc70532845 \h </w:instrText>
            </w:r>
            <w:r>
              <w:rPr>
                <w:noProof/>
                <w:webHidden/>
              </w:rPr>
            </w:r>
            <w:r>
              <w:rPr>
                <w:noProof/>
                <w:webHidden/>
              </w:rPr>
              <w:fldChar w:fldCharType="separate"/>
            </w:r>
            <w:r w:rsidR="00931194">
              <w:rPr>
                <w:noProof/>
                <w:webHidden/>
              </w:rPr>
              <w:t>35</w:t>
            </w:r>
            <w:r>
              <w:rPr>
                <w:noProof/>
                <w:webHidden/>
              </w:rPr>
              <w:fldChar w:fldCharType="end"/>
            </w:r>
          </w:hyperlink>
        </w:p>
        <w:p w14:paraId="722B625C" w14:textId="276CBACA" w:rsidR="008F1BF2" w:rsidRDefault="008F1BF2">
          <w:pPr>
            <w:pStyle w:val="23"/>
            <w:tabs>
              <w:tab w:val="right" w:leader="dot" w:pos="5021"/>
            </w:tabs>
            <w:rPr>
              <w:rFonts w:eastAsiaTheme="minorEastAsia" w:cstheme="minorBidi"/>
              <w:bCs w:val="0"/>
              <w:noProof/>
              <w:sz w:val="22"/>
              <w:szCs w:val="22"/>
              <w:lang w:val="ru-RU" w:eastAsia="ru-RU"/>
            </w:rPr>
          </w:pPr>
          <w:hyperlink w:anchor="_Toc70532846" w:history="1">
            <w:r w:rsidRPr="006F3603">
              <w:rPr>
                <w:rStyle w:val="ad"/>
                <w:noProof/>
              </w:rPr>
              <w:t>Определение места случайной встречи</w:t>
            </w:r>
            <w:r>
              <w:rPr>
                <w:noProof/>
                <w:webHidden/>
              </w:rPr>
              <w:tab/>
            </w:r>
            <w:r>
              <w:rPr>
                <w:noProof/>
                <w:webHidden/>
              </w:rPr>
              <w:fldChar w:fldCharType="begin"/>
            </w:r>
            <w:r>
              <w:rPr>
                <w:noProof/>
                <w:webHidden/>
              </w:rPr>
              <w:instrText xml:space="preserve"> PAGEREF _Toc70532846 \h </w:instrText>
            </w:r>
            <w:r>
              <w:rPr>
                <w:noProof/>
                <w:webHidden/>
              </w:rPr>
            </w:r>
            <w:r>
              <w:rPr>
                <w:noProof/>
                <w:webHidden/>
              </w:rPr>
              <w:fldChar w:fldCharType="separate"/>
            </w:r>
            <w:r w:rsidR="00931194">
              <w:rPr>
                <w:noProof/>
                <w:webHidden/>
              </w:rPr>
              <w:t>36</w:t>
            </w:r>
            <w:r>
              <w:rPr>
                <w:noProof/>
                <w:webHidden/>
              </w:rPr>
              <w:fldChar w:fldCharType="end"/>
            </w:r>
          </w:hyperlink>
        </w:p>
        <w:p w14:paraId="05695BFC" w14:textId="5C46B4B4" w:rsidR="008F1BF2" w:rsidRDefault="008F1BF2">
          <w:pPr>
            <w:pStyle w:val="23"/>
            <w:tabs>
              <w:tab w:val="right" w:leader="dot" w:pos="5021"/>
            </w:tabs>
            <w:rPr>
              <w:rFonts w:eastAsiaTheme="minorEastAsia" w:cstheme="minorBidi"/>
              <w:bCs w:val="0"/>
              <w:noProof/>
              <w:sz w:val="22"/>
              <w:szCs w:val="22"/>
              <w:lang w:val="ru-RU" w:eastAsia="ru-RU"/>
            </w:rPr>
          </w:pPr>
          <w:hyperlink w:anchor="_Toc70532847" w:history="1">
            <w:r w:rsidRPr="006F3603">
              <w:rPr>
                <w:rStyle w:val="ad"/>
                <w:noProof/>
                <w:lang w:val="ru-RU"/>
              </w:rPr>
              <w:t>Определение заметности сторон</w:t>
            </w:r>
            <w:r>
              <w:rPr>
                <w:noProof/>
                <w:webHidden/>
              </w:rPr>
              <w:tab/>
            </w:r>
            <w:r>
              <w:rPr>
                <w:noProof/>
                <w:webHidden/>
              </w:rPr>
              <w:fldChar w:fldCharType="begin"/>
            </w:r>
            <w:r>
              <w:rPr>
                <w:noProof/>
                <w:webHidden/>
              </w:rPr>
              <w:instrText xml:space="preserve"> PAGEREF _Toc70532847 \h </w:instrText>
            </w:r>
            <w:r>
              <w:rPr>
                <w:noProof/>
                <w:webHidden/>
              </w:rPr>
            </w:r>
            <w:r>
              <w:rPr>
                <w:noProof/>
                <w:webHidden/>
              </w:rPr>
              <w:fldChar w:fldCharType="separate"/>
            </w:r>
            <w:r w:rsidR="00931194">
              <w:rPr>
                <w:noProof/>
                <w:webHidden/>
              </w:rPr>
              <w:t>37</w:t>
            </w:r>
            <w:r>
              <w:rPr>
                <w:noProof/>
                <w:webHidden/>
              </w:rPr>
              <w:fldChar w:fldCharType="end"/>
            </w:r>
          </w:hyperlink>
        </w:p>
        <w:p w14:paraId="35FA9010" w14:textId="542145C9" w:rsidR="008F1BF2" w:rsidRDefault="008F1BF2">
          <w:pPr>
            <w:pStyle w:val="31"/>
            <w:tabs>
              <w:tab w:val="right" w:leader="dot" w:pos="5021"/>
            </w:tabs>
            <w:rPr>
              <w:rFonts w:eastAsiaTheme="minorEastAsia" w:cstheme="minorBidi"/>
              <w:bCs w:val="0"/>
              <w:noProof/>
              <w:sz w:val="22"/>
              <w:szCs w:val="22"/>
              <w:lang w:val="ru-RU" w:eastAsia="ru-RU"/>
            </w:rPr>
          </w:pPr>
          <w:hyperlink w:anchor="_Toc70532848" w:history="1">
            <w:r w:rsidRPr="006F3603">
              <w:rPr>
                <w:rStyle w:val="ad"/>
                <w:noProof/>
              </w:rPr>
              <w:t>Скрытность и настороженность НИП</w:t>
            </w:r>
            <w:r>
              <w:rPr>
                <w:noProof/>
                <w:webHidden/>
              </w:rPr>
              <w:tab/>
            </w:r>
            <w:r>
              <w:rPr>
                <w:noProof/>
                <w:webHidden/>
              </w:rPr>
              <w:fldChar w:fldCharType="begin"/>
            </w:r>
            <w:r>
              <w:rPr>
                <w:noProof/>
                <w:webHidden/>
              </w:rPr>
              <w:instrText xml:space="preserve"> PAGEREF _Toc70532848 \h </w:instrText>
            </w:r>
            <w:r>
              <w:rPr>
                <w:noProof/>
                <w:webHidden/>
              </w:rPr>
            </w:r>
            <w:r>
              <w:rPr>
                <w:noProof/>
                <w:webHidden/>
              </w:rPr>
              <w:fldChar w:fldCharType="separate"/>
            </w:r>
            <w:r w:rsidR="00931194">
              <w:rPr>
                <w:noProof/>
                <w:webHidden/>
              </w:rPr>
              <w:t>37</w:t>
            </w:r>
            <w:r>
              <w:rPr>
                <w:noProof/>
                <w:webHidden/>
              </w:rPr>
              <w:fldChar w:fldCharType="end"/>
            </w:r>
          </w:hyperlink>
        </w:p>
        <w:p w14:paraId="68759485" w14:textId="75E0551D" w:rsidR="008F1BF2" w:rsidRDefault="008F1BF2">
          <w:pPr>
            <w:pStyle w:val="23"/>
            <w:tabs>
              <w:tab w:val="left" w:pos="880"/>
              <w:tab w:val="right" w:leader="dot" w:pos="5021"/>
            </w:tabs>
            <w:rPr>
              <w:rFonts w:eastAsiaTheme="minorEastAsia" w:cstheme="minorBidi"/>
              <w:bCs w:val="0"/>
              <w:noProof/>
              <w:sz w:val="22"/>
              <w:szCs w:val="22"/>
              <w:lang w:val="ru-RU" w:eastAsia="ru-RU"/>
            </w:rPr>
          </w:pPr>
          <w:hyperlink w:anchor="_Toc70532849" w:history="1">
            <w:r w:rsidRPr="006F3603">
              <w:rPr>
                <w:rStyle w:val="ad"/>
                <w:rFonts w:ascii="Segoe UI Emoji" w:hAnsi="Segoe UI Emoji" w:cs="Segoe UI Emoji"/>
                <w:noProof/>
                <w:shd w:val="clear" w:color="auto" w:fill="F6F8FA"/>
              </w:rPr>
              <w:t>💢</w:t>
            </w:r>
            <w:r>
              <w:rPr>
                <w:rFonts w:eastAsiaTheme="minorEastAsia" w:cstheme="minorBidi"/>
                <w:bCs w:val="0"/>
                <w:noProof/>
                <w:sz w:val="22"/>
                <w:szCs w:val="22"/>
                <w:lang w:val="ru-RU" w:eastAsia="ru-RU"/>
              </w:rPr>
              <w:tab/>
            </w:r>
            <w:r w:rsidRPr="006F3603">
              <w:rPr>
                <w:rStyle w:val="ad"/>
                <w:noProof/>
              </w:rPr>
              <w:t>Проверка реакции</w:t>
            </w:r>
            <w:r>
              <w:rPr>
                <w:noProof/>
                <w:webHidden/>
              </w:rPr>
              <w:tab/>
            </w:r>
            <w:r>
              <w:rPr>
                <w:noProof/>
                <w:webHidden/>
              </w:rPr>
              <w:fldChar w:fldCharType="begin"/>
            </w:r>
            <w:r>
              <w:rPr>
                <w:noProof/>
                <w:webHidden/>
              </w:rPr>
              <w:instrText xml:space="preserve"> PAGEREF _Toc70532849 \h </w:instrText>
            </w:r>
            <w:r>
              <w:rPr>
                <w:noProof/>
                <w:webHidden/>
              </w:rPr>
            </w:r>
            <w:r>
              <w:rPr>
                <w:noProof/>
                <w:webHidden/>
              </w:rPr>
              <w:fldChar w:fldCharType="separate"/>
            </w:r>
            <w:r w:rsidR="00931194">
              <w:rPr>
                <w:noProof/>
                <w:webHidden/>
              </w:rPr>
              <w:t>37</w:t>
            </w:r>
            <w:r>
              <w:rPr>
                <w:noProof/>
                <w:webHidden/>
              </w:rPr>
              <w:fldChar w:fldCharType="end"/>
            </w:r>
          </w:hyperlink>
        </w:p>
        <w:p w14:paraId="01CFA2F0" w14:textId="196A04FF" w:rsidR="008F1BF2" w:rsidRDefault="008F1BF2">
          <w:pPr>
            <w:pStyle w:val="23"/>
            <w:tabs>
              <w:tab w:val="right" w:leader="dot" w:pos="5021"/>
            </w:tabs>
            <w:rPr>
              <w:rFonts w:eastAsiaTheme="minorEastAsia" w:cstheme="minorBidi"/>
              <w:bCs w:val="0"/>
              <w:noProof/>
              <w:sz w:val="22"/>
              <w:szCs w:val="22"/>
              <w:lang w:val="ru-RU" w:eastAsia="ru-RU"/>
            </w:rPr>
          </w:pPr>
          <w:hyperlink w:anchor="_Toc70532850" w:history="1">
            <w:r w:rsidRPr="006F3603">
              <w:rPr>
                <w:rStyle w:val="ad"/>
                <w:rFonts w:ascii="Segoe UI Emoji" w:hAnsi="Segoe UI Emoji" w:cs="Segoe UI Emoji"/>
                <w:noProof/>
                <w:shd w:val="clear" w:color="auto" w:fill="F6F8FA"/>
              </w:rPr>
              <w:t>⚔</w:t>
            </w:r>
            <w:r w:rsidRPr="006F3603">
              <w:rPr>
                <w:rStyle w:val="ad"/>
                <w:rFonts w:ascii="Segoe UI" w:hAnsi="Segoe UI" w:cs="Segoe UI"/>
                <w:noProof/>
                <w:shd w:val="clear" w:color="auto" w:fill="F6F8FA"/>
              </w:rPr>
              <w:t>️</w:t>
            </w:r>
            <w:r w:rsidRPr="006F3603">
              <w:rPr>
                <w:rStyle w:val="ad"/>
                <w:noProof/>
              </w:rPr>
              <w:t>Боевой дух</w:t>
            </w:r>
            <w:r>
              <w:rPr>
                <w:noProof/>
                <w:webHidden/>
              </w:rPr>
              <w:tab/>
            </w:r>
            <w:r>
              <w:rPr>
                <w:noProof/>
                <w:webHidden/>
              </w:rPr>
              <w:fldChar w:fldCharType="begin"/>
            </w:r>
            <w:r>
              <w:rPr>
                <w:noProof/>
                <w:webHidden/>
              </w:rPr>
              <w:instrText xml:space="preserve"> PAGEREF _Toc70532850 \h </w:instrText>
            </w:r>
            <w:r>
              <w:rPr>
                <w:noProof/>
                <w:webHidden/>
              </w:rPr>
            </w:r>
            <w:r>
              <w:rPr>
                <w:noProof/>
                <w:webHidden/>
              </w:rPr>
              <w:fldChar w:fldCharType="separate"/>
            </w:r>
            <w:r w:rsidR="00931194">
              <w:rPr>
                <w:noProof/>
                <w:webHidden/>
              </w:rPr>
              <w:t>37</w:t>
            </w:r>
            <w:r>
              <w:rPr>
                <w:noProof/>
                <w:webHidden/>
              </w:rPr>
              <w:fldChar w:fldCharType="end"/>
            </w:r>
          </w:hyperlink>
        </w:p>
        <w:p w14:paraId="15AA84E4" w14:textId="3FFBF607" w:rsidR="008F1BF2" w:rsidRDefault="008F1BF2">
          <w:pPr>
            <w:pStyle w:val="31"/>
            <w:tabs>
              <w:tab w:val="right" w:leader="dot" w:pos="5021"/>
            </w:tabs>
            <w:rPr>
              <w:rFonts w:eastAsiaTheme="minorEastAsia" w:cstheme="minorBidi"/>
              <w:bCs w:val="0"/>
              <w:noProof/>
              <w:sz w:val="22"/>
              <w:szCs w:val="22"/>
              <w:lang w:val="ru-RU" w:eastAsia="ru-RU"/>
            </w:rPr>
          </w:pPr>
          <w:hyperlink w:anchor="_Toc70532851" w:history="1">
            <w:r w:rsidRPr="006F3603">
              <w:rPr>
                <w:rStyle w:val="ad"/>
                <w:noProof/>
              </w:rPr>
              <w:t>Когда делать проверки Боевого духа</w:t>
            </w:r>
            <w:r>
              <w:rPr>
                <w:noProof/>
                <w:webHidden/>
              </w:rPr>
              <w:tab/>
            </w:r>
            <w:r>
              <w:rPr>
                <w:noProof/>
                <w:webHidden/>
              </w:rPr>
              <w:fldChar w:fldCharType="begin"/>
            </w:r>
            <w:r>
              <w:rPr>
                <w:noProof/>
                <w:webHidden/>
              </w:rPr>
              <w:instrText xml:space="preserve"> PAGEREF _Toc70532851 \h </w:instrText>
            </w:r>
            <w:r>
              <w:rPr>
                <w:noProof/>
                <w:webHidden/>
              </w:rPr>
            </w:r>
            <w:r>
              <w:rPr>
                <w:noProof/>
                <w:webHidden/>
              </w:rPr>
              <w:fldChar w:fldCharType="separate"/>
            </w:r>
            <w:r w:rsidR="00931194">
              <w:rPr>
                <w:noProof/>
                <w:webHidden/>
              </w:rPr>
              <w:t>37</w:t>
            </w:r>
            <w:r>
              <w:rPr>
                <w:noProof/>
                <w:webHidden/>
              </w:rPr>
              <w:fldChar w:fldCharType="end"/>
            </w:r>
          </w:hyperlink>
        </w:p>
        <w:p w14:paraId="49B8DF0B" w14:textId="49B8A10B" w:rsidR="008F1BF2" w:rsidRDefault="008F1BF2">
          <w:pPr>
            <w:pStyle w:val="31"/>
            <w:tabs>
              <w:tab w:val="right" w:leader="dot" w:pos="5021"/>
            </w:tabs>
            <w:rPr>
              <w:rFonts w:eastAsiaTheme="minorEastAsia" w:cstheme="minorBidi"/>
              <w:bCs w:val="0"/>
              <w:noProof/>
              <w:sz w:val="22"/>
              <w:szCs w:val="22"/>
              <w:lang w:val="ru-RU" w:eastAsia="ru-RU"/>
            </w:rPr>
          </w:pPr>
          <w:hyperlink w:anchor="_Toc70532852" w:history="1">
            <w:r w:rsidRPr="006F3603">
              <w:rPr>
                <w:rStyle w:val="ad"/>
                <w:noProof/>
              </w:rPr>
              <w:t>Проверка Боевого духа с использованием Мудрости</w:t>
            </w:r>
            <w:r>
              <w:rPr>
                <w:noProof/>
                <w:webHidden/>
              </w:rPr>
              <w:tab/>
            </w:r>
            <w:r>
              <w:rPr>
                <w:noProof/>
                <w:webHidden/>
              </w:rPr>
              <w:fldChar w:fldCharType="begin"/>
            </w:r>
            <w:r>
              <w:rPr>
                <w:noProof/>
                <w:webHidden/>
              </w:rPr>
              <w:instrText xml:space="preserve"> PAGEREF _Toc70532852 \h </w:instrText>
            </w:r>
            <w:r>
              <w:rPr>
                <w:noProof/>
                <w:webHidden/>
              </w:rPr>
            </w:r>
            <w:r>
              <w:rPr>
                <w:noProof/>
                <w:webHidden/>
              </w:rPr>
              <w:fldChar w:fldCharType="separate"/>
            </w:r>
            <w:r w:rsidR="00931194">
              <w:rPr>
                <w:noProof/>
                <w:webHidden/>
              </w:rPr>
              <w:t>37</w:t>
            </w:r>
            <w:r>
              <w:rPr>
                <w:noProof/>
                <w:webHidden/>
              </w:rPr>
              <w:fldChar w:fldCharType="end"/>
            </w:r>
          </w:hyperlink>
        </w:p>
        <w:p w14:paraId="54518D06" w14:textId="64C29F0F" w:rsidR="008F1BF2" w:rsidRDefault="008F1BF2">
          <w:pPr>
            <w:pStyle w:val="31"/>
            <w:tabs>
              <w:tab w:val="right" w:leader="dot" w:pos="5021"/>
            </w:tabs>
            <w:rPr>
              <w:rFonts w:eastAsiaTheme="minorEastAsia" w:cstheme="minorBidi"/>
              <w:bCs w:val="0"/>
              <w:noProof/>
              <w:sz w:val="22"/>
              <w:szCs w:val="22"/>
              <w:lang w:val="ru-RU" w:eastAsia="ru-RU"/>
            </w:rPr>
          </w:pPr>
          <w:hyperlink w:anchor="_Toc70532853" w:history="1">
            <w:r w:rsidRPr="006F3603">
              <w:rPr>
                <w:rStyle w:val="ad"/>
                <w:noProof/>
              </w:rPr>
              <w:t>Проверка Боевого духа без привязки к характеристикам</w:t>
            </w:r>
            <w:r>
              <w:rPr>
                <w:noProof/>
                <w:webHidden/>
              </w:rPr>
              <w:tab/>
            </w:r>
            <w:r>
              <w:rPr>
                <w:noProof/>
                <w:webHidden/>
              </w:rPr>
              <w:fldChar w:fldCharType="begin"/>
            </w:r>
            <w:r>
              <w:rPr>
                <w:noProof/>
                <w:webHidden/>
              </w:rPr>
              <w:instrText xml:space="preserve"> PAGEREF _Toc70532853 \h </w:instrText>
            </w:r>
            <w:r>
              <w:rPr>
                <w:noProof/>
                <w:webHidden/>
              </w:rPr>
            </w:r>
            <w:r>
              <w:rPr>
                <w:noProof/>
                <w:webHidden/>
              </w:rPr>
              <w:fldChar w:fldCharType="separate"/>
            </w:r>
            <w:r w:rsidR="00931194">
              <w:rPr>
                <w:noProof/>
                <w:webHidden/>
              </w:rPr>
              <w:t>38</w:t>
            </w:r>
            <w:r>
              <w:rPr>
                <w:noProof/>
                <w:webHidden/>
              </w:rPr>
              <w:fldChar w:fldCharType="end"/>
            </w:r>
          </w:hyperlink>
        </w:p>
        <w:p w14:paraId="579C0BD3" w14:textId="2027733F" w:rsidR="008F1BF2" w:rsidRDefault="008F1BF2">
          <w:pPr>
            <w:pStyle w:val="31"/>
            <w:tabs>
              <w:tab w:val="right" w:leader="dot" w:pos="5021"/>
            </w:tabs>
            <w:rPr>
              <w:rFonts w:eastAsiaTheme="minorEastAsia" w:cstheme="minorBidi"/>
              <w:bCs w:val="0"/>
              <w:noProof/>
              <w:sz w:val="22"/>
              <w:szCs w:val="22"/>
              <w:lang w:val="ru-RU" w:eastAsia="ru-RU"/>
            </w:rPr>
          </w:pPr>
          <w:hyperlink w:anchor="_Toc70532854" w:history="1">
            <w:r w:rsidRPr="006F3603">
              <w:rPr>
                <w:rStyle w:val="ad"/>
                <w:noProof/>
              </w:rPr>
              <w:t>Дополнительные виды встреч и столкновений</w:t>
            </w:r>
            <w:r>
              <w:rPr>
                <w:noProof/>
                <w:webHidden/>
              </w:rPr>
              <w:tab/>
            </w:r>
            <w:r>
              <w:rPr>
                <w:noProof/>
                <w:webHidden/>
              </w:rPr>
              <w:fldChar w:fldCharType="begin"/>
            </w:r>
            <w:r>
              <w:rPr>
                <w:noProof/>
                <w:webHidden/>
              </w:rPr>
              <w:instrText xml:space="preserve"> PAGEREF _Toc70532854 \h </w:instrText>
            </w:r>
            <w:r>
              <w:rPr>
                <w:noProof/>
                <w:webHidden/>
              </w:rPr>
            </w:r>
            <w:r>
              <w:rPr>
                <w:noProof/>
                <w:webHidden/>
              </w:rPr>
              <w:fldChar w:fldCharType="separate"/>
            </w:r>
            <w:r w:rsidR="00931194">
              <w:rPr>
                <w:noProof/>
                <w:webHidden/>
              </w:rPr>
              <w:t>38</w:t>
            </w:r>
            <w:r>
              <w:rPr>
                <w:noProof/>
                <w:webHidden/>
              </w:rPr>
              <w:fldChar w:fldCharType="end"/>
            </w:r>
          </w:hyperlink>
        </w:p>
        <w:p w14:paraId="187E8608" w14:textId="6B9F8F71"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855" w:history="1">
            <w:r w:rsidRPr="006F3603">
              <w:rPr>
                <w:rStyle w:val="ad"/>
              </w:rPr>
              <w:t>Процедура (Мастер)</w:t>
            </w:r>
            <w:r>
              <w:rPr>
                <w:webHidden/>
              </w:rPr>
              <w:tab/>
            </w:r>
            <w:r>
              <w:rPr>
                <w:webHidden/>
              </w:rPr>
              <w:fldChar w:fldCharType="begin"/>
            </w:r>
            <w:r>
              <w:rPr>
                <w:webHidden/>
              </w:rPr>
              <w:instrText xml:space="preserve"> PAGEREF _Toc70532855 \h </w:instrText>
            </w:r>
            <w:r>
              <w:rPr>
                <w:webHidden/>
              </w:rPr>
            </w:r>
            <w:r>
              <w:rPr>
                <w:webHidden/>
              </w:rPr>
              <w:fldChar w:fldCharType="separate"/>
            </w:r>
            <w:r w:rsidR="00931194">
              <w:rPr>
                <w:webHidden/>
              </w:rPr>
              <w:t>40</w:t>
            </w:r>
            <w:r>
              <w:rPr>
                <w:webHidden/>
              </w:rPr>
              <w:fldChar w:fldCharType="end"/>
            </w:r>
          </w:hyperlink>
        </w:p>
        <w:p w14:paraId="48E8955B" w14:textId="60203943" w:rsidR="008F1BF2" w:rsidRDefault="008F1BF2">
          <w:pPr>
            <w:pStyle w:val="31"/>
            <w:tabs>
              <w:tab w:val="right" w:leader="dot" w:pos="5021"/>
            </w:tabs>
            <w:rPr>
              <w:rFonts w:eastAsiaTheme="minorEastAsia" w:cstheme="minorBidi"/>
              <w:bCs w:val="0"/>
              <w:noProof/>
              <w:sz w:val="22"/>
              <w:szCs w:val="22"/>
              <w:lang w:val="ru-RU" w:eastAsia="ru-RU"/>
            </w:rPr>
          </w:pPr>
          <w:hyperlink w:anchor="_Toc70532856" w:history="1">
            <w:r w:rsidRPr="006F3603">
              <w:rPr>
                <w:rStyle w:val="ad"/>
                <w:noProof/>
              </w:rPr>
              <w:t>1. Определите текущее направление движения героев</w:t>
            </w:r>
            <w:r>
              <w:rPr>
                <w:noProof/>
                <w:webHidden/>
              </w:rPr>
              <w:tab/>
            </w:r>
            <w:r>
              <w:rPr>
                <w:noProof/>
                <w:webHidden/>
              </w:rPr>
              <w:fldChar w:fldCharType="begin"/>
            </w:r>
            <w:r>
              <w:rPr>
                <w:noProof/>
                <w:webHidden/>
              </w:rPr>
              <w:instrText xml:space="preserve"> PAGEREF _Toc70532856 \h </w:instrText>
            </w:r>
            <w:r>
              <w:rPr>
                <w:noProof/>
                <w:webHidden/>
              </w:rPr>
            </w:r>
            <w:r>
              <w:rPr>
                <w:noProof/>
                <w:webHidden/>
              </w:rPr>
              <w:fldChar w:fldCharType="separate"/>
            </w:r>
            <w:r w:rsidR="00931194">
              <w:rPr>
                <w:noProof/>
                <w:webHidden/>
              </w:rPr>
              <w:t>40</w:t>
            </w:r>
            <w:r>
              <w:rPr>
                <w:noProof/>
                <w:webHidden/>
              </w:rPr>
              <w:fldChar w:fldCharType="end"/>
            </w:r>
          </w:hyperlink>
        </w:p>
        <w:p w14:paraId="1DB6A398" w14:textId="277533A5" w:rsidR="008F1BF2" w:rsidRDefault="008F1BF2">
          <w:pPr>
            <w:pStyle w:val="31"/>
            <w:tabs>
              <w:tab w:val="right" w:leader="dot" w:pos="5021"/>
            </w:tabs>
            <w:rPr>
              <w:rFonts w:eastAsiaTheme="minorEastAsia" w:cstheme="minorBidi"/>
              <w:bCs w:val="0"/>
              <w:noProof/>
              <w:sz w:val="22"/>
              <w:szCs w:val="22"/>
              <w:lang w:val="ru-RU" w:eastAsia="ru-RU"/>
            </w:rPr>
          </w:pPr>
          <w:hyperlink w:anchor="_Toc70532857" w:history="1">
            <w:r w:rsidRPr="006F3603">
              <w:rPr>
                <w:rStyle w:val="ad"/>
                <w:noProof/>
              </w:rPr>
              <w:t>2. Блуждают ли герои?</w:t>
            </w:r>
            <w:r>
              <w:rPr>
                <w:noProof/>
                <w:webHidden/>
              </w:rPr>
              <w:tab/>
            </w:r>
            <w:r>
              <w:rPr>
                <w:noProof/>
                <w:webHidden/>
              </w:rPr>
              <w:fldChar w:fldCharType="begin"/>
            </w:r>
            <w:r>
              <w:rPr>
                <w:noProof/>
                <w:webHidden/>
              </w:rPr>
              <w:instrText xml:space="preserve"> PAGEREF _Toc70532857 \h </w:instrText>
            </w:r>
            <w:r>
              <w:rPr>
                <w:noProof/>
                <w:webHidden/>
              </w:rPr>
            </w:r>
            <w:r>
              <w:rPr>
                <w:noProof/>
                <w:webHidden/>
              </w:rPr>
              <w:fldChar w:fldCharType="separate"/>
            </w:r>
            <w:r w:rsidR="00931194">
              <w:rPr>
                <w:noProof/>
                <w:webHidden/>
              </w:rPr>
              <w:t>40</w:t>
            </w:r>
            <w:r>
              <w:rPr>
                <w:noProof/>
                <w:webHidden/>
              </w:rPr>
              <w:fldChar w:fldCharType="end"/>
            </w:r>
          </w:hyperlink>
        </w:p>
        <w:p w14:paraId="02AEC867" w14:textId="188630E5" w:rsidR="008F1BF2" w:rsidRDefault="008F1BF2">
          <w:pPr>
            <w:pStyle w:val="31"/>
            <w:tabs>
              <w:tab w:val="right" w:leader="dot" w:pos="5021"/>
            </w:tabs>
            <w:rPr>
              <w:rFonts w:eastAsiaTheme="minorEastAsia" w:cstheme="minorBidi"/>
              <w:bCs w:val="0"/>
              <w:noProof/>
              <w:sz w:val="22"/>
              <w:szCs w:val="22"/>
              <w:lang w:val="ru-RU" w:eastAsia="ru-RU"/>
            </w:rPr>
          </w:pPr>
          <w:hyperlink w:anchor="_Toc70532858" w:history="1">
            <w:r w:rsidRPr="006F3603">
              <w:rPr>
                <w:rStyle w:val="ad"/>
                <w:noProof/>
              </w:rPr>
              <w:t>3. Проверка событий и встреч</w:t>
            </w:r>
            <w:r>
              <w:rPr>
                <w:noProof/>
                <w:webHidden/>
              </w:rPr>
              <w:tab/>
            </w:r>
            <w:r>
              <w:rPr>
                <w:noProof/>
                <w:webHidden/>
              </w:rPr>
              <w:fldChar w:fldCharType="begin"/>
            </w:r>
            <w:r>
              <w:rPr>
                <w:noProof/>
                <w:webHidden/>
              </w:rPr>
              <w:instrText xml:space="preserve"> PAGEREF _Toc70532858 \h </w:instrText>
            </w:r>
            <w:r>
              <w:rPr>
                <w:noProof/>
                <w:webHidden/>
              </w:rPr>
            </w:r>
            <w:r>
              <w:rPr>
                <w:noProof/>
                <w:webHidden/>
              </w:rPr>
              <w:fldChar w:fldCharType="separate"/>
            </w:r>
            <w:r w:rsidR="00931194">
              <w:rPr>
                <w:noProof/>
                <w:webHidden/>
              </w:rPr>
              <w:t>40</w:t>
            </w:r>
            <w:r>
              <w:rPr>
                <w:noProof/>
                <w:webHidden/>
              </w:rPr>
              <w:fldChar w:fldCharType="end"/>
            </w:r>
          </w:hyperlink>
        </w:p>
        <w:p w14:paraId="064AC427" w14:textId="19033145" w:rsidR="008F1BF2" w:rsidRDefault="008F1BF2">
          <w:pPr>
            <w:pStyle w:val="31"/>
            <w:tabs>
              <w:tab w:val="right" w:leader="dot" w:pos="5021"/>
            </w:tabs>
            <w:rPr>
              <w:rFonts w:eastAsiaTheme="minorEastAsia" w:cstheme="minorBidi"/>
              <w:bCs w:val="0"/>
              <w:noProof/>
              <w:sz w:val="22"/>
              <w:szCs w:val="22"/>
              <w:lang w:val="ru-RU" w:eastAsia="ru-RU"/>
            </w:rPr>
          </w:pPr>
          <w:hyperlink w:anchor="_Toc70532859" w:history="1">
            <w:r w:rsidRPr="006F3603">
              <w:rPr>
                <w:rStyle w:val="ad"/>
                <w:noProof/>
              </w:rPr>
              <w:t>4. Реальная пройденная дистанция</w:t>
            </w:r>
            <w:r>
              <w:rPr>
                <w:noProof/>
                <w:webHidden/>
              </w:rPr>
              <w:tab/>
            </w:r>
            <w:r>
              <w:rPr>
                <w:noProof/>
                <w:webHidden/>
              </w:rPr>
              <w:fldChar w:fldCharType="begin"/>
            </w:r>
            <w:r>
              <w:rPr>
                <w:noProof/>
                <w:webHidden/>
              </w:rPr>
              <w:instrText xml:space="preserve"> PAGEREF _Toc70532859 \h </w:instrText>
            </w:r>
            <w:r>
              <w:rPr>
                <w:noProof/>
                <w:webHidden/>
              </w:rPr>
            </w:r>
            <w:r>
              <w:rPr>
                <w:noProof/>
                <w:webHidden/>
              </w:rPr>
              <w:fldChar w:fldCharType="separate"/>
            </w:r>
            <w:r w:rsidR="00931194">
              <w:rPr>
                <w:noProof/>
                <w:webHidden/>
              </w:rPr>
              <w:t>40</w:t>
            </w:r>
            <w:r>
              <w:rPr>
                <w:noProof/>
                <w:webHidden/>
              </w:rPr>
              <w:fldChar w:fldCharType="end"/>
            </w:r>
          </w:hyperlink>
        </w:p>
        <w:p w14:paraId="7D53D080" w14:textId="6CFDF1E8" w:rsidR="008F1BF2" w:rsidRDefault="008F1BF2">
          <w:pPr>
            <w:pStyle w:val="31"/>
            <w:tabs>
              <w:tab w:val="right" w:leader="dot" w:pos="5021"/>
            </w:tabs>
            <w:rPr>
              <w:rFonts w:eastAsiaTheme="minorEastAsia" w:cstheme="minorBidi"/>
              <w:bCs w:val="0"/>
              <w:noProof/>
              <w:sz w:val="22"/>
              <w:szCs w:val="22"/>
              <w:lang w:val="ru-RU" w:eastAsia="ru-RU"/>
            </w:rPr>
          </w:pPr>
          <w:hyperlink w:anchor="_Toc70532860" w:history="1">
            <w:r w:rsidRPr="006F3603">
              <w:rPr>
                <w:rStyle w:val="ad"/>
                <w:noProof/>
              </w:rPr>
              <w:t>6. Выход из гекса</w:t>
            </w:r>
            <w:r>
              <w:rPr>
                <w:noProof/>
                <w:webHidden/>
              </w:rPr>
              <w:tab/>
            </w:r>
            <w:r>
              <w:rPr>
                <w:noProof/>
                <w:webHidden/>
              </w:rPr>
              <w:fldChar w:fldCharType="begin"/>
            </w:r>
            <w:r>
              <w:rPr>
                <w:noProof/>
                <w:webHidden/>
              </w:rPr>
              <w:instrText xml:space="preserve"> PAGEREF _Toc70532860 \h </w:instrText>
            </w:r>
            <w:r>
              <w:rPr>
                <w:noProof/>
                <w:webHidden/>
              </w:rPr>
            </w:r>
            <w:r>
              <w:rPr>
                <w:noProof/>
                <w:webHidden/>
              </w:rPr>
              <w:fldChar w:fldCharType="separate"/>
            </w:r>
            <w:r w:rsidR="00931194">
              <w:rPr>
                <w:noProof/>
                <w:webHidden/>
              </w:rPr>
              <w:t>40</w:t>
            </w:r>
            <w:r>
              <w:rPr>
                <w:noProof/>
                <w:webHidden/>
              </w:rPr>
              <w:fldChar w:fldCharType="end"/>
            </w:r>
          </w:hyperlink>
        </w:p>
        <w:p w14:paraId="1372C883" w14:textId="6BED0150"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861" w:history="1">
            <w:r w:rsidRPr="006F3603">
              <w:rPr>
                <w:rStyle w:val="ad"/>
                <w:lang w:val="uk-UA"/>
              </w:rPr>
              <w:t>Роли игроков</w:t>
            </w:r>
            <w:r>
              <w:rPr>
                <w:webHidden/>
              </w:rPr>
              <w:tab/>
            </w:r>
            <w:r>
              <w:rPr>
                <w:webHidden/>
              </w:rPr>
              <w:fldChar w:fldCharType="begin"/>
            </w:r>
            <w:r>
              <w:rPr>
                <w:webHidden/>
              </w:rPr>
              <w:instrText xml:space="preserve"> PAGEREF _Toc70532861 \h </w:instrText>
            </w:r>
            <w:r>
              <w:rPr>
                <w:webHidden/>
              </w:rPr>
            </w:r>
            <w:r>
              <w:rPr>
                <w:webHidden/>
              </w:rPr>
              <w:fldChar w:fldCharType="separate"/>
            </w:r>
            <w:r w:rsidR="00931194">
              <w:rPr>
                <w:webHidden/>
              </w:rPr>
              <w:t>41</w:t>
            </w:r>
            <w:r>
              <w:rPr>
                <w:webHidden/>
              </w:rPr>
              <w:fldChar w:fldCharType="end"/>
            </w:r>
          </w:hyperlink>
        </w:p>
        <w:p w14:paraId="35830442" w14:textId="1E71D5B1" w:rsidR="008F1BF2" w:rsidRDefault="008F1BF2">
          <w:pPr>
            <w:pStyle w:val="23"/>
            <w:tabs>
              <w:tab w:val="right" w:leader="dot" w:pos="5021"/>
            </w:tabs>
            <w:rPr>
              <w:rFonts w:eastAsiaTheme="minorEastAsia" w:cstheme="minorBidi"/>
              <w:bCs w:val="0"/>
              <w:noProof/>
              <w:sz w:val="22"/>
              <w:szCs w:val="22"/>
              <w:lang w:val="ru-RU" w:eastAsia="ru-RU"/>
            </w:rPr>
          </w:pPr>
          <w:hyperlink w:anchor="_Toc70532862" w:history="1">
            <w:r w:rsidRPr="006F3603">
              <w:rPr>
                <w:rStyle w:val="ad"/>
                <w:noProof/>
              </w:rPr>
              <w:t>CALLER</w:t>
            </w:r>
            <w:r>
              <w:rPr>
                <w:noProof/>
                <w:webHidden/>
              </w:rPr>
              <w:tab/>
            </w:r>
            <w:r>
              <w:rPr>
                <w:noProof/>
                <w:webHidden/>
              </w:rPr>
              <w:fldChar w:fldCharType="begin"/>
            </w:r>
            <w:r>
              <w:rPr>
                <w:noProof/>
                <w:webHidden/>
              </w:rPr>
              <w:instrText xml:space="preserve"> PAGEREF _Toc70532862 \h </w:instrText>
            </w:r>
            <w:r>
              <w:rPr>
                <w:noProof/>
                <w:webHidden/>
              </w:rPr>
            </w:r>
            <w:r>
              <w:rPr>
                <w:noProof/>
                <w:webHidden/>
              </w:rPr>
              <w:fldChar w:fldCharType="separate"/>
            </w:r>
            <w:r w:rsidR="00931194">
              <w:rPr>
                <w:noProof/>
                <w:webHidden/>
              </w:rPr>
              <w:t>41</w:t>
            </w:r>
            <w:r>
              <w:rPr>
                <w:noProof/>
                <w:webHidden/>
              </w:rPr>
              <w:fldChar w:fldCharType="end"/>
            </w:r>
          </w:hyperlink>
        </w:p>
        <w:p w14:paraId="7E473A6E" w14:textId="295900C2" w:rsidR="008F1BF2" w:rsidRDefault="008F1BF2">
          <w:pPr>
            <w:pStyle w:val="23"/>
            <w:tabs>
              <w:tab w:val="right" w:leader="dot" w:pos="5021"/>
            </w:tabs>
            <w:rPr>
              <w:rFonts w:eastAsiaTheme="minorEastAsia" w:cstheme="minorBidi"/>
              <w:bCs w:val="0"/>
              <w:noProof/>
              <w:sz w:val="22"/>
              <w:szCs w:val="22"/>
              <w:lang w:val="ru-RU" w:eastAsia="ru-RU"/>
            </w:rPr>
          </w:pPr>
          <w:hyperlink w:anchor="_Toc70532863" w:history="1">
            <w:r w:rsidRPr="006F3603">
              <w:rPr>
                <w:rStyle w:val="ad"/>
                <w:noProof/>
              </w:rPr>
              <w:t>MAPPER</w:t>
            </w:r>
            <w:r>
              <w:rPr>
                <w:noProof/>
                <w:webHidden/>
              </w:rPr>
              <w:tab/>
            </w:r>
            <w:r>
              <w:rPr>
                <w:noProof/>
                <w:webHidden/>
              </w:rPr>
              <w:fldChar w:fldCharType="begin"/>
            </w:r>
            <w:r>
              <w:rPr>
                <w:noProof/>
                <w:webHidden/>
              </w:rPr>
              <w:instrText xml:space="preserve"> PAGEREF _Toc70532863 \h </w:instrText>
            </w:r>
            <w:r>
              <w:rPr>
                <w:noProof/>
                <w:webHidden/>
              </w:rPr>
            </w:r>
            <w:r>
              <w:rPr>
                <w:noProof/>
                <w:webHidden/>
              </w:rPr>
              <w:fldChar w:fldCharType="separate"/>
            </w:r>
            <w:r w:rsidR="00931194">
              <w:rPr>
                <w:noProof/>
                <w:webHidden/>
              </w:rPr>
              <w:t>41</w:t>
            </w:r>
            <w:r>
              <w:rPr>
                <w:noProof/>
                <w:webHidden/>
              </w:rPr>
              <w:fldChar w:fldCharType="end"/>
            </w:r>
          </w:hyperlink>
        </w:p>
        <w:p w14:paraId="0D9981BB" w14:textId="5A9F1ABD" w:rsidR="008F1BF2" w:rsidRDefault="008F1BF2">
          <w:pPr>
            <w:pStyle w:val="23"/>
            <w:tabs>
              <w:tab w:val="right" w:leader="dot" w:pos="5021"/>
            </w:tabs>
            <w:rPr>
              <w:rFonts w:eastAsiaTheme="minorEastAsia" w:cstheme="minorBidi"/>
              <w:bCs w:val="0"/>
              <w:noProof/>
              <w:sz w:val="22"/>
              <w:szCs w:val="22"/>
              <w:lang w:val="ru-RU" w:eastAsia="ru-RU"/>
            </w:rPr>
          </w:pPr>
          <w:hyperlink w:anchor="_Toc70532864" w:history="1">
            <w:r w:rsidRPr="006F3603">
              <w:rPr>
                <w:rStyle w:val="ad"/>
                <w:noProof/>
              </w:rPr>
              <w:t>QUARTERMASTER</w:t>
            </w:r>
            <w:r>
              <w:rPr>
                <w:noProof/>
                <w:webHidden/>
              </w:rPr>
              <w:tab/>
            </w:r>
            <w:r>
              <w:rPr>
                <w:noProof/>
                <w:webHidden/>
              </w:rPr>
              <w:fldChar w:fldCharType="begin"/>
            </w:r>
            <w:r>
              <w:rPr>
                <w:noProof/>
                <w:webHidden/>
              </w:rPr>
              <w:instrText xml:space="preserve"> PAGEREF _Toc70532864 \h </w:instrText>
            </w:r>
            <w:r>
              <w:rPr>
                <w:noProof/>
                <w:webHidden/>
              </w:rPr>
            </w:r>
            <w:r>
              <w:rPr>
                <w:noProof/>
                <w:webHidden/>
              </w:rPr>
              <w:fldChar w:fldCharType="separate"/>
            </w:r>
            <w:r w:rsidR="00931194">
              <w:rPr>
                <w:noProof/>
                <w:webHidden/>
              </w:rPr>
              <w:t>41</w:t>
            </w:r>
            <w:r>
              <w:rPr>
                <w:noProof/>
                <w:webHidden/>
              </w:rPr>
              <w:fldChar w:fldCharType="end"/>
            </w:r>
          </w:hyperlink>
        </w:p>
        <w:p w14:paraId="55128879" w14:textId="1C0D3FE5" w:rsidR="008F1BF2" w:rsidRDefault="008F1BF2">
          <w:pPr>
            <w:pStyle w:val="23"/>
            <w:tabs>
              <w:tab w:val="right" w:leader="dot" w:pos="5021"/>
            </w:tabs>
            <w:rPr>
              <w:rFonts w:eastAsiaTheme="minorEastAsia" w:cstheme="minorBidi"/>
              <w:bCs w:val="0"/>
              <w:noProof/>
              <w:sz w:val="22"/>
              <w:szCs w:val="22"/>
              <w:lang w:val="ru-RU" w:eastAsia="ru-RU"/>
            </w:rPr>
          </w:pPr>
          <w:hyperlink w:anchor="_Toc70532865" w:history="1">
            <w:r w:rsidRPr="006F3603">
              <w:rPr>
                <w:rStyle w:val="ad"/>
                <w:noProof/>
              </w:rPr>
              <w:t>TIMEKEEPER</w:t>
            </w:r>
            <w:r>
              <w:rPr>
                <w:noProof/>
                <w:webHidden/>
              </w:rPr>
              <w:tab/>
            </w:r>
            <w:r>
              <w:rPr>
                <w:noProof/>
                <w:webHidden/>
              </w:rPr>
              <w:fldChar w:fldCharType="begin"/>
            </w:r>
            <w:r>
              <w:rPr>
                <w:noProof/>
                <w:webHidden/>
              </w:rPr>
              <w:instrText xml:space="preserve"> PAGEREF _Toc70532865 \h </w:instrText>
            </w:r>
            <w:r>
              <w:rPr>
                <w:noProof/>
                <w:webHidden/>
              </w:rPr>
            </w:r>
            <w:r>
              <w:rPr>
                <w:noProof/>
                <w:webHidden/>
              </w:rPr>
              <w:fldChar w:fldCharType="separate"/>
            </w:r>
            <w:r w:rsidR="00931194">
              <w:rPr>
                <w:noProof/>
                <w:webHidden/>
              </w:rPr>
              <w:t>41</w:t>
            </w:r>
            <w:r>
              <w:rPr>
                <w:noProof/>
                <w:webHidden/>
              </w:rPr>
              <w:fldChar w:fldCharType="end"/>
            </w:r>
          </w:hyperlink>
        </w:p>
        <w:p w14:paraId="430A63DF" w14:textId="45D6101E" w:rsidR="008F1BF2" w:rsidRDefault="008F1BF2">
          <w:pPr>
            <w:pStyle w:val="23"/>
            <w:tabs>
              <w:tab w:val="right" w:leader="dot" w:pos="5021"/>
            </w:tabs>
            <w:rPr>
              <w:rFonts w:eastAsiaTheme="minorEastAsia" w:cstheme="minorBidi"/>
              <w:bCs w:val="0"/>
              <w:noProof/>
              <w:sz w:val="22"/>
              <w:szCs w:val="22"/>
              <w:lang w:val="ru-RU" w:eastAsia="ru-RU"/>
            </w:rPr>
          </w:pPr>
          <w:hyperlink w:anchor="_Toc70532866" w:history="1">
            <w:r w:rsidRPr="006F3603">
              <w:rPr>
                <w:rStyle w:val="ad"/>
                <w:noProof/>
              </w:rPr>
              <w:t>INITIATIVE TRACKER</w:t>
            </w:r>
            <w:r>
              <w:rPr>
                <w:noProof/>
                <w:webHidden/>
              </w:rPr>
              <w:tab/>
            </w:r>
            <w:r>
              <w:rPr>
                <w:noProof/>
                <w:webHidden/>
              </w:rPr>
              <w:fldChar w:fldCharType="begin"/>
            </w:r>
            <w:r>
              <w:rPr>
                <w:noProof/>
                <w:webHidden/>
              </w:rPr>
              <w:instrText xml:space="preserve"> PAGEREF _Toc70532866 \h </w:instrText>
            </w:r>
            <w:r>
              <w:rPr>
                <w:noProof/>
                <w:webHidden/>
              </w:rPr>
            </w:r>
            <w:r>
              <w:rPr>
                <w:noProof/>
                <w:webHidden/>
              </w:rPr>
              <w:fldChar w:fldCharType="separate"/>
            </w:r>
            <w:r w:rsidR="00931194">
              <w:rPr>
                <w:noProof/>
                <w:webHidden/>
              </w:rPr>
              <w:t>41</w:t>
            </w:r>
            <w:r>
              <w:rPr>
                <w:noProof/>
                <w:webHidden/>
              </w:rPr>
              <w:fldChar w:fldCharType="end"/>
            </w:r>
          </w:hyperlink>
        </w:p>
        <w:p w14:paraId="00A63AA8" w14:textId="550F0DCF" w:rsidR="008F1BF2" w:rsidRDefault="008F1BF2">
          <w:pPr>
            <w:pStyle w:val="23"/>
            <w:tabs>
              <w:tab w:val="right" w:leader="dot" w:pos="5021"/>
            </w:tabs>
            <w:rPr>
              <w:rFonts w:eastAsiaTheme="minorEastAsia" w:cstheme="minorBidi"/>
              <w:bCs w:val="0"/>
              <w:noProof/>
              <w:sz w:val="22"/>
              <w:szCs w:val="22"/>
              <w:lang w:val="ru-RU" w:eastAsia="ru-RU"/>
            </w:rPr>
          </w:pPr>
          <w:hyperlink w:anchor="_Toc70532867" w:history="1">
            <w:r w:rsidRPr="006F3603">
              <w:rPr>
                <w:rStyle w:val="ad"/>
                <w:noProof/>
              </w:rPr>
              <w:t>CAMPAIGN SCRIBE/RECORD KEEPER</w:t>
            </w:r>
            <w:r>
              <w:rPr>
                <w:noProof/>
                <w:webHidden/>
              </w:rPr>
              <w:tab/>
            </w:r>
            <w:r>
              <w:rPr>
                <w:noProof/>
                <w:webHidden/>
              </w:rPr>
              <w:fldChar w:fldCharType="begin"/>
            </w:r>
            <w:r>
              <w:rPr>
                <w:noProof/>
                <w:webHidden/>
              </w:rPr>
              <w:instrText xml:space="preserve"> PAGEREF _Toc70532867 \h </w:instrText>
            </w:r>
            <w:r>
              <w:rPr>
                <w:noProof/>
                <w:webHidden/>
              </w:rPr>
            </w:r>
            <w:r>
              <w:rPr>
                <w:noProof/>
                <w:webHidden/>
              </w:rPr>
              <w:fldChar w:fldCharType="separate"/>
            </w:r>
            <w:r w:rsidR="00931194">
              <w:rPr>
                <w:noProof/>
                <w:webHidden/>
              </w:rPr>
              <w:t>41</w:t>
            </w:r>
            <w:r>
              <w:rPr>
                <w:noProof/>
                <w:webHidden/>
              </w:rPr>
              <w:fldChar w:fldCharType="end"/>
            </w:r>
          </w:hyperlink>
        </w:p>
        <w:p w14:paraId="0424EDF1" w14:textId="192B9F26" w:rsidR="008F1BF2" w:rsidRDefault="008F1BF2">
          <w:pPr>
            <w:pStyle w:val="23"/>
            <w:tabs>
              <w:tab w:val="right" w:leader="dot" w:pos="5021"/>
            </w:tabs>
            <w:rPr>
              <w:rFonts w:eastAsiaTheme="minorEastAsia" w:cstheme="minorBidi"/>
              <w:bCs w:val="0"/>
              <w:noProof/>
              <w:sz w:val="22"/>
              <w:szCs w:val="22"/>
              <w:lang w:val="ru-RU" w:eastAsia="ru-RU"/>
            </w:rPr>
          </w:pPr>
          <w:hyperlink w:anchor="_Toc70532868" w:history="1">
            <w:r w:rsidRPr="006F3603">
              <w:rPr>
                <w:rStyle w:val="ad"/>
                <w:noProof/>
              </w:rPr>
              <w:t>RULES COORDINATOR</w:t>
            </w:r>
            <w:r>
              <w:rPr>
                <w:noProof/>
                <w:webHidden/>
              </w:rPr>
              <w:tab/>
            </w:r>
            <w:r>
              <w:rPr>
                <w:noProof/>
                <w:webHidden/>
              </w:rPr>
              <w:fldChar w:fldCharType="begin"/>
            </w:r>
            <w:r>
              <w:rPr>
                <w:noProof/>
                <w:webHidden/>
              </w:rPr>
              <w:instrText xml:space="preserve"> PAGEREF _Toc70532868 \h </w:instrText>
            </w:r>
            <w:r>
              <w:rPr>
                <w:noProof/>
                <w:webHidden/>
              </w:rPr>
            </w:r>
            <w:r>
              <w:rPr>
                <w:noProof/>
                <w:webHidden/>
              </w:rPr>
              <w:fldChar w:fldCharType="separate"/>
            </w:r>
            <w:r w:rsidR="00931194">
              <w:rPr>
                <w:noProof/>
                <w:webHidden/>
              </w:rPr>
              <w:t>41</w:t>
            </w:r>
            <w:r>
              <w:rPr>
                <w:noProof/>
                <w:webHidden/>
              </w:rPr>
              <w:fldChar w:fldCharType="end"/>
            </w:r>
          </w:hyperlink>
        </w:p>
        <w:p w14:paraId="17C8DECB" w14:textId="443925E6"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869" w:history="1">
            <w:r w:rsidRPr="006F3603">
              <w:rPr>
                <w:rStyle w:val="ad"/>
              </w:rPr>
              <w:t>Домашние прав</w:t>
            </w:r>
            <w:r w:rsidRPr="006F3603">
              <w:rPr>
                <w:rStyle w:val="ad"/>
              </w:rPr>
              <w:t>и</w:t>
            </w:r>
            <w:r w:rsidRPr="006F3603">
              <w:rPr>
                <w:rStyle w:val="ad"/>
              </w:rPr>
              <w:t>ла</w:t>
            </w:r>
            <w:r>
              <w:rPr>
                <w:webHidden/>
              </w:rPr>
              <w:tab/>
            </w:r>
            <w:r>
              <w:rPr>
                <w:webHidden/>
              </w:rPr>
              <w:fldChar w:fldCharType="begin"/>
            </w:r>
            <w:r>
              <w:rPr>
                <w:webHidden/>
              </w:rPr>
              <w:instrText xml:space="preserve"> PAGEREF _Toc70532869 \h </w:instrText>
            </w:r>
            <w:r>
              <w:rPr>
                <w:webHidden/>
              </w:rPr>
            </w:r>
            <w:r>
              <w:rPr>
                <w:webHidden/>
              </w:rPr>
              <w:fldChar w:fldCharType="separate"/>
            </w:r>
            <w:r w:rsidR="00931194">
              <w:rPr>
                <w:webHidden/>
              </w:rPr>
              <w:t>43</w:t>
            </w:r>
            <w:r>
              <w:rPr>
                <w:webHidden/>
              </w:rPr>
              <w:fldChar w:fldCharType="end"/>
            </w:r>
          </w:hyperlink>
        </w:p>
        <w:p w14:paraId="1017BF1D" w14:textId="5BD241C3" w:rsidR="008F1BF2" w:rsidRDefault="008F1BF2">
          <w:pPr>
            <w:pStyle w:val="23"/>
            <w:tabs>
              <w:tab w:val="right" w:leader="dot" w:pos="5021"/>
            </w:tabs>
            <w:rPr>
              <w:rFonts w:eastAsiaTheme="minorEastAsia" w:cstheme="minorBidi"/>
              <w:bCs w:val="0"/>
              <w:noProof/>
              <w:sz w:val="22"/>
              <w:szCs w:val="22"/>
              <w:lang w:val="ru-RU" w:eastAsia="ru-RU"/>
            </w:rPr>
          </w:pPr>
          <w:hyperlink w:anchor="_Toc70532870" w:history="1">
            <w:r w:rsidRPr="006F3603">
              <w:rPr>
                <w:rStyle w:val="ad"/>
                <w:noProof/>
              </w:rPr>
              <w:t>Зрение, видимость и освещенность</w:t>
            </w:r>
            <w:r>
              <w:rPr>
                <w:noProof/>
                <w:webHidden/>
              </w:rPr>
              <w:tab/>
            </w:r>
            <w:r>
              <w:rPr>
                <w:noProof/>
                <w:webHidden/>
              </w:rPr>
              <w:fldChar w:fldCharType="begin"/>
            </w:r>
            <w:r>
              <w:rPr>
                <w:noProof/>
                <w:webHidden/>
              </w:rPr>
              <w:instrText xml:space="preserve"> PAGEREF _Toc70532870 \h </w:instrText>
            </w:r>
            <w:r>
              <w:rPr>
                <w:noProof/>
                <w:webHidden/>
              </w:rPr>
            </w:r>
            <w:r>
              <w:rPr>
                <w:noProof/>
                <w:webHidden/>
              </w:rPr>
              <w:fldChar w:fldCharType="separate"/>
            </w:r>
            <w:r w:rsidR="00931194">
              <w:rPr>
                <w:noProof/>
                <w:webHidden/>
              </w:rPr>
              <w:t>43</w:t>
            </w:r>
            <w:r>
              <w:rPr>
                <w:noProof/>
                <w:webHidden/>
              </w:rPr>
              <w:fldChar w:fldCharType="end"/>
            </w:r>
          </w:hyperlink>
        </w:p>
        <w:p w14:paraId="7A0B79EE" w14:textId="09C2F129" w:rsidR="008F1BF2" w:rsidRDefault="008F1BF2">
          <w:pPr>
            <w:pStyle w:val="31"/>
            <w:tabs>
              <w:tab w:val="right" w:leader="dot" w:pos="5021"/>
            </w:tabs>
            <w:rPr>
              <w:rFonts w:eastAsiaTheme="minorEastAsia" w:cstheme="minorBidi"/>
              <w:bCs w:val="0"/>
              <w:noProof/>
              <w:sz w:val="22"/>
              <w:szCs w:val="22"/>
              <w:lang w:val="ru-RU" w:eastAsia="ru-RU"/>
            </w:rPr>
          </w:pPr>
          <w:hyperlink w:anchor="_Toc70532871" w:history="1">
            <w:r w:rsidRPr="006F3603">
              <w:rPr>
                <w:rStyle w:val="ad"/>
                <w:noProof/>
                <w:lang w:val="ru-RU"/>
              </w:rPr>
              <w:t>Освещенность</w:t>
            </w:r>
            <w:r>
              <w:rPr>
                <w:noProof/>
                <w:webHidden/>
              </w:rPr>
              <w:tab/>
            </w:r>
            <w:r>
              <w:rPr>
                <w:noProof/>
                <w:webHidden/>
              </w:rPr>
              <w:fldChar w:fldCharType="begin"/>
            </w:r>
            <w:r>
              <w:rPr>
                <w:noProof/>
                <w:webHidden/>
              </w:rPr>
              <w:instrText xml:space="preserve"> PAGEREF _Toc70532871 \h </w:instrText>
            </w:r>
            <w:r>
              <w:rPr>
                <w:noProof/>
                <w:webHidden/>
              </w:rPr>
            </w:r>
            <w:r>
              <w:rPr>
                <w:noProof/>
                <w:webHidden/>
              </w:rPr>
              <w:fldChar w:fldCharType="separate"/>
            </w:r>
            <w:r w:rsidR="00931194">
              <w:rPr>
                <w:noProof/>
                <w:webHidden/>
              </w:rPr>
              <w:t>43</w:t>
            </w:r>
            <w:r>
              <w:rPr>
                <w:noProof/>
                <w:webHidden/>
              </w:rPr>
              <w:fldChar w:fldCharType="end"/>
            </w:r>
          </w:hyperlink>
        </w:p>
        <w:p w14:paraId="25518CEA" w14:textId="244FE48B" w:rsidR="008F1BF2" w:rsidRDefault="008F1BF2">
          <w:pPr>
            <w:pStyle w:val="31"/>
            <w:tabs>
              <w:tab w:val="right" w:leader="dot" w:pos="5021"/>
            </w:tabs>
            <w:rPr>
              <w:rFonts w:eastAsiaTheme="minorEastAsia" w:cstheme="minorBidi"/>
              <w:bCs w:val="0"/>
              <w:noProof/>
              <w:sz w:val="22"/>
              <w:szCs w:val="22"/>
              <w:lang w:val="ru-RU" w:eastAsia="ru-RU"/>
            </w:rPr>
          </w:pPr>
          <w:hyperlink w:anchor="_Toc70532872" w:history="1">
            <w:r w:rsidRPr="006F3603">
              <w:rPr>
                <w:rStyle w:val="ad"/>
                <w:noProof/>
                <w:lang w:val="ru-RU"/>
              </w:rPr>
              <w:t>Видимость</w:t>
            </w:r>
            <w:r>
              <w:rPr>
                <w:noProof/>
                <w:webHidden/>
              </w:rPr>
              <w:tab/>
            </w:r>
            <w:r>
              <w:rPr>
                <w:noProof/>
                <w:webHidden/>
              </w:rPr>
              <w:fldChar w:fldCharType="begin"/>
            </w:r>
            <w:r>
              <w:rPr>
                <w:noProof/>
                <w:webHidden/>
              </w:rPr>
              <w:instrText xml:space="preserve"> PAGEREF _Toc70532872 \h </w:instrText>
            </w:r>
            <w:r>
              <w:rPr>
                <w:noProof/>
                <w:webHidden/>
              </w:rPr>
            </w:r>
            <w:r>
              <w:rPr>
                <w:noProof/>
                <w:webHidden/>
              </w:rPr>
              <w:fldChar w:fldCharType="separate"/>
            </w:r>
            <w:r w:rsidR="00931194">
              <w:rPr>
                <w:noProof/>
                <w:webHidden/>
              </w:rPr>
              <w:t>43</w:t>
            </w:r>
            <w:r>
              <w:rPr>
                <w:noProof/>
                <w:webHidden/>
              </w:rPr>
              <w:fldChar w:fldCharType="end"/>
            </w:r>
          </w:hyperlink>
        </w:p>
        <w:p w14:paraId="4497B6D0" w14:textId="0F68F83B" w:rsidR="008F1BF2" w:rsidRDefault="008F1BF2">
          <w:pPr>
            <w:pStyle w:val="31"/>
            <w:tabs>
              <w:tab w:val="right" w:leader="dot" w:pos="5021"/>
            </w:tabs>
            <w:rPr>
              <w:rFonts w:eastAsiaTheme="minorEastAsia" w:cstheme="minorBidi"/>
              <w:bCs w:val="0"/>
              <w:noProof/>
              <w:sz w:val="22"/>
              <w:szCs w:val="22"/>
              <w:lang w:val="ru-RU" w:eastAsia="ru-RU"/>
            </w:rPr>
          </w:pPr>
          <w:hyperlink w:anchor="_Toc70532873" w:history="1">
            <w:r w:rsidRPr="006F3603">
              <w:rPr>
                <w:rStyle w:val="ad"/>
                <w:noProof/>
                <w:lang w:val="ru-RU"/>
              </w:rPr>
              <w:t>Виды зрения</w:t>
            </w:r>
            <w:r>
              <w:rPr>
                <w:noProof/>
                <w:webHidden/>
              </w:rPr>
              <w:tab/>
            </w:r>
            <w:r>
              <w:rPr>
                <w:noProof/>
                <w:webHidden/>
              </w:rPr>
              <w:fldChar w:fldCharType="begin"/>
            </w:r>
            <w:r>
              <w:rPr>
                <w:noProof/>
                <w:webHidden/>
              </w:rPr>
              <w:instrText xml:space="preserve"> PAGEREF _Toc70532873 \h </w:instrText>
            </w:r>
            <w:r>
              <w:rPr>
                <w:noProof/>
                <w:webHidden/>
              </w:rPr>
            </w:r>
            <w:r>
              <w:rPr>
                <w:noProof/>
                <w:webHidden/>
              </w:rPr>
              <w:fldChar w:fldCharType="separate"/>
            </w:r>
            <w:r w:rsidR="00931194">
              <w:rPr>
                <w:noProof/>
                <w:webHidden/>
              </w:rPr>
              <w:t>43</w:t>
            </w:r>
            <w:r>
              <w:rPr>
                <w:noProof/>
                <w:webHidden/>
              </w:rPr>
              <w:fldChar w:fldCharType="end"/>
            </w:r>
          </w:hyperlink>
        </w:p>
        <w:p w14:paraId="0B4D202F" w14:textId="436968AE" w:rsidR="008F1BF2" w:rsidRDefault="008F1BF2">
          <w:pPr>
            <w:pStyle w:val="23"/>
            <w:tabs>
              <w:tab w:val="right" w:leader="dot" w:pos="5021"/>
            </w:tabs>
            <w:rPr>
              <w:rFonts w:eastAsiaTheme="minorEastAsia" w:cstheme="minorBidi"/>
              <w:bCs w:val="0"/>
              <w:noProof/>
              <w:sz w:val="22"/>
              <w:szCs w:val="22"/>
              <w:lang w:val="ru-RU" w:eastAsia="ru-RU"/>
            </w:rPr>
          </w:pPr>
          <w:hyperlink w:anchor="_Toc70532874" w:history="1">
            <w:r w:rsidRPr="006F3603">
              <w:rPr>
                <w:rStyle w:val="ad"/>
                <w:rFonts w:ascii="Segoe UI Emoji" w:hAnsi="Segoe UI Emoji" w:cs="Segoe UI Emoji"/>
                <w:noProof/>
                <w:shd w:val="clear" w:color="auto" w:fill="FFFFFF"/>
              </w:rPr>
              <w:t>⚕</w:t>
            </w:r>
            <w:r w:rsidRPr="006F3603">
              <w:rPr>
                <w:rStyle w:val="ad"/>
                <w:rFonts w:ascii="Segoe UI" w:hAnsi="Segoe UI" w:cs="Segoe UI"/>
                <w:noProof/>
                <w:shd w:val="clear" w:color="auto" w:fill="FFFFFF"/>
              </w:rPr>
              <w:t>️</w:t>
            </w:r>
            <w:r w:rsidRPr="006F3603">
              <w:rPr>
                <w:rStyle w:val="ad"/>
                <w:noProof/>
              </w:rPr>
              <w:t>Медицина</w:t>
            </w:r>
            <w:r>
              <w:rPr>
                <w:noProof/>
                <w:webHidden/>
              </w:rPr>
              <w:tab/>
            </w:r>
            <w:r>
              <w:rPr>
                <w:noProof/>
                <w:webHidden/>
              </w:rPr>
              <w:fldChar w:fldCharType="begin"/>
            </w:r>
            <w:r>
              <w:rPr>
                <w:noProof/>
                <w:webHidden/>
              </w:rPr>
              <w:instrText xml:space="preserve"> PAGEREF _Toc70532874 \h </w:instrText>
            </w:r>
            <w:r>
              <w:rPr>
                <w:noProof/>
                <w:webHidden/>
              </w:rPr>
            </w:r>
            <w:r>
              <w:rPr>
                <w:noProof/>
                <w:webHidden/>
              </w:rPr>
              <w:fldChar w:fldCharType="separate"/>
            </w:r>
            <w:r w:rsidR="00931194">
              <w:rPr>
                <w:noProof/>
                <w:webHidden/>
              </w:rPr>
              <w:t>44</w:t>
            </w:r>
            <w:r>
              <w:rPr>
                <w:noProof/>
                <w:webHidden/>
              </w:rPr>
              <w:fldChar w:fldCharType="end"/>
            </w:r>
          </w:hyperlink>
        </w:p>
        <w:p w14:paraId="28D85DA7" w14:textId="184FF55C" w:rsidR="008F1BF2" w:rsidRDefault="008F1BF2">
          <w:pPr>
            <w:pStyle w:val="31"/>
            <w:tabs>
              <w:tab w:val="right" w:leader="dot" w:pos="5021"/>
            </w:tabs>
            <w:rPr>
              <w:rFonts w:eastAsiaTheme="minorEastAsia" w:cstheme="minorBidi"/>
              <w:bCs w:val="0"/>
              <w:noProof/>
              <w:sz w:val="22"/>
              <w:szCs w:val="22"/>
              <w:lang w:val="ru-RU" w:eastAsia="ru-RU"/>
            </w:rPr>
          </w:pPr>
          <w:hyperlink w:anchor="_Toc70532875" w:history="1">
            <w:r w:rsidRPr="006F3603">
              <w:rPr>
                <w:rStyle w:val="ad"/>
                <w:rFonts w:ascii="Segoe UI Emoji" w:hAnsi="Segoe UI Emoji" w:cs="Segoe UI Emoji"/>
                <w:noProof/>
                <w:shd w:val="clear" w:color="auto" w:fill="FFFFFF"/>
              </w:rPr>
              <w:t>⚕</w:t>
            </w:r>
            <w:r w:rsidRPr="006F3603">
              <w:rPr>
                <w:rStyle w:val="ad"/>
                <w:rFonts w:ascii="Segoe UI" w:hAnsi="Segoe UI" w:cs="Segoe UI"/>
                <w:noProof/>
                <w:shd w:val="clear" w:color="auto" w:fill="FFFFFF"/>
              </w:rPr>
              <w:t>️</w:t>
            </w:r>
            <w:r w:rsidRPr="006F3603">
              <w:rPr>
                <w:rStyle w:val="ad"/>
                <w:noProof/>
              </w:rPr>
              <w:t>Навык Медицина (</w:t>
            </w:r>
            <w:r w:rsidRPr="006F3603">
              <w:rPr>
                <w:rStyle w:val="ad"/>
                <w:noProof/>
                <w:lang w:val="ru-RU"/>
              </w:rPr>
              <w:t>Мудрость</w:t>
            </w:r>
            <w:r w:rsidRPr="006F3603">
              <w:rPr>
                <w:rStyle w:val="ad"/>
                <w:noProof/>
              </w:rPr>
              <w:t>)</w:t>
            </w:r>
            <w:r>
              <w:rPr>
                <w:noProof/>
                <w:webHidden/>
              </w:rPr>
              <w:tab/>
            </w:r>
            <w:r>
              <w:rPr>
                <w:noProof/>
                <w:webHidden/>
              </w:rPr>
              <w:fldChar w:fldCharType="begin"/>
            </w:r>
            <w:r>
              <w:rPr>
                <w:noProof/>
                <w:webHidden/>
              </w:rPr>
              <w:instrText xml:space="preserve"> PAGEREF _Toc70532875 \h </w:instrText>
            </w:r>
            <w:r>
              <w:rPr>
                <w:noProof/>
                <w:webHidden/>
              </w:rPr>
            </w:r>
            <w:r>
              <w:rPr>
                <w:noProof/>
                <w:webHidden/>
              </w:rPr>
              <w:fldChar w:fldCharType="separate"/>
            </w:r>
            <w:r w:rsidR="00931194">
              <w:rPr>
                <w:noProof/>
                <w:webHidden/>
              </w:rPr>
              <w:t>44</w:t>
            </w:r>
            <w:r>
              <w:rPr>
                <w:noProof/>
                <w:webHidden/>
              </w:rPr>
              <w:fldChar w:fldCharType="end"/>
            </w:r>
          </w:hyperlink>
        </w:p>
        <w:p w14:paraId="0F8D9A73" w14:textId="4FB5C5FF" w:rsidR="008F1BF2" w:rsidRDefault="008F1BF2">
          <w:pPr>
            <w:pStyle w:val="31"/>
            <w:tabs>
              <w:tab w:val="right" w:leader="dot" w:pos="5021"/>
            </w:tabs>
            <w:rPr>
              <w:rFonts w:eastAsiaTheme="minorEastAsia" w:cstheme="minorBidi"/>
              <w:bCs w:val="0"/>
              <w:noProof/>
              <w:sz w:val="22"/>
              <w:szCs w:val="22"/>
              <w:lang w:val="ru-RU" w:eastAsia="ru-RU"/>
            </w:rPr>
          </w:pPr>
          <w:hyperlink w:anchor="_Toc70532876" w:history="1">
            <w:r w:rsidRPr="006F3603">
              <w:rPr>
                <w:rStyle w:val="ad"/>
                <w:rFonts w:ascii="Segoe UI Emoji" w:hAnsi="Segoe UI Emoji" w:cs="Segoe UI Emoji"/>
                <w:noProof/>
                <w:shd w:val="clear" w:color="auto" w:fill="FFFFFF"/>
              </w:rPr>
              <w:t>⚕</w:t>
            </w:r>
            <w:r w:rsidRPr="006F3603">
              <w:rPr>
                <w:rStyle w:val="ad"/>
                <w:rFonts w:ascii="Segoe UI" w:hAnsi="Segoe UI" w:cs="Segoe UI"/>
                <w:noProof/>
                <w:shd w:val="clear" w:color="auto" w:fill="FFFFFF"/>
              </w:rPr>
              <w:t>️</w:t>
            </w:r>
            <w:r w:rsidRPr="006F3603">
              <w:rPr>
                <w:rStyle w:val="ad"/>
                <w:noProof/>
              </w:rPr>
              <w:t xml:space="preserve">Набор </w:t>
            </w:r>
            <w:r w:rsidRPr="006F3603">
              <w:rPr>
                <w:rStyle w:val="ad"/>
                <w:noProof/>
                <w:lang w:val="ru-RU"/>
              </w:rPr>
              <w:t>целителя</w:t>
            </w:r>
            <w:r>
              <w:rPr>
                <w:noProof/>
                <w:webHidden/>
              </w:rPr>
              <w:tab/>
            </w:r>
            <w:r>
              <w:rPr>
                <w:noProof/>
                <w:webHidden/>
              </w:rPr>
              <w:fldChar w:fldCharType="begin"/>
            </w:r>
            <w:r>
              <w:rPr>
                <w:noProof/>
                <w:webHidden/>
              </w:rPr>
              <w:instrText xml:space="preserve"> PAGEREF _Toc70532876 \h </w:instrText>
            </w:r>
            <w:r>
              <w:rPr>
                <w:noProof/>
                <w:webHidden/>
              </w:rPr>
            </w:r>
            <w:r>
              <w:rPr>
                <w:noProof/>
                <w:webHidden/>
              </w:rPr>
              <w:fldChar w:fldCharType="separate"/>
            </w:r>
            <w:r w:rsidR="00931194">
              <w:rPr>
                <w:noProof/>
                <w:webHidden/>
              </w:rPr>
              <w:t>44</w:t>
            </w:r>
            <w:r>
              <w:rPr>
                <w:noProof/>
                <w:webHidden/>
              </w:rPr>
              <w:fldChar w:fldCharType="end"/>
            </w:r>
          </w:hyperlink>
        </w:p>
        <w:p w14:paraId="466AEBE5" w14:textId="55A48670" w:rsidR="008F1BF2" w:rsidRDefault="008F1BF2">
          <w:pPr>
            <w:pStyle w:val="31"/>
            <w:tabs>
              <w:tab w:val="right" w:leader="dot" w:pos="5021"/>
            </w:tabs>
            <w:rPr>
              <w:rFonts w:eastAsiaTheme="minorEastAsia" w:cstheme="minorBidi"/>
              <w:bCs w:val="0"/>
              <w:noProof/>
              <w:sz w:val="22"/>
              <w:szCs w:val="22"/>
              <w:lang w:val="ru-RU" w:eastAsia="ru-RU"/>
            </w:rPr>
          </w:pPr>
          <w:hyperlink w:anchor="_Toc70532877" w:history="1">
            <w:r w:rsidRPr="006F3603">
              <w:rPr>
                <w:rStyle w:val="ad"/>
                <w:rFonts w:ascii="Segoe UI Emoji" w:hAnsi="Segoe UI Emoji" w:cs="Segoe UI Emoji"/>
                <w:noProof/>
                <w:shd w:val="clear" w:color="auto" w:fill="FFFFFF"/>
              </w:rPr>
              <w:t>⚕</w:t>
            </w:r>
            <w:r w:rsidRPr="006F3603">
              <w:rPr>
                <w:rStyle w:val="ad"/>
                <w:rFonts w:ascii="Segoe UI" w:hAnsi="Segoe UI" w:cs="Segoe UI"/>
                <w:noProof/>
                <w:shd w:val="clear" w:color="auto" w:fill="FFFFFF"/>
              </w:rPr>
              <w:t>️</w:t>
            </w:r>
            <w:r w:rsidRPr="006F3603">
              <w:rPr>
                <w:rStyle w:val="ad"/>
                <w:noProof/>
                <w:lang w:val="ru-RU"/>
              </w:rPr>
              <w:t>Первая помощь</w:t>
            </w:r>
            <w:r>
              <w:rPr>
                <w:noProof/>
                <w:webHidden/>
              </w:rPr>
              <w:tab/>
            </w:r>
            <w:r>
              <w:rPr>
                <w:noProof/>
                <w:webHidden/>
              </w:rPr>
              <w:fldChar w:fldCharType="begin"/>
            </w:r>
            <w:r>
              <w:rPr>
                <w:noProof/>
                <w:webHidden/>
              </w:rPr>
              <w:instrText xml:space="preserve"> PAGEREF _Toc70532877 \h </w:instrText>
            </w:r>
            <w:r>
              <w:rPr>
                <w:noProof/>
                <w:webHidden/>
              </w:rPr>
            </w:r>
            <w:r>
              <w:rPr>
                <w:noProof/>
                <w:webHidden/>
              </w:rPr>
              <w:fldChar w:fldCharType="separate"/>
            </w:r>
            <w:r w:rsidR="00931194">
              <w:rPr>
                <w:noProof/>
                <w:webHidden/>
              </w:rPr>
              <w:t>44</w:t>
            </w:r>
            <w:r>
              <w:rPr>
                <w:noProof/>
                <w:webHidden/>
              </w:rPr>
              <w:fldChar w:fldCharType="end"/>
            </w:r>
          </w:hyperlink>
        </w:p>
        <w:p w14:paraId="0EE879ED" w14:textId="0B6ACCF1" w:rsidR="008F1BF2" w:rsidRDefault="008F1BF2">
          <w:pPr>
            <w:pStyle w:val="31"/>
            <w:tabs>
              <w:tab w:val="right" w:leader="dot" w:pos="5021"/>
            </w:tabs>
            <w:rPr>
              <w:rFonts w:eastAsiaTheme="minorEastAsia" w:cstheme="minorBidi"/>
              <w:bCs w:val="0"/>
              <w:noProof/>
              <w:sz w:val="22"/>
              <w:szCs w:val="22"/>
              <w:lang w:val="ru-RU" w:eastAsia="ru-RU"/>
            </w:rPr>
          </w:pPr>
          <w:hyperlink w:anchor="_Toc70532878" w:history="1">
            <w:r w:rsidRPr="006F3603">
              <w:rPr>
                <w:rStyle w:val="ad"/>
                <w:rFonts w:ascii="Segoe UI Emoji" w:hAnsi="Segoe UI Emoji" w:cs="Segoe UI Emoji"/>
                <w:noProof/>
                <w:shd w:val="clear" w:color="auto" w:fill="FFFFFF"/>
              </w:rPr>
              <w:t>⚕</w:t>
            </w:r>
            <w:r w:rsidRPr="006F3603">
              <w:rPr>
                <w:rStyle w:val="ad"/>
                <w:rFonts w:ascii="Segoe UI" w:hAnsi="Segoe UI" w:cs="Segoe UI"/>
                <w:noProof/>
                <w:shd w:val="clear" w:color="auto" w:fill="FFFFFF"/>
              </w:rPr>
              <w:t>️</w:t>
            </w:r>
            <w:r w:rsidRPr="006F3603">
              <w:rPr>
                <w:rStyle w:val="ad"/>
                <w:noProof/>
                <w:lang w:val="ru-RU"/>
              </w:rPr>
              <w:t>Уход за раненым</w:t>
            </w:r>
            <w:r>
              <w:rPr>
                <w:noProof/>
                <w:webHidden/>
              </w:rPr>
              <w:tab/>
            </w:r>
            <w:r>
              <w:rPr>
                <w:noProof/>
                <w:webHidden/>
              </w:rPr>
              <w:fldChar w:fldCharType="begin"/>
            </w:r>
            <w:r>
              <w:rPr>
                <w:noProof/>
                <w:webHidden/>
              </w:rPr>
              <w:instrText xml:space="preserve"> PAGEREF _Toc70532878 \h </w:instrText>
            </w:r>
            <w:r>
              <w:rPr>
                <w:noProof/>
                <w:webHidden/>
              </w:rPr>
            </w:r>
            <w:r>
              <w:rPr>
                <w:noProof/>
                <w:webHidden/>
              </w:rPr>
              <w:fldChar w:fldCharType="separate"/>
            </w:r>
            <w:r w:rsidR="00931194">
              <w:rPr>
                <w:noProof/>
                <w:webHidden/>
              </w:rPr>
              <w:t>44</w:t>
            </w:r>
            <w:r>
              <w:rPr>
                <w:noProof/>
                <w:webHidden/>
              </w:rPr>
              <w:fldChar w:fldCharType="end"/>
            </w:r>
          </w:hyperlink>
        </w:p>
        <w:p w14:paraId="079A2263" w14:textId="3D997EFA" w:rsidR="008F1BF2" w:rsidRDefault="008F1BF2">
          <w:pPr>
            <w:pStyle w:val="23"/>
            <w:tabs>
              <w:tab w:val="right" w:leader="dot" w:pos="5021"/>
            </w:tabs>
            <w:rPr>
              <w:rFonts w:eastAsiaTheme="minorEastAsia" w:cstheme="minorBidi"/>
              <w:bCs w:val="0"/>
              <w:noProof/>
              <w:sz w:val="22"/>
              <w:szCs w:val="22"/>
              <w:lang w:val="ru-RU" w:eastAsia="ru-RU"/>
            </w:rPr>
          </w:pPr>
          <w:hyperlink w:anchor="_Toc70532879" w:history="1">
            <w:r w:rsidRPr="006F3603">
              <w:rPr>
                <w:rStyle w:val="ad"/>
                <w:noProof/>
              </w:rPr>
              <w:t>Состояния</w:t>
            </w:r>
            <w:r>
              <w:rPr>
                <w:noProof/>
                <w:webHidden/>
              </w:rPr>
              <w:tab/>
            </w:r>
            <w:r>
              <w:rPr>
                <w:noProof/>
                <w:webHidden/>
              </w:rPr>
              <w:fldChar w:fldCharType="begin"/>
            </w:r>
            <w:r>
              <w:rPr>
                <w:noProof/>
                <w:webHidden/>
              </w:rPr>
              <w:instrText xml:space="preserve"> PAGEREF _Toc70532879 \h </w:instrText>
            </w:r>
            <w:r>
              <w:rPr>
                <w:noProof/>
                <w:webHidden/>
              </w:rPr>
            </w:r>
            <w:r>
              <w:rPr>
                <w:noProof/>
                <w:webHidden/>
              </w:rPr>
              <w:fldChar w:fldCharType="separate"/>
            </w:r>
            <w:r w:rsidR="00931194">
              <w:rPr>
                <w:noProof/>
                <w:webHidden/>
              </w:rPr>
              <w:t>44</w:t>
            </w:r>
            <w:r>
              <w:rPr>
                <w:noProof/>
                <w:webHidden/>
              </w:rPr>
              <w:fldChar w:fldCharType="end"/>
            </w:r>
          </w:hyperlink>
        </w:p>
        <w:p w14:paraId="3F25E6AA" w14:textId="22958893" w:rsidR="008F1BF2" w:rsidRDefault="008F1BF2">
          <w:pPr>
            <w:pStyle w:val="23"/>
            <w:tabs>
              <w:tab w:val="right" w:leader="dot" w:pos="5021"/>
            </w:tabs>
            <w:rPr>
              <w:rFonts w:eastAsiaTheme="minorEastAsia" w:cstheme="minorBidi"/>
              <w:bCs w:val="0"/>
              <w:noProof/>
              <w:sz w:val="22"/>
              <w:szCs w:val="22"/>
              <w:lang w:val="ru-RU" w:eastAsia="ru-RU"/>
            </w:rPr>
          </w:pPr>
          <w:hyperlink w:anchor="_Toc70532880" w:history="1">
            <w:r w:rsidRPr="006F3603">
              <w:rPr>
                <w:rStyle w:val="ad"/>
                <w:noProof/>
              </w:rPr>
              <w:t>Псевдосостояния</w:t>
            </w:r>
            <w:r>
              <w:rPr>
                <w:noProof/>
                <w:webHidden/>
              </w:rPr>
              <w:tab/>
            </w:r>
            <w:r>
              <w:rPr>
                <w:noProof/>
                <w:webHidden/>
              </w:rPr>
              <w:fldChar w:fldCharType="begin"/>
            </w:r>
            <w:r>
              <w:rPr>
                <w:noProof/>
                <w:webHidden/>
              </w:rPr>
              <w:instrText xml:space="preserve"> PAGEREF _Toc70532880 \h </w:instrText>
            </w:r>
            <w:r>
              <w:rPr>
                <w:noProof/>
                <w:webHidden/>
              </w:rPr>
            </w:r>
            <w:r>
              <w:rPr>
                <w:noProof/>
                <w:webHidden/>
              </w:rPr>
              <w:fldChar w:fldCharType="separate"/>
            </w:r>
            <w:r w:rsidR="00931194">
              <w:rPr>
                <w:noProof/>
                <w:webHidden/>
              </w:rPr>
              <w:t>44</w:t>
            </w:r>
            <w:r>
              <w:rPr>
                <w:noProof/>
                <w:webHidden/>
              </w:rPr>
              <w:fldChar w:fldCharType="end"/>
            </w:r>
          </w:hyperlink>
        </w:p>
        <w:p w14:paraId="2C0ED22A" w14:textId="2406DA1A" w:rsidR="008F1BF2" w:rsidRDefault="008F1BF2">
          <w:pPr>
            <w:pStyle w:val="23"/>
            <w:tabs>
              <w:tab w:val="right" w:leader="dot" w:pos="5021"/>
            </w:tabs>
            <w:rPr>
              <w:rFonts w:eastAsiaTheme="minorEastAsia" w:cstheme="minorBidi"/>
              <w:bCs w:val="0"/>
              <w:noProof/>
              <w:sz w:val="22"/>
              <w:szCs w:val="22"/>
              <w:lang w:val="ru-RU" w:eastAsia="ru-RU"/>
            </w:rPr>
          </w:pPr>
          <w:hyperlink w:anchor="_Toc70532881" w:history="1">
            <w:r w:rsidRPr="006F3603">
              <w:rPr>
                <w:rStyle w:val="ad"/>
                <w:noProof/>
              </w:rPr>
              <w:t>Характеристики НИП-ов и чудовищ</w:t>
            </w:r>
            <w:r>
              <w:rPr>
                <w:noProof/>
                <w:webHidden/>
              </w:rPr>
              <w:tab/>
            </w:r>
            <w:r>
              <w:rPr>
                <w:noProof/>
                <w:webHidden/>
              </w:rPr>
              <w:fldChar w:fldCharType="begin"/>
            </w:r>
            <w:r>
              <w:rPr>
                <w:noProof/>
                <w:webHidden/>
              </w:rPr>
              <w:instrText xml:space="preserve"> PAGEREF _Toc70532881 \h </w:instrText>
            </w:r>
            <w:r>
              <w:rPr>
                <w:noProof/>
                <w:webHidden/>
              </w:rPr>
            </w:r>
            <w:r>
              <w:rPr>
                <w:noProof/>
                <w:webHidden/>
              </w:rPr>
              <w:fldChar w:fldCharType="separate"/>
            </w:r>
            <w:r w:rsidR="00931194">
              <w:rPr>
                <w:noProof/>
                <w:webHidden/>
              </w:rPr>
              <w:t>45</w:t>
            </w:r>
            <w:r>
              <w:rPr>
                <w:noProof/>
                <w:webHidden/>
              </w:rPr>
              <w:fldChar w:fldCharType="end"/>
            </w:r>
          </w:hyperlink>
        </w:p>
        <w:p w14:paraId="4FA156E5" w14:textId="66904098"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882" w:history="1">
            <w:r w:rsidRPr="006F3603">
              <w:rPr>
                <w:rStyle w:val="ad"/>
              </w:rPr>
              <w:t>Снаряжение</w:t>
            </w:r>
            <w:r>
              <w:rPr>
                <w:webHidden/>
              </w:rPr>
              <w:tab/>
            </w:r>
            <w:r>
              <w:rPr>
                <w:webHidden/>
              </w:rPr>
              <w:fldChar w:fldCharType="begin"/>
            </w:r>
            <w:r>
              <w:rPr>
                <w:webHidden/>
              </w:rPr>
              <w:instrText xml:space="preserve"> PAGEREF _Toc70532882 \h </w:instrText>
            </w:r>
            <w:r>
              <w:rPr>
                <w:webHidden/>
              </w:rPr>
            </w:r>
            <w:r>
              <w:rPr>
                <w:webHidden/>
              </w:rPr>
              <w:fldChar w:fldCharType="separate"/>
            </w:r>
            <w:r w:rsidR="00931194">
              <w:rPr>
                <w:webHidden/>
              </w:rPr>
              <w:t>46</w:t>
            </w:r>
            <w:r>
              <w:rPr>
                <w:webHidden/>
              </w:rPr>
              <w:fldChar w:fldCharType="end"/>
            </w:r>
          </w:hyperlink>
        </w:p>
        <w:p w14:paraId="7B8F6D86" w14:textId="078B4C93" w:rsidR="008F1BF2" w:rsidRDefault="008F1BF2">
          <w:pPr>
            <w:pStyle w:val="23"/>
            <w:tabs>
              <w:tab w:val="right" w:leader="dot" w:pos="5021"/>
            </w:tabs>
            <w:rPr>
              <w:rFonts w:eastAsiaTheme="minorEastAsia" w:cstheme="minorBidi"/>
              <w:bCs w:val="0"/>
              <w:noProof/>
              <w:sz w:val="22"/>
              <w:szCs w:val="22"/>
              <w:lang w:val="ru-RU" w:eastAsia="ru-RU"/>
            </w:rPr>
          </w:pPr>
          <w:hyperlink w:anchor="_Toc70532883" w:history="1">
            <w:r w:rsidRPr="006F3603">
              <w:rPr>
                <w:rStyle w:val="ad"/>
                <w:noProof/>
              </w:rPr>
              <w:t>Предметы</w:t>
            </w:r>
            <w:r>
              <w:rPr>
                <w:noProof/>
                <w:webHidden/>
              </w:rPr>
              <w:tab/>
            </w:r>
            <w:r>
              <w:rPr>
                <w:noProof/>
                <w:webHidden/>
              </w:rPr>
              <w:fldChar w:fldCharType="begin"/>
            </w:r>
            <w:r>
              <w:rPr>
                <w:noProof/>
                <w:webHidden/>
              </w:rPr>
              <w:instrText xml:space="preserve"> PAGEREF _Toc70532883 \h </w:instrText>
            </w:r>
            <w:r>
              <w:rPr>
                <w:noProof/>
                <w:webHidden/>
              </w:rPr>
            </w:r>
            <w:r>
              <w:rPr>
                <w:noProof/>
                <w:webHidden/>
              </w:rPr>
              <w:fldChar w:fldCharType="separate"/>
            </w:r>
            <w:r w:rsidR="00931194">
              <w:rPr>
                <w:noProof/>
                <w:webHidden/>
              </w:rPr>
              <w:t>46</w:t>
            </w:r>
            <w:r>
              <w:rPr>
                <w:noProof/>
                <w:webHidden/>
              </w:rPr>
              <w:fldChar w:fldCharType="end"/>
            </w:r>
          </w:hyperlink>
        </w:p>
        <w:p w14:paraId="4869A1D2" w14:textId="14281B54" w:rsidR="008F1BF2" w:rsidRDefault="008F1BF2">
          <w:pPr>
            <w:pStyle w:val="23"/>
            <w:tabs>
              <w:tab w:val="right" w:leader="dot" w:pos="5021"/>
            </w:tabs>
            <w:rPr>
              <w:rFonts w:eastAsiaTheme="minorEastAsia" w:cstheme="minorBidi"/>
              <w:bCs w:val="0"/>
              <w:noProof/>
              <w:sz w:val="22"/>
              <w:szCs w:val="22"/>
              <w:lang w:val="ru-RU" w:eastAsia="ru-RU"/>
            </w:rPr>
          </w:pPr>
          <w:hyperlink w:anchor="_Toc70532884" w:history="1">
            <w:r w:rsidRPr="006F3603">
              <w:rPr>
                <w:rStyle w:val="ad"/>
                <w:noProof/>
              </w:rPr>
              <w:t>Модифицирование Снаряжения</w:t>
            </w:r>
            <w:r>
              <w:rPr>
                <w:noProof/>
                <w:webHidden/>
              </w:rPr>
              <w:tab/>
            </w:r>
            <w:r>
              <w:rPr>
                <w:noProof/>
                <w:webHidden/>
              </w:rPr>
              <w:fldChar w:fldCharType="begin"/>
            </w:r>
            <w:r>
              <w:rPr>
                <w:noProof/>
                <w:webHidden/>
              </w:rPr>
              <w:instrText xml:space="preserve"> PAGEREF _Toc70532884 \h </w:instrText>
            </w:r>
            <w:r>
              <w:rPr>
                <w:noProof/>
                <w:webHidden/>
              </w:rPr>
            </w:r>
            <w:r>
              <w:rPr>
                <w:noProof/>
                <w:webHidden/>
              </w:rPr>
              <w:fldChar w:fldCharType="separate"/>
            </w:r>
            <w:r w:rsidR="00931194">
              <w:rPr>
                <w:noProof/>
                <w:webHidden/>
              </w:rPr>
              <w:t>47</w:t>
            </w:r>
            <w:r>
              <w:rPr>
                <w:noProof/>
                <w:webHidden/>
              </w:rPr>
              <w:fldChar w:fldCharType="end"/>
            </w:r>
          </w:hyperlink>
        </w:p>
        <w:p w14:paraId="1771BDBF" w14:textId="4BB276C5" w:rsidR="008F1BF2" w:rsidRDefault="008F1BF2">
          <w:pPr>
            <w:pStyle w:val="31"/>
            <w:tabs>
              <w:tab w:val="right" w:leader="dot" w:pos="5021"/>
            </w:tabs>
            <w:rPr>
              <w:rFonts w:eastAsiaTheme="minorEastAsia" w:cstheme="minorBidi"/>
              <w:bCs w:val="0"/>
              <w:noProof/>
              <w:sz w:val="22"/>
              <w:szCs w:val="22"/>
              <w:lang w:val="ru-RU" w:eastAsia="ru-RU"/>
            </w:rPr>
          </w:pPr>
          <w:hyperlink w:anchor="_Toc70532885" w:history="1">
            <w:r w:rsidRPr="006F3603">
              <w:rPr>
                <w:rStyle w:val="ad"/>
                <w:noProof/>
              </w:rPr>
              <w:t>Снаряжение с точки зрения игрока</w:t>
            </w:r>
            <w:r>
              <w:rPr>
                <w:noProof/>
                <w:webHidden/>
              </w:rPr>
              <w:tab/>
            </w:r>
            <w:r>
              <w:rPr>
                <w:noProof/>
                <w:webHidden/>
              </w:rPr>
              <w:fldChar w:fldCharType="begin"/>
            </w:r>
            <w:r>
              <w:rPr>
                <w:noProof/>
                <w:webHidden/>
              </w:rPr>
              <w:instrText xml:space="preserve"> PAGEREF _Toc70532885 \h </w:instrText>
            </w:r>
            <w:r>
              <w:rPr>
                <w:noProof/>
                <w:webHidden/>
              </w:rPr>
            </w:r>
            <w:r>
              <w:rPr>
                <w:noProof/>
                <w:webHidden/>
              </w:rPr>
              <w:fldChar w:fldCharType="separate"/>
            </w:r>
            <w:r w:rsidR="00931194">
              <w:rPr>
                <w:noProof/>
                <w:webHidden/>
              </w:rPr>
              <w:t>47</w:t>
            </w:r>
            <w:r>
              <w:rPr>
                <w:noProof/>
                <w:webHidden/>
              </w:rPr>
              <w:fldChar w:fldCharType="end"/>
            </w:r>
          </w:hyperlink>
        </w:p>
        <w:p w14:paraId="018914AB" w14:textId="7C845FB6"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886" w:history="1">
            <w:r w:rsidRPr="006F3603">
              <w:rPr>
                <w:rStyle w:val="ad"/>
                <w:lang w:val="ru-RU"/>
              </w:rPr>
              <w:t>Прогрессия персонажей</w:t>
            </w:r>
            <w:r>
              <w:rPr>
                <w:webHidden/>
              </w:rPr>
              <w:tab/>
            </w:r>
            <w:r>
              <w:rPr>
                <w:webHidden/>
              </w:rPr>
              <w:fldChar w:fldCharType="begin"/>
            </w:r>
            <w:r>
              <w:rPr>
                <w:webHidden/>
              </w:rPr>
              <w:instrText xml:space="preserve"> PAGEREF _Toc70532886 \h </w:instrText>
            </w:r>
            <w:r>
              <w:rPr>
                <w:webHidden/>
              </w:rPr>
            </w:r>
            <w:r>
              <w:rPr>
                <w:webHidden/>
              </w:rPr>
              <w:fldChar w:fldCharType="separate"/>
            </w:r>
            <w:r w:rsidR="00931194">
              <w:rPr>
                <w:webHidden/>
              </w:rPr>
              <w:t>48</w:t>
            </w:r>
            <w:r>
              <w:rPr>
                <w:webHidden/>
              </w:rPr>
              <w:fldChar w:fldCharType="end"/>
            </w:r>
          </w:hyperlink>
        </w:p>
        <w:p w14:paraId="02EA9427" w14:textId="5041B6C7" w:rsidR="008F1BF2" w:rsidRDefault="008F1BF2">
          <w:pPr>
            <w:pStyle w:val="23"/>
            <w:tabs>
              <w:tab w:val="right" w:leader="dot" w:pos="5021"/>
            </w:tabs>
            <w:rPr>
              <w:rFonts w:eastAsiaTheme="minorEastAsia" w:cstheme="minorBidi"/>
              <w:bCs w:val="0"/>
              <w:noProof/>
              <w:sz w:val="22"/>
              <w:szCs w:val="22"/>
              <w:lang w:val="ru-RU" w:eastAsia="ru-RU"/>
            </w:rPr>
          </w:pPr>
          <w:hyperlink w:anchor="_Toc70532887" w:history="1">
            <w:r w:rsidRPr="006F3603">
              <w:rPr>
                <w:rStyle w:val="ad"/>
                <w:noProof/>
                <w:lang w:val="ru-RU"/>
              </w:rPr>
              <w:t>Измененные таблицы опыта</w:t>
            </w:r>
            <w:r>
              <w:rPr>
                <w:noProof/>
                <w:webHidden/>
              </w:rPr>
              <w:tab/>
            </w:r>
            <w:r>
              <w:rPr>
                <w:noProof/>
                <w:webHidden/>
              </w:rPr>
              <w:fldChar w:fldCharType="begin"/>
            </w:r>
            <w:r>
              <w:rPr>
                <w:noProof/>
                <w:webHidden/>
              </w:rPr>
              <w:instrText xml:space="preserve"> PAGEREF _Toc70532887 \h </w:instrText>
            </w:r>
            <w:r>
              <w:rPr>
                <w:noProof/>
                <w:webHidden/>
              </w:rPr>
            </w:r>
            <w:r>
              <w:rPr>
                <w:noProof/>
                <w:webHidden/>
              </w:rPr>
              <w:fldChar w:fldCharType="separate"/>
            </w:r>
            <w:r w:rsidR="00931194">
              <w:rPr>
                <w:noProof/>
                <w:webHidden/>
              </w:rPr>
              <w:t>48</w:t>
            </w:r>
            <w:r>
              <w:rPr>
                <w:noProof/>
                <w:webHidden/>
              </w:rPr>
              <w:fldChar w:fldCharType="end"/>
            </w:r>
          </w:hyperlink>
        </w:p>
        <w:p w14:paraId="7C426033" w14:textId="23CAA117" w:rsidR="008F1BF2" w:rsidRDefault="008F1BF2">
          <w:pPr>
            <w:pStyle w:val="23"/>
            <w:tabs>
              <w:tab w:val="right" w:leader="dot" w:pos="5021"/>
            </w:tabs>
            <w:rPr>
              <w:rFonts w:eastAsiaTheme="minorEastAsia" w:cstheme="minorBidi"/>
              <w:bCs w:val="0"/>
              <w:noProof/>
              <w:sz w:val="22"/>
              <w:szCs w:val="22"/>
              <w:lang w:val="ru-RU" w:eastAsia="ru-RU"/>
            </w:rPr>
          </w:pPr>
          <w:hyperlink w:anchor="_Toc70532888" w:history="1">
            <w:r w:rsidRPr="006F3603">
              <w:rPr>
                <w:rStyle w:val="ad"/>
                <w:noProof/>
                <w:lang w:val="ru-RU"/>
              </w:rPr>
              <w:t>Изменение классовых свойств</w:t>
            </w:r>
            <w:r>
              <w:rPr>
                <w:noProof/>
                <w:webHidden/>
              </w:rPr>
              <w:tab/>
            </w:r>
            <w:r>
              <w:rPr>
                <w:noProof/>
                <w:webHidden/>
              </w:rPr>
              <w:fldChar w:fldCharType="begin"/>
            </w:r>
            <w:r>
              <w:rPr>
                <w:noProof/>
                <w:webHidden/>
              </w:rPr>
              <w:instrText xml:space="preserve"> PAGEREF _Toc70532888 \h </w:instrText>
            </w:r>
            <w:r>
              <w:rPr>
                <w:noProof/>
                <w:webHidden/>
              </w:rPr>
            </w:r>
            <w:r>
              <w:rPr>
                <w:noProof/>
                <w:webHidden/>
              </w:rPr>
              <w:fldChar w:fldCharType="separate"/>
            </w:r>
            <w:r w:rsidR="00931194">
              <w:rPr>
                <w:noProof/>
                <w:webHidden/>
              </w:rPr>
              <w:t>48</w:t>
            </w:r>
            <w:r>
              <w:rPr>
                <w:noProof/>
                <w:webHidden/>
              </w:rPr>
              <w:fldChar w:fldCharType="end"/>
            </w:r>
          </w:hyperlink>
        </w:p>
        <w:p w14:paraId="19718D89" w14:textId="295AC196" w:rsidR="008F1BF2" w:rsidRDefault="008F1BF2">
          <w:pPr>
            <w:pStyle w:val="31"/>
            <w:tabs>
              <w:tab w:val="right" w:leader="dot" w:pos="5021"/>
            </w:tabs>
            <w:rPr>
              <w:rFonts w:eastAsiaTheme="minorEastAsia" w:cstheme="minorBidi"/>
              <w:bCs w:val="0"/>
              <w:noProof/>
              <w:sz w:val="22"/>
              <w:szCs w:val="22"/>
              <w:lang w:val="ru-RU" w:eastAsia="ru-RU"/>
            </w:rPr>
          </w:pPr>
          <w:hyperlink w:anchor="_Toc70532889" w:history="1">
            <w:r w:rsidRPr="006F3603">
              <w:rPr>
                <w:rStyle w:val="ad"/>
                <w:noProof/>
              </w:rPr>
              <w:t>Рейнджер - Исследователь природы</w:t>
            </w:r>
            <w:r>
              <w:rPr>
                <w:noProof/>
                <w:webHidden/>
              </w:rPr>
              <w:tab/>
            </w:r>
            <w:r>
              <w:rPr>
                <w:noProof/>
                <w:webHidden/>
              </w:rPr>
              <w:fldChar w:fldCharType="begin"/>
            </w:r>
            <w:r>
              <w:rPr>
                <w:noProof/>
                <w:webHidden/>
              </w:rPr>
              <w:instrText xml:space="preserve"> PAGEREF _Toc70532889 \h </w:instrText>
            </w:r>
            <w:r>
              <w:rPr>
                <w:noProof/>
                <w:webHidden/>
              </w:rPr>
            </w:r>
            <w:r>
              <w:rPr>
                <w:noProof/>
                <w:webHidden/>
              </w:rPr>
              <w:fldChar w:fldCharType="separate"/>
            </w:r>
            <w:r w:rsidR="00931194">
              <w:rPr>
                <w:noProof/>
                <w:webHidden/>
              </w:rPr>
              <w:t>48</w:t>
            </w:r>
            <w:r>
              <w:rPr>
                <w:noProof/>
                <w:webHidden/>
              </w:rPr>
              <w:fldChar w:fldCharType="end"/>
            </w:r>
          </w:hyperlink>
        </w:p>
        <w:p w14:paraId="344F7572" w14:textId="284BD36C" w:rsidR="008F1BF2" w:rsidRDefault="008F1BF2">
          <w:pPr>
            <w:pStyle w:val="23"/>
            <w:tabs>
              <w:tab w:val="right" w:leader="dot" w:pos="5021"/>
            </w:tabs>
            <w:rPr>
              <w:rFonts w:eastAsiaTheme="minorEastAsia" w:cstheme="minorBidi"/>
              <w:bCs w:val="0"/>
              <w:noProof/>
              <w:sz w:val="22"/>
              <w:szCs w:val="22"/>
              <w:lang w:val="ru-RU" w:eastAsia="ru-RU"/>
            </w:rPr>
          </w:pPr>
          <w:hyperlink w:anchor="_Toc70532890" w:history="1">
            <w:r w:rsidRPr="006F3603">
              <w:rPr>
                <w:rStyle w:val="ad"/>
                <w:noProof/>
              </w:rPr>
              <w:t>Изменение</w:t>
            </w:r>
            <w:r w:rsidRPr="006F3603">
              <w:rPr>
                <w:rStyle w:val="ad"/>
                <w:noProof/>
                <w:lang w:val="ru-RU"/>
              </w:rPr>
              <w:t xml:space="preserve"> свойств </w:t>
            </w:r>
            <w:r w:rsidRPr="006F3603">
              <w:rPr>
                <w:rStyle w:val="ad"/>
                <w:noProof/>
              </w:rPr>
              <w:t>предыстории</w:t>
            </w:r>
            <w:r>
              <w:rPr>
                <w:noProof/>
                <w:webHidden/>
              </w:rPr>
              <w:tab/>
            </w:r>
            <w:r>
              <w:rPr>
                <w:noProof/>
                <w:webHidden/>
              </w:rPr>
              <w:fldChar w:fldCharType="begin"/>
            </w:r>
            <w:r>
              <w:rPr>
                <w:noProof/>
                <w:webHidden/>
              </w:rPr>
              <w:instrText xml:space="preserve"> PAGEREF _Toc70532890 \h </w:instrText>
            </w:r>
            <w:r>
              <w:rPr>
                <w:noProof/>
                <w:webHidden/>
              </w:rPr>
            </w:r>
            <w:r>
              <w:rPr>
                <w:noProof/>
                <w:webHidden/>
              </w:rPr>
              <w:fldChar w:fldCharType="separate"/>
            </w:r>
            <w:r w:rsidR="00931194">
              <w:rPr>
                <w:noProof/>
                <w:webHidden/>
              </w:rPr>
              <w:t>48</w:t>
            </w:r>
            <w:r>
              <w:rPr>
                <w:noProof/>
                <w:webHidden/>
              </w:rPr>
              <w:fldChar w:fldCharType="end"/>
            </w:r>
          </w:hyperlink>
        </w:p>
        <w:p w14:paraId="6759647D" w14:textId="4BC682AA" w:rsidR="008F1BF2" w:rsidRDefault="008F1BF2">
          <w:pPr>
            <w:pStyle w:val="31"/>
            <w:tabs>
              <w:tab w:val="right" w:leader="dot" w:pos="5021"/>
            </w:tabs>
            <w:rPr>
              <w:rFonts w:eastAsiaTheme="minorEastAsia" w:cstheme="minorBidi"/>
              <w:bCs w:val="0"/>
              <w:noProof/>
              <w:sz w:val="22"/>
              <w:szCs w:val="22"/>
              <w:lang w:val="ru-RU" w:eastAsia="ru-RU"/>
            </w:rPr>
          </w:pPr>
          <w:hyperlink w:anchor="_Toc70532891" w:history="1">
            <w:r w:rsidRPr="006F3603">
              <w:rPr>
                <w:rStyle w:val="ad"/>
                <w:noProof/>
              </w:rPr>
              <w:t>Wanderer</w:t>
            </w:r>
            <w:r>
              <w:rPr>
                <w:noProof/>
                <w:webHidden/>
              </w:rPr>
              <w:tab/>
            </w:r>
            <w:r>
              <w:rPr>
                <w:noProof/>
                <w:webHidden/>
              </w:rPr>
              <w:fldChar w:fldCharType="begin"/>
            </w:r>
            <w:r>
              <w:rPr>
                <w:noProof/>
                <w:webHidden/>
              </w:rPr>
              <w:instrText xml:space="preserve"> PAGEREF _Toc70532891 \h </w:instrText>
            </w:r>
            <w:r>
              <w:rPr>
                <w:noProof/>
                <w:webHidden/>
              </w:rPr>
            </w:r>
            <w:r>
              <w:rPr>
                <w:noProof/>
                <w:webHidden/>
              </w:rPr>
              <w:fldChar w:fldCharType="separate"/>
            </w:r>
            <w:r w:rsidR="00931194">
              <w:rPr>
                <w:noProof/>
                <w:webHidden/>
              </w:rPr>
              <w:t>49</w:t>
            </w:r>
            <w:r>
              <w:rPr>
                <w:noProof/>
                <w:webHidden/>
              </w:rPr>
              <w:fldChar w:fldCharType="end"/>
            </w:r>
          </w:hyperlink>
        </w:p>
        <w:p w14:paraId="6B70F396" w14:textId="34E1651D" w:rsidR="008F1BF2" w:rsidRDefault="008F1BF2">
          <w:pPr>
            <w:pStyle w:val="23"/>
            <w:tabs>
              <w:tab w:val="right" w:leader="dot" w:pos="5021"/>
            </w:tabs>
            <w:rPr>
              <w:rFonts w:eastAsiaTheme="minorEastAsia" w:cstheme="minorBidi"/>
              <w:bCs w:val="0"/>
              <w:noProof/>
              <w:sz w:val="22"/>
              <w:szCs w:val="22"/>
              <w:lang w:val="ru-RU" w:eastAsia="ru-RU"/>
            </w:rPr>
          </w:pPr>
          <w:hyperlink w:anchor="_Toc70532892" w:history="1">
            <w:r w:rsidRPr="006F3603">
              <w:rPr>
                <w:rStyle w:val="ad"/>
                <w:noProof/>
                <w:lang w:val="ru-RU"/>
              </w:rPr>
              <w:t>Изменения</w:t>
            </w:r>
            <w:r w:rsidRPr="006F3603">
              <w:rPr>
                <w:rStyle w:val="ad"/>
                <w:noProof/>
              </w:rPr>
              <w:t xml:space="preserve"> </w:t>
            </w:r>
            <w:r w:rsidRPr="006F3603">
              <w:rPr>
                <w:rStyle w:val="ad"/>
                <w:noProof/>
                <w:lang w:val="ru-RU"/>
              </w:rPr>
              <w:t>черт</w:t>
            </w:r>
            <w:r>
              <w:rPr>
                <w:noProof/>
                <w:webHidden/>
              </w:rPr>
              <w:tab/>
            </w:r>
            <w:r>
              <w:rPr>
                <w:noProof/>
                <w:webHidden/>
              </w:rPr>
              <w:fldChar w:fldCharType="begin"/>
            </w:r>
            <w:r>
              <w:rPr>
                <w:noProof/>
                <w:webHidden/>
              </w:rPr>
              <w:instrText xml:space="preserve"> PAGEREF _Toc70532892 \h </w:instrText>
            </w:r>
            <w:r>
              <w:rPr>
                <w:noProof/>
                <w:webHidden/>
              </w:rPr>
            </w:r>
            <w:r>
              <w:rPr>
                <w:noProof/>
                <w:webHidden/>
              </w:rPr>
              <w:fldChar w:fldCharType="separate"/>
            </w:r>
            <w:r w:rsidR="00931194">
              <w:rPr>
                <w:noProof/>
                <w:webHidden/>
              </w:rPr>
              <w:t>49</w:t>
            </w:r>
            <w:r>
              <w:rPr>
                <w:noProof/>
                <w:webHidden/>
              </w:rPr>
              <w:fldChar w:fldCharType="end"/>
            </w:r>
          </w:hyperlink>
        </w:p>
        <w:p w14:paraId="673DBC13" w14:textId="45D3E599" w:rsidR="008F1BF2" w:rsidRDefault="008F1BF2">
          <w:pPr>
            <w:pStyle w:val="31"/>
            <w:tabs>
              <w:tab w:val="right" w:leader="dot" w:pos="5021"/>
            </w:tabs>
            <w:rPr>
              <w:rFonts w:eastAsiaTheme="minorEastAsia" w:cstheme="minorBidi"/>
              <w:bCs w:val="0"/>
              <w:noProof/>
              <w:sz w:val="22"/>
              <w:szCs w:val="22"/>
              <w:lang w:val="ru-RU" w:eastAsia="ru-RU"/>
            </w:rPr>
          </w:pPr>
          <w:hyperlink w:anchor="_Toc70532893" w:history="1">
            <w:r w:rsidRPr="006F3603">
              <w:rPr>
                <w:rStyle w:val="ad"/>
                <w:noProof/>
              </w:rPr>
              <w:t>Keen Mind Feat</w:t>
            </w:r>
            <w:r>
              <w:rPr>
                <w:noProof/>
                <w:webHidden/>
              </w:rPr>
              <w:tab/>
            </w:r>
            <w:r>
              <w:rPr>
                <w:noProof/>
                <w:webHidden/>
              </w:rPr>
              <w:fldChar w:fldCharType="begin"/>
            </w:r>
            <w:r>
              <w:rPr>
                <w:noProof/>
                <w:webHidden/>
              </w:rPr>
              <w:instrText xml:space="preserve"> PAGEREF _Toc70532893 \h </w:instrText>
            </w:r>
            <w:r>
              <w:rPr>
                <w:noProof/>
                <w:webHidden/>
              </w:rPr>
            </w:r>
            <w:r>
              <w:rPr>
                <w:noProof/>
                <w:webHidden/>
              </w:rPr>
              <w:fldChar w:fldCharType="separate"/>
            </w:r>
            <w:r w:rsidR="00931194">
              <w:rPr>
                <w:noProof/>
                <w:webHidden/>
              </w:rPr>
              <w:t>49</w:t>
            </w:r>
            <w:r>
              <w:rPr>
                <w:noProof/>
                <w:webHidden/>
              </w:rPr>
              <w:fldChar w:fldCharType="end"/>
            </w:r>
          </w:hyperlink>
        </w:p>
        <w:p w14:paraId="46650509" w14:textId="655B15CD" w:rsidR="008F1BF2" w:rsidRDefault="008F1BF2">
          <w:pPr>
            <w:pStyle w:val="31"/>
            <w:tabs>
              <w:tab w:val="right" w:leader="dot" w:pos="5021"/>
            </w:tabs>
            <w:rPr>
              <w:rFonts w:eastAsiaTheme="minorEastAsia" w:cstheme="minorBidi"/>
              <w:bCs w:val="0"/>
              <w:noProof/>
              <w:sz w:val="22"/>
              <w:szCs w:val="22"/>
              <w:lang w:val="ru-RU" w:eastAsia="ru-RU"/>
            </w:rPr>
          </w:pPr>
          <w:hyperlink w:anchor="_Toc70532894" w:history="1">
            <w:r w:rsidRPr="006F3603">
              <w:rPr>
                <w:rStyle w:val="ad"/>
                <w:noProof/>
              </w:rPr>
              <w:t>Исследователь.</w:t>
            </w:r>
            <w:r>
              <w:rPr>
                <w:noProof/>
                <w:webHidden/>
              </w:rPr>
              <w:tab/>
            </w:r>
            <w:r>
              <w:rPr>
                <w:noProof/>
                <w:webHidden/>
              </w:rPr>
              <w:fldChar w:fldCharType="begin"/>
            </w:r>
            <w:r>
              <w:rPr>
                <w:noProof/>
                <w:webHidden/>
              </w:rPr>
              <w:instrText xml:space="preserve"> PAGEREF _Toc70532894 \h </w:instrText>
            </w:r>
            <w:r>
              <w:rPr>
                <w:noProof/>
                <w:webHidden/>
              </w:rPr>
            </w:r>
            <w:r>
              <w:rPr>
                <w:noProof/>
                <w:webHidden/>
              </w:rPr>
              <w:fldChar w:fldCharType="separate"/>
            </w:r>
            <w:r w:rsidR="00931194">
              <w:rPr>
                <w:noProof/>
                <w:webHidden/>
              </w:rPr>
              <w:t>49</w:t>
            </w:r>
            <w:r>
              <w:rPr>
                <w:noProof/>
                <w:webHidden/>
              </w:rPr>
              <w:fldChar w:fldCharType="end"/>
            </w:r>
          </w:hyperlink>
        </w:p>
        <w:p w14:paraId="2C7F05D5" w14:textId="71FEBA51" w:rsidR="008F1BF2" w:rsidRDefault="008F1BF2">
          <w:pPr>
            <w:pStyle w:val="31"/>
            <w:tabs>
              <w:tab w:val="right" w:leader="dot" w:pos="5021"/>
            </w:tabs>
            <w:rPr>
              <w:rFonts w:eastAsiaTheme="minorEastAsia" w:cstheme="minorBidi"/>
              <w:bCs w:val="0"/>
              <w:noProof/>
              <w:sz w:val="22"/>
              <w:szCs w:val="22"/>
              <w:lang w:val="ru-RU" w:eastAsia="ru-RU"/>
            </w:rPr>
          </w:pPr>
          <w:hyperlink w:anchor="_Toc70532895" w:history="1">
            <w:r w:rsidRPr="006F3603">
              <w:rPr>
                <w:rStyle w:val="ad"/>
                <w:noProof/>
              </w:rPr>
              <w:t>Железная кишка.</w:t>
            </w:r>
            <w:r>
              <w:rPr>
                <w:noProof/>
                <w:webHidden/>
              </w:rPr>
              <w:tab/>
            </w:r>
            <w:r>
              <w:rPr>
                <w:noProof/>
                <w:webHidden/>
              </w:rPr>
              <w:fldChar w:fldCharType="begin"/>
            </w:r>
            <w:r>
              <w:rPr>
                <w:noProof/>
                <w:webHidden/>
              </w:rPr>
              <w:instrText xml:space="preserve"> PAGEREF _Toc70532895 \h </w:instrText>
            </w:r>
            <w:r>
              <w:rPr>
                <w:noProof/>
                <w:webHidden/>
              </w:rPr>
            </w:r>
            <w:r>
              <w:rPr>
                <w:noProof/>
                <w:webHidden/>
              </w:rPr>
              <w:fldChar w:fldCharType="separate"/>
            </w:r>
            <w:r w:rsidR="00931194">
              <w:rPr>
                <w:noProof/>
                <w:webHidden/>
              </w:rPr>
              <w:t>49</w:t>
            </w:r>
            <w:r>
              <w:rPr>
                <w:noProof/>
                <w:webHidden/>
              </w:rPr>
              <w:fldChar w:fldCharType="end"/>
            </w:r>
          </w:hyperlink>
        </w:p>
        <w:p w14:paraId="200F94DF" w14:textId="004CE6F8" w:rsidR="008F1BF2" w:rsidRDefault="008F1BF2">
          <w:pPr>
            <w:pStyle w:val="31"/>
            <w:tabs>
              <w:tab w:val="right" w:leader="dot" w:pos="5021"/>
            </w:tabs>
            <w:rPr>
              <w:rFonts w:eastAsiaTheme="minorEastAsia" w:cstheme="minorBidi"/>
              <w:bCs w:val="0"/>
              <w:noProof/>
              <w:sz w:val="22"/>
              <w:szCs w:val="22"/>
              <w:lang w:val="ru-RU" w:eastAsia="ru-RU"/>
            </w:rPr>
          </w:pPr>
          <w:hyperlink w:anchor="_Toc70532896" w:history="1">
            <w:r w:rsidRPr="006F3603">
              <w:rPr>
                <w:rStyle w:val="ad"/>
                <w:noProof/>
              </w:rPr>
              <w:t>Кочевник.</w:t>
            </w:r>
            <w:r>
              <w:rPr>
                <w:noProof/>
                <w:webHidden/>
              </w:rPr>
              <w:tab/>
            </w:r>
            <w:r>
              <w:rPr>
                <w:noProof/>
                <w:webHidden/>
              </w:rPr>
              <w:fldChar w:fldCharType="begin"/>
            </w:r>
            <w:r>
              <w:rPr>
                <w:noProof/>
                <w:webHidden/>
              </w:rPr>
              <w:instrText xml:space="preserve"> PAGEREF _Toc70532896 \h </w:instrText>
            </w:r>
            <w:r>
              <w:rPr>
                <w:noProof/>
                <w:webHidden/>
              </w:rPr>
            </w:r>
            <w:r>
              <w:rPr>
                <w:noProof/>
                <w:webHidden/>
              </w:rPr>
              <w:fldChar w:fldCharType="separate"/>
            </w:r>
            <w:r w:rsidR="00931194">
              <w:rPr>
                <w:noProof/>
                <w:webHidden/>
              </w:rPr>
              <w:t>49</w:t>
            </w:r>
            <w:r>
              <w:rPr>
                <w:noProof/>
                <w:webHidden/>
              </w:rPr>
              <w:fldChar w:fldCharType="end"/>
            </w:r>
          </w:hyperlink>
        </w:p>
        <w:p w14:paraId="10CEF659" w14:textId="0008A889" w:rsidR="008F1BF2" w:rsidRDefault="008F1BF2">
          <w:pPr>
            <w:pStyle w:val="31"/>
            <w:tabs>
              <w:tab w:val="right" w:leader="dot" w:pos="5021"/>
            </w:tabs>
            <w:rPr>
              <w:rFonts w:eastAsiaTheme="minorEastAsia" w:cstheme="minorBidi"/>
              <w:bCs w:val="0"/>
              <w:noProof/>
              <w:sz w:val="22"/>
              <w:szCs w:val="22"/>
              <w:lang w:val="ru-RU" w:eastAsia="ru-RU"/>
            </w:rPr>
          </w:pPr>
          <w:hyperlink w:anchor="_Toc70532897" w:history="1">
            <w:r w:rsidRPr="006F3603">
              <w:rPr>
                <w:rStyle w:val="ad"/>
                <w:noProof/>
              </w:rPr>
              <w:t>Морской пес.</w:t>
            </w:r>
            <w:r>
              <w:rPr>
                <w:noProof/>
                <w:webHidden/>
              </w:rPr>
              <w:tab/>
            </w:r>
            <w:r>
              <w:rPr>
                <w:noProof/>
                <w:webHidden/>
              </w:rPr>
              <w:fldChar w:fldCharType="begin"/>
            </w:r>
            <w:r>
              <w:rPr>
                <w:noProof/>
                <w:webHidden/>
              </w:rPr>
              <w:instrText xml:space="preserve"> PAGEREF _Toc70532897 \h </w:instrText>
            </w:r>
            <w:r>
              <w:rPr>
                <w:noProof/>
                <w:webHidden/>
              </w:rPr>
            </w:r>
            <w:r>
              <w:rPr>
                <w:noProof/>
                <w:webHidden/>
              </w:rPr>
              <w:fldChar w:fldCharType="separate"/>
            </w:r>
            <w:r w:rsidR="00931194">
              <w:rPr>
                <w:noProof/>
                <w:webHidden/>
              </w:rPr>
              <w:t>49</w:t>
            </w:r>
            <w:r>
              <w:rPr>
                <w:noProof/>
                <w:webHidden/>
              </w:rPr>
              <w:fldChar w:fldCharType="end"/>
            </w:r>
          </w:hyperlink>
        </w:p>
        <w:p w14:paraId="6ECD64CF" w14:textId="263A8B05" w:rsidR="008F1BF2" w:rsidRDefault="008F1BF2">
          <w:pPr>
            <w:pStyle w:val="31"/>
            <w:tabs>
              <w:tab w:val="right" w:leader="dot" w:pos="5021"/>
            </w:tabs>
            <w:rPr>
              <w:rFonts w:eastAsiaTheme="minorEastAsia" w:cstheme="minorBidi"/>
              <w:bCs w:val="0"/>
              <w:noProof/>
              <w:sz w:val="22"/>
              <w:szCs w:val="22"/>
              <w:lang w:val="ru-RU" w:eastAsia="ru-RU"/>
            </w:rPr>
          </w:pPr>
          <w:hyperlink w:anchor="_Toc70532898" w:history="1">
            <w:r w:rsidRPr="006F3603">
              <w:rPr>
                <w:rStyle w:val="ad"/>
                <w:noProof/>
                <w:lang w:val="ru-RU"/>
              </w:rPr>
              <w:t>Зоркий глаз</w:t>
            </w:r>
            <w:r w:rsidRPr="006F3603">
              <w:rPr>
                <w:rStyle w:val="ad"/>
                <w:noProof/>
              </w:rPr>
              <w:t>.</w:t>
            </w:r>
            <w:r>
              <w:rPr>
                <w:noProof/>
                <w:webHidden/>
              </w:rPr>
              <w:tab/>
            </w:r>
            <w:r>
              <w:rPr>
                <w:noProof/>
                <w:webHidden/>
              </w:rPr>
              <w:fldChar w:fldCharType="begin"/>
            </w:r>
            <w:r>
              <w:rPr>
                <w:noProof/>
                <w:webHidden/>
              </w:rPr>
              <w:instrText xml:space="preserve"> PAGEREF _Toc70532898 \h </w:instrText>
            </w:r>
            <w:r>
              <w:rPr>
                <w:noProof/>
                <w:webHidden/>
              </w:rPr>
            </w:r>
            <w:r>
              <w:rPr>
                <w:noProof/>
                <w:webHidden/>
              </w:rPr>
              <w:fldChar w:fldCharType="separate"/>
            </w:r>
            <w:r w:rsidR="00931194">
              <w:rPr>
                <w:noProof/>
                <w:webHidden/>
              </w:rPr>
              <w:t>49</w:t>
            </w:r>
            <w:r>
              <w:rPr>
                <w:noProof/>
                <w:webHidden/>
              </w:rPr>
              <w:fldChar w:fldCharType="end"/>
            </w:r>
          </w:hyperlink>
        </w:p>
        <w:p w14:paraId="58A1470B" w14:textId="647FA0EB" w:rsidR="008F1BF2" w:rsidRDefault="008F1BF2">
          <w:pPr>
            <w:pStyle w:val="31"/>
            <w:tabs>
              <w:tab w:val="right" w:leader="dot" w:pos="5021"/>
            </w:tabs>
            <w:rPr>
              <w:rFonts w:eastAsiaTheme="minorEastAsia" w:cstheme="minorBidi"/>
              <w:bCs w:val="0"/>
              <w:noProof/>
              <w:sz w:val="22"/>
              <w:szCs w:val="22"/>
              <w:lang w:val="ru-RU" w:eastAsia="ru-RU"/>
            </w:rPr>
          </w:pPr>
          <w:hyperlink w:anchor="_Toc70532899" w:history="1">
            <w:r w:rsidRPr="006F3603">
              <w:rPr>
                <w:rStyle w:val="ad"/>
                <w:noProof/>
              </w:rPr>
              <w:t xml:space="preserve">Сильная </w:t>
            </w:r>
            <w:r w:rsidRPr="006F3603">
              <w:rPr>
                <w:rStyle w:val="ad"/>
                <w:noProof/>
                <w:lang w:val="ru-RU"/>
              </w:rPr>
              <w:t>спина</w:t>
            </w:r>
            <w:r w:rsidRPr="006F3603">
              <w:rPr>
                <w:rStyle w:val="ad"/>
                <w:noProof/>
              </w:rPr>
              <w:t>.</w:t>
            </w:r>
            <w:r>
              <w:rPr>
                <w:noProof/>
                <w:webHidden/>
              </w:rPr>
              <w:tab/>
            </w:r>
            <w:r>
              <w:rPr>
                <w:noProof/>
                <w:webHidden/>
              </w:rPr>
              <w:fldChar w:fldCharType="begin"/>
            </w:r>
            <w:r>
              <w:rPr>
                <w:noProof/>
                <w:webHidden/>
              </w:rPr>
              <w:instrText xml:space="preserve"> PAGEREF _Toc70532899 \h </w:instrText>
            </w:r>
            <w:r>
              <w:rPr>
                <w:noProof/>
                <w:webHidden/>
              </w:rPr>
            </w:r>
            <w:r>
              <w:rPr>
                <w:noProof/>
                <w:webHidden/>
              </w:rPr>
              <w:fldChar w:fldCharType="separate"/>
            </w:r>
            <w:r w:rsidR="00931194">
              <w:rPr>
                <w:noProof/>
                <w:webHidden/>
              </w:rPr>
              <w:t>49</w:t>
            </w:r>
            <w:r>
              <w:rPr>
                <w:noProof/>
                <w:webHidden/>
              </w:rPr>
              <w:fldChar w:fldCharType="end"/>
            </w:r>
          </w:hyperlink>
        </w:p>
        <w:p w14:paraId="3E2F55ED" w14:textId="222036DD" w:rsidR="008F1BF2" w:rsidRDefault="008F1BF2">
          <w:pPr>
            <w:pStyle w:val="31"/>
            <w:tabs>
              <w:tab w:val="right" w:leader="dot" w:pos="5021"/>
            </w:tabs>
            <w:rPr>
              <w:rFonts w:eastAsiaTheme="minorEastAsia" w:cstheme="minorBidi"/>
              <w:bCs w:val="0"/>
              <w:noProof/>
              <w:sz w:val="22"/>
              <w:szCs w:val="22"/>
              <w:lang w:val="ru-RU" w:eastAsia="ru-RU"/>
            </w:rPr>
          </w:pPr>
          <w:hyperlink w:anchor="_Toc70532900" w:history="1">
            <w:r w:rsidRPr="006F3603">
              <w:rPr>
                <w:rStyle w:val="ad"/>
                <w:noProof/>
              </w:rPr>
              <w:t>Выживший.</w:t>
            </w:r>
            <w:r>
              <w:rPr>
                <w:noProof/>
                <w:webHidden/>
              </w:rPr>
              <w:tab/>
            </w:r>
            <w:r>
              <w:rPr>
                <w:noProof/>
                <w:webHidden/>
              </w:rPr>
              <w:fldChar w:fldCharType="begin"/>
            </w:r>
            <w:r>
              <w:rPr>
                <w:noProof/>
                <w:webHidden/>
              </w:rPr>
              <w:instrText xml:space="preserve"> PAGEREF _Toc70532900 \h </w:instrText>
            </w:r>
            <w:r>
              <w:rPr>
                <w:noProof/>
                <w:webHidden/>
              </w:rPr>
            </w:r>
            <w:r>
              <w:rPr>
                <w:noProof/>
                <w:webHidden/>
              </w:rPr>
              <w:fldChar w:fldCharType="separate"/>
            </w:r>
            <w:r w:rsidR="00931194">
              <w:rPr>
                <w:noProof/>
                <w:webHidden/>
              </w:rPr>
              <w:t>49</w:t>
            </w:r>
            <w:r>
              <w:rPr>
                <w:noProof/>
                <w:webHidden/>
              </w:rPr>
              <w:fldChar w:fldCharType="end"/>
            </w:r>
          </w:hyperlink>
        </w:p>
        <w:p w14:paraId="39003246" w14:textId="2A1382EE" w:rsidR="008F1BF2" w:rsidRDefault="008F1BF2">
          <w:pPr>
            <w:pStyle w:val="31"/>
            <w:tabs>
              <w:tab w:val="right" w:leader="dot" w:pos="5021"/>
            </w:tabs>
            <w:rPr>
              <w:rFonts w:eastAsiaTheme="minorEastAsia" w:cstheme="minorBidi"/>
              <w:bCs w:val="0"/>
              <w:noProof/>
              <w:sz w:val="22"/>
              <w:szCs w:val="22"/>
              <w:lang w:val="ru-RU" w:eastAsia="ru-RU"/>
            </w:rPr>
          </w:pPr>
          <w:hyperlink w:anchor="_Toc70532901" w:history="1">
            <w:r w:rsidRPr="006F3603">
              <w:rPr>
                <w:rStyle w:val="ad"/>
                <w:noProof/>
              </w:rPr>
              <w:t>Толстая кожа.</w:t>
            </w:r>
            <w:r>
              <w:rPr>
                <w:noProof/>
                <w:webHidden/>
              </w:rPr>
              <w:tab/>
            </w:r>
            <w:r>
              <w:rPr>
                <w:noProof/>
                <w:webHidden/>
              </w:rPr>
              <w:fldChar w:fldCharType="begin"/>
            </w:r>
            <w:r>
              <w:rPr>
                <w:noProof/>
                <w:webHidden/>
              </w:rPr>
              <w:instrText xml:space="preserve"> PAGEREF _Toc70532901 \h </w:instrText>
            </w:r>
            <w:r>
              <w:rPr>
                <w:noProof/>
                <w:webHidden/>
              </w:rPr>
            </w:r>
            <w:r>
              <w:rPr>
                <w:noProof/>
                <w:webHidden/>
              </w:rPr>
              <w:fldChar w:fldCharType="separate"/>
            </w:r>
            <w:r w:rsidR="00931194">
              <w:rPr>
                <w:noProof/>
                <w:webHidden/>
              </w:rPr>
              <w:t>49</w:t>
            </w:r>
            <w:r>
              <w:rPr>
                <w:noProof/>
                <w:webHidden/>
              </w:rPr>
              <w:fldChar w:fldCharType="end"/>
            </w:r>
          </w:hyperlink>
        </w:p>
        <w:p w14:paraId="579584B7" w14:textId="19BBAE44" w:rsidR="008F1BF2" w:rsidRDefault="008F1BF2">
          <w:pPr>
            <w:pStyle w:val="31"/>
            <w:tabs>
              <w:tab w:val="right" w:leader="dot" w:pos="5021"/>
            </w:tabs>
            <w:rPr>
              <w:rFonts w:eastAsiaTheme="minorEastAsia" w:cstheme="minorBidi"/>
              <w:bCs w:val="0"/>
              <w:noProof/>
              <w:sz w:val="22"/>
              <w:szCs w:val="22"/>
              <w:lang w:val="ru-RU" w:eastAsia="ru-RU"/>
            </w:rPr>
          </w:pPr>
          <w:hyperlink w:anchor="_Toc70532902" w:history="1">
            <w:r w:rsidRPr="006F3603">
              <w:rPr>
                <w:rStyle w:val="ad"/>
                <w:noProof/>
              </w:rPr>
              <w:t>Путеискатель</w:t>
            </w:r>
            <w:r>
              <w:rPr>
                <w:noProof/>
                <w:webHidden/>
              </w:rPr>
              <w:tab/>
            </w:r>
            <w:r>
              <w:rPr>
                <w:noProof/>
                <w:webHidden/>
              </w:rPr>
              <w:fldChar w:fldCharType="begin"/>
            </w:r>
            <w:r>
              <w:rPr>
                <w:noProof/>
                <w:webHidden/>
              </w:rPr>
              <w:instrText xml:space="preserve"> PAGEREF _Toc70532902 \h </w:instrText>
            </w:r>
            <w:r>
              <w:rPr>
                <w:noProof/>
                <w:webHidden/>
              </w:rPr>
            </w:r>
            <w:r>
              <w:rPr>
                <w:noProof/>
                <w:webHidden/>
              </w:rPr>
              <w:fldChar w:fldCharType="separate"/>
            </w:r>
            <w:r w:rsidR="00931194">
              <w:rPr>
                <w:noProof/>
                <w:webHidden/>
              </w:rPr>
              <w:t>49</w:t>
            </w:r>
            <w:r>
              <w:rPr>
                <w:noProof/>
                <w:webHidden/>
              </w:rPr>
              <w:fldChar w:fldCharType="end"/>
            </w:r>
          </w:hyperlink>
        </w:p>
        <w:p w14:paraId="1E113FCB" w14:textId="6E560526" w:rsidR="008F1BF2" w:rsidRDefault="008F1BF2">
          <w:pPr>
            <w:pStyle w:val="31"/>
            <w:tabs>
              <w:tab w:val="right" w:leader="dot" w:pos="5021"/>
            </w:tabs>
            <w:rPr>
              <w:rFonts w:eastAsiaTheme="minorEastAsia" w:cstheme="minorBidi"/>
              <w:bCs w:val="0"/>
              <w:noProof/>
              <w:sz w:val="22"/>
              <w:szCs w:val="22"/>
              <w:lang w:val="ru-RU" w:eastAsia="ru-RU"/>
            </w:rPr>
          </w:pPr>
          <w:hyperlink w:anchor="_Toc70532903" w:history="1">
            <w:r w:rsidRPr="006F3603">
              <w:rPr>
                <w:rStyle w:val="ad"/>
                <w:noProof/>
              </w:rPr>
              <w:t>Винджаммер.</w:t>
            </w:r>
            <w:r>
              <w:rPr>
                <w:noProof/>
                <w:webHidden/>
              </w:rPr>
              <w:tab/>
            </w:r>
            <w:r>
              <w:rPr>
                <w:noProof/>
                <w:webHidden/>
              </w:rPr>
              <w:fldChar w:fldCharType="begin"/>
            </w:r>
            <w:r>
              <w:rPr>
                <w:noProof/>
                <w:webHidden/>
              </w:rPr>
              <w:instrText xml:space="preserve"> PAGEREF _Toc70532903 \h </w:instrText>
            </w:r>
            <w:r>
              <w:rPr>
                <w:noProof/>
                <w:webHidden/>
              </w:rPr>
            </w:r>
            <w:r>
              <w:rPr>
                <w:noProof/>
                <w:webHidden/>
              </w:rPr>
              <w:fldChar w:fldCharType="separate"/>
            </w:r>
            <w:r w:rsidR="00931194">
              <w:rPr>
                <w:noProof/>
                <w:webHidden/>
              </w:rPr>
              <w:t>49</w:t>
            </w:r>
            <w:r>
              <w:rPr>
                <w:noProof/>
                <w:webHidden/>
              </w:rPr>
              <w:fldChar w:fldCharType="end"/>
            </w:r>
          </w:hyperlink>
        </w:p>
        <w:p w14:paraId="16C90406" w14:textId="117C83B9"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04" w:history="1">
            <w:r w:rsidRPr="006F3603">
              <w:rPr>
                <w:rStyle w:val="ad"/>
                <w:lang w:val="uk-UA"/>
              </w:rPr>
              <w:t>Заклинания</w:t>
            </w:r>
            <w:r>
              <w:rPr>
                <w:webHidden/>
              </w:rPr>
              <w:tab/>
            </w:r>
            <w:r>
              <w:rPr>
                <w:webHidden/>
              </w:rPr>
              <w:fldChar w:fldCharType="begin"/>
            </w:r>
            <w:r>
              <w:rPr>
                <w:webHidden/>
              </w:rPr>
              <w:instrText xml:space="preserve"> PAGEREF _Toc70532904 \h </w:instrText>
            </w:r>
            <w:r>
              <w:rPr>
                <w:webHidden/>
              </w:rPr>
            </w:r>
            <w:r>
              <w:rPr>
                <w:webHidden/>
              </w:rPr>
              <w:fldChar w:fldCharType="separate"/>
            </w:r>
            <w:r w:rsidR="00931194">
              <w:rPr>
                <w:webHidden/>
              </w:rPr>
              <w:t>51</w:t>
            </w:r>
            <w:r>
              <w:rPr>
                <w:webHidden/>
              </w:rPr>
              <w:fldChar w:fldCharType="end"/>
            </w:r>
          </w:hyperlink>
        </w:p>
        <w:p w14:paraId="38AC1347" w14:textId="5BA335E7" w:rsidR="008F1BF2" w:rsidRDefault="008F1BF2">
          <w:pPr>
            <w:pStyle w:val="31"/>
            <w:tabs>
              <w:tab w:val="right" w:leader="dot" w:pos="5021"/>
            </w:tabs>
            <w:rPr>
              <w:rFonts w:eastAsiaTheme="minorEastAsia" w:cstheme="minorBidi"/>
              <w:bCs w:val="0"/>
              <w:noProof/>
              <w:sz w:val="22"/>
              <w:szCs w:val="22"/>
              <w:lang w:val="ru-RU" w:eastAsia="ru-RU"/>
            </w:rPr>
          </w:pPr>
          <w:hyperlink w:anchor="_Toc70532905" w:history="1">
            <w:r w:rsidRPr="006F3603">
              <w:rPr>
                <w:rStyle w:val="ad"/>
                <w:noProof/>
                <w:lang w:val="ru-RU"/>
              </w:rPr>
              <w:t>[Find</w:t>
            </w:r>
            <w:r w:rsidRPr="006F3603">
              <w:rPr>
                <w:rStyle w:val="ad"/>
                <w:noProof/>
              </w:rPr>
              <w:t xml:space="preserve"> Familiar</w:t>
            </w:r>
            <w:r w:rsidRPr="006F3603">
              <w:rPr>
                <w:rStyle w:val="ad"/>
                <w:noProof/>
                <w:lang w:val="ru-RU"/>
              </w:rPr>
              <w:t>]</w:t>
            </w:r>
            <w:r>
              <w:rPr>
                <w:noProof/>
                <w:webHidden/>
              </w:rPr>
              <w:tab/>
            </w:r>
            <w:r>
              <w:rPr>
                <w:noProof/>
                <w:webHidden/>
              </w:rPr>
              <w:fldChar w:fldCharType="begin"/>
            </w:r>
            <w:r>
              <w:rPr>
                <w:noProof/>
                <w:webHidden/>
              </w:rPr>
              <w:instrText xml:space="preserve"> PAGEREF _Toc70532905 \h </w:instrText>
            </w:r>
            <w:r>
              <w:rPr>
                <w:noProof/>
                <w:webHidden/>
              </w:rPr>
            </w:r>
            <w:r>
              <w:rPr>
                <w:noProof/>
                <w:webHidden/>
              </w:rPr>
              <w:fldChar w:fldCharType="separate"/>
            </w:r>
            <w:r w:rsidR="00931194">
              <w:rPr>
                <w:noProof/>
                <w:webHidden/>
              </w:rPr>
              <w:t>51</w:t>
            </w:r>
            <w:r>
              <w:rPr>
                <w:noProof/>
                <w:webHidden/>
              </w:rPr>
              <w:fldChar w:fldCharType="end"/>
            </w:r>
          </w:hyperlink>
        </w:p>
        <w:p w14:paraId="3C6C4E01" w14:textId="052F26F1" w:rsidR="008F1BF2" w:rsidRDefault="008F1BF2">
          <w:pPr>
            <w:pStyle w:val="31"/>
            <w:tabs>
              <w:tab w:val="right" w:leader="dot" w:pos="5021"/>
            </w:tabs>
            <w:rPr>
              <w:rFonts w:eastAsiaTheme="minorEastAsia" w:cstheme="minorBidi"/>
              <w:bCs w:val="0"/>
              <w:noProof/>
              <w:sz w:val="22"/>
              <w:szCs w:val="22"/>
              <w:lang w:val="ru-RU" w:eastAsia="ru-RU"/>
            </w:rPr>
          </w:pPr>
          <w:hyperlink w:anchor="_Toc70532906" w:history="1">
            <w:r w:rsidRPr="006F3603">
              <w:rPr>
                <w:rStyle w:val="ad"/>
                <w:noProof/>
                <w:lang w:val="ru-RU"/>
              </w:rPr>
              <w:t>[</w:t>
            </w:r>
            <w:r w:rsidRPr="006F3603">
              <w:rPr>
                <w:rStyle w:val="ad"/>
                <w:noProof/>
              </w:rPr>
              <w:t>Create or Destroy Water</w:t>
            </w:r>
            <w:r w:rsidRPr="006F3603">
              <w:rPr>
                <w:rStyle w:val="ad"/>
                <w:noProof/>
                <w:lang w:val="ru-RU"/>
              </w:rPr>
              <w:t>]</w:t>
            </w:r>
            <w:r>
              <w:rPr>
                <w:noProof/>
                <w:webHidden/>
              </w:rPr>
              <w:tab/>
            </w:r>
            <w:r>
              <w:rPr>
                <w:noProof/>
                <w:webHidden/>
              </w:rPr>
              <w:fldChar w:fldCharType="begin"/>
            </w:r>
            <w:r>
              <w:rPr>
                <w:noProof/>
                <w:webHidden/>
              </w:rPr>
              <w:instrText xml:space="preserve"> PAGEREF _Toc70532906 \h </w:instrText>
            </w:r>
            <w:r>
              <w:rPr>
                <w:noProof/>
                <w:webHidden/>
              </w:rPr>
            </w:r>
            <w:r>
              <w:rPr>
                <w:noProof/>
                <w:webHidden/>
              </w:rPr>
              <w:fldChar w:fldCharType="separate"/>
            </w:r>
            <w:r w:rsidR="00931194">
              <w:rPr>
                <w:noProof/>
                <w:webHidden/>
              </w:rPr>
              <w:t>51</w:t>
            </w:r>
            <w:r>
              <w:rPr>
                <w:noProof/>
                <w:webHidden/>
              </w:rPr>
              <w:fldChar w:fldCharType="end"/>
            </w:r>
          </w:hyperlink>
        </w:p>
        <w:p w14:paraId="21F95395" w14:textId="7804C8A4" w:rsidR="008F1BF2" w:rsidRDefault="008F1BF2">
          <w:pPr>
            <w:pStyle w:val="31"/>
            <w:tabs>
              <w:tab w:val="right" w:leader="dot" w:pos="5021"/>
            </w:tabs>
            <w:rPr>
              <w:rFonts w:eastAsiaTheme="minorEastAsia" w:cstheme="minorBidi"/>
              <w:bCs w:val="0"/>
              <w:noProof/>
              <w:sz w:val="22"/>
              <w:szCs w:val="22"/>
              <w:lang w:val="ru-RU" w:eastAsia="ru-RU"/>
            </w:rPr>
          </w:pPr>
          <w:hyperlink w:anchor="_Toc70532907" w:history="1">
            <w:r w:rsidRPr="006F3603">
              <w:rPr>
                <w:rStyle w:val="ad"/>
                <w:noProof/>
                <w:lang w:val="ru-RU"/>
              </w:rPr>
              <w:t>[</w:t>
            </w:r>
            <w:r w:rsidRPr="006F3603">
              <w:rPr>
                <w:rStyle w:val="ad"/>
                <w:noProof/>
              </w:rPr>
              <w:t>Purify Food and Drink</w:t>
            </w:r>
            <w:r w:rsidRPr="006F3603">
              <w:rPr>
                <w:rStyle w:val="ad"/>
                <w:noProof/>
                <w:lang w:val="ru-RU"/>
              </w:rPr>
              <w:t>]</w:t>
            </w:r>
            <w:r>
              <w:rPr>
                <w:noProof/>
                <w:webHidden/>
              </w:rPr>
              <w:tab/>
            </w:r>
            <w:r>
              <w:rPr>
                <w:noProof/>
                <w:webHidden/>
              </w:rPr>
              <w:fldChar w:fldCharType="begin"/>
            </w:r>
            <w:r>
              <w:rPr>
                <w:noProof/>
                <w:webHidden/>
              </w:rPr>
              <w:instrText xml:space="preserve"> PAGEREF _Toc70532907 \h </w:instrText>
            </w:r>
            <w:r>
              <w:rPr>
                <w:noProof/>
                <w:webHidden/>
              </w:rPr>
            </w:r>
            <w:r>
              <w:rPr>
                <w:noProof/>
                <w:webHidden/>
              </w:rPr>
              <w:fldChar w:fldCharType="separate"/>
            </w:r>
            <w:r w:rsidR="00931194">
              <w:rPr>
                <w:noProof/>
                <w:webHidden/>
              </w:rPr>
              <w:t>51</w:t>
            </w:r>
            <w:r>
              <w:rPr>
                <w:noProof/>
                <w:webHidden/>
              </w:rPr>
              <w:fldChar w:fldCharType="end"/>
            </w:r>
          </w:hyperlink>
        </w:p>
        <w:p w14:paraId="75083F16" w14:textId="049F5557" w:rsidR="008F1BF2" w:rsidRDefault="008F1BF2">
          <w:pPr>
            <w:pStyle w:val="31"/>
            <w:tabs>
              <w:tab w:val="right" w:leader="dot" w:pos="5021"/>
            </w:tabs>
            <w:rPr>
              <w:rFonts w:eastAsiaTheme="minorEastAsia" w:cstheme="minorBidi"/>
              <w:bCs w:val="0"/>
              <w:noProof/>
              <w:sz w:val="22"/>
              <w:szCs w:val="22"/>
              <w:lang w:val="ru-RU" w:eastAsia="ru-RU"/>
            </w:rPr>
          </w:pPr>
          <w:hyperlink w:anchor="_Toc70532908" w:history="1">
            <w:r w:rsidRPr="006F3603">
              <w:rPr>
                <w:rStyle w:val="ad"/>
                <w:noProof/>
                <w:lang w:val="ru-RU"/>
              </w:rPr>
              <w:t>[</w:t>
            </w:r>
            <w:r w:rsidRPr="006F3603">
              <w:rPr>
                <w:rStyle w:val="ad"/>
                <w:noProof/>
              </w:rPr>
              <w:t>Goodberry</w:t>
            </w:r>
            <w:r w:rsidRPr="006F3603">
              <w:rPr>
                <w:rStyle w:val="ad"/>
                <w:noProof/>
                <w:lang w:val="ru-RU"/>
              </w:rPr>
              <w:t>]</w:t>
            </w:r>
            <w:r>
              <w:rPr>
                <w:noProof/>
                <w:webHidden/>
              </w:rPr>
              <w:tab/>
            </w:r>
            <w:r>
              <w:rPr>
                <w:noProof/>
                <w:webHidden/>
              </w:rPr>
              <w:fldChar w:fldCharType="begin"/>
            </w:r>
            <w:r>
              <w:rPr>
                <w:noProof/>
                <w:webHidden/>
              </w:rPr>
              <w:instrText xml:space="preserve"> PAGEREF _Toc70532908 \h </w:instrText>
            </w:r>
            <w:r>
              <w:rPr>
                <w:noProof/>
                <w:webHidden/>
              </w:rPr>
            </w:r>
            <w:r>
              <w:rPr>
                <w:noProof/>
                <w:webHidden/>
              </w:rPr>
              <w:fldChar w:fldCharType="separate"/>
            </w:r>
            <w:r w:rsidR="00931194">
              <w:rPr>
                <w:noProof/>
                <w:webHidden/>
              </w:rPr>
              <w:t>51</w:t>
            </w:r>
            <w:r>
              <w:rPr>
                <w:noProof/>
                <w:webHidden/>
              </w:rPr>
              <w:fldChar w:fldCharType="end"/>
            </w:r>
          </w:hyperlink>
        </w:p>
        <w:p w14:paraId="58692587" w14:textId="75776499" w:rsidR="008F1BF2" w:rsidRDefault="008F1BF2">
          <w:pPr>
            <w:pStyle w:val="31"/>
            <w:tabs>
              <w:tab w:val="right" w:leader="dot" w:pos="5021"/>
            </w:tabs>
            <w:rPr>
              <w:rFonts w:eastAsiaTheme="minorEastAsia" w:cstheme="minorBidi"/>
              <w:bCs w:val="0"/>
              <w:noProof/>
              <w:sz w:val="22"/>
              <w:szCs w:val="22"/>
              <w:lang w:val="ru-RU" w:eastAsia="ru-RU"/>
            </w:rPr>
          </w:pPr>
          <w:hyperlink w:anchor="_Toc70532909" w:history="1">
            <w:r w:rsidRPr="006F3603">
              <w:rPr>
                <w:rStyle w:val="ad"/>
                <w:noProof/>
              </w:rPr>
              <w:t>[Leomund’s Tiny Hut]</w:t>
            </w:r>
            <w:r>
              <w:rPr>
                <w:noProof/>
                <w:webHidden/>
              </w:rPr>
              <w:tab/>
            </w:r>
            <w:r>
              <w:rPr>
                <w:noProof/>
                <w:webHidden/>
              </w:rPr>
              <w:fldChar w:fldCharType="begin"/>
            </w:r>
            <w:r>
              <w:rPr>
                <w:noProof/>
                <w:webHidden/>
              </w:rPr>
              <w:instrText xml:space="preserve"> PAGEREF _Toc70532909 \h </w:instrText>
            </w:r>
            <w:r>
              <w:rPr>
                <w:noProof/>
                <w:webHidden/>
              </w:rPr>
            </w:r>
            <w:r>
              <w:rPr>
                <w:noProof/>
                <w:webHidden/>
              </w:rPr>
              <w:fldChar w:fldCharType="separate"/>
            </w:r>
            <w:r w:rsidR="00931194">
              <w:rPr>
                <w:noProof/>
                <w:webHidden/>
              </w:rPr>
              <w:t>51</w:t>
            </w:r>
            <w:r>
              <w:rPr>
                <w:noProof/>
                <w:webHidden/>
              </w:rPr>
              <w:fldChar w:fldCharType="end"/>
            </w:r>
          </w:hyperlink>
        </w:p>
        <w:p w14:paraId="54D193AB" w14:textId="44EF70AF" w:rsidR="008F1BF2" w:rsidRDefault="008F1BF2">
          <w:pPr>
            <w:pStyle w:val="31"/>
            <w:tabs>
              <w:tab w:val="right" w:leader="dot" w:pos="5021"/>
            </w:tabs>
            <w:rPr>
              <w:rFonts w:eastAsiaTheme="minorEastAsia" w:cstheme="minorBidi"/>
              <w:bCs w:val="0"/>
              <w:noProof/>
              <w:sz w:val="22"/>
              <w:szCs w:val="22"/>
              <w:lang w:val="ru-RU" w:eastAsia="ru-RU"/>
            </w:rPr>
          </w:pPr>
          <w:hyperlink w:anchor="_Toc70532910" w:history="1">
            <w:r w:rsidRPr="006F3603">
              <w:rPr>
                <w:rStyle w:val="ad"/>
                <w:noProof/>
                <w:lang w:val="ru-RU"/>
              </w:rPr>
              <w:t>[</w:t>
            </w:r>
            <w:r w:rsidRPr="006F3603">
              <w:rPr>
                <w:rStyle w:val="ad"/>
                <w:noProof/>
              </w:rPr>
              <w:t>Identify</w:t>
            </w:r>
            <w:r w:rsidRPr="006F3603">
              <w:rPr>
                <w:rStyle w:val="ad"/>
                <w:noProof/>
                <w:lang w:val="ru-RU"/>
              </w:rPr>
              <w:t>]</w:t>
            </w:r>
            <w:r>
              <w:rPr>
                <w:noProof/>
                <w:webHidden/>
              </w:rPr>
              <w:tab/>
            </w:r>
            <w:r>
              <w:rPr>
                <w:noProof/>
                <w:webHidden/>
              </w:rPr>
              <w:fldChar w:fldCharType="begin"/>
            </w:r>
            <w:r>
              <w:rPr>
                <w:noProof/>
                <w:webHidden/>
              </w:rPr>
              <w:instrText xml:space="preserve"> PAGEREF _Toc70532910 \h </w:instrText>
            </w:r>
            <w:r>
              <w:rPr>
                <w:noProof/>
                <w:webHidden/>
              </w:rPr>
            </w:r>
            <w:r>
              <w:rPr>
                <w:noProof/>
                <w:webHidden/>
              </w:rPr>
              <w:fldChar w:fldCharType="separate"/>
            </w:r>
            <w:r w:rsidR="00931194">
              <w:rPr>
                <w:noProof/>
                <w:webHidden/>
              </w:rPr>
              <w:t>51</w:t>
            </w:r>
            <w:r>
              <w:rPr>
                <w:noProof/>
                <w:webHidden/>
              </w:rPr>
              <w:fldChar w:fldCharType="end"/>
            </w:r>
          </w:hyperlink>
        </w:p>
        <w:p w14:paraId="071AE8FB" w14:textId="3BCF6E0E" w:rsidR="008F1BF2" w:rsidRDefault="008F1BF2">
          <w:pPr>
            <w:pStyle w:val="31"/>
            <w:tabs>
              <w:tab w:val="right" w:leader="dot" w:pos="5021"/>
            </w:tabs>
            <w:rPr>
              <w:rFonts w:eastAsiaTheme="minorEastAsia" w:cstheme="minorBidi"/>
              <w:bCs w:val="0"/>
              <w:noProof/>
              <w:sz w:val="22"/>
              <w:szCs w:val="22"/>
              <w:lang w:val="ru-RU" w:eastAsia="ru-RU"/>
            </w:rPr>
          </w:pPr>
          <w:hyperlink w:anchor="_Toc70532911" w:history="1">
            <w:r w:rsidRPr="006F3603">
              <w:rPr>
                <w:rStyle w:val="ad"/>
                <w:noProof/>
                <w:lang w:val="ru-RU"/>
              </w:rPr>
              <w:t>[</w:t>
            </w:r>
            <w:r w:rsidRPr="006F3603">
              <w:rPr>
                <w:rStyle w:val="ad"/>
                <w:noProof/>
              </w:rPr>
              <w:t>Comprehend Languages</w:t>
            </w:r>
            <w:r w:rsidRPr="006F3603">
              <w:rPr>
                <w:rStyle w:val="ad"/>
                <w:noProof/>
                <w:lang w:val="ru-RU"/>
              </w:rPr>
              <w:t>]</w:t>
            </w:r>
            <w:r>
              <w:rPr>
                <w:noProof/>
                <w:webHidden/>
              </w:rPr>
              <w:tab/>
            </w:r>
            <w:r>
              <w:rPr>
                <w:noProof/>
                <w:webHidden/>
              </w:rPr>
              <w:fldChar w:fldCharType="begin"/>
            </w:r>
            <w:r>
              <w:rPr>
                <w:noProof/>
                <w:webHidden/>
              </w:rPr>
              <w:instrText xml:space="preserve"> PAGEREF _Toc70532911 \h </w:instrText>
            </w:r>
            <w:r>
              <w:rPr>
                <w:noProof/>
                <w:webHidden/>
              </w:rPr>
            </w:r>
            <w:r>
              <w:rPr>
                <w:noProof/>
                <w:webHidden/>
              </w:rPr>
              <w:fldChar w:fldCharType="separate"/>
            </w:r>
            <w:r w:rsidR="00931194">
              <w:rPr>
                <w:noProof/>
                <w:webHidden/>
              </w:rPr>
              <w:t>51</w:t>
            </w:r>
            <w:r>
              <w:rPr>
                <w:noProof/>
                <w:webHidden/>
              </w:rPr>
              <w:fldChar w:fldCharType="end"/>
            </w:r>
          </w:hyperlink>
        </w:p>
        <w:p w14:paraId="2E68A134" w14:textId="555B29B9"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12" w:history="1">
            <w:r w:rsidRPr="006F3603">
              <w:rPr>
                <w:rStyle w:val="ad"/>
                <w:lang w:val="uk-UA"/>
              </w:rPr>
              <w:t>Изменения чудовищ</w:t>
            </w:r>
            <w:r>
              <w:rPr>
                <w:webHidden/>
              </w:rPr>
              <w:tab/>
            </w:r>
            <w:r>
              <w:rPr>
                <w:webHidden/>
              </w:rPr>
              <w:fldChar w:fldCharType="begin"/>
            </w:r>
            <w:r>
              <w:rPr>
                <w:webHidden/>
              </w:rPr>
              <w:instrText xml:space="preserve"> PAGEREF _Toc70532912 \h </w:instrText>
            </w:r>
            <w:r>
              <w:rPr>
                <w:webHidden/>
              </w:rPr>
            </w:r>
            <w:r>
              <w:rPr>
                <w:webHidden/>
              </w:rPr>
              <w:fldChar w:fldCharType="separate"/>
            </w:r>
            <w:r w:rsidR="00931194">
              <w:rPr>
                <w:webHidden/>
              </w:rPr>
              <w:t>52</w:t>
            </w:r>
            <w:r>
              <w:rPr>
                <w:webHidden/>
              </w:rPr>
              <w:fldChar w:fldCharType="end"/>
            </w:r>
          </w:hyperlink>
        </w:p>
        <w:p w14:paraId="7EFD0E52" w14:textId="69677FA8" w:rsidR="008F1BF2" w:rsidRDefault="008F1BF2">
          <w:pPr>
            <w:pStyle w:val="31"/>
            <w:tabs>
              <w:tab w:val="right" w:leader="dot" w:pos="5021"/>
            </w:tabs>
            <w:rPr>
              <w:rFonts w:eastAsiaTheme="minorEastAsia" w:cstheme="minorBidi"/>
              <w:bCs w:val="0"/>
              <w:noProof/>
              <w:sz w:val="22"/>
              <w:szCs w:val="22"/>
              <w:lang w:val="ru-RU" w:eastAsia="ru-RU"/>
            </w:rPr>
          </w:pPr>
          <w:hyperlink w:anchor="_Toc70532913" w:history="1">
            <w:r w:rsidRPr="006F3603">
              <w:rPr>
                <w:rStyle w:val="ad"/>
                <w:noProof/>
              </w:rPr>
              <w:t>Порог Урона.</w:t>
            </w:r>
            <w:r>
              <w:rPr>
                <w:noProof/>
                <w:webHidden/>
              </w:rPr>
              <w:tab/>
            </w:r>
            <w:r>
              <w:rPr>
                <w:noProof/>
                <w:webHidden/>
              </w:rPr>
              <w:fldChar w:fldCharType="begin"/>
            </w:r>
            <w:r>
              <w:rPr>
                <w:noProof/>
                <w:webHidden/>
              </w:rPr>
              <w:instrText xml:space="preserve"> PAGEREF _Toc70532913 \h </w:instrText>
            </w:r>
            <w:r>
              <w:rPr>
                <w:noProof/>
                <w:webHidden/>
              </w:rPr>
            </w:r>
            <w:r>
              <w:rPr>
                <w:noProof/>
                <w:webHidden/>
              </w:rPr>
              <w:fldChar w:fldCharType="separate"/>
            </w:r>
            <w:r w:rsidR="00931194">
              <w:rPr>
                <w:noProof/>
                <w:webHidden/>
              </w:rPr>
              <w:t>52</w:t>
            </w:r>
            <w:r>
              <w:rPr>
                <w:noProof/>
                <w:webHidden/>
              </w:rPr>
              <w:fldChar w:fldCharType="end"/>
            </w:r>
          </w:hyperlink>
        </w:p>
        <w:p w14:paraId="4D1B561A" w14:textId="0B3B26EB" w:rsidR="008F1BF2" w:rsidRDefault="008F1BF2">
          <w:pPr>
            <w:pStyle w:val="31"/>
            <w:tabs>
              <w:tab w:val="right" w:leader="dot" w:pos="5021"/>
            </w:tabs>
            <w:rPr>
              <w:rFonts w:eastAsiaTheme="minorEastAsia" w:cstheme="minorBidi"/>
              <w:bCs w:val="0"/>
              <w:noProof/>
              <w:sz w:val="22"/>
              <w:szCs w:val="22"/>
              <w:lang w:val="ru-RU" w:eastAsia="ru-RU"/>
            </w:rPr>
          </w:pPr>
          <w:hyperlink w:anchor="_Toc70532914" w:history="1">
            <w:r w:rsidRPr="006F3603">
              <w:rPr>
                <w:rStyle w:val="ad"/>
                <w:noProof/>
              </w:rPr>
              <w:t>Рой существ.</w:t>
            </w:r>
            <w:r>
              <w:rPr>
                <w:noProof/>
                <w:webHidden/>
              </w:rPr>
              <w:tab/>
            </w:r>
            <w:r>
              <w:rPr>
                <w:noProof/>
                <w:webHidden/>
              </w:rPr>
              <w:fldChar w:fldCharType="begin"/>
            </w:r>
            <w:r>
              <w:rPr>
                <w:noProof/>
                <w:webHidden/>
              </w:rPr>
              <w:instrText xml:space="preserve"> PAGEREF _Toc70532914 \h </w:instrText>
            </w:r>
            <w:r>
              <w:rPr>
                <w:noProof/>
                <w:webHidden/>
              </w:rPr>
            </w:r>
            <w:r>
              <w:rPr>
                <w:noProof/>
                <w:webHidden/>
              </w:rPr>
              <w:fldChar w:fldCharType="separate"/>
            </w:r>
            <w:r w:rsidR="00931194">
              <w:rPr>
                <w:noProof/>
                <w:webHidden/>
              </w:rPr>
              <w:t>52</w:t>
            </w:r>
            <w:r>
              <w:rPr>
                <w:noProof/>
                <w:webHidden/>
              </w:rPr>
              <w:fldChar w:fldCharType="end"/>
            </w:r>
          </w:hyperlink>
        </w:p>
        <w:p w14:paraId="2CC2F618" w14:textId="6D631EED" w:rsidR="008F1BF2" w:rsidRDefault="008F1BF2">
          <w:pPr>
            <w:pStyle w:val="31"/>
            <w:tabs>
              <w:tab w:val="right" w:leader="dot" w:pos="5021"/>
            </w:tabs>
            <w:rPr>
              <w:rFonts w:eastAsiaTheme="minorEastAsia" w:cstheme="minorBidi"/>
              <w:bCs w:val="0"/>
              <w:noProof/>
              <w:sz w:val="22"/>
              <w:szCs w:val="22"/>
              <w:lang w:val="ru-RU" w:eastAsia="ru-RU"/>
            </w:rPr>
          </w:pPr>
          <w:hyperlink w:anchor="_Toc70532915" w:history="1">
            <w:r w:rsidRPr="006F3603">
              <w:rPr>
                <w:rStyle w:val="ad"/>
                <w:noProof/>
              </w:rPr>
              <w:t>Нематериальная нежить.</w:t>
            </w:r>
            <w:r>
              <w:rPr>
                <w:noProof/>
                <w:webHidden/>
              </w:rPr>
              <w:tab/>
            </w:r>
            <w:r>
              <w:rPr>
                <w:noProof/>
                <w:webHidden/>
              </w:rPr>
              <w:fldChar w:fldCharType="begin"/>
            </w:r>
            <w:r>
              <w:rPr>
                <w:noProof/>
                <w:webHidden/>
              </w:rPr>
              <w:instrText xml:space="preserve"> PAGEREF _Toc70532915 \h </w:instrText>
            </w:r>
            <w:r>
              <w:rPr>
                <w:noProof/>
                <w:webHidden/>
              </w:rPr>
            </w:r>
            <w:r>
              <w:rPr>
                <w:noProof/>
                <w:webHidden/>
              </w:rPr>
              <w:fldChar w:fldCharType="separate"/>
            </w:r>
            <w:r w:rsidR="00931194">
              <w:rPr>
                <w:noProof/>
                <w:webHidden/>
              </w:rPr>
              <w:t>52</w:t>
            </w:r>
            <w:r>
              <w:rPr>
                <w:noProof/>
                <w:webHidden/>
              </w:rPr>
              <w:fldChar w:fldCharType="end"/>
            </w:r>
          </w:hyperlink>
        </w:p>
        <w:p w14:paraId="4E67B79B" w14:textId="1F2C7609" w:rsidR="008F1BF2" w:rsidRDefault="008F1BF2">
          <w:pPr>
            <w:pStyle w:val="31"/>
            <w:tabs>
              <w:tab w:val="right" w:leader="dot" w:pos="5021"/>
            </w:tabs>
            <w:rPr>
              <w:rFonts w:eastAsiaTheme="minorEastAsia" w:cstheme="minorBidi"/>
              <w:bCs w:val="0"/>
              <w:noProof/>
              <w:sz w:val="22"/>
              <w:szCs w:val="22"/>
              <w:lang w:val="ru-RU" w:eastAsia="ru-RU"/>
            </w:rPr>
          </w:pPr>
          <w:hyperlink w:anchor="_Toc70532916" w:history="1">
            <w:r w:rsidRPr="006F3603">
              <w:rPr>
                <w:rStyle w:val="ad"/>
                <w:noProof/>
              </w:rPr>
              <w:t>Устойчивость к урону.</w:t>
            </w:r>
            <w:r>
              <w:rPr>
                <w:noProof/>
                <w:webHidden/>
              </w:rPr>
              <w:tab/>
            </w:r>
            <w:r>
              <w:rPr>
                <w:noProof/>
                <w:webHidden/>
              </w:rPr>
              <w:fldChar w:fldCharType="begin"/>
            </w:r>
            <w:r>
              <w:rPr>
                <w:noProof/>
                <w:webHidden/>
              </w:rPr>
              <w:instrText xml:space="preserve"> PAGEREF _Toc70532916 \h </w:instrText>
            </w:r>
            <w:r>
              <w:rPr>
                <w:noProof/>
                <w:webHidden/>
              </w:rPr>
            </w:r>
            <w:r>
              <w:rPr>
                <w:noProof/>
                <w:webHidden/>
              </w:rPr>
              <w:fldChar w:fldCharType="separate"/>
            </w:r>
            <w:r w:rsidR="00931194">
              <w:rPr>
                <w:noProof/>
                <w:webHidden/>
              </w:rPr>
              <w:t>52</w:t>
            </w:r>
            <w:r>
              <w:rPr>
                <w:noProof/>
                <w:webHidden/>
              </w:rPr>
              <w:fldChar w:fldCharType="end"/>
            </w:r>
          </w:hyperlink>
        </w:p>
        <w:p w14:paraId="7BFB9AAF" w14:textId="5E2BFAE0" w:rsidR="008F1BF2" w:rsidRDefault="008F1BF2">
          <w:pPr>
            <w:pStyle w:val="31"/>
            <w:tabs>
              <w:tab w:val="right" w:leader="dot" w:pos="5021"/>
            </w:tabs>
            <w:rPr>
              <w:rFonts w:eastAsiaTheme="minorEastAsia" w:cstheme="minorBidi"/>
              <w:bCs w:val="0"/>
              <w:noProof/>
              <w:sz w:val="22"/>
              <w:szCs w:val="22"/>
              <w:lang w:val="ru-RU" w:eastAsia="ru-RU"/>
            </w:rPr>
          </w:pPr>
          <w:hyperlink w:anchor="_Toc70532917" w:history="1">
            <w:r w:rsidRPr="006F3603">
              <w:rPr>
                <w:rStyle w:val="ad"/>
                <w:noProof/>
              </w:rPr>
              <w:t>Регенерация и быстрое лечение.</w:t>
            </w:r>
            <w:r>
              <w:rPr>
                <w:noProof/>
                <w:webHidden/>
              </w:rPr>
              <w:tab/>
            </w:r>
            <w:r>
              <w:rPr>
                <w:noProof/>
                <w:webHidden/>
              </w:rPr>
              <w:fldChar w:fldCharType="begin"/>
            </w:r>
            <w:r>
              <w:rPr>
                <w:noProof/>
                <w:webHidden/>
              </w:rPr>
              <w:instrText xml:space="preserve"> PAGEREF _Toc70532917 \h </w:instrText>
            </w:r>
            <w:r>
              <w:rPr>
                <w:noProof/>
                <w:webHidden/>
              </w:rPr>
            </w:r>
            <w:r>
              <w:rPr>
                <w:noProof/>
                <w:webHidden/>
              </w:rPr>
              <w:fldChar w:fldCharType="separate"/>
            </w:r>
            <w:r w:rsidR="00931194">
              <w:rPr>
                <w:noProof/>
                <w:webHidden/>
              </w:rPr>
              <w:t>52</w:t>
            </w:r>
            <w:r>
              <w:rPr>
                <w:noProof/>
                <w:webHidden/>
              </w:rPr>
              <w:fldChar w:fldCharType="end"/>
            </w:r>
          </w:hyperlink>
        </w:p>
        <w:p w14:paraId="7E6A228F" w14:textId="4C5A9F3F" w:rsidR="008F1BF2" w:rsidRDefault="008F1BF2">
          <w:pPr>
            <w:pStyle w:val="31"/>
            <w:tabs>
              <w:tab w:val="right" w:leader="dot" w:pos="5021"/>
            </w:tabs>
            <w:rPr>
              <w:rFonts w:eastAsiaTheme="minorEastAsia" w:cstheme="minorBidi"/>
              <w:bCs w:val="0"/>
              <w:noProof/>
              <w:sz w:val="22"/>
              <w:szCs w:val="22"/>
              <w:lang w:val="ru-RU" w:eastAsia="ru-RU"/>
            </w:rPr>
          </w:pPr>
          <w:hyperlink w:anchor="_Toc70532918" w:history="1">
            <w:r w:rsidRPr="006F3603">
              <w:rPr>
                <w:rStyle w:val="ad"/>
                <w:noProof/>
              </w:rPr>
              <w:t>Боевой дух</w:t>
            </w:r>
            <w:r>
              <w:rPr>
                <w:noProof/>
                <w:webHidden/>
              </w:rPr>
              <w:tab/>
            </w:r>
            <w:r>
              <w:rPr>
                <w:noProof/>
                <w:webHidden/>
              </w:rPr>
              <w:fldChar w:fldCharType="begin"/>
            </w:r>
            <w:r>
              <w:rPr>
                <w:noProof/>
                <w:webHidden/>
              </w:rPr>
              <w:instrText xml:space="preserve"> PAGEREF _Toc70532918 \h </w:instrText>
            </w:r>
            <w:r>
              <w:rPr>
                <w:noProof/>
                <w:webHidden/>
              </w:rPr>
            </w:r>
            <w:r>
              <w:rPr>
                <w:noProof/>
                <w:webHidden/>
              </w:rPr>
              <w:fldChar w:fldCharType="separate"/>
            </w:r>
            <w:r w:rsidR="00931194">
              <w:rPr>
                <w:noProof/>
                <w:webHidden/>
              </w:rPr>
              <w:t>52</w:t>
            </w:r>
            <w:r>
              <w:rPr>
                <w:noProof/>
                <w:webHidden/>
              </w:rPr>
              <w:fldChar w:fldCharType="end"/>
            </w:r>
          </w:hyperlink>
        </w:p>
        <w:p w14:paraId="48BCB2DF" w14:textId="3F766B55"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19" w:history="1">
            <w:r w:rsidRPr="006F3603">
              <w:rPr>
                <w:rStyle w:val="ad"/>
                <w:lang w:val="ru-RU"/>
              </w:rPr>
              <w:t>Процедурные генераторы</w:t>
            </w:r>
            <w:r>
              <w:rPr>
                <w:webHidden/>
              </w:rPr>
              <w:tab/>
            </w:r>
            <w:r>
              <w:rPr>
                <w:webHidden/>
              </w:rPr>
              <w:fldChar w:fldCharType="begin"/>
            </w:r>
            <w:r>
              <w:rPr>
                <w:webHidden/>
              </w:rPr>
              <w:instrText xml:space="preserve"> PAGEREF _Toc70532919 \h </w:instrText>
            </w:r>
            <w:r>
              <w:rPr>
                <w:webHidden/>
              </w:rPr>
            </w:r>
            <w:r>
              <w:rPr>
                <w:webHidden/>
              </w:rPr>
              <w:fldChar w:fldCharType="separate"/>
            </w:r>
            <w:r w:rsidR="00931194">
              <w:rPr>
                <w:webHidden/>
              </w:rPr>
              <w:t>53</w:t>
            </w:r>
            <w:r>
              <w:rPr>
                <w:webHidden/>
              </w:rPr>
              <w:fldChar w:fldCharType="end"/>
            </w:r>
          </w:hyperlink>
        </w:p>
        <w:p w14:paraId="0A26F6A6" w14:textId="577FB0B1" w:rsidR="008F1BF2" w:rsidRDefault="008F1BF2">
          <w:pPr>
            <w:pStyle w:val="23"/>
            <w:tabs>
              <w:tab w:val="right" w:leader="dot" w:pos="5021"/>
            </w:tabs>
            <w:rPr>
              <w:rFonts w:eastAsiaTheme="minorEastAsia" w:cstheme="minorBidi"/>
              <w:bCs w:val="0"/>
              <w:noProof/>
              <w:sz w:val="22"/>
              <w:szCs w:val="22"/>
              <w:lang w:val="ru-RU" w:eastAsia="ru-RU"/>
            </w:rPr>
          </w:pPr>
          <w:hyperlink w:anchor="_Toc70532920" w:history="1">
            <w:r w:rsidRPr="006F3603">
              <w:rPr>
                <w:rStyle w:val="ad"/>
                <w:noProof/>
                <w:lang w:val="ru-RU"/>
              </w:rPr>
              <w:t>Банда разбойников</w:t>
            </w:r>
            <w:r>
              <w:rPr>
                <w:noProof/>
                <w:webHidden/>
              </w:rPr>
              <w:tab/>
            </w:r>
            <w:r>
              <w:rPr>
                <w:noProof/>
                <w:webHidden/>
              </w:rPr>
              <w:fldChar w:fldCharType="begin"/>
            </w:r>
            <w:r>
              <w:rPr>
                <w:noProof/>
                <w:webHidden/>
              </w:rPr>
              <w:instrText xml:space="preserve"> PAGEREF _Toc70532920 \h </w:instrText>
            </w:r>
            <w:r>
              <w:rPr>
                <w:noProof/>
                <w:webHidden/>
              </w:rPr>
            </w:r>
            <w:r>
              <w:rPr>
                <w:noProof/>
                <w:webHidden/>
              </w:rPr>
              <w:fldChar w:fldCharType="separate"/>
            </w:r>
            <w:r w:rsidR="00931194">
              <w:rPr>
                <w:noProof/>
                <w:webHidden/>
              </w:rPr>
              <w:t>53</w:t>
            </w:r>
            <w:r>
              <w:rPr>
                <w:noProof/>
                <w:webHidden/>
              </w:rPr>
              <w:fldChar w:fldCharType="end"/>
            </w:r>
          </w:hyperlink>
        </w:p>
        <w:p w14:paraId="13D0E56C" w14:textId="1CCDB8D7" w:rsidR="008F1BF2" w:rsidRDefault="008F1BF2">
          <w:pPr>
            <w:pStyle w:val="31"/>
            <w:tabs>
              <w:tab w:val="right" w:leader="dot" w:pos="5021"/>
            </w:tabs>
            <w:rPr>
              <w:rFonts w:eastAsiaTheme="minorEastAsia" w:cstheme="minorBidi"/>
              <w:bCs w:val="0"/>
              <w:noProof/>
              <w:sz w:val="22"/>
              <w:szCs w:val="22"/>
              <w:lang w:val="ru-RU" w:eastAsia="ru-RU"/>
            </w:rPr>
          </w:pPr>
          <w:hyperlink w:anchor="_Toc70532921" w:history="1">
            <w:r w:rsidRPr="006F3603">
              <w:rPr>
                <w:rStyle w:val="ad"/>
                <w:noProof/>
                <w:lang w:val="ru-RU"/>
              </w:rPr>
              <w:t>Лидер разбойников</w:t>
            </w:r>
            <w:r>
              <w:rPr>
                <w:noProof/>
                <w:webHidden/>
              </w:rPr>
              <w:tab/>
            </w:r>
            <w:r>
              <w:rPr>
                <w:noProof/>
                <w:webHidden/>
              </w:rPr>
              <w:fldChar w:fldCharType="begin"/>
            </w:r>
            <w:r>
              <w:rPr>
                <w:noProof/>
                <w:webHidden/>
              </w:rPr>
              <w:instrText xml:space="preserve"> PAGEREF _Toc70532921 \h </w:instrText>
            </w:r>
            <w:r>
              <w:rPr>
                <w:noProof/>
                <w:webHidden/>
              </w:rPr>
            </w:r>
            <w:r>
              <w:rPr>
                <w:noProof/>
                <w:webHidden/>
              </w:rPr>
              <w:fldChar w:fldCharType="separate"/>
            </w:r>
            <w:r w:rsidR="00931194">
              <w:rPr>
                <w:noProof/>
                <w:webHidden/>
              </w:rPr>
              <w:t>53</w:t>
            </w:r>
            <w:r>
              <w:rPr>
                <w:noProof/>
                <w:webHidden/>
              </w:rPr>
              <w:fldChar w:fldCharType="end"/>
            </w:r>
          </w:hyperlink>
        </w:p>
        <w:p w14:paraId="4FFE0CAB" w14:textId="709C2448" w:rsidR="008F1BF2" w:rsidRDefault="008F1BF2">
          <w:pPr>
            <w:pStyle w:val="31"/>
            <w:tabs>
              <w:tab w:val="right" w:leader="dot" w:pos="5021"/>
            </w:tabs>
            <w:rPr>
              <w:rFonts w:eastAsiaTheme="minorEastAsia" w:cstheme="minorBidi"/>
              <w:bCs w:val="0"/>
              <w:noProof/>
              <w:sz w:val="22"/>
              <w:szCs w:val="22"/>
              <w:lang w:val="ru-RU" w:eastAsia="ru-RU"/>
            </w:rPr>
          </w:pPr>
          <w:hyperlink w:anchor="_Toc70532922" w:history="1">
            <w:r w:rsidRPr="006F3603">
              <w:rPr>
                <w:rStyle w:val="ad"/>
                <w:noProof/>
                <w:lang w:val="ru-RU"/>
              </w:rPr>
              <w:t>Разбойники</w:t>
            </w:r>
            <w:r>
              <w:rPr>
                <w:noProof/>
                <w:webHidden/>
              </w:rPr>
              <w:tab/>
            </w:r>
            <w:r>
              <w:rPr>
                <w:noProof/>
                <w:webHidden/>
              </w:rPr>
              <w:fldChar w:fldCharType="begin"/>
            </w:r>
            <w:r>
              <w:rPr>
                <w:noProof/>
                <w:webHidden/>
              </w:rPr>
              <w:instrText xml:space="preserve"> PAGEREF _Toc70532922 \h </w:instrText>
            </w:r>
            <w:r>
              <w:rPr>
                <w:noProof/>
                <w:webHidden/>
              </w:rPr>
            </w:r>
            <w:r>
              <w:rPr>
                <w:noProof/>
                <w:webHidden/>
              </w:rPr>
              <w:fldChar w:fldCharType="separate"/>
            </w:r>
            <w:r w:rsidR="00931194">
              <w:rPr>
                <w:noProof/>
                <w:webHidden/>
              </w:rPr>
              <w:t>53</w:t>
            </w:r>
            <w:r>
              <w:rPr>
                <w:noProof/>
                <w:webHidden/>
              </w:rPr>
              <w:fldChar w:fldCharType="end"/>
            </w:r>
          </w:hyperlink>
        </w:p>
        <w:p w14:paraId="6038CAF2" w14:textId="08295E46" w:rsidR="008F1BF2" w:rsidRDefault="008F1BF2">
          <w:pPr>
            <w:pStyle w:val="31"/>
            <w:tabs>
              <w:tab w:val="right" w:leader="dot" w:pos="5021"/>
            </w:tabs>
            <w:rPr>
              <w:rFonts w:eastAsiaTheme="minorEastAsia" w:cstheme="minorBidi"/>
              <w:bCs w:val="0"/>
              <w:noProof/>
              <w:sz w:val="22"/>
              <w:szCs w:val="22"/>
              <w:lang w:val="ru-RU" w:eastAsia="ru-RU"/>
            </w:rPr>
          </w:pPr>
          <w:hyperlink w:anchor="_Toc70532923" w:history="1">
            <w:r w:rsidRPr="006F3603">
              <w:rPr>
                <w:rStyle w:val="ad"/>
                <w:noProof/>
                <w:lang w:val="ru-RU"/>
              </w:rPr>
              <w:t>Количество денег у разбойника</w:t>
            </w:r>
            <w:r>
              <w:rPr>
                <w:noProof/>
                <w:webHidden/>
              </w:rPr>
              <w:tab/>
            </w:r>
            <w:r>
              <w:rPr>
                <w:noProof/>
                <w:webHidden/>
              </w:rPr>
              <w:fldChar w:fldCharType="begin"/>
            </w:r>
            <w:r>
              <w:rPr>
                <w:noProof/>
                <w:webHidden/>
              </w:rPr>
              <w:instrText xml:space="preserve"> PAGEREF _Toc70532923 \h </w:instrText>
            </w:r>
            <w:r>
              <w:rPr>
                <w:noProof/>
                <w:webHidden/>
              </w:rPr>
            </w:r>
            <w:r>
              <w:rPr>
                <w:noProof/>
                <w:webHidden/>
              </w:rPr>
              <w:fldChar w:fldCharType="separate"/>
            </w:r>
            <w:r w:rsidR="00931194">
              <w:rPr>
                <w:noProof/>
                <w:webHidden/>
              </w:rPr>
              <w:t>53</w:t>
            </w:r>
            <w:r>
              <w:rPr>
                <w:noProof/>
                <w:webHidden/>
              </w:rPr>
              <w:fldChar w:fldCharType="end"/>
            </w:r>
          </w:hyperlink>
        </w:p>
        <w:p w14:paraId="7DCE830C" w14:textId="77ED7BD7" w:rsidR="008F1BF2" w:rsidRDefault="008F1BF2">
          <w:pPr>
            <w:pStyle w:val="31"/>
            <w:tabs>
              <w:tab w:val="right" w:leader="dot" w:pos="5021"/>
            </w:tabs>
            <w:rPr>
              <w:rFonts w:eastAsiaTheme="minorEastAsia" w:cstheme="minorBidi"/>
              <w:bCs w:val="0"/>
              <w:noProof/>
              <w:sz w:val="22"/>
              <w:szCs w:val="22"/>
              <w:lang w:val="ru-RU" w:eastAsia="ru-RU"/>
            </w:rPr>
          </w:pPr>
          <w:hyperlink w:anchor="_Toc70532924" w:history="1">
            <w:r w:rsidRPr="006F3603">
              <w:rPr>
                <w:rStyle w:val="ad"/>
                <w:noProof/>
                <w:lang w:val="ru-RU"/>
              </w:rPr>
              <w:t>Количество денег у лидера</w:t>
            </w:r>
            <w:r>
              <w:rPr>
                <w:noProof/>
                <w:webHidden/>
              </w:rPr>
              <w:tab/>
            </w:r>
            <w:r>
              <w:rPr>
                <w:noProof/>
                <w:webHidden/>
              </w:rPr>
              <w:fldChar w:fldCharType="begin"/>
            </w:r>
            <w:r>
              <w:rPr>
                <w:noProof/>
                <w:webHidden/>
              </w:rPr>
              <w:instrText xml:space="preserve"> PAGEREF _Toc70532924 \h </w:instrText>
            </w:r>
            <w:r>
              <w:rPr>
                <w:noProof/>
                <w:webHidden/>
              </w:rPr>
            </w:r>
            <w:r>
              <w:rPr>
                <w:noProof/>
                <w:webHidden/>
              </w:rPr>
              <w:fldChar w:fldCharType="separate"/>
            </w:r>
            <w:r w:rsidR="00931194">
              <w:rPr>
                <w:noProof/>
                <w:webHidden/>
              </w:rPr>
              <w:t>53</w:t>
            </w:r>
            <w:r>
              <w:rPr>
                <w:noProof/>
                <w:webHidden/>
              </w:rPr>
              <w:fldChar w:fldCharType="end"/>
            </w:r>
          </w:hyperlink>
        </w:p>
        <w:p w14:paraId="76865B17" w14:textId="707711C3" w:rsidR="008F1BF2" w:rsidRDefault="008F1BF2">
          <w:pPr>
            <w:pStyle w:val="23"/>
            <w:tabs>
              <w:tab w:val="right" w:leader="dot" w:pos="5021"/>
            </w:tabs>
            <w:rPr>
              <w:rFonts w:eastAsiaTheme="minorEastAsia" w:cstheme="minorBidi"/>
              <w:bCs w:val="0"/>
              <w:noProof/>
              <w:sz w:val="22"/>
              <w:szCs w:val="22"/>
              <w:lang w:val="ru-RU" w:eastAsia="ru-RU"/>
            </w:rPr>
          </w:pPr>
          <w:hyperlink w:anchor="_Toc70532925" w:history="1">
            <w:r w:rsidRPr="006F3603">
              <w:rPr>
                <w:rStyle w:val="ad"/>
                <w:noProof/>
                <w:lang w:val="ru-RU"/>
              </w:rPr>
              <w:t>Лагерь Разбойников</w:t>
            </w:r>
            <w:r>
              <w:rPr>
                <w:noProof/>
                <w:webHidden/>
              </w:rPr>
              <w:tab/>
            </w:r>
            <w:r>
              <w:rPr>
                <w:noProof/>
                <w:webHidden/>
              </w:rPr>
              <w:fldChar w:fldCharType="begin"/>
            </w:r>
            <w:r>
              <w:rPr>
                <w:noProof/>
                <w:webHidden/>
              </w:rPr>
              <w:instrText xml:space="preserve"> PAGEREF _Toc70532925 \h </w:instrText>
            </w:r>
            <w:r>
              <w:rPr>
                <w:noProof/>
                <w:webHidden/>
              </w:rPr>
            </w:r>
            <w:r>
              <w:rPr>
                <w:noProof/>
                <w:webHidden/>
              </w:rPr>
              <w:fldChar w:fldCharType="separate"/>
            </w:r>
            <w:r w:rsidR="00931194">
              <w:rPr>
                <w:noProof/>
                <w:webHidden/>
              </w:rPr>
              <w:t>53</w:t>
            </w:r>
            <w:r>
              <w:rPr>
                <w:noProof/>
                <w:webHidden/>
              </w:rPr>
              <w:fldChar w:fldCharType="end"/>
            </w:r>
          </w:hyperlink>
        </w:p>
        <w:p w14:paraId="1B618BC0" w14:textId="1D7DB871" w:rsidR="008F1BF2" w:rsidRDefault="008F1BF2">
          <w:pPr>
            <w:pStyle w:val="31"/>
            <w:tabs>
              <w:tab w:val="right" w:leader="dot" w:pos="5021"/>
            </w:tabs>
            <w:rPr>
              <w:rFonts w:eastAsiaTheme="minorEastAsia" w:cstheme="minorBidi"/>
              <w:bCs w:val="0"/>
              <w:noProof/>
              <w:sz w:val="22"/>
              <w:szCs w:val="22"/>
              <w:lang w:val="ru-RU" w:eastAsia="ru-RU"/>
            </w:rPr>
          </w:pPr>
          <w:hyperlink w:anchor="_Toc70532926" w:history="1">
            <w:r w:rsidRPr="006F3603">
              <w:rPr>
                <w:rStyle w:val="ad"/>
                <w:noProof/>
                <w:lang w:val="ru-RU"/>
              </w:rPr>
              <w:t>Расположение</w:t>
            </w:r>
            <w:r>
              <w:rPr>
                <w:noProof/>
                <w:webHidden/>
              </w:rPr>
              <w:tab/>
            </w:r>
            <w:r>
              <w:rPr>
                <w:noProof/>
                <w:webHidden/>
              </w:rPr>
              <w:fldChar w:fldCharType="begin"/>
            </w:r>
            <w:r>
              <w:rPr>
                <w:noProof/>
                <w:webHidden/>
              </w:rPr>
              <w:instrText xml:space="preserve"> PAGEREF _Toc70532926 \h </w:instrText>
            </w:r>
            <w:r>
              <w:rPr>
                <w:noProof/>
                <w:webHidden/>
              </w:rPr>
            </w:r>
            <w:r>
              <w:rPr>
                <w:noProof/>
                <w:webHidden/>
              </w:rPr>
              <w:fldChar w:fldCharType="separate"/>
            </w:r>
            <w:r w:rsidR="00931194">
              <w:rPr>
                <w:noProof/>
                <w:webHidden/>
              </w:rPr>
              <w:t>53</w:t>
            </w:r>
            <w:r>
              <w:rPr>
                <w:noProof/>
                <w:webHidden/>
              </w:rPr>
              <w:fldChar w:fldCharType="end"/>
            </w:r>
          </w:hyperlink>
        </w:p>
        <w:p w14:paraId="083B0B1D" w14:textId="1D196C39" w:rsidR="008F1BF2" w:rsidRDefault="008F1BF2">
          <w:pPr>
            <w:pStyle w:val="31"/>
            <w:tabs>
              <w:tab w:val="right" w:leader="dot" w:pos="5021"/>
            </w:tabs>
            <w:rPr>
              <w:rFonts w:eastAsiaTheme="minorEastAsia" w:cstheme="minorBidi"/>
              <w:bCs w:val="0"/>
              <w:noProof/>
              <w:sz w:val="22"/>
              <w:szCs w:val="22"/>
              <w:lang w:val="ru-RU" w:eastAsia="ru-RU"/>
            </w:rPr>
          </w:pPr>
          <w:hyperlink w:anchor="_Toc70532927" w:history="1">
            <w:r w:rsidRPr="006F3603">
              <w:rPr>
                <w:rStyle w:val="ad"/>
                <w:noProof/>
                <w:lang w:val="ru-RU"/>
              </w:rPr>
              <w:t>Особенность</w:t>
            </w:r>
            <w:r>
              <w:rPr>
                <w:noProof/>
                <w:webHidden/>
              </w:rPr>
              <w:tab/>
            </w:r>
            <w:r>
              <w:rPr>
                <w:noProof/>
                <w:webHidden/>
              </w:rPr>
              <w:fldChar w:fldCharType="begin"/>
            </w:r>
            <w:r>
              <w:rPr>
                <w:noProof/>
                <w:webHidden/>
              </w:rPr>
              <w:instrText xml:space="preserve"> PAGEREF _Toc70532927 \h </w:instrText>
            </w:r>
            <w:r>
              <w:rPr>
                <w:noProof/>
                <w:webHidden/>
              </w:rPr>
            </w:r>
            <w:r>
              <w:rPr>
                <w:noProof/>
                <w:webHidden/>
              </w:rPr>
              <w:fldChar w:fldCharType="separate"/>
            </w:r>
            <w:r w:rsidR="00931194">
              <w:rPr>
                <w:noProof/>
                <w:webHidden/>
              </w:rPr>
              <w:t>53</w:t>
            </w:r>
            <w:r>
              <w:rPr>
                <w:noProof/>
                <w:webHidden/>
              </w:rPr>
              <w:fldChar w:fldCharType="end"/>
            </w:r>
          </w:hyperlink>
        </w:p>
        <w:p w14:paraId="5C25FA27" w14:textId="4E4EC51A" w:rsidR="008F1BF2" w:rsidRDefault="008F1BF2">
          <w:pPr>
            <w:pStyle w:val="31"/>
            <w:tabs>
              <w:tab w:val="right" w:leader="dot" w:pos="5021"/>
            </w:tabs>
            <w:rPr>
              <w:rFonts w:eastAsiaTheme="minorEastAsia" w:cstheme="minorBidi"/>
              <w:bCs w:val="0"/>
              <w:noProof/>
              <w:sz w:val="22"/>
              <w:szCs w:val="22"/>
              <w:lang w:val="ru-RU" w:eastAsia="ru-RU"/>
            </w:rPr>
          </w:pPr>
          <w:hyperlink w:anchor="_Toc70532928" w:history="1">
            <w:r w:rsidRPr="006F3603">
              <w:rPr>
                <w:rStyle w:val="ad"/>
                <w:noProof/>
                <w:lang w:val="ru-RU"/>
              </w:rPr>
              <w:t>Тайный проход</w:t>
            </w:r>
            <w:r>
              <w:rPr>
                <w:noProof/>
                <w:webHidden/>
              </w:rPr>
              <w:tab/>
            </w:r>
            <w:r>
              <w:rPr>
                <w:noProof/>
                <w:webHidden/>
              </w:rPr>
              <w:fldChar w:fldCharType="begin"/>
            </w:r>
            <w:r>
              <w:rPr>
                <w:noProof/>
                <w:webHidden/>
              </w:rPr>
              <w:instrText xml:space="preserve"> PAGEREF _Toc70532928 \h </w:instrText>
            </w:r>
            <w:r>
              <w:rPr>
                <w:noProof/>
                <w:webHidden/>
              </w:rPr>
            </w:r>
            <w:r>
              <w:rPr>
                <w:noProof/>
                <w:webHidden/>
              </w:rPr>
              <w:fldChar w:fldCharType="separate"/>
            </w:r>
            <w:r w:rsidR="00931194">
              <w:rPr>
                <w:noProof/>
                <w:webHidden/>
              </w:rPr>
              <w:t>53</w:t>
            </w:r>
            <w:r>
              <w:rPr>
                <w:noProof/>
                <w:webHidden/>
              </w:rPr>
              <w:fldChar w:fldCharType="end"/>
            </w:r>
          </w:hyperlink>
        </w:p>
        <w:p w14:paraId="37FA80DC" w14:textId="0D1B37D0" w:rsidR="008F1BF2" w:rsidRDefault="008F1BF2">
          <w:pPr>
            <w:pStyle w:val="23"/>
            <w:tabs>
              <w:tab w:val="right" w:leader="dot" w:pos="5021"/>
            </w:tabs>
            <w:rPr>
              <w:rFonts w:eastAsiaTheme="minorEastAsia" w:cstheme="minorBidi"/>
              <w:bCs w:val="0"/>
              <w:noProof/>
              <w:sz w:val="22"/>
              <w:szCs w:val="22"/>
              <w:lang w:val="ru-RU" w:eastAsia="ru-RU"/>
            </w:rPr>
          </w:pPr>
          <w:hyperlink w:anchor="_Toc70532929" w:history="1">
            <w:r w:rsidRPr="006F3603">
              <w:rPr>
                <w:rStyle w:val="ad"/>
                <w:noProof/>
                <w:lang w:val="ru-RU"/>
              </w:rPr>
              <w:t>Отряд орков</w:t>
            </w:r>
            <w:r>
              <w:rPr>
                <w:noProof/>
                <w:webHidden/>
              </w:rPr>
              <w:tab/>
            </w:r>
            <w:r>
              <w:rPr>
                <w:noProof/>
                <w:webHidden/>
              </w:rPr>
              <w:fldChar w:fldCharType="begin"/>
            </w:r>
            <w:r>
              <w:rPr>
                <w:noProof/>
                <w:webHidden/>
              </w:rPr>
              <w:instrText xml:space="preserve"> PAGEREF _Toc70532929 \h </w:instrText>
            </w:r>
            <w:r>
              <w:rPr>
                <w:noProof/>
                <w:webHidden/>
              </w:rPr>
            </w:r>
            <w:r>
              <w:rPr>
                <w:noProof/>
                <w:webHidden/>
              </w:rPr>
              <w:fldChar w:fldCharType="separate"/>
            </w:r>
            <w:r w:rsidR="00931194">
              <w:rPr>
                <w:noProof/>
                <w:webHidden/>
              </w:rPr>
              <w:t>53</w:t>
            </w:r>
            <w:r>
              <w:rPr>
                <w:noProof/>
                <w:webHidden/>
              </w:rPr>
              <w:fldChar w:fldCharType="end"/>
            </w:r>
          </w:hyperlink>
        </w:p>
        <w:p w14:paraId="202E57D5" w14:textId="687EBE63" w:rsidR="008F1BF2" w:rsidRDefault="008F1BF2">
          <w:pPr>
            <w:pStyle w:val="31"/>
            <w:tabs>
              <w:tab w:val="right" w:leader="dot" w:pos="5021"/>
            </w:tabs>
            <w:rPr>
              <w:rFonts w:eastAsiaTheme="minorEastAsia" w:cstheme="minorBidi"/>
              <w:bCs w:val="0"/>
              <w:noProof/>
              <w:sz w:val="22"/>
              <w:szCs w:val="22"/>
              <w:lang w:val="ru-RU" w:eastAsia="ru-RU"/>
            </w:rPr>
          </w:pPr>
          <w:hyperlink w:anchor="_Toc70532930" w:history="1">
            <w:r w:rsidRPr="006F3603">
              <w:rPr>
                <w:rStyle w:val="ad"/>
                <w:noProof/>
                <w:lang w:val="ru-RU"/>
              </w:rPr>
              <w:t>Племя</w:t>
            </w:r>
            <w:r>
              <w:rPr>
                <w:noProof/>
                <w:webHidden/>
              </w:rPr>
              <w:tab/>
            </w:r>
            <w:r>
              <w:rPr>
                <w:noProof/>
                <w:webHidden/>
              </w:rPr>
              <w:fldChar w:fldCharType="begin"/>
            </w:r>
            <w:r>
              <w:rPr>
                <w:noProof/>
                <w:webHidden/>
              </w:rPr>
              <w:instrText xml:space="preserve"> PAGEREF _Toc70532930 \h </w:instrText>
            </w:r>
            <w:r>
              <w:rPr>
                <w:noProof/>
                <w:webHidden/>
              </w:rPr>
            </w:r>
            <w:r>
              <w:rPr>
                <w:noProof/>
                <w:webHidden/>
              </w:rPr>
              <w:fldChar w:fldCharType="separate"/>
            </w:r>
            <w:r w:rsidR="00931194">
              <w:rPr>
                <w:noProof/>
                <w:webHidden/>
              </w:rPr>
              <w:t>53</w:t>
            </w:r>
            <w:r>
              <w:rPr>
                <w:noProof/>
                <w:webHidden/>
              </w:rPr>
              <w:fldChar w:fldCharType="end"/>
            </w:r>
          </w:hyperlink>
        </w:p>
        <w:p w14:paraId="2CEC4D0A" w14:textId="7533357F" w:rsidR="008F1BF2" w:rsidRDefault="008F1BF2">
          <w:pPr>
            <w:pStyle w:val="31"/>
            <w:tabs>
              <w:tab w:val="right" w:leader="dot" w:pos="5021"/>
            </w:tabs>
            <w:rPr>
              <w:rFonts w:eastAsiaTheme="minorEastAsia" w:cstheme="minorBidi"/>
              <w:bCs w:val="0"/>
              <w:noProof/>
              <w:sz w:val="22"/>
              <w:szCs w:val="22"/>
              <w:lang w:val="ru-RU" w:eastAsia="ru-RU"/>
            </w:rPr>
          </w:pPr>
          <w:hyperlink w:anchor="_Toc70532931" w:history="1">
            <w:r w:rsidRPr="006F3603">
              <w:rPr>
                <w:rStyle w:val="ad"/>
                <w:noProof/>
                <w:lang w:val="ru-RU"/>
              </w:rPr>
              <w:t>Отличительная черта</w:t>
            </w:r>
            <w:r>
              <w:rPr>
                <w:noProof/>
                <w:webHidden/>
              </w:rPr>
              <w:tab/>
            </w:r>
            <w:r>
              <w:rPr>
                <w:noProof/>
                <w:webHidden/>
              </w:rPr>
              <w:fldChar w:fldCharType="begin"/>
            </w:r>
            <w:r>
              <w:rPr>
                <w:noProof/>
                <w:webHidden/>
              </w:rPr>
              <w:instrText xml:space="preserve"> PAGEREF _Toc70532931 \h </w:instrText>
            </w:r>
            <w:r>
              <w:rPr>
                <w:noProof/>
                <w:webHidden/>
              </w:rPr>
            </w:r>
            <w:r>
              <w:rPr>
                <w:noProof/>
                <w:webHidden/>
              </w:rPr>
              <w:fldChar w:fldCharType="separate"/>
            </w:r>
            <w:r w:rsidR="00931194">
              <w:rPr>
                <w:noProof/>
                <w:webHidden/>
              </w:rPr>
              <w:t>53</w:t>
            </w:r>
            <w:r>
              <w:rPr>
                <w:noProof/>
                <w:webHidden/>
              </w:rPr>
              <w:fldChar w:fldCharType="end"/>
            </w:r>
          </w:hyperlink>
        </w:p>
        <w:p w14:paraId="00543721" w14:textId="161716C9" w:rsidR="008F1BF2" w:rsidRDefault="008F1BF2">
          <w:pPr>
            <w:pStyle w:val="31"/>
            <w:tabs>
              <w:tab w:val="right" w:leader="dot" w:pos="5021"/>
            </w:tabs>
            <w:rPr>
              <w:rFonts w:eastAsiaTheme="minorEastAsia" w:cstheme="minorBidi"/>
              <w:bCs w:val="0"/>
              <w:noProof/>
              <w:sz w:val="22"/>
              <w:szCs w:val="22"/>
              <w:lang w:val="ru-RU" w:eastAsia="ru-RU"/>
            </w:rPr>
          </w:pPr>
          <w:hyperlink w:anchor="_Toc70532932" w:history="1">
            <w:r w:rsidRPr="006F3603">
              <w:rPr>
                <w:rStyle w:val="ad"/>
                <w:noProof/>
                <w:lang w:val="ru-RU"/>
              </w:rPr>
              <w:t>Лидер</w:t>
            </w:r>
            <w:r>
              <w:rPr>
                <w:noProof/>
                <w:webHidden/>
              </w:rPr>
              <w:tab/>
            </w:r>
            <w:r>
              <w:rPr>
                <w:noProof/>
                <w:webHidden/>
              </w:rPr>
              <w:fldChar w:fldCharType="begin"/>
            </w:r>
            <w:r>
              <w:rPr>
                <w:noProof/>
                <w:webHidden/>
              </w:rPr>
              <w:instrText xml:space="preserve"> PAGEREF _Toc70532932 \h </w:instrText>
            </w:r>
            <w:r>
              <w:rPr>
                <w:noProof/>
                <w:webHidden/>
              </w:rPr>
            </w:r>
            <w:r>
              <w:rPr>
                <w:noProof/>
                <w:webHidden/>
              </w:rPr>
              <w:fldChar w:fldCharType="separate"/>
            </w:r>
            <w:r w:rsidR="00931194">
              <w:rPr>
                <w:noProof/>
                <w:webHidden/>
              </w:rPr>
              <w:t>53</w:t>
            </w:r>
            <w:r>
              <w:rPr>
                <w:noProof/>
                <w:webHidden/>
              </w:rPr>
              <w:fldChar w:fldCharType="end"/>
            </w:r>
          </w:hyperlink>
        </w:p>
        <w:p w14:paraId="39D38CD5" w14:textId="237D3B32" w:rsidR="008F1BF2" w:rsidRDefault="008F1BF2">
          <w:pPr>
            <w:pStyle w:val="31"/>
            <w:tabs>
              <w:tab w:val="right" w:leader="dot" w:pos="5021"/>
            </w:tabs>
            <w:rPr>
              <w:rFonts w:eastAsiaTheme="minorEastAsia" w:cstheme="minorBidi"/>
              <w:bCs w:val="0"/>
              <w:noProof/>
              <w:sz w:val="22"/>
              <w:szCs w:val="22"/>
              <w:lang w:val="ru-RU" w:eastAsia="ru-RU"/>
            </w:rPr>
          </w:pPr>
          <w:hyperlink w:anchor="_Toc70532933" w:history="1">
            <w:r w:rsidRPr="006F3603">
              <w:rPr>
                <w:rStyle w:val="ad"/>
                <w:noProof/>
                <w:lang w:val="ru-RU"/>
              </w:rPr>
              <w:t>Шаман / Жрец</w:t>
            </w:r>
            <w:r>
              <w:rPr>
                <w:noProof/>
                <w:webHidden/>
              </w:rPr>
              <w:tab/>
            </w:r>
            <w:r>
              <w:rPr>
                <w:noProof/>
                <w:webHidden/>
              </w:rPr>
              <w:fldChar w:fldCharType="begin"/>
            </w:r>
            <w:r>
              <w:rPr>
                <w:noProof/>
                <w:webHidden/>
              </w:rPr>
              <w:instrText xml:space="preserve"> PAGEREF _Toc70532933 \h </w:instrText>
            </w:r>
            <w:r>
              <w:rPr>
                <w:noProof/>
                <w:webHidden/>
              </w:rPr>
            </w:r>
            <w:r>
              <w:rPr>
                <w:noProof/>
                <w:webHidden/>
              </w:rPr>
              <w:fldChar w:fldCharType="separate"/>
            </w:r>
            <w:r w:rsidR="00931194">
              <w:rPr>
                <w:noProof/>
                <w:webHidden/>
              </w:rPr>
              <w:t>53</w:t>
            </w:r>
            <w:r>
              <w:rPr>
                <w:noProof/>
                <w:webHidden/>
              </w:rPr>
              <w:fldChar w:fldCharType="end"/>
            </w:r>
          </w:hyperlink>
        </w:p>
        <w:p w14:paraId="03CEA8CB" w14:textId="4C85ECFE" w:rsidR="008F1BF2" w:rsidRDefault="008F1BF2">
          <w:pPr>
            <w:pStyle w:val="31"/>
            <w:tabs>
              <w:tab w:val="right" w:leader="dot" w:pos="5021"/>
            </w:tabs>
            <w:rPr>
              <w:rFonts w:eastAsiaTheme="minorEastAsia" w:cstheme="minorBidi"/>
              <w:bCs w:val="0"/>
              <w:noProof/>
              <w:sz w:val="22"/>
              <w:szCs w:val="22"/>
              <w:lang w:val="ru-RU" w:eastAsia="ru-RU"/>
            </w:rPr>
          </w:pPr>
          <w:hyperlink w:anchor="_Toc70532934" w:history="1">
            <w:r w:rsidRPr="006F3603">
              <w:rPr>
                <w:rStyle w:val="ad"/>
                <w:noProof/>
                <w:lang w:val="ru-RU"/>
              </w:rPr>
              <w:t>Основные силы</w:t>
            </w:r>
            <w:r>
              <w:rPr>
                <w:noProof/>
                <w:webHidden/>
              </w:rPr>
              <w:tab/>
            </w:r>
            <w:r>
              <w:rPr>
                <w:noProof/>
                <w:webHidden/>
              </w:rPr>
              <w:fldChar w:fldCharType="begin"/>
            </w:r>
            <w:r>
              <w:rPr>
                <w:noProof/>
                <w:webHidden/>
              </w:rPr>
              <w:instrText xml:space="preserve"> PAGEREF _Toc70532934 \h </w:instrText>
            </w:r>
            <w:r>
              <w:rPr>
                <w:noProof/>
                <w:webHidden/>
              </w:rPr>
            </w:r>
            <w:r>
              <w:rPr>
                <w:noProof/>
                <w:webHidden/>
              </w:rPr>
              <w:fldChar w:fldCharType="separate"/>
            </w:r>
            <w:r w:rsidR="00931194">
              <w:rPr>
                <w:noProof/>
                <w:webHidden/>
              </w:rPr>
              <w:t>53</w:t>
            </w:r>
            <w:r>
              <w:rPr>
                <w:noProof/>
                <w:webHidden/>
              </w:rPr>
              <w:fldChar w:fldCharType="end"/>
            </w:r>
          </w:hyperlink>
        </w:p>
        <w:p w14:paraId="2A2E1457" w14:textId="152CC702" w:rsidR="008F1BF2" w:rsidRDefault="008F1BF2">
          <w:pPr>
            <w:pStyle w:val="31"/>
            <w:tabs>
              <w:tab w:val="right" w:leader="dot" w:pos="5021"/>
            </w:tabs>
            <w:rPr>
              <w:rFonts w:eastAsiaTheme="minorEastAsia" w:cstheme="minorBidi"/>
              <w:bCs w:val="0"/>
              <w:noProof/>
              <w:sz w:val="22"/>
              <w:szCs w:val="22"/>
              <w:lang w:val="ru-RU" w:eastAsia="ru-RU"/>
            </w:rPr>
          </w:pPr>
          <w:hyperlink w:anchor="_Toc70532935" w:history="1">
            <w:r w:rsidRPr="006F3603">
              <w:rPr>
                <w:rStyle w:val="ad"/>
                <w:noProof/>
                <w:lang w:val="ru-RU"/>
              </w:rPr>
              <w:t>Союзники</w:t>
            </w:r>
            <w:r>
              <w:rPr>
                <w:noProof/>
                <w:webHidden/>
              </w:rPr>
              <w:tab/>
            </w:r>
            <w:r>
              <w:rPr>
                <w:noProof/>
                <w:webHidden/>
              </w:rPr>
              <w:fldChar w:fldCharType="begin"/>
            </w:r>
            <w:r>
              <w:rPr>
                <w:noProof/>
                <w:webHidden/>
              </w:rPr>
              <w:instrText xml:space="preserve"> PAGEREF _Toc70532935 \h </w:instrText>
            </w:r>
            <w:r>
              <w:rPr>
                <w:noProof/>
                <w:webHidden/>
              </w:rPr>
            </w:r>
            <w:r>
              <w:rPr>
                <w:noProof/>
                <w:webHidden/>
              </w:rPr>
              <w:fldChar w:fldCharType="separate"/>
            </w:r>
            <w:r w:rsidR="00931194">
              <w:rPr>
                <w:noProof/>
                <w:webHidden/>
              </w:rPr>
              <w:t>53</w:t>
            </w:r>
            <w:r>
              <w:rPr>
                <w:noProof/>
                <w:webHidden/>
              </w:rPr>
              <w:fldChar w:fldCharType="end"/>
            </w:r>
          </w:hyperlink>
        </w:p>
        <w:p w14:paraId="44CF27F8" w14:textId="08E8CD23" w:rsidR="008F1BF2" w:rsidRDefault="008F1BF2">
          <w:pPr>
            <w:pStyle w:val="31"/>
            <w:tabs>
              <w:tab w:val="right" w:leader="dot" w:pos="5021"/>
            </w:tabs>
            <w:rPr>
              <w:rFonts w:eastAsiaTheme="minorEastAsia" w:cstheme="minorBidi"/>
              <w:bCs w:val="0"/>
              <w:noProof/>
              <w:sz w:val="22"/>
              <w:szCs w:val="22"/>
              <w:lang w:val="ru-RU" w:eastAsia="ru-RU"/>
            </w:rPr>
          </w:pPr>
          <w:hyperlink w:anchor="_Toc70532936" w:history="1">
            <w:r w:rsidRPr="006F3603">
              <w:rPr>
                <w:rStyle w:val="ad"/>
                <w:noProof/>
                <w:lang w:val="ru-RU"/>
              </w:rPr>
              <w:t>Пленники</w:t>
            </w:r>
            <w:r>
              <w:rPr>
                <w:noProof/>
                <w:webHidden/>
              </w:rPr>
              <w:tab/>
            </w:r>
            <w:r>
              <w:rPr>
                <w:noProof/>
                <w:webHidden/>
              </w:rPr>
              <w:fldChar w:fldCharType="begin"/>
            </w:r>
            <w:r>
              <w:rPr>
                <w:noProof/>
                <w:webHidden/>
              </w:rPr>
              <w:instrText xml:space="preserve"> PAGEREF _Toc70532936 \h </w:instrText>
            </w:r>
            <w:r>
              <w:rPr>
                <w:noProof/>
                <w:webHidden/>
              </w:rPr>
            </w:r>
            <w:r>
              <w:rPr>
                <w:noProof/>
                <w:webHidden/>
              </w:rPr>
              <w:fldChar w:fldCharType="separate"/>
            </w:r>
            <w:r w:rsidR="00931194">
              <w:rPr>
                <w:noProof/>
                <w:webHidden/>
              </w:rPr>
              <w:t>53</w:t>
            </w:r>
            <w:r>
              <w:rPr>
                <w:noProof/>
                <w:webHidden/>
              </w:rPr>
              <w:fldChar w:fldCharType="end"/>
            </w:r>
          </w:hyperlink>
        </w:p>
        <w:p w14:paraId="5A3D312E" w14:textId="6E19AC47" w:rsidR="008F1BF2" w:rsidRDefault="008F1BF2">
          <w:pPr>
            <w:pStyle w:val="31"/>
            <w:tabs>
              <w:tab w:val="right" w:leader="dot" w:pos="5021"/>
            </w:tabs>
            <w:rPr>
              <w:rFonts w:eastAsiaTheme="minorEastAsia" w:cstheme="minorBidi"/>
              <w:bCs w:val="0"/>
              <w:noProof/>
              <w:sz w:val="22"/>
              <w:szCs w:val="22"/>
              <w:lang w:val="ru-RU" w:eastAsia="ru-RU"/>
            </w:rPr>
          </w:pPr>
          <w:hyperlink w:anchor="_Toc70532937" w:history="1">
            <w:r w:rsidRPr="006F3603">
              <w:rPr>
                <w:rStyle w:val="ad"/>
                <w:noProof/>
                <w:lang w:val="ru-RU"/>
              </w:rPr>
              <w:t>Цель отряда</w:t>
            </w:r>
            <w:r>
              <w:rPr>
                <w:noProof/>
                <w:webHidden/>
              </w:rPr>
              <w:tab/>
            </w:r>
            <w:r>
              <w:rPr>
                <w:noProof/>
                <w:webHidden/>
              </w:rPr>
              <w:fldChar w:fldCharType="begin"/>
            </w:r>
            <w:r>
              <w:rPr>
                <w:noProof/>
                <w:webHidden/>
              </w:rPr>
              <w:instrText xml:space="preserve"> PAGEREF _Toc70532937 \h </w:instrText>
            </w:r>
            <w:r>
              <w:rPr>
                <w:noProof/>
                <w:webHidden/>
              </w:rPr>
            </w:r>
            <w:r>
              <w:rPr>
                <w:noProof/>
                <w:webHidden/>
              </w:rPr>
              <w:fldChar w:fldCharType="separate"/>
            </w:r>
            <w:r w:rsidR="00931194">
              <w:rPr>
                <w:noProof/>
                <w:webHidden/>
              </w:rPr>
              <w:t>53</w:t>
            </w:r>
            <w:r>
              <w:rPr>
                <w:noProof/>
                <w:webHidden/>
              </w:rPr>
              <w:fldChar w:fldCharType="end"/>
            </w:r>
          </w:hyperlink>
        </w:p>
        <w:p w14:paraId="7894949D" w14:textId="2CA6E7D6" w:rsidR="008F1BF2" w:rsidRDefault="008F1BF2">
          <w:pPr>
            <w:pStyle w:val="23"/>
            <w:tabs>
              <w:tab w:val="right" w:leader="dot" w:pos="5021"/>
            </w:tabs>
            <w:rPr>
              <w:rFonts w:eastAsiaTheme="minorEastAsia" w:cstheme="minorBidi"/>
              <w:bCs w:val="0"/>
              <w:noProof/>
              <w:sz w:val="22"/>
              <w:szCs w:val="22"/>
              <w:lang w:val="ru-RU" w:eastAsia="ru-RU"/>
            </w:rPr>
          </w:pPr>
          <w:hyperlink w:anchor="_Toc70532938" w:history="1">
            <w:r w:rsidRPr="006F3603">
              <w:rPr>
                <w:rStyle w:val="ad"/>
                <w:noProof/>
                <w:lang w:val="ru-RU"/>
              </w:rPr>
              <w:t>Отряд гоблинов</w:t>
            </w:r>
            <w:r>
              <w:rPr>
                <w:noProof/>
                <w:webHidden/>
              </w:rPr>
              <w:tab/>
            </w:r>
            <w:r>
              <w:rPr>
                <w:noProof/>
                <w:webHidden/>
              </w:rPr>
              <w:fldChar w:fldCharType="begin"/>
            </w:r>
            <w:r>
              <w:rPr>
                <w:noProof/>
                <w:webHidden/>
              </w:rPr>
              <w:instrText xml:space="preserve"> PAGEREF _Toc70532938 \h </w:instrText>
            </w:r>
            <w:r>
              <w:rPr>
                <w:noProof/>
                <w:webHidden/>
              </w:rPr>
            </w:r>
            <w:r>
              <w:rPr>
                <w:noProof/>
                <w:webHidden/>
              </w:rPr>
              <w:fldChar w:fldCharType="separate"/>
            </w:r>
            <w:r w:rsidR="00931194">
              <w:rPr>
                <w:noProof/>
                <w:webHidden/>
              </w:rPr>
              <w:t>53</w:t>
            </w:r>
            <w:r>
              <w:rPr>
                <w:noProof/>
                <w:webHidden/>
              </w:rPr>
              <w:fldChar w:fldCharType="end"/>
            </w:r>
          </w:hyperlink>
        </w:p>
        <w:p w14:paraId="7716423E" w14:textId="44CA90DD" w:rsidR="008F1BF2" w:rsidRDefault="008F1BF2">
          <w:pPr>
            <w:pStyle w:val="31"/>
            <w:tabs>
              <w:tab w:val="right" w:leader="dot" w:pos="5021"/>
            </w:tabs>
            <w:rPr>
              <w:rFonts w:eastAsiaTheme="minorEastAsia" w:cstheme="minorBidi"/>
              <w:bCs w:val="0"/>
              <w:noProof/>
              <w:sz w:val="22"/>
              <w:szCs w:val="22"/>
              <w:lang w:val="ru-RU" w:eastAsia="ru-RU"/>
            </w:rPr>
          </w:pPr>
          <w:hyperlink w:anchor="_Toc70532939" w:history="1">
            <w:r w:rsidRPr="006F3603">
              <w:rPr>
                <w:rStyle w:val="ad"/>
                <w:noProof/>
                <w:lang w:val="ru-RU"/>
              </w:rPr>
              <w:t>Лидер</w:t>
            </w:r>
            <w:r>
              <w:rPr>
                <w:noProof/>
                <w:webHidden/>
              </w:rPr>
              <w:tab/>
            </w:r>
            <w:r>
              <w:rPr>
                <w:noProof/>
                <w:webHidden/>
              </w:rPr>
              <w:fldChar w:fldCharType="begin"/>
            </w:r>
            <w:r>
              <w:rPr>
                <w:noProof/>
                <w:webHidden/>
              </w:rPr>
              <w:instrText xml:space="preserve"> PAGEREF _Toc70532939 \h </w:instrText>
            </w:r>
            <w:r>
              <w:rPr>
                <w:noProof/>
                <w:webHidden/>
              </w:rPr>
            </w:r>
            <w:r>
              <w:rPr>
                <w:noProof/>
                <w:webHidden/>
              </w:rPr>
              <w:fldChar w:fldCharType="separate"/>
            </w:r>
            <w:r w:rsidR="00931194">
              <w:rPr>
                <w:noProof/>
                <w:webHidden/>
              </w:rPr>
              <w:t>53</w:t>
            </w:r>
            <w:r>
              <w:rPr>
                <w:noProof/>
                <w:webHidden/>
              </w:rPr>
              <w:fldChar w:fldCharType="end"/>
            </w:r>
          </w:hyperlink>
        </w:p>
        <w:p w14:paraId="2BF8446D" w14:textId="4C013008" w:rsidR="008F1BF2" w:rsidRDefault="008F1BF2">
          <w:pPr>
            <w:pStyle w:val="31"/>
            <w:tabs>
              <w:tab w:val="right" w:leader="dot" w:pos="5021"/>
            </w:tabs>
            <w:rPr>
              <w:rFonts w:eastAsiaTheme="minorEastAsia" w:cstheme="minorBidi"/>
              <w:bCs w:val="0"/>
              <w:noProof/>
              <w:sz w:val="22"/>
              <w:szCs w:val="22"/>
              <w:lang w:val="ru-RU" w:eastAsia="ru-RU"/>
            </w:rPr>
          </w:pPr>
          <w:hyperlink w:anchor="_Toc70532940" w:history="1">
            <w:r w:rsidRPr="006F3603">
              <w:rPr>
                <w:rStyle w:val="ad"/>
                <w:noProof/>
                <w:lang w:val="ru-RU"/>
              </w:rPr>
              <w:t>Основные силы</w:t>
            </w:r>
            <w:r>
              <w:rPr>
                <w:noProof/>
                <w:webHidden/>
              </w:rPr>
              <w:tab/>
            </w:r>
            <w:r>
              <w:rPr>
                <w:noProof/>
                <w:webHidden/>
              </w:rPr>
              <w:fldChar w:fldCharType="begin"/>
            </w:r>
            <w:r>
              <w:rPr>
                <w:noProof/>
                <w:webHidden/>
              </w:rPr>
              <w:instrText xml:space="preserve"> PAGEREF _Toc70532940 \h </w:instrText>
            </w:r>
            <w:r>
              <w:rPr>
                <w:noProof/>
                <w:webHidden/>
              </w:rPr>
            </w:r>
            <w:r>
              <w:rPr>
                <w:noProof/>
                <w:webHidden/>
              </w:rPr>
              <w:fldChar w:fldCharType="separate"/>
            </w:r>
            <w:r w:rsidR="00931194">
              <w:rPr>
                <w:noProof/>
                <w:webHidden/>
              </w:rPr>
              <w:t>53</w:t>
            </w:r>
            <w:r>
              <w:rPr>
                <w:noProof/>
                <w:webHidden/>
              </w:rPr>
              <w:fldChar w:fldCharType="end"/>
            </w:r>
          </w:hyperlink>
        </w:p>
        <w:p w14:paraId="6E65E5D5" w14:textId="61DDA365" w:rsidR="008F1BF2" w:rsidRDefault="008F1BF2">
          <w:pPr>
            <w:pStyle w:val="31"/>
            <w:tabs>
              <w:tab w:val="right" w:leader="dot" w:pos="5021"/>
            </w:tabs>
            <w:rPr>
              <w:rFonts w:eastAsiaTheme="minorEastAsia" w:cstheme="minorBidi"/>
              <w:bCs w:val="0"/>
              <w:noProof/>
              <w:sz w:val="22"/>
              <w:szCs w:val="22"/>
              <w:lang w:val="ru-RU" w:eastAsia="ru-RU"/>
            </w:rPr>
          </w:pPr>
          <w:hyperlink w:anchor="_Toc70532941" w:history="1">
            <w:r w:rsidRPr="006F3603">
              <w:rPr>
                <w:rStyle w:val="ad"/>
                <w:noProof/>
                <w:lang w:val="ru-RU"/>
              </w:rPr>
              <w:t>Дополнительные силы</w:t>
            </w:r>
            <w:r>
              <w:rPr>
                <w:noProof/>
                <w:webHidden/>
              </w:rPr>
              <w:tab/>
            </w:r>
            <w:r>
              <w:rPr>
                <w:noProof/>
                <w:webHidden/>
              </w:rPr>
              <w:fldChar w:fldCharType="begin"/>
            </w:r>
            <w:r>
              <w:rPr>
                <w:noProof/>
                <w:webHidden/>
              </w:rPr>
              <w:instrText xml:space="preserve"> PAGEREF _Toc70532941 \h </w:instrText>
            </w:r>
            <w:r>
              <w:rPr>
                <w:noProof/>
                <w:webHidden/>
              </w:rPr>
            </w:r>
            <w:r>
              <w:rPr>
                <w:noProof/>
                <w:webHidden/>
              </w:rPr>
              <w:fldChar w:fldCharType="separate"/>
            </w:r>
            <w:r w:rsidR="00931194">
              <w:rPr>
                <w:noProof/>
                <w:webHidden/>
              </w:rPr>
              <w:t>53</w:t>
            </w:r>
            <w:r>
              <w:rPr>
                <w:noProof/>
                <w:webHidden/>
              </w:rPr>
              <w:fldChar w:fldCharType="end"/>
            </w:r>
          </w:hyperlink>
        </w:p>
        <w:p w14:paraId="562F0D38" w14:textId="32828965" w:rsidR="008F1BF2" w:rsidRDefault="008F1BF2">
          <w:pPr>
            <w:pStyle w:val="31"/>
            <w:tabs>
              <w:tab w:val="right" w:leader="dot" w:pos="5021"/>
            </w:tabs>
            <w:rPr>
              <w:rFonts w:eastAsiaTheme="minorEastAsia" w:cstheme="minorBidi"/>
              <w:bCs w:val="0"/>
              <w:noProof/>
              <w:sz w:val="22"/>
              <w:szCs w:val="22"/>
              <w:lang w:val="ru-RU" w:eastAsia="ru-RU"/>
            </w:rPr>
          </w:pPr>
          <w:hyperlink w:anchor="_Toc70532942" w:history="1">
            <w:r w:rsidRPr="006F3603">
              <w:rPr>
                <w:rStyle w:val="ad"/>
                <w:noProof/>
                <w:lang w:val="ru-RU"/>
              </w:rPr>
              <w:t>Союзники</w:t>
            </w:r>
            <w:r>
              <w:rPr>
                <w:noProof/>
                <w:webHidden/>
              </w:rPr>
              <w:tab/>
            </w:r>
            <w:r>
              <w:rPr>
                <w:noProof/>
                <w:webHidden/>
              </w:rPr>
              <w:fldChar w:fldCharType="begin"/>
            </w:r>
            <w:r>
              <w:rPr>
                <w:noProof/>
                <w:webHidden/>
              </w:rPr>
              <w:instrText xml:space="preserve"> PAGEREF _Toc70532942 \h </w:instrText>
            </w:r>
            <w:r>
              <w:rPr>
                <w:noProof/>
                <w:webHidden/>
              </w:rPr>
            </w:r>
            <w:r>
              <w:rPr>
                <w:noProof/>
                <w:webHidden/>
              </w:rPr>
              <w:fldChar w:fldCharType="separate"/>
            </w:r>
            <w:r w:rsidR="00931194">
              <w:rPr>
                <w:noProof/>
                <w:webHidden/>
              </w:rPr>
              <w:t>53</w:t>
            </w:r>
            <w:r>
              <w:rPr>
                <w:noProof/>
                <w:webHidden/>
              </w:rPr>
              <w:fldChar w:fldCharType="end"/>
            </w:r>
          </w:hyperlink>
        </w:p>
        <w:p w14:paraId="661B0C76" w14:textId="5B16E769" w:rsidR="008F1BF2" w:rsidRDefault="008F1BF2">
          <w:pPr>
            <w:pStyle w:val="31"/>
            <w:tabs>
              <w:tab w:val="right" w:leader="dot" w:pos="5021"/>
            </w:tabs>
            <w:rPr>
              <w:rFonts w:eastAsiaTheme="minorEastAsia" w:cstheme="minorBidi"/>
              <w:bCs w:val="0"/>
              <w:noProof/>
              <w:sz w:val="22"/>
              <w:szCs w:val="22"/>
              <w:lang w:val="ru-RU" w:eastAsia="ru-RU"/>
            </w:rPr>
          </w:pPr>
          <w:hyperlink w:anchor="_Toc70532943" w:history="1">
            <w:r w:rsidRPr="006F3603">
              <w:rPr>
                <w:rStyle w:val="ad"/>
                <w:noProof/>
                <w:lang w:val="ru-RU"/>
              </w:rPr>
              <w:t>Визуальная особенность</w:t>
            </w:r>
            <w:r>
              <w:rPr>
                <w:noProof/>
                <w:webHidden/>
              </w:rPr>
              <w:tab/>
            </w:r>
            <w:r>
              <w:rPr>
                <w:noProof/>
                <w:webHidden/>
              </w:rPr>
              <w:fldChar w:fldCharType="begin"/>
            </w:r>
            <w:r>
              <w:rPr>
                <w:noProof/>
                <w:webHidden/>
              </w:rPr>
              <w:instrText xml:space="preserve"> PAGEREF _Toc70532943 \h </w:instrText>
            </w:r>
            <w:r>
              <w:rPr>
                <w:noProof/>
                <w:webHidden/>
              </w:rPr>
            </w:r>
            <w:r>
              <w:rPr>
                <w:noProof/>
                <w:webHidden/>
              </w:rPr>
              <w:fldChar w:fldCharType="separate"/>
            </w:r>
            <w:r w:rsidR="00931194">
              <w:rPr>
                <w:noProof/>
                <w:webHidden/>
              </w:rPr>
              <w:t>53</w:t>
            </w:r>
            <w:r>
              <w:rPr>
                <w:noProof/>
                <w:webHidden/>
              </w:rPr>
              <w:fldChar w:fldCharType="end"/>
            </w:r>
          </w:hyperlink>
        </w:p>
        <w:p w14:paraId="36B9F305" w14:textId="7DC540D7" w:rsidR="008F1BF2" w:rsidRDefault="008F1BF2">
          <w:pPr>
            <w:pStyle w:val="31"/>
            <w:tabs>
              <w:tab w:val="right" w:leader="dot" w:pos="5021"/>
            </w:tabs>
            <w:rPr>
              <w:rFonts w:eastAsiaTheme="minorEastAsia" w:cstheme="minorBidi"/>
              <w:bCs w:val="0"/>
              <w:noProof/>
              <w:sz w:val="22"/>
              <w:szCs w:val="22"/>
              <w:lang w:val="ru-RU" w:eastAsia="ru-RU"/>
            </w:rPr>
          </w:pPr>
          <w:hyperlink w:anchor="_Toc70532944" w:history="1">
            <w:r w:rsidRPr="006F3603">
              <w:rPr>
                <w:rStyle w:val="ad"/>
                <w:noProof/>
                <w:lang w:val="ru-RU"/>
              </w:rPr>
              <w:t>Цель</w:t>
            </w:r>
            <w:r>
              <w:rPr>
                <w:noProof/>
                <w:webHidden/>
              </w:rPr>
              <w:tab/>
            </w:r>
            <w:r>
              <w:rPr>
                <w:noProof/>
                <w:webHidden/>
              </w:rPr>
              <w:fldChar w:fldCharType="begin"/>
            </w:r>
            <w:r>
              <w:rPr>
                <w:noProof/>
                <w:webHidden/>
              </w:rPr>
              <w:instrText xml:space="preserve"> PAGEREF _Toc70532944 \h </w:instrText>
            </w:r>
            <w:r>
              <w:rPr>
                <w:noProof/>
                <w:webHidden/>
              </w:rPr>
            </w:r>
            <w:r>
              <w:rPr>
                <w:noProof/>
                <w:webHidden/>
              </w:rPr>
              <w:fldChar w:fldCharType="separate"/>
            </w:r>
            <w:r w:rsidR="00931194">
              <w:rPr>
                <w:noProof/>
                <w:webHidden/>
              </w:rPr>
              <w:t>53</w:t>
            </w:r>
            <w:r>
              <w:rPr>
                <w:noProof/>
                <w:webHidden/>
              </w:rPr>
              <w:fldChar w:fldCharType="end"/>
            </w:r>
          </w:hyperlink>
        </w:p>
        <w:p w14:paraId="16ACCCBA" w14:textId="4DFB82CB" w:rsidR="008F1BF2" w:rsidRDefault="008F1BF2">
          <w:pPr>
            <w:pStyle w:val="23"/>
            <w:tabs>
              <w:tab w:val="right" w:leader="dot" w:pos="5021"/>
            </w:tabs>
            <w:rPr>
              <w:rFonts w:eastAsiaTheme="minorEastAsia" w:cstheme="minorBidi"/>
              <w:bCs w:val="0"/>
              <w:noProof/>
              <w:sz w:val="22"/>
              <w:szCs w:val="22"/>
              <w:lang w:val="ru-RU" w:eastAsia="ru-RU"/>
            </w:rPr>
          </w:pPr>
          <w:hyperlink w:anchor="_Toc70532945" w:history="1">
            <w:r w:rsidRPr="006F3603">
              <w:rPr>
                <w:rStyle w:val="ad"/>
                <w:noProof/>
                <w:lang w:val="ru-RU"/>
              </w:rPr>
              <w:t>Торговый караван</w:t>
            </w:r>
            <w:r>
              <w:rPr>
                <w:noProof/>
                <w:webHidden/>
              </w:rPr>
              <w:tab/>
            </w:r>
            <w:r>
              <w:rPr>
                <w:noProof/>
                <w:webHidden/>
              </w:rPr>
              <w:fldChar w:fldCharType="begin"/>
            </w:r>
            <w:r>
              <w:rPr>
                <w:noProof/>
                <w:webHidden/>
              </w:rPr>
              <w:instrText xml:space="preserve"> PAGEREF _Toc70532945 \h </w:instrText>
            </w:r>
            <w:r>
              <w:rPr>
                <w:noProof/>
                <w:webHidden/>
              </w:rPr>
            </w:r>
            <w:r>
              <w:rPr>
                <w:noProof/>
                <w:webHidden/>
              </w:rPr>
              <w:fldChar w:fldCharType="separate"/>
            </w:r>
            <w:r w:rsidR="00931194">
              <w:rPr>
                <w:noProof/>
                <w:webHidden/>
              </w:rPr>
              <w:t>53</w:t>
            </w:r>
            <w:r>
              <w:rPr>
                <w:noProof/>
                <w:webHidden/>
              </w:rPr>
              <w:fldChar w:fldCharType="end"/>
            </w:r>
          </w:hyperlink>
        </w:p>
        <w:p w14:paraId="7E36C11A" w14:textId="4C811B31" w:rsidR="008F1BF2" w:rsidRDefault="008F1BF2">
          <w:pPr>
            <w:pStyle w:val="31"/>
            <w:tabs>
              <w:tab w:val="right" w:leader="dot" w:pos="5021"/>
            </w:tabs>
            <w:rPr>
              <w:rFonts w:eastAsiaTheme="minorEastAsia" w:cstheme="minorBidi"/>
              <w:bCs w:val="0"/>
              <w:noProof/>
              <w:sz w:val="22"/>
              <w:szCs w:val="22"/>
              <w:lang w:val="ru-RU" w:eastAsia="ru-RU"/>
            </w:rPr>
          </w:pPr>
          <w:hyperlink w:anchor="_Toc70532946" w:history="1">
            <w:r w:rsidRPr="006F3603">
              <w:rPr>
                <w:rStyle w:val="ad"/>
                <w:noProof/>
                <w:lang w:val="ru-RU"/>
              </w:rPr>
              <w:t>Владелец</w:t>
            </w:r>
            <w:r>
              <w:rPr>
                <w:noProof/>
                <w:webHidden/>
              </w:rPr>
              <w:tab/>
            </w:r>
            <w:r>
              <w:rPr>
                <w:noProof/>
                <w:webHidden/>
              </w:rPr>
              <w:fldChar w:fldCharType="begin"/>
            </w:r>
            <w:r>
              <w:rPr>
                <w:noProof/>
                <w:webHidden/>
              </w:rPr>
              <w:instrText xml:space="preserve"> PAGEREF _Toc70532946 \h </w:instrText>
            </w:r>
            <w:r>
              <w:rPr>
                <w:noProof/>
                <w:webHidden/>
              </w:rPr>
            </w:r>
            <w:r>
              <w:rPr>
                <w:noProof/>
                <w:webHidden/>
              </w:rPr>
              <w:fldChar w:fldCharType="separate"/>
            </w:r>
            <w:r w:rsidR="00931194">
              <w:rPr>
                <w:noProof/>
                <w:webHidden/>
              </w:rPr>
              <w:t>53</w:t>
            </w:r>
            <w:r>
              <w:rPr>
                <w:noProof/>
                <w:webHidden/>
              </w:rPr>
              <w:fldChar w:fldCharType="end"/>
            </w:r>
          </w:hyperlink>
        </w:p>
        <w:p w14:paraId="159AF1DE" w14:textId="77EEC6AB" w:rsidR="008F1BF2" w:rsidRDefault="008F1BF2">
          <w:pPr>
            <w:pStyle w:val="31"/>
            <w:tabs>
              <w:tab w:val="right" w:leader="dot" w:pos="5021"/>
            </w:tabs>
            <w:rPr>
              <w:rFonts w:eastAsiaTheme="minorEastAsia" w:cstheme="minorBidi"/>
              <w:bCs w:val="0"/>
              <w:noProof/>
              <w:sz w:val="22"/>
              <w:szCs w:val="22"/>
              <w:lang w:val="ru-RU" w:eastAsia="ru-RU"/>
            </w:rPr>
          </w:pPr>
          <w:hyperlink w:anchor="_Toc70532947" w:history="1">
            <w:r w:rsidRPr="006F3603">
              <w:rPr>
                <w:rStyle w:val="ad"/>
                <w:noProof/>
                <w:lang w:val="ru-RU"/>
              </w:rPr>
              <w:t>Секрет владельца</w:t>
            </w:r>
            <w:r>
              <w:rPr>
                <w:noProof/>
                <w:webHidden/>
              </w:rPr>
              <w:tab/>
            </w:r>
            <w:r>
              <w:rPr>
                <w:noProof/>
                <w:webHidden/>
              </w:rPr>
              <w:fldChar w:fldCharType="begin"/>
            </w:r>
            <w:r>
              <w:rPr>
                <w:noProof/>
                <w:webHidden/>
              </w:rPr>
              <w:instrText xml:space="preserve"> PAGEREF _Toc70532947 \h </w:instrText>
            </w:r>
            <w:r>
              <w:rPr>
                <w:noProof/>
                <w:webHidden/>
              </w:rPr>
            </w:r>
            <w:r>
              <w:rPr>
                <w:noProof/>
                <w:webHidden/>
              </w:rPr>
              <w:fldChar w:fldCharType="separate"/>
            </w:r>
            <w:r w:rsidR="00931194">
              <w:rPr>
                <w:noProof/>
                <w:webHidden/>
              </w:rPr>
              <w:t>53</w:t>
            </w:r>
            <w:r>
              <w:rPr>
                <w:noProof/>
                <w:webHidden/>
              </w:rPr>
              <w:fldChar w:fldCharType="end"/>
            </w:r>
          </w:hyperlink>
        </w:p>
        <w:p w14:paraId="743D8905" w14:textId="6182ECB9" w:rsidR="008F1BF2" w:rsidRDefault="008F1BF2">
          <w:pPr>
            <w:pStyle w:val="31"/>
            <w:tabs>
              <w:tab w:val="right" w:leader="dot" w:pos="5021"/>
            </w:tabs>
            <w:rPr>
              <w:rFonts w:eastAsiaTheme="minorEastAsia" w:cstheme="minorBidi"/>
              <w:bCs w:val="0"/>
              <w:noProof/>
              <w:sz w:val="22"/>
              <w:szCs w:val="22"/>
              <w:lang w:val="ru-RU" w:eastAsia="ru-RU"/>
            </w:rPr>
          </w:pPr>
          <w:hyperlink w:anchor="_Toc70532948" w:history="1">
            <w:r w:rsidRPr="006F3603">
              <w:rPr>
                <w:rStyle w:val="ad"/>
                <w:noProof/>
                <w:lang w:val="ru-RU"/>
              </w:rPr>
              <w:t>Состав каравана</w:t>
            </w:r>
            <w:r>
              <w:rPr>
                <w:noProof/>
                <w:webHidden/>
              </w:rPr>
              <w:tab/>
            </w:r>
            <w:r>
              <w:rPr>
                <w:noProof/>
                <w:webHidden/>
              </w:rPr>
              <w:fldChar w:fldCharType="begin"/>
            </w:r>
            <w:r>
              <w:rPr>
                <w:noProof/>
                <w:webHidden/>
              </w:rPr>
              <w:instrText xml:space="preserve"> PAGEREF _Toc70532948 \h </w:instrText>
            </w:r>
            <w:r>
              <w:rPr>
                <w:noProof/>
                <w:webHidden/>
              </w:rPr>
            </w:r>
            <w:r>
              <w:rPr>
                <w:noProof/>
                <w:webHidden/>
              </w:rPr>
              <w:fldChar w:fldCharType="separate"/>
            </w:r>
            <w:r w:rsidR="00931194">
              <w:rPr>
                <w:noProof/>
                <w:webHidden/>
              </w:rPr>
              <w:t>53</w:t>
            </w:r>
            <w:r>
              <w:rPr>
                <w:noProof/>
                <w:webHidden/>
              </w:rPr>
              <w:fldChar w:fldCharType="end"/>
            </w:r>
          </w:hyperlink>
        </w:p>
        <w:p w14:paraId="77BE6792" w14:textId="4AADF0A5" w:rsidR="008F1BF2" w:rsidRDefault="008F1BF2">
          <w:pPr>
            <w:pStyle w:val="31"/>
            <w:tabs>
              <w:tab w:val="right" w:leader="dot" w:pos="5021"/>
            </w:tabs>
            <w:rPr>
              <w:rFonts w:eastAsiaTheme="minorEastAsia" w:cstheme="minorBidi"/>
              <w:bCs w:val="0"/>
              <w:noProof/>
              <w:sz w:val="22"/>
              <w:szCs w:val="22"/>
              <w:lang w:val="ru-RU" w:eastAsia="ru-RU"/>
            </w:rPr>
          </w:pPr>
          <w:hyperlink w:anchor="_Toc70532949" w:history="1">
            <w:r w:rsidRPr="006F3603">
              <w:rPr>
                <w:rStyle w:val="ad"/>
                <w:noProof/>
                <w:lang w:val="ru-RU"/>
              </w:rPr>
              <w:t>Пункт назначения</w:t>
            </w:r>
            <w:r>
              <w:rPr>
                <w:noProof/>
                <w:webHidden/>
              </w:rPr>
              <w:tab/>
            </w:r>
            <w:r>
              <w:rPr>
                <w:noProof/>
                <w:webHidden/>
              </w:rPr>
              <w:fldChar w:fldCharType="begin"/>
            </w:r>
            <w:r>
              <w:rPr>
                <w:noProof/>
                <w:webHidden/>
              </w:rPr>
              <w:instrText xml:space="preserve"> PAGEREF _Toc70532949 \h </w:instrText>
            </w:r>
            <w:r>
              <w:rPr>
                <w:noProof/>
                <w:webHidden/>
              </w:rPr>
            </w:r>
            <w:r>
              <w:rPr>
                <w:noProof/>
                <w:webHidden/>
              </w:rPr>
              <w:fldChar w:fldCharType="separate"/>
            </w:r>
            <w:r w:rsidR="00931194">
              <w:rPr>
                <w:noProof/>
                <w:webHidden/>
              </w:rPr>
              <w:t>53</w:t>
            </w:r>
            <w:r>
              <w:rPr>
                <w:noProof/>
                <w:webHidden/>
              </w:rPr>
              <w:fldChar w:fldCharType="end"/>
            </w:r>
          </w:hyperlink>
        </w:p>
        <w:p w14:paraId="5E983576" w14:textId="267BF751" w:rsidR="008F1BF2" w:rsidRDefault="008F1BF2">
          <w:pPr>
            <w:pStyle w:val="31"/>
            <w:tabs>
              <w:tab w:val="right" w:leader="dot" w:pos="5021"/>
            </w:tabs>
            <w:rPr>
              <w:rFonts w:eastAsiaTheme="minorEastAsia" w:cstheme="minorBidi"/>
              <w:bCs w:val="0"/>
              <w:noProof/>
              <w:sz w:val="22"/>
              <w:szCs w:val="22"/>
              <w:lang w:val="ru-RU" w:eastAsia="ru-RU"/>
            </w:rPr>
          </w:pPr>
          <w:hyperlink w:anchor="_Toc70532950" w:history="1">
            <w:r w:rsidRPr="006F3603">
              <w:rPr>
                <w:rStyle w:val="ad"/>
                <w:noProof/>
                <w:lang w:val="ru-RU"/>
              </w:rPr>
              <w:t>Пункт отправления</w:t>
            </w:r>
            <w:r>
              <w:rPr>
                <w:noProof/>
                <w:webHidden/>
              </w:rPr>
              <w:tab/>
            </w:r>
            <w:r>
              <w:rPr>
                <w:noProof/>
                <w:webHidden/>
              </w:rPr>
              <w:fldChar w:fldCharType="begin"/>
            </w:r>
            <w:r>
              <w:rPr>
                <w:noProof/>
                <w:webHidden/>
              </w:rPr>
              <w:instrText xml:space="preserve"> PAGEREF _Toc70532950 \h </w:instrText>
            </w:r>
            <w:r>
              <w:rPr>
                <w:noProof/>
                <w:webHidden/>
              </w:rPr>
            </w:r>
            <w:r>
              <w:rPr>
                <w:noProof/>
                <w:webHidden/>
              </w:rPr>
              <w:fldChar w:fldCharType="separate"/>
            </w:r>
            <w:r w:rsidR="00931194">
              <w:rPr>
                <w:noProof/>
                <w:webHidden/>
              </w:rPr>
              <w:t>53</w:t>
            </w:r>
            <w:r>
              <w:rPr>
                <w:noProof/>
                <w:webHidden/>
              </w:rPr>
              <w:fldChar w:fldCharType="end"/>
            </w:r>
          </w:hyperlink>
        </w:p>
        <w:p w14:paraId="1047DF97" w14:textId="2A190C0A" w:rsidR="008F1BF2" w:rsidRDefault="008F1BF2">
          <w:pPr>
            <w:pStyle w:val="31"/>
            <w:tabs>
              <w:tab w:val="right" w:leader="dot" w:pos="5021"/>
            </w:tabs>
            <w:rPr>
              <w:rFonts w:eastAsiaTheme="minorEastAsia" w:cstheme="minorBidi"/>
              <w:bCs w:val="0"/>
              <w:noProof/>
              <w:sz w:val="22"/>
              <w:szCs w:val="22"/>
              <w:lang w:val="ru-RU" w:eastAsia="ru-RU"/>
            </w:rPr>
          </w:pPr>
          <w:hyperlink w:anchor="_Toc70532951" w:history="1">
            <w:r w:rsidRPr="006F3603">
              <w:rPr>
                <w:rStyle w:val="ad"/>
                <w:noProof/>
                <w:lang w:val="ru-RU"/>
              </w:rPr>
              <w:t>Хочет продать</w:t>
            </w:r>
            <w:r>
              <w:rPr>
                <w:noProof/>
                <w:webHidden/>
              </w:rPr>
              <w:tab/>
            </w:r>
            <w:r>
              <w:rPr>
                <w:noProof/>
                <w:webHidden/>
              </w:rPr>
              <w:fldChar w:fldCharType="begin"/>
            </w:r>
            <w:r>
              <w:rPr>
                <w:noProof/>
                <w:webHidden/>
              </w:rPr>
              <w:instrText xml:space="preserve"> PAGEREF _Toc70532951 \h </w:instrText>
            </w:r>
            <w:r>
              <w:rPr>
                <w:noProof/>
                <w:webHidden/>
              </w:rPr>
            </w:r>
            <w:r>
              <w:rPr>
                <w:noProof/>
                <w:webHidden/>
              </w:rPr>
              <w:fldChar w:fldCharType="separate"/>
            </w:r>
            <w:r w:rsidR="00931194">
              <w:rPr>
                <w:noProof/>
                <w:webHidden/>
              </w:rPr>
              <w:t>53</w:t>
            </w:r>
            <w:r>
              <w:rPr>
                <w:noProof/>
                <w:webHidden/>
              </w:rPr>
              <w:fldChar w:fldCharType="end"/>
            </w:r>
          </w:hyperlink>
        </w:p>
        <w:p w14:paraId="305950AA" w14:textId="0BB666D0" w:rsidR="008F1BF2" w:rsidRDefault="008F1BF2">
          <w:pPr>
            <w:pStyle w:val="31"/>
            <w:tabs>
              <w:tab w:val="right" w:leader="dot" w:pos="5021"/>
            </w:tabs>
            <w:rPr>
              <w:rFonts w:eastAsiaTheme="minorEastAsia" w:cstheme="minorBidi"/>
              <w:bCs w:val="0"/>
              <w:noProof/>
              <w:sz w:val="22"/>
              <w:szCs w:val="22"/>
              <w:lang w:val="ru-RU" w:eastAsia="ru-RU"/>
            </w:rPr>
          </w:pPr>
          <w:hyperlink w:anchor="_Toc70532952" w:history="1">
            <w:r w:rsidRPr="006F3603">
              <w:rPr>
                <w:rStyle w:val="ad"/>
                <w:noProof/>
                <w:lang w:val="ru-RU"/>
              </w:rPr>
              <w:t>Хочет купить</w:t>
            </w:r>
            <w:r>
              <w:rPr>
                <w:noProof/>
                <w:webHidden/>
              </w:rPr>
              <w:tab/>
            </w:r>
            <w:r>
              <w:rPr>
                <w:noProof/>
                <w:webHidden/>
              </w:rPr>
              <w:fldChar w:fldCharType="begin"/>
            </w:r>
            <w:r>
              <w:rPr>
                <w:noProof/>
                <w:webHidden/>
              </w:rPr>
              <w:instrText xml:space="preserve"> PAGEREF _Toc70532952 \h </w:instrText>
            </w:r>
            <w:r>
              <w:rPr>
                <w:noProof/>
                <w:webHidden/>
              </w:rPr>
            </w:r>
            <w:r>
              <w:rPr>
                <w:noProof/>
                <w:webHidden/>
              </w:rPr>
              <w:fldChar w:fldCharType="separate"/>
            </w:r>
            <w:r w:rsidR="00931194">
              <w:rPr>
                <w:noProof/>
                <w:webHidden/>
              </w:rPr>
              <w:t>53</w:t>
            </w:r>
            <w:r>
              <w:rPr>
                <w:noProof/>
                <w:webHidden/>
              </w:rPr>
              <w:fldChar w:fldCharType="end"/>
            </w:r>
          </w:hyperlink>
        </w:p>
        <w:p w14:paraId="6D78550F" w14:textId="70B3C04A" w:rsidR="008F1BF2" w:rsidRDefault="008F1BF2">
          <w:pPr>
            <w:pStyle w:val="31"/>
            <w:tabs>
              <w:tab w:val="right" w:leader="dot" w:pos="5021"/>
            </w:tabs>
            <w:rPr>
              <w:rFonts w:eastAsiaTheme="minorEastAsia" w:cstheme="minorBidi"/>
              <w:bCs w:val="0"/>
              <w:noProof/>
              <w:sz w:val="22"/>
              <w:szCs w:val="22"/>
              <w:lang w:val="ru-RU" w:eastAsia="ru-RU"/>
            </w:rPr>
          </w:pPr>
          <w:hyperlink w:anchor="_Toc70532953" w:history="1">
            <w:r w:rsidRPr="006F3603">
              <w:rPr>
                <w:rStyle w:val="ad"/>
                <w:noProof/>
                <w:lang w:val="ru-RU"/>
              </w:rPr>
              <w:t>Глава охраны</w:t>
            </w:r>
            <w:r>
              <w:rPr>
                <w:noProof/>
                <w:webHidden/>
              </w:rPr>
              <w:tab/>
            </w:r>
            <w:r>
              <w:rPr>
                <w:noProof/>
                <w:webHidden/>
              </w:rPr>
              <w:fldChar w:fldCharType="begin"/>
            </w:r>
            <w:r>
              <w:rPr>
                <w:noProof/>
                <w:webHidden/>
              </w:rPr>
              <w:instrText xml:space="preserve"> PAGEREF _Toc70532953 \h </w:instrText>
            </w:r>
            <w:r>
              <w:rPr>
                <w:noProof/>
                <w:webHidden/>
              </w:rPr>
            </w:r>
            <w:r>
              <w:rPr>
                <w:noProof/>
                <w:webHidden/>
              </w:rPr>
              <w:fldChar w:fldCharType="separate"/>
            </w:r>
            <w:r w:rsidR="00931194">
              <w:rPr>
                <w:noProof/>
                <w:webHidden/>
              </w:rPr>
              <w:t>53</w:t>
            </w:r>
            <w:r>
              <w:rPr>
                <w:noProof/>
                <w:webHidden/>
              </w:rPr>
              <w:fldChar w:fldCharType="end"/>
            </w:r>
          </w:hyperlink>
        </w:p>
        <w:p w14:paraId="3C640F58" w14:textId="73CC6A66" w:rsidR="008F1BF2" w:rsidRDefault="008F1BF2">
          <w:pPr>
            <w:pStyle w:val="31"/>
            <w:tabs>
              <w:tab w:val="right" w:leader="dot" w:pos="5021"/>
            </w:tabs>
            <w:rPr>
              <w:rFonts w:eastAsiaTheme="minorEastAsia" w:cstheme="minorBidi"/>
              <w:bCs w:val="0"/>
              <w:noProof/>
              <w:sz w:val="22"/>
              <w:szCs w:val="22"/>
              <w:lang w:val="ru-RU" w:eastAsia="ru-RU"/>
            </w:rPr>
          </w:pPr>
          <w:hyperlink w:anchor="_Toc70532954" w:history="1">
            <w:r w:rsidRPr="006F3603">
              <w:rPr>
                <w:rStyle w:val="ad"/>
                <w:noProof/>
                <w:lang w:val="ru-RU"/>
              </w:rPr>
              <w:t>Охрана</w:t>
            </w:r>
            <w:r>
              <w:rPr>
                <w:noProof/>
                <w:webHidden/>
              </w:rPr>
              <w:tab/>
            </w:r>
            <w:r>
              <w:rPr>
                <w:noProof/>
                <w:webHidden/>
              </w:rPr>
              <w:fldChar w:fldCharType="begin"/>
            </w:r>
            <w:r>
              <w:rPr>
                <w:noProof/>
                <w:webHidden/>
              </w:rPr>
              <w:instrText xml:space="preserve"> PAGEREF _Toc70532954 \h </w:instrText>
            </w:r>
            <w:r>
              <w:rPr>
                <w:noProof/>
                <w:webHidden/>
              </w:rPr>
            </w:r>
            <w:r>
              <w:rPr>
                <w:noProof/>
                <w:webHidden/>
              </w:rPr>
              <w:fldChar w:fldCharType="separate"/>
            </w:r>
            <w:r w:rsidR="00931194">
              <w:rPr>
                <w:noProof/>
                <w:webHidden/>
              </w:rPr>
              <w:t>53</w:t>
            </w:r>
            <w:r>
              <w:rPr>
                <w:noProof/>
                <w:webHidden/>
              </w:rPr>
              <w:fldChar w:fldCharType="end"/>
            </w:r>
          </w:hyperlink>
        </w:p>
        <w:p w14:paraId="65AD7636" w14:textId="0F9EBB36" w:rsidR="008F1BF2" w:rsidRDefault="008F1BF2">
          <w:pPr>
            <w:pStyle w:val="31"/>
            <w:tabs>
              <w:tab w:val="right" w:leader="dot" w:pos="5021"/>
            </w:tabs>
            <w:rPr>
              <w:rFonts w:eastAsiaTheme="minorEastAsia" w:cstheme="minorBidi"/>
              <w:bCs w:val="0"/>
              <w:noProof/>
              <w:sz w:val="22"/>
              <w:szCs w:val="22"/>
              <w:lang w:val="ru-RU" w:eastAsia="ru-RU"/>
            </w:rPr>
          </w:pPr>
          <w:hyperlink w:anchor="_Toc70532955" w:history="1">
            <w:r w:rsidRPr="006F3603">
              <w:rPr>
                <w:rStyle w:val="ad"/>
                <w:noProof/>
                <w:lang w:val="ru-RU"/>
              </w:rPr>
              <w:t>Секрет главы охраны</w:t>
            </w:r>
            <w:r>
              <w:rPr>
                <w:noProof/>
                <w:webHidden/>
              </w:rPr>
              <w:tab/>
            </w:r>
            <w:r>
              <w:rPr>
                <w:noProof/>
                <w:webHidden/>
              </w:rPr>
              <w:fldChar w:fldCharType="begin"/>
            </w:r>
            <w:r>
              <w:rPr>
                <w:noProof/>
                <w:webHidden/>
              </w:rPr>
              <w:instrText xml:space="preserve"> PAGEREF _Toc70532955 \h </w:instrText>
            </w:r>
            <w:r>
              <w:rPr>
                <w:noProof/>
                <w:webHidden/>
              </w:rPr>
            </w:r>
            <w:r>
              <w:rPr>
                <w:noProof/>
                <w:webHidden/>
              </w:rPr>
              <w:fldChar w:fldCharType="separate"/>
            </w:r>
            <w:r w:rsidR="00931194">
              <w:rPr>
                <w:noProof/>
                <w:webHidden/>
              </w:rPr>
              <w:t>53</w:t>
            </w:r>
            <w:r>
              <w:rPr>
                <w:noProof/>
                <w:webHidden/>
              </w:rPr>
              <w:fldChar w:fldCharType="end"/>
            </w:r>
          </w:hyperlink>
        </w:p>
        <w:p w14:paraId="4A9CEE40" w14:textId="01E88B74" w:rsidR="008F1BF2" w:rsidRDefault="008F1BF2">
          <w:pPr>
            <w:pStyle w:val="31"/>
            <w:tabs>
              <w:tab w:val="right" w:leader="dot" w:pos="5021"/>
            </w:tabs>
            <w:rPr>
              <w:rFonts w:eastAsiaTheme="minorEastAsia" w:cstheme="minorBidi"/>
              <w:bCs w:val="0"/>
              <w:noProof/>
              <w:sz w:val="22"/>
              <w:szCs w:val="22"/>
              <w:lang w:val="ru-RU" w:eastAsia="ru-RU"/>
            </w:rPr>
          </w:pPr>
          <w:hyperlink w:anchor="_Toc70532956" w:history="1">
            <w:r w:rsidRPr="006F3603">
              <w:rPr>
                <w:rStyle w:val="ad"/>
                <w:noProof/>
                <w:lang w:val="ru-RU"/>
              </w:rPr>
              <w:t>Цель каравана</w:t>
            </w:r>
            <w:r>
              <w:rPr>
                <w:noProof/>
                <w:webHidden/>
              </w:rPr>
              <w:tab/>
            </w:r>
            <w:r>
              <w:rPr>
                <w:noProof/>
                <w:webHidden/>
              </w:rPr>
              <w:fldChar w:fldCharType="begin"/>
            </w:r>
            <w:r>
              <w:rPr>
                <w:noProof/>
                <w:webHidden/>
              </w:rPr>
              <w:instrText xml:space="preserve"> PAGEREF _Toc70532956 \h </w:instrText>
            </w:r>
            <w:r>
              <w:rPr>
                <w:noProof/>
                <w:webHidden/>
              </w:rPr>
            </w:r>
            <w:r>
              <w:rPr>
                <w:noProof/>
                <w:webHidden/>
              </w:rPr>
              <w:fldChar w:fldCharType="separate"/>
            </w:r>
            <w:r w:rsidR="00931194">
              <w:rPr>
                <w:noProof/>
                <w:webHidden/>
              </w:rPr>
              <w:t>53</w:t>
            </w:r>
            <w:r>
              <w:rPr>
                <w:noProof/>
                <w:webHidden/>
              </w:rPr>
              <w:fldChar w:fldCharType="end"/>
            </w:r>
          </w:hyperlink>
        </w:p>
        <w:p w14:paraId="016CF807" w14:textId="4EE8A8A2" w:rsidR="008F1BF2" w:rsidRDefault="008F1BF2">
          <w:pPr>
            <w:pStyle w:val="23"/>
            <w:tabs>
              <w:tab w:val="right" w:leader="dot" w:pos="5021"/>
            </w:tabs>
            <w:rPr>
              <w:rFonts w:eastAsiaTheme="minorEastAsia" w:cstheme="minorBidi"/>
              <w:bCs w:val="0"/>
              <w:noProof/>
              <w:sz w:val="22"/>
              <w:szCs w:val="22"/>
              <w:lang w:val="ru-RU" w:eastAsia="ru-RU"/>
            </w:rPr>
          </w:pPr>
          <w:hyperlink w:anchor="_Toc70532957" w:history="1">
            <w:r w:rsidRPr="006F3603">
              <w:rPr>
                <w:rStyle w:val="ad"/>
                <w:noProof/>
                <w:lang w:val="ru-RU"/>
              </w:rPr>
              <w:t>Занимательная локация</w:t>
            </w:r>
            <w:r>
              <w:rPr>
                <w:noProof/>
                <w:webHidden/>
              </w:rPr>
              <w:tab/>
            </w:r>
            <w:r>
              <w:rPr>
                <w:noProof/>
                <w:webHidden/>
              </w:rPr>
              <w:fldChar w:fldCharType="begin"/>
            </w:r>
            <w:r>
              <w:rPr>
                <w:noProof/>
                <w:webHidden/>
              </w:rPr>
              <w:instrText xml:space="preserve"> PAGEREF _Toc70532957 \h </w:instrText>
            </w:r>
            <w:r>
              <w:rPr>
                <w:noProof/>
                <w:webHidden/>
              </w:rPr>
            </w:r>
            <w:r>
              <w:rPr>
                <w:noProof/>
                <w:webHidden/>
              </w:rPr>
              <w:fldChar w:fldCharType="separate"/>
            </w:r>
            <w:r w:rsidR="00931194">
              <w:rPr>
                <w:noProof/>
                <w:webHidden/>
              </w:rPr>
              <w:t>53</w:t>
            </w:r>
            <w:r>
              <w:rPr>
                <w:noProof/>
                <w:webHidden/>
              </w:rPr>
              <w:fldChar w:fldCharType="end"/>
            </w:r>
          </w:hyperlink>
        </w:p>
        <w:p w14:paraId="4C73D1CD" w14:textId="0C489244" w:rsidR="008F1BF2" w:rsidRDefault="008F1BF2">
          <w:pPr>
            <w:pStyle w:val="31"/>
            <w:tabs>
              <w:tab w:val="right" w:leader="dot" w:pos="5021"/>
            </w:tabs>
            <w:rPr>
              <w:rFonts w:eastAsiaTheme="minorEastAsia" w:cstheme="minorBidi"/>
              <w:bCs w:val="0"/>
              <w:noProof/>
              <w:sz w:val="22"/>
              <w:szCs w:val="22"/>
              <w:lang w:val="ru-RU" w:eastAsia="ru-RU"/>
            </w:rPr>
          </w:pPr>
          <w:hyperlink w:anchor="_Toc70532958" w:history="1">
            <w:r w:rsidRPr="006F3603">
              <w:rPr>
                <w:rStyle w:val="ad"/>
                <w:noProof/>
                <w:lang w:val="ru-RU"/>
              </w:rPr>
              <w:t>Вид локации</w:t>
            </w:r>
            <w:r>
              <w:rPr>
                <w:noProof/>
                <w:webHidden/>
              </w:rPr>
              <w:tab/>
            </w:r>
            <w:r>
              <w:rPr>
                <w:noProof/>
                <w:webHidden/>
              </w:rPr>
              <w:fldChar w:fldCharType="begin"/>
            </w:r>
            <w:r>
              <w:rPr>
                <w:noProof/>
                <w:webHidden/>
              </w:rPr>
              <w:instrText xml:space="preserve"> PAGEREF _Toc70532958 \h </w:instrText>
            </w:r>
            <w:r>
              <w:rPr>
                <w:noProof/>
                <w:webHidden/>
              </w:rPr>
            </w:r>
            <w:r>
              <w:rPr>
                <w:noProof/>
                <w:webHidden/>
              </w:rPr>
              <w:fldChar w:fldCharType="separate"/>
            </w:r>
            <w:r w:rsidR="00931194">
              <w:rPr>
                <w:noProof/>
                <w:webHidden/>
              </w:rPr>
              <w:t>54</w:t>
            </w:r>
            <w:r>
              <w:rPr>
                <w:noProof/>
                <w:webHidden/>
              </w:rPr>
              <w:fldChar w:fldCharType="end"/>
            </w:r>
          </w:hyperlink>
        </w:p>
        <w:p w14:paraId="1244743A" w14:textId="0276848E" w:rsidR="008F1BF2" w:rsidRDefault="008F1BF2">
          <w:pPr>
            <w:pStyle w:val="31"/>
            <w:tabs>
              <w:tab w:val="right" w:leader="dot" w:pos="5021"/>
            </w:tabs>
            <w:rPr>
              <w:rFonts w:eastAsiaTheme="minorEastAsia" w:cstheme="minorBidi"/>
              <w:bCs w:val="0"/>
              <w:noProof/>
              <w:sz w:val="22"/>
              <w:szCs w:val="22"/>
              <w:lang w:val="ru-RU" w:eastAsia="ru-RU"/>
            </w:rPr>
          </w:pPr>
          <w:hyperlink w:anchor="_Toc70532959" w:history="1">
            <w:r w:rsidRPr="006F3603">
              <w:rPr>
                <w:rStyle w:val="ad"/>
                <w:noProof/>
                <w:lang w:val="ru-RU"/>
              </w:rPr>
              <w:t>Текущее состояние</w:t>
            </w:r>
            <w:r>
              <w:rPr>
                <w:noProof/>
                <w:webHidden/>
              </w:rPr>
              <w:tab/>
            </w:r>
            <w:r>
              <w:rPr>
                <w:noProof/>
                <w:webHidden/>
              </w:rPr>
              <w:fldChar w:fldCharType="begin"/>
            </w:r>
            <w:r>
              <w:rPr>
                <w:noProof/>
                <w:webHidden/>
              </w:rPr>
              <w:instrText xml:space="preserve"> PAGEREF _Toc70532959 \h </w:instrText>
            </w:r>
            <w:r>
              <w:rPr>
                <w:noProof/>
                <w:webHidden/>
              </w:rPr>
            </w:r>
            <w:r>
              <w:rPr>
                <w:noProof/>
                <w:webHidden/>
              </w:rPr>
              <w:fldChar w:fldCharType="separate"/>
            </w:r>
            <w:r w:rsidR="00931194">
              <w:rPr>
                <w:noProof/>
                <w:webHidden/>
              </w:rPr>
              <w:t>54</w:t>
            </w:r>
            <w:r>
              <w:rPr>
                <w:noProof/>
                <w:webHidden/>
              </w:rPr>
              <w:fldChar w:fldCharType="end"/>
            </w:r>
          </w:hyperlink>
        </w:p>
        <w:p w14:paraId="672B9056" w14:textId="6B9B50F3" w:rsidR="008F1BF2" w:rsidRDefault="008F1BF2">
          <w:pPr>
            <w:pStyle w:val="31"/>
            <w:tabs>
              <w:tab w:val="right" w:leader="dot" w:pos="5021"/>
            </w:tabs>
            <w:rPr>
              <w:rFonts w:eastAsiaTheme="minorEastAsia" w:cstheme="minorBidi"/>
              <w:bCs w:val="0"/>
              <w:noProof/>
              <w:sz w:val="22"/>
              <w:szCs w:val="22"/>
              <w:lang w:val="ru-RU" w:eastAsia="ru-RU"/>
            </w:rPr>
          </w:pPr>
          <w:hyperlink w:anchor="_Toc70532960" w:history="1">
            <w:r w:rsidRPr="006F3603">
              <w:rPr>
                <w:rStyle w:val="ad"/>
                <w:noProof/>
                <w:lang w:val="ru-RU"/>
              </w:rPr>
              <w:t>Основной противник</w:t>
            </w:r>
            <w:r>
              <w:rPr>
                <w:noProof/>
                <w:webHidden/>
              </w:rPr>
              <w:tab/>
            </w:r>
            <w:r>
              <w:rPr>
                <w:noProof/>
                <w:webHidden/>
              </w:rPr>
              <w:fldChar w:fldCharType="begin"/>
            </w:r>
            <w:r>
              <w:rPr>
                <w:noProof/>
                <w:webHidden/>
              </w:rPr>
              <w:instrText xml:space="preserve"> PAGEREF _Toc70532960 \h </w:instrText>
            </w:r>
            <w:r>
              <w:rPr>
                <w:noProof/>
                <w:webHidden/>
              </w:rPr>
            </w:r>
            <w:r>
              <w:rPr>
                <w:noProof/>
                <w:webHidden/>
              </w:rPr>
              <w:fldChar w:fldCharType="separate"/>
            </w:r>
            <w:r w:rsidR="00931194">
              <w:rPr>
                <w:noProof/>
                <w:webHidden/>
              </w:rPr>
              <w:t>54</w:t>
            </w:r>
            <w:r>
              <w:rPr>
                <w:noProof/>
                <w:webHidden/>
              </w:rPr>
              <w:fldChar w:fldCharType="end"/>
            </w:r>
          </w:hyperlink>
        </w:p>
        <w:p w14:paraId="0D4D2716" w14:textId="28943539" w:rsidR="008F1BF2" w:rsidRDefault="008F1BF2">
          <w:pPr>
            <w:pStyle w:val="31"/>
            <w:tabs>
              <w:tab w:val="right" w:leader="dot" w:pos="5021"/>
            </w:tabs>
            <w:rPr>
              <w:rFonts w:eastAsiaTheme="minorEastAsia" w:cstheme="minorBidi"/>
              <w:bCs w:val="0"/>
              <w:noProof/>
              <w:sz w:val="22"/>
              <w:szCs w:val="22"/>
              <w:lang w:val="ru-RU" w:eastAsia="ru-RU"/>
            </w:rPr>
          </w:pPr>
          <w:hyperlink w:anchor="_Toc70532961" w:history="1">
            <w:r w:rsidRPr="006F3603">
              <w:rPr>
                <w:rStyle w:val="ad"/>
                <w:noProof/>
                <w:lang w:val="ru-RU"/>
              </w:rPr>
              <w:t>Характерная особенность</w:t>
            </w:r>
            <w:r>
              <w:rPr>
                <w:noProof/>
                <w:webHidden/>
              </w:rPr>
              <w:tab/>
            </w:r>
            <w:r>
              <w:rPr>
                <w:noProof/>
                <w:webHidden/>
              </w:rPr>
              <w:fldChar w:fldCharType="begin"/>
            </w:r>
            <w:r>
              <w:rPr>
                <w:noProof/>
                <w:webHidden/>
              </w:rPr>
              <w:instrText xml:space="preserve"> PAGEREF _Toc70532961 \h </w:instrText>
            </w:r>
            <w:r>
              <w:rPr>
                <w:noProof/>
                <w:webHidden/>
              </w:rPr>
            </w:r>
            <w:r>
              <w:rPr>
                <w:noProof/>
                <w:webHidden/>
              </w:rPr>
              <w:fldChar w:fldCharType="separate"/>
            </w:r>
            <w:r w:rsidR="00931194">
              <w:rPr>
                <w:noProof/>
                <w:webHidden/>
              </w:rPr>
              <w:t>54</w:t>
            </w:r>
            <w:r>
              <w:rPr>
                <w:noProof/>
                <w:webHidden/>
              </w:rPr>
              <w:fldChar w:fldCharType="end"/>
            </w:r>
          </w:hyperlink>
        </w:p>
        <w:p w14:paraId="63E1236C" w14:textId="6EFBF786" w:rsidR="008F1BF2" w:rsidRDefault="008F1BF2">
          <w:pPr>
            <w:pStyle w:val="31"/>
            <w:tabs>
              <w:tab w:val="right" w:leader="dot" w:pos="5021"/>
            </w:tabs>
            <w:rPr>
              <w:rFonts w:eastAsiaTheme="minorEastAsia" w:cstheme="minorBidi"/>
              <w:bCs w:val="0"/>
              <w:noProof/>
              <w:sz w:val="22"/>
              <w:szCs w:val="22"/>
              <w:lang w:val="ru-RU" w:eastAsia="ru-RU"/>
            </w:rPr>
          </w:pPr>
          <w:hyperlink w:anchor="_Toc70532962" w:history="1">
            <w:r w:rsidRPr="006F3603">
              <w:rPr>
                <w:rStyle w:val="ad"/>
                <w:noProof/>
                <w:lang w:val="ru-RU"/>
              </w:rPr>
              <w:t>Ловушка</w:t>
            </w:r>
            <w:r>
              <w:rPr>
                <w:noProof/>
                <w:webHidden/>
              </w:rPr>
              <w:tab/>
            </w:r>
            <w:r>
              <w:rPr>
                <w:noProof/>
                <w:webHidden/>
              </w:rPr>
              <w:fldChar w:fldCharType="begin"/>
            </w:r>
            <w:r>
              <w:rPr>
                <w:noProof/>
                <w:webHidden/>
              </w:rPr>
              <w:instrText xml:space="preserve"> PAGEREF _Toc70532962 \h </w:instrText>
            </w:r>
            <w:r>
              <w:rPr>
                <w:noProof/>
                <w:webHidden/>
              </w:rPr>
            </w:r>
            <w:r>
              <w:rPr>
                <w:noProof/>
                <w:webHidden/>
              </w:rPr>
              <w:fldChar w:fldCharType="separate"/>
            </w:r>
            <w:r w:rsidR="00931194">
              <w:rPr>
                <w:noProof/>
                <w:webHidden/>
              </w:rPr>
              <w:t>54</w:t>
            </w:r>
            <w:r>
              <w:rPr>
                <w:noProof/>
                <w:webHidden/>
              </w:rPr>
              <w:fldChar w:fldCharType="end"/>
            </w:r>
          </w:hyperlink>
        </w:p>
        <w:p w14:paraId="4F18DB6C" w14:textId="4EF0DE94" w:rsidR="008F1BF2" w:rsidRDefault="008F1BF2">
          <w:pPr>
            <w:pStyle w:val="31"/>
            <w:tabs>
              <w:tab w:val="right" w:leader="dot" w:pos="5021"/>
            </w:tabs>
            <w:rPr>
              <w:rFonts w:eastAsiaTheme="minorEastAsia" w:cstheme="minorBidi"/>
              <w:bCs w:val="0"/>
              <w:noProof/>
              <w:sz w:val="22"/>
              <w:szCs w:val="22"/>
              <w:lang w:val="ru-RU" w:eastAsia="ru-RU"/>
            </w:rPr>
          </w:pPr>
          <w:hyperlink w:anchor="_Toc70532963" w:history="1">
            <w:r w:rsidRPr="006F3603">
              <w:rPr>
                <w:rStyle w:val="ad"/>
                <w:noProof/>
                <w:lang w:val="ru-RU"/>
              </w:rPr>
              <w:t>Сокровище</w:t>
            </w:r>
            <w:r>
              <w:rPr>
                <w:noProof/>
                <w:webHidden/>
              </w:rPr>
              <w:tab/>
            </w:r>
            <w:r>
              <w:rPr>
                <w:noProof/>
                <w:webHidden/>
              </w:rPr>
              <w:fldChar w:fldCharType="begin"/>
            </w:r>
            <w:r>
              <w:rPr>
                <w:noProof/>
                <w:webHidden/>
              </w:rPr>
              <w:instrText xml:space="preserve"> PAGEREF _Toc70532963 \h </w:instrText>
            </w:r>
            <w:r>
              <w:rPr>
                <w:noProof/>
                <w:webHidden/>
              </w:rPr>
            </w:r>
            <w:r>
              <w:rPr>
                <w:noProof/>
                <w:webHidden/>
              </w:rPr>
              <w:fldChar w:fldCharType="separate"/>
            </w:r>
            <w:r w:rsidR="00931194">
              <w:rPr>
                <w:noProof/>
                <w:webHidden/>
              </w:rPr>
              <w:t>54</w:t>
            </w:r>
            <w:r>
              <w:rPr>
                <w:noProof/>
                <w:webHidden/>
              </w:rPr>
              <w:fldChar w:fldCharType="end"/>
            </w:r>
          </w:hyperlink>
        </w:p>
        <w:p w14:paraId="07A69B60" w14:textId="1B677F6C" w:rsidR="008F1BF2" w:rsidRDefault="008F1BF2">
          <w:pPr>
            <w:pStyle w:val="31"/>
            <w:tabs>
              <w:tab w:val="right" w:leader="dot" w:pos="5021"/>
            </w:tabs>
            <w:rPr>
              <w:rFonts w:eastAsiaTheme="minorEastAsia" w:cstheme="minorBidi"/>
              <w:bCs w:val="0"/>
              <w:noProof/>
              <w:sz w:val="22"/>
              <w:szCs w:val="22"/>
              <w:lang w:val="ru-RU" w:eastAsia="ru-RU"/>
            </w:rPr>
          </w:pPr>
          <w:hyperlink w:anchor="_Toc70532964" w:history="1">
            <w:r w:rsidRPr="006F3603">
              <w:rPr>
                <w:rStyle w:val="ad"/>
                <w:noProof/>
                <w:lang w:val="ru-RU"/>
              </w:rPr>
              <w:t>Фрагмент сведений</w:t>
            </w:r>
            <w:r>
              <w:rPr>
                <w:noProof/>
                <w:webHidden/>
              </w:rPr>
              <w:tab/>
            </w:r>
            <w:r>
              <w:rPr>
                <w:noProof/>
                <w:webHidden/>
              </w:rPr>
              <w:fldChar w:fldCharType="begin"/>
            </w:r>
            <w:r>
              <w:rPr>
                <w:noProof/>
                <w:webHidden/>
              </w:rPr>
              <w:instrText xml:space="preserve"> PAGEREF _Toc70532964 \h </w:instrText>
            </w:r>
            <w:r>
              <w:rPr>
                <w:noProof/>
                <w:webHidden/>
              </w:rPr>
            </w:r>
            <w:r>
              <w:rPr>
                <w:noProof/>
                <w:webHidden/>
              </w:rPr>
              <w:fldChar w:fldCharType="separate"/>
            </w:r>
            <w:r w:rsidR="00931194">
              <w:rPr>
                <w:noProof/>
                <w:webHidden/>
              </w:rPr>
              <w:t>54</w:t>
            </w:r>
            <w:r>
              <w:rPr>
                <w:noProof/>
                <w:webHidden/>
              </w:rPr>
              <w:fldChar w:fldCharType="end"/>
            </w:r>
          </w:hyperlink>
        </w:p>
        <w:p w14:paraId="1DA35CE3" w14:textId="6E573058" w:rsidR="008F1BF2" w:rsidRDefault="008F1BF2">
          <w:pPr>
            <w:pStyle w:val="23"/>
            <w:tabs>
              <w:tab w:val="right" w:leader="dot" w:pos="5021"/>
            </w:tabs>
            <w:rPr>
              <w:rFonts w:eastAsiaTheme="minorEastAsia" w:cstheme="minorBidi"/>
              <w:bCs w:val="0"/>
              <w:noProof/>
              <w:sz w:val="22"/>
              <w:szCs w:val="22"/>
              <w:lang w:val="ru-RU" w:eastAsia="ru-RU"/>
            </w:rPr>
          </w:pPr>
          <w:hyperlink w:anchor="_Toc70532965" w:history="1">
            <w:r w:rsidRPr="006F3603">
              <w:rPr>
                <w:rStyle w:val="ad"/>
                <w:noProof/>
                <w:lang w:val="ru-RU"/>
              </w:rPr>
              <w:t>Руины или развалины</w:t>
            </w:r>
            <w:r>
              <w:rPr>
                <w:noProof/>
                <w:webHidden/>
              </w:rPr>
              <w:tab/>
            </w:r>
            <w:r>
              <w:rPr>
                <w:noProof/>
                <w:webHidden/>
              </w:rPr>
              <w:fldChar w:fldCharType="begin"/>
            </w:r>
            <w:r>
              <w:rPr>
                <w:noProof/>
                <w:webHidden/>
              </w:rPr>
              <w:instrText xml:space="preserve"> PAGEREF _Toc70532965 \h </w:instrText>
            </w:r>
            <w:r>
              <w:rPr>
                <w:noProof/>
                <w:webHidden/>
              </w:rPr>
            </w:r>
            <w:r>
              <w:rPr>
                <w:noProof/>
                <w:webHidden/>
              </w:rPr>
              <w:fldChar w:fldCharType="separate"/>
            </w:r>
            <w:r w:rsidR="00931194">
              <w:rPr>
                <w:noProof/>
                <w:webHidden/>
              </w:rPr>
              <w:t>54</w:t>
            </w:r>
            <w:r>
              <w:rPr>
                <w:noProof/>
                <w:webHidden/>
              </w:rPr>
              <w:fldChar w:fldCharType="end"/>
            </w:r>
          </w:hyperlink>
        </w:p>
        <w:p w14:paraId="1F2F2DFC" w14:textId="25CF9E6D" w:rsidR="008F1BF2" w:rsidRDefault="008F1BF2">
          <w:pPr>
            <w:pStyle w:val="23"/>
            <w:tabs>
              <w:tab w:val="right" w:leader="dot" w:pos="5021"/>
            </w:tabs>
            <w:rPr>
              <w:rFonts w:eastAsiaTheme="minorEastAsia" w:cstheme="minorBidi"/>
              <w:bCs w:val="0"/>
              <w:noProof/>
              <w:sz w:val="22"/>
              <w:szCs w:val="22"/>
              <w:lang w:val="ru-RU" w:eastAsia="ru-RU"/>
            </w:rPr>
          </w:pPr>
          <w:hyperlink w:anchor="_Toc70532966" w:history="1">
            <w:r w:rsidRPr="006F3603">
              <w:rPr>
                <w:rStyle w:val="ad"/>
                <w:noProof/>
              </w:rPr>
              <w:t xml:space="preserve">Группа </w:t>
            </w:r>
            <w:r w:rsidRPr="006F3603">
              <w:rPr>
                <w:rStyle w:val="ad"/>
                <w:noProof/>
                <w:lang w:val="ru-RU"/>
              </w:rPr>
              <w:t>авантюристов</w:t>
            </w:r>
            <w:r>
              <w:rPr>
                <w:noProof/>
                <w:webHidden/>
              </w:rPr>
              <w:tab/>
            </w:r>
            <w:r>
              <w:rPr>
                <w:noProof/>
                <w:webHidden/>
              </w:rPr>
              <w:fldChar w:fldCharType="begin"/>
            </w:r>
            <w:r>
              <w:rPr>
                <w:noProof/>
                <w:webHidden/>
              </w:rPr>
              <w:instrText xml:space="preserve"> PAGEREF _Toc70532966 \h </w:instrText>
            </w:r>
            <w:r>
              <w:rPr>
                <w:noProof/>
                <w:webHidden/>
              </w:rPr>
            </w:r>
            <w:r>
              <w:rPr>
                <w:noProof/>
                <w:webHidden/>
              </w:rPr>
              <w:fldChar w:fldCharType="separate"/>
            </w:r>
            <w:r w:rsidR="00931194">
              <w:rPr>
                <w:noProof/>
                <w:webHidden/>
              </w:rPr>
              <w:t>54</w:t>
            </w:r>
            <w:r>
              <w:rPr>
                <w:noProof/>
                <w:webHidden/>
              </w:rPr>
              <w:fldChar w:fldCharType="end"/>
            </w:r>
          </w:hyperlink>
        </w:p>
        <w:p w14:paraId="7003D4E4" w14:textId="1FA905E9" w:rsidR="008F1BF2" w:rsidRDefault="008F1BF2">
          <w:pPr>
            <w:pStyle w:val="31"/>
            <w:tabs>
              <w:tab w:val="right" w:leader="dot" w:pos="5021"/>
            </w:tabs>
            <w:rPr>
              <w:rFonts w:eastAsiaTheme="minorEastAsia" w:cstheme="minorBidi"/>
              <w:bCs w:val="0"/>
              <w:noProof/>
              <w:sz w:val="22"/>
              <w:szCs w:val="22"/>
              <w:lang w:val="ru-RU" w:eastAsia="ru-RU"/>
            </w:rPr>
          </w:pPr>
          <w:hyperlink w:anchor="_Toc70532967" w:history="1">
            <w:r w:rsidRPr="006F3603">
              <w:rPr>
                <w:rStyle w:val="ad"/>
                <w:noProof/>
                <w:lang w:val="ru-RU"/>
              </w:rPr>
              <w:t>Количество персонажей</w:t>
            </w:r>
            <w:r>
              <w:rPr>
                <w:noProof/>
                <w:webHidden/>
              </w:rPr>
              <w:tab/>
            </w:r>
            <w:r>
              <w:rPr>
                <w:noProof/>
                <w:webHidden/>
              </w:rPr>
              <w:fldChar w:fldCharType="begin"/>
            </w:r>
            <w:r>
              <w:rPr>
                <w:noProof/>
                <w:webHidden/>
              </w:rPr>
              <w:instrText xml:space="preserve"> PAGEREF _Toc70532967 \h </w:instrText>
            </w:r>
            <w:r>
              <w:rPr>
                <w:noProof/>
                <w:webHidden/>
              </w:rPr>
            </w:r>
            <w:r>
              <w:rPr>
                <w:noProof/>
                <w:webHidden/>
              </w:rPr>
              <w:fldChar w:fldCharType="separate"/>
            </w:r>
            <w:r w:rsidR="00931194">
              <w:rPr>
                <w:noProof/>
                <w:webHidden/>
              </w:rPr>
              <w:t>54</w:t>
            </w:r>
            <w:r>
              <w:rPr>
                <w:noProof/>
                <w:webHidden/>
              </w:rPr>
              <w:fldChar w:fldCharType="end"/>
            </w:r>
          </w:hyperlink>
        </w:p>
        <w:p w14:paraId="5E0B1F72" w14:textId="6E1D9413" w:rsidR="008F1BF2" w:rsidRDefault="008F1BF2">
          <w:pPr>
            <w:pStyle w:val="31"/>
            <w:tabs>
              <w:tab w:val="right" w:leader="dot" w:pos="5021"/>
            </w:tabs>
            <w:rPr>
              <w:rFonts w:eastAsiaTheme="minorEastAsia" w:cstheme="minorBidi"/>
              <w:bCs w:val="0"/>
              <w:noProof/>
              <w:sz w:val="22"/>
              <w:szCs w:val="22"/>
              <w:lang w:val="ru-RU" w:eastAsia="ru-RU"/>
            </w:rPr>
          </w:pPr>
          <w:hyperlink w:anchor="_Toc70532968" w:history="1">
            <w:r w:rsidRPr="006F3603">
              <w:rPr>
                <w:rStyle w:val="ad"/>
                <w:noProof/>
                <w:lang w:val="ru-RU"/>
              </w:rPr>
              <w:t>Уровень каждого из них</w:t>
            </w:r>
            <w:r>
              <w:rPr>
                <w:noProof/>
                <w:webHidden/>
              </w:rPr>
              <w:tab/>
            </w:r>
            <w:r>
              <w:rPr>
                <w:noProof/>
                <w:webHidden/>
              </w:rPr>
              <w:fldChar w:fldCharType="begin"/>
            </w:r>
            <w:r>
              <w:rPr>
                <w:noProof/>
                <w:webHidden/>
              </w:rPr>
              <w:instrText xml:space="preserve"> PAGEREF _Toc70532968 \h </w:instrText>
            </w:r>
            <w:r>
              <w:rPr>
                <w:noProof/>
                <w:webHidden/>
              </w:rPr>
            </w:r>
            <w:r>
              <w:rPr>
                <w:noProof/>
                <w:webHidden/>
              </w:rPr>
              <w:fldChar w:fldCharType="separate"/>
            </w:r>
            <w:r w:rsidR="00931194">
              <w:rPr>
                <w:noProof/>
                <w:webHidden/>
              </w:rPr>
              <w:t>54</w:t>
            </w:r>
            <w:r>
              <w:rPr>
                <w:noProof/>
                <w:webHidden/>
              </w:rPr>
              <w:fldChar w:fldCharType="end"/>
            </w:r>
          </w:hyperlink>
        </w:p>
        <w:p w14:paraId="6BC2328D" w14:textId="009191A1" w:rsidR="008F1BF2" w:rsidRDefault="008F1BF2">
          <w:pPr>
            <w:pStyle w:val="23"/>
            <w:tabs>
              <w:tab w:val="right" w:leader="dot" w:pos="5021"/>
            </w:tabs>
            <w:rPr>
              <w:rFonts w:eastAsiaTheme="minorEastAsia" w:cstheme="minorBidi"/>
              <w:bCs w:val="0"/>
              <w:noProof/>
              <w:sz w:val="22"/>
              <w:szCs w:val="22"/>
              <w:lang w:val="ru-RU" w:eastAsia="ru-RU"/>
            </w:rPr>
          </w:pPr>
          <w:hyperlink w:anchor="_Toc70532969" w:history="1">
            <w:r w:rsidRPr="006F3603">
              <w:rPr>
                <w:rStyle w:val="ad"/>
                <w:noProof/>
              </w:rPr>
              <w:t xml:space="preserve">Случайное </w:t>
            </w:r>
            <w:r w:rsidRPr="006F3603">
              <w:rPr>
                <w:rStyle w:val="ad"/>
                <w:noProof/>
                <w:lang w:val="ru-RU"/>
              </w:rPr>
              <w:t>задание</w:t>
            </w:r>
            <w:r w:rsidRPr="006F3603">
              <w:rPr>
                <w:rStyle w:val="ad"/>
                <w:noProof/>
              </w:rPr>
              <w:t xml:space="preserve"> для авантюристов на доске обьявлений</w:t>
            </w:r>
            <w:r>
              <w:rPr>
                <w:noProof/>
                <w:webHidden/>
              </w:rPr>
              <w:tab/>
            </w:r>
            <w:r>
              <w:rPr>
                <w:noProof/>
                <w:webHidden/>
              </w:rPr>
              <w:fldChar w:fldCharType="begin"/>
            </w:r>
            <w:r>
              <w:rPr>
                <w:noProof/>
                <w:webHidden/>
              </w:rPr>
              <w:instrText xml:space="preserve"> PAGEREF _Toc70532969 \h </w:instrText>
            </w:r>
            <w:r>
              <w:rPr>
                <w:noProof/>
                <w:webHidden/>
              </w:rPr>
            </w:r>
            <w:r>
              <w:rPr>
                <w:noProof/>
                <w:webHidden/>
              </w:rPr>
              <w:fldChar w:fldCharType="separate"/>
            </w:r>
            <w:r w:rsidR="00931194">
              <w:rPr>
                <w:noProof/>
                <w:webHidden/>
              </w:rPr>
              <w:t>54</w:t>
            </w:r>
            <w:r>
              <w:rPr>
                <w:noProof/>
                <w:webHidden/>
              </w:rPr>
              <w:fldChar w:fldCharType="end"/>
            </w:r>
          </w:hyperlink>
        </w:p>
        <w:p w14:paraId="141A38C5" w14:textId="0545778D"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70" w:history="1">
            <w:r w:rsidRPr="006F3603">
              <w:rPr>
                <w:rStyle w:val="ad"/>
              </w:rPr>
              <w:t>Статблоки существ</w:t>
            </w:r>
            <w:r>
              <w:rPr>
                <w:webHidden/>
              </w:rPr>
              <w:tab/>
            </w:r>
            <w:r>
              <w:rPr>
                <w:webHidden/>
              </w:rPr>
              <w:fldChar w:fldCharType="begin"/>
            </w:r>
            <w:r>
              <w:rPr>
                <w:webHidden/>
              </w:rPr>
              <w:instrText xml:space="preserve"> PAGEREF _Toc70532970 \h </w:instrText>
            </w:r>
            <w:r>
              <w:rPr>
                <w:webHidden/>
              </w:rPr>
            </w:r>
            <w:r>
              <w:rPr>
                <w:webHidden/>
              </w:rPr>
              <w:fldChar w:fldCharType="separate"/>
            </w:r>
            <w:r w:rsidR="00931194">
              <w:rPr>
                <w:webHidden/>
              </w:rPr>
              <w:t>55</w:t>
            </w:r>
            <w:r>
              <w:rPr>
                <w:webHidden/>
              </w:rPr>
              <w:fldChar w:fldCharType="end"/>
            </w:r>
          </w:hyperlink>
        </w:p>
        <w:p w14:paraId="4D00A69F" w14:textId="2F49AEFB"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71" w:history="1">
            <w:r w:rsidRPr="006F3603">
              <w:rPr>
                <w:rStyle w:val="ad"/>
                <w:lang w:val="ru-RU"/>
              </w:rPr>
              <w:t>Волшебные предметы</w:t>
            </w:r>
            <w:r>
              <w:rPr>
                <w:webHidden/>
              </w:rPr>
              <w:tab/>
            </w:r>
            <w:r>
              <w:rPr>
                <w:webHidden/>
              </w:rPr>
              <w:fldChar w:fldCharType="begin"/>
            </w:r>
            <w:r>
              <w:rPr>
                <w:webHidden/>
              </w:rPr>
              <w:instrText xml:space="preserve"> PAGEREF _Toc70532971 \h </w:instrText>
            </w:r>
            <w:r>
              <w:rPr>
                <w:webHidden/>
              </w:rPr>
            </w:r>
            <w:r>
              <w:rPr>
                <w:webHidden/>
              </w:rPr>
              <w:fldChar w:fldCharType="separate"/>
            </w:r>
            <w:r w:rsidR="00931194">
              <w:rPr>
                <w:webHidden/>
              </w:rPr>
              <w:t>57</w:t>
            </w:r>
            <w:r>
              <w:rPr>
                <w:webHidden/>
              </w:rPr>
              <w:fldChar w:fldCharType="end"/>
            </w:r>
          </w:hyperlink>
        </w:p>
        <w:p w14:paraId="2D04FF6C" w14:textId="4E79FD99" w:rsidR="008F1BF2" w:rsidRDefault="008F1BF2">
          <w:pPr>
            <w:pStyle w:val="23"/>
            <w:tabs>
              <w:tab w:val="right" w:leader="dot" w:pos="5021"/>
            </w:tabs>
            <w:rPr>
              <w:rFonts w:eastAsiaTheme="minorEastAsia" w:cstheme="minorBidi"/>
              <w:bCs w:val="0"/>
              <w:noProof/>
              <w:sz w:val="22"/>
              <w:szCs w:val="22"/>
              <w:lang w:val="ru-RU" w:eastAsia="ru-RU"/>
            </w:rPr>
          </w:pPr>
          <w:hyperlink w:anchor="_Toc70532972" w:history="1">
            <w:r w:rsidRPr="006F3603">
              <w:rPr>
                <w:rStyle w:val="ad"/>
                <w:noProof/>
              </w:rPr>
              <w:t>Сабля Оркорез</w:t>
            </w:r>
            <w:r>
              <w:rPr>
                <w:noProof/>
                <w:webHidden/>
              </w:rPr>
              <w:tab/>
            </w:r>
            <w:r>
              <w:rPr>
                <w:noProof/>
                <w:webHidden/>
              </w:rPr>
              <w:fldChar w:fldCharType="begin"/>
            </w:r>
            <w:r>
              <w:rPr>
                <w:noProof/>
                <w:webHidden/>
              </w:rPr>
              <w:instrText xml:space="preserve"> PAGEREF _Toc70532972 \h </w:instrText>
            </w:r>
            <w:r>
              <w:rPr>
                <w:noProof/>
                <w:webHidden/>
              </w:rPr>
            </w:r>
            <w:r>
              <w:rPr>
                <w:noProof/>
                <w:webHidden/>
              </w:rPr>
              <w:fldChar w:fldCharType="separate"/>
            </w:r>
            <w:r w:rsidR="00931194">
              <w:rPr>
                <w:noProof/>
                <w:webHidden/>
              </w:rPr>
              <w:t>57</w:t>
            </w:r>
            <w:r>
              <w:rPr>
                <w:noProof/>
                <w:webHidden/>
              </w:rPr>
              <w:fldChar w:fldCharType="end"/>
            </w:r>
          </w:hyperlink>
        </w:p>
        <w:p w14:paraId="33C7AE06" w14:textId="381CE690"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73" w:history="1">
            <w:r w:rsidRPr="006F3603">
              <w:rPr>
                <w:rStyle w:val="ad"/>
                <w:lang w:val="ru-RU"/>
              </w:rPr>
              <w:t>Ссылки и источники</w:t>
            </w:r>
            <w:r>
              <w:rPr>
                <w:webHidden/>
              </w:rPr>
              <w:tab/>
            </w:r>
            <w:r>
              <w:rPr>
                <w:webHidden/>
              </w:rPr>
              <w:fldChar w:fldCharType="begin"/>
            </w:r>
            <w:r>
              <w:rPr>
                <w:webHidden/>
              </w:rPr>
              <w:instrText xml:space="preserve"> PAGEREF _Toc70532973 \h </w:instrText>
            </w:r>
            <w:r>
              <w:rPr>
                <w:webHidden/>
              </w:rPr>
            </w:r>
            <w:r>
              <w:rPr>
                <w:webHidden/>
              </w:rPr>
              <w:fldChar w:fldCharType="separate"/>
            </w:r>
            <w:r w:rsidR="00931194">
              <w:rPr>
                <w:webHidden/>
              </w:rPr>
              <w:t>58</w:t>
            </w:r>
            <w:r>
              <w:rPr>
                <w:webHidden/>
              </w:rPr>
              <w:fldChar w:fldCharType="end"/>
            </w:r>
          </w:hyperlink>
        </w:p>
        <w:p w14:paraId="0E6BE337" w14:textId="0DEC1DEF"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74" w:history="1">
            <w:r w:rsidRPr="006F3603">
              <w:rPr>
                <w:rStyle w:val="ad"/>
                <w:lang w:val="ru-RU"/>
              </w:rPr>
              <w:t>Правовая информация</w:t>
            </w:r>
            <w:r>
              <w:rPr>
                <w:webHidden/>
              </w:rPr>
              <w:tab/>
            </w:r>
            <w:r>
              <w:rPr>
                <w:webHidden/>
              </w:rPr>
              <w:fldChar w:fldCharType="begin"/>
            </w:r>
            <w:r>
              <w:rPr>
                <w:webHidden/>
              </w:rPr>
              <w:instrText xml:space="preserve"> PAGEREF _Toc70532974 \h </w:instrText>
            </w:r>
            <w:r>
              <w:rPr>
                <w:webHidden/>
              </w:rPr>
            </w:r>
            <w:r>
              <w:rPr>
                <w:webHidden/>
              </w:rPr>
              <w:fldChar w:fldCharType="separate"/>
            </w:r>
            <w:r w:rsidR="00931194">
              <w:rPr>
                <w:webHidden/>
              </w:rPr>
              <w:t>59</w:t>
            </w:r>
            <w:r>
              <w:rPr>
                <w:webHidden/>
              </w:rPr>
              <w:fldChar w:fldCharType="end"/>
            </w:r>
          </w:hyperlink>
        </w:p>
        <w:p w14:paraId="5BF86FF3" w14:textId="13C58182" w:rsidR="008F1BF2" w:rsidRDefault="008F1BF2">
          <w:pPr>
            <w:pStyle w:val="23"/>
            <w:tabs>
              <w:tab w:val="right" w:leader="dot" w:pos="5021"/>
            </w:tabs>
            <w:rPr>
              <w:rFonts w:eastAsiaTheme="minorEastAsia" w:cstheme="minorBidi"/>
              <w:bCs w:val="0"/>
              <w:noProof/>
              <w:sz w:val="22"/>
              <w:szCs w:val="22"/>
              <w:lang w:val="ru-RU" w:eastAsia="ru-RU"/>
            </w:rPr>
          </w:pPr>
          <w:hyperlink w:anchor="_Toc70532975" w:history="1">
            <w:r w:rsidRPr="006F3603">
              <w:rPr>
                <w:rStyle w:val="ad"/>
                <w:noProof/>
              </w:rPr>
              <w:t>Лицензия OGL</w:t>
            </w:r>
            <w:r>
              <w:rPr>
                <w:noProof/>
                <w:webHidden/>
              </w:rPr>
              <w:tab/>
            </w:r>
            <w:r>
              <w:rPr>
                <w:noProof/>
                <w:webHidden/>
              </w:rPr>
              <w:fldChar w:fldCharType="begin"/>
            </w:r>
            <w:r>
              <w:rPr>
                <w:noProof/>
                <w:webHidden/>
              </w:rPr>
              <w:instrText xml:space="preserve"> PAGEREF _Toc70532975 \h </w:instrText>
            </w:r>
            <w:r>
              <w:rPr>
                <w:noProof/>
                <w:webHidden/>
              </w:rPr>
            </w:r>
            <w:r>
              <w:rPr>
                <w:noProof/>
                <w:webHidden/>
              </w:rPr>
              <w:fldChar w:fldCharType="separate"/>
            </w:r>
            <w:r w:rsidR="00931194">
              <w:rPr>
                <w:noProof/>
                <w:webHidden/>
              </w:rPr>
              <w:t>59</w:t>
            </w:r>
            <w:r>
              <w:rPr>
                <w:noProof/>
                <w:webHidden/>
              </w:rPr>
              <w:fldChar w:fldCharType="end"/>
            </w:r>
          </w:hyperlink>
        </w:p>
        <w:p w14:paraId="64EB953E" w14:textId="5280041D" w:rsidR="008F1BF2" w:rsidRDefault="008F1BF2">
          <w:pPr>
            <w:pStyle w:val="23"/>
            <w:tabs>
              <w:tab w:val="right" w:leader="dot" w:pos="5021"/>
            </w:tabs>
            <w:rPr>
              <w:rFonts w:eastAsiaTheme="minorEastAsia" w:cstheme="minorBidi"/>
              <w:bCs w:val="0"/>
              <w:noProof/>
              <w:sz w:val="22"/>
              <w:szCs w:val="22"/>
              <w:lang w:val="ru-RU" w:eastAsia="ru-RU"/>
            </w:rPr>
          </w:pPr>
          <w:hyperlink w:anchor="_Toc70532976" w:history="1">
            <w:r w:rsidRPr="006F3603">
              <w:rPr>
                <w:rStyle w:val="ad"/>
                <w:noProof/>
              </w:rPr>
              <w:t>Лицензия CC-BY-</w:t>
            </w:r>
            <w:r>
              <w:rPr>
                <w:noProof/>
                <w:webHidden/>
              </w:rPr>
              <w:tab/>
            </w:r>
            <w:r>
              <w:rPr>
                <w:noProof/>
                <w:webHidden/>
              </w:rPr>
              <w:fldChar w:fldCharType="begin"/>
            </w:r>
            <w:r>
              <w:rPr>
                <w:noProof/>
                <w:webHidden/>
              </w:rPr>
              <w:instrText xml:space="preserve"> PAGEREF _Toc70532976 \h </w:instrText>
            </w:r>
            <w:r>
              <w:rPr>
                <w:noProof/>
                <w:webHidden/>
              </w:rPr>
            </w:r>
            <w:r>
              <w:rPr>
                <w:noProof/>
                <w:webHidden/>
              </w:rPr>
              <w:fldChar w:fldCharType="separate"/>
            </w:r>
            <w:r w:rsidR="00931194">
              <w:rPr>
                <w:noProof/>
                <w:webHidden/>
              </w:rPr>
              <w:t>59</w:t>
            </w:r>
            <w:r>
              <w:rPr>
                <w:noProof/>
                <w:webHidden/>
              </w:rPr>
              <w:fldChar w:fldCharType="end"/>
            </w:r>
          </w:hyperlink>
        </w:p>
        <w:p w14:paraId="3CC94ECE" w14:textId="43827F71" w:rsidR="008F1BF2" w:rsidRDefault="008F1BF2">
          <w:pPr>
            <w:pStyle w:val="15"/>
            <w:tabs>
              <w:tab w:val="right" w:leader="dot" w:pos="5021"/>
            </w:tabs>
            <w:rPr>
              <w:rFonts w:eastAsiaTheme="minorEastAsia" w:cstheme="minorBidi"/>
              <w:b w:val="0"/>
              <w:bCs w:val="0"/>
              <w:color w:val="auto"/>
              <w:sz w:val="22"/>
              <w:szCs w:val="22"/>
              <w:lang w:val="ru-RU" w:eastAsia="ru-RU"/>
            </w:rPr>
          </w:pPr>
          <w:hyperlink w:anchor="_Toc70532977" w:history="1">
            <w:r w:rsidRPr="006F3603">
              <w:rPr>
                <w:rStyle w:val="ad"/>
                <w:lang w:val="ru-RU"/>
              </w:rPr>
              <w:t>****</w:t>
            </w:r>
            <w:r>
              <w:rPr>
                <w:webHidden/>
              </w:rPr>
              <w:tab/>
            </w:r>
            <w:r>
              <w:rPr>
                <w:webHidden/>
              </w:rPr>
              <w:fldChar w:fldCharType="begin"/>
            </w:r>
            <w:r>
              <w:rPr>
                <w:webHidden/>
              </w:rPr>
              <w:instrText xml:space="preserve"> PAGEREF _Toc70532977 \h </w:instrText>
            </w:r>
            <w:r>
              <w:rPr>
                <w:webHidden/>
              </w:rPr>
            </w:r>
            <w:r>
              <w:rPr>
                <w:webHidden/>
              </w:rPr>
              <w:fldChar w:fldCharType="separate"/>
            </w:r>
            <w:r w:rsidR="00931194">
              <w:rPr>
                <w:webHidden/>
              </w:rPr>
              <w:t>60</w:t>
            </w:r>
            <w:r>
              <w:rPr>
                <w:webHidden/>
              </w:rPr>
              <w:fldChar w:fldCharType="end"/>
            </w:r>
          </w:hyperlink>
        </w:p>
        <w:p w14:paraId="37E34B15" w14:textId="11E1022A" w:rsidR="003F3237" w:rsidRDefault="003F3237" w:rsidP="00FF0960">
          <w:pPr>
            <w:pStyle w:val="BasicTextParagraph2"/>
          </w:pPr>
          <w:r>
            <w:rPr>
              <w:b/>
            </w:rPr>
            <w:fldChar w:fldCharType="end"/>
          </w:r>
        </w:p>
      </w:sdtContent>
    </w:sdt>
    <w:p w14:paraId="25C42F09" w14:textId="77777777" w:rsidR="0095780B" w:rsidRPr="00677420" w:rsidRDefault="0095780B" w:rsidP="00FF0960">
      <w:pPr>
        <w:pStyle w:val="BasicTextParagraph2"/>
      </w:pPr>
      <w:r>
        <w:br w:type="page"/>
      </w:r>
    </w:p>
    <w:p w14:paraId="19DC38E1" w14:textId="1A4C06CA" w:rsidR="00F930CE" w:rsidRPr="00F930CE" w:rsidRDefault="00F930CE" w:rsidP="00F930CE">
      <w:pPr>
        <w:pStyle w:val="DocumentChapterTitleToC"/>
        <w:rPr>
          <w:lang w:val="ru-RU"/>
        </w:rPr>
      </w:pPr>
      <w:bookmarkStart w:id="1" w:name="_Toc70532706"/>
      <w:r w:rsidRPr="00F930CE">
        <w:rPr>
          <w:lang w:val="ru-RU"/>
        </w:rPr>
        <w:lastRenderedPageBreak/>
        <w:t>ПРЕДЕЛЫ</w:t>
      </w:r>
      <w:bookmarkEnd w:id="1"/>
    </w:p>
    <w:p w14:paraId="307EBD5F" w14:textId="77777777" w:rsidR="00F930CE" w:rsidRPr="00F930CE" w:rsidRDefault="00F930CE" w:rsidP="00F930CE">
      <w:pPr>
        <w:rPr>
          <w:lang w:val="ru-RU"/>
        </w:rPr>
      </w:pPr>
      <w:r w:rsidRPr="00F930CE">
        <w:rPr>
          <w:lang w:val="ru-RU"/>
        </w:rPr>
        <w:t>Смертельные рубежи - кампания по Dungeons &amp; Dragons 5th Edition в мире Забытых королевств. Игра проводится в стиле открытого стола в режиме онлайн с помощью таких инструментов как Roll20, Discord и World Anvil.</w:t>
      </w:r>
    </w:p>
    <w:p w14:paraId="0933B0BE" w14:textId="526A3F82" w:rsidR="00F930CE" w:rsidRPr="00F930CE" w:rsidRDefault="00597200" w:rsidP="00E61588">
      <w:pPr>
        <w:pStyle w:val="DocumentSubchapterTitle"/>
      </w:pPr>
      <w:bookmarkStart w:id="2" w:name="_Toc70532707"/>
      <w:r w:rsidRPr="00F930CE">
        <w:t>Серебряные пределы</w:t>
      </w:r>
      <w:bookmarkEnd w:id="2"/>
    </w:p>
    <w:p w14:paraId="1F102A97" w14:textId="77777777" w:rsidR="00F930CE" w:rsidRPr="00F930CE" w:rsidRDefault="00F930CE" w:rsidP="00F930CE">
      <w:pPr>
        <w:rPr>
          <w:lang w:val="ru-RU"/>
        </w:rPr>
      </w:pPr>
      <w:r w:rsidRPr="00F930CE">
        <w:rPr>
          <w:lang w:val="ru-RU"/>
        </w:rPr>
        <w:t>В 600 милях к востоку от Побережья Мечей раскинулся регион, который за богатство природных ресурсов и удаленность от цивилизации нарекли Серебряными пределами.</w:t>
      </w:r>
    </w:p>
    <w:p w14:paraId="4A3E93DC" w14:textId="77777777" w:rsidR="00F930CE" w:rsidRPr="00F930CE" w:rsidRDefault="00F930CE" w:rsidP="00F930CE">
      <w:pPr>
        <w:rPr>
          <w:lang w:val="ru-RU"/>
        </w:rPr>
      </w:pPr>
      <w:r w:rsidRPr="00F930CE">
        <w:rPr>
          <w:lang w:val="ru-RU"/>
        </w:rPr>
        <w:t>Когда-то в здешних лесах расцветали великие эльфийские королевства, в горах и долинах возводили твердыни гордые дварфы, и амбициозная империя людей-заклинателей вела здесь исследования и торговала с местными народами. Жизнь била ключом, и регион сиял богатством как драгоценный камень. Но в жизни ничто не вечно, и все изменилось.</w:t>
      </w:r>
    </w:p>
    <w:p w14:paraId="5DBB30D1" w14:textId="77777777" w:rsidR="00F930CE" w:rsidRPr="00F930CE" w:rsidRDefault="00F930CE" w:rsidP="00F930CE">
      <w:pPr>
        <w:rPr>
          <w:lang w:val="ru-RU"/>
        </w:rPr>
      </w:pPr>
      <w:r w:rsidRPr="00F930CE">
        <w:rPr>
          <w:lang w:val="ru-RU"/>
        </w:rPr>
        <w:t>Сегодня Серебряные пределы -- это шаткая лига союзных городов с первобытным порубежьем за их стенами. Руины былых цивилизаций разбросаны по землям как не погребенные скелеты, в чьих черепах хранятся тайны и древние знания, а вокруг них как стервятники витает новая кровь — чудовища и дикие гуманоиды, мечтающие уничтожить то, что осталось не тронутым.</w:t>
      </w:r>
    </w:p>
    <w:p w14:paraId="714CB038" w14:textId="035B78EB" w:rsidR="00F930CE" w:rsidRPr="00F930CE" w:rsidRDefault="00597200" w:rsidP="00E61588">
      <w:pPr>
        <w:pStyle w:val="DocumentSubchapterTitle"/>
        <w:rPr>
          <w:lang w:val="ru-RU"/>
        </w:rPr>
      </w:pPr>
      <w:bookmarkStart w:id="3" w:name="_Toc70532708"/>
      <w:r w:rsidRPr="00F930CE">
        <w:rPr>
          <w:lang w:val="ru-RU"/>
        </w:rPr>
        <w:t xml:space="preserve">Земли </w:t>
      </w:r>
      <w:r w:rsidRPr="00E61588">
        <w:t>тысячи</w:t>
      </w:r>
      <w:r w:rsidRPr="00F930CE">
        <w:rPr>
          <w:lang w:val="ru-RU"/>
        </w:rPr>
        <w:t xml:space="preserve"> вождей</w:t>
      </w:r>
      <w:bookmarkEnd w:id="3"/>
    </w:p>
    <w:p w14:paraId="26113C92" w14:textId="77777777" w:rsidR="00F930CE" w:rsidRPr="00F930CE" w:rsidRDefault="00F930CE" w:rsidP="00F930CE">
      <w:pPr>
        <w:rPr>
          <w:lang w:val="ru-RU"/>
        </w:rPr>
      </w:pPr>
      <w:r w:rsidRPr="00F930CE">
        <w:rPr>
          <w:lang w:val="ru-RU"/>
        </w:rPr>
        <w:t>Серебряные Пределы -- это просторный и кипучий котел, в котором варятся всевозможные расы, культуры и народы. Горы наводнили племена орков со своими чудовищными союзниками, в лесах и холмах скрываются хитрые гоблины, в небесах иногда раздается рев жутких рептилий, а в самых дальних и темных углах таится нечто невообразимое, готовое в самый неподходящий момент показать свою хищную пасть.</w:t>
      </w:r>
    </w:p>
    <w:p w14:paraId="7E4D79FD" w14:textId="77777777" w:rsidR="00F930CE" w:rsidRPr="00F930CE" w:rsidRDefault="00F930CE" w:rsidP="00F930CE">
      <w:pPr>
        <w:rPr>
          <w:lang w:val="ru-RU"/>
        </w:rPr>
      </w:pPr>
      <w:r w:rsidRPr="00F930CE">
        <w:rPr>
          <w:lang w:val="ru-RU"/>
        </w:rPr>
        <w:t>После кровопролитной Войны Серебряных Пределов несколько лет назад распалась Конфедерация, объединявшая человеческие и дварфийские поселения. Дварфы укрылись в своих цитаделях, люди на востоке пытаются восстановить свои поселения, а при этом численность орков и гоблинов растет не по дням, а по часам. Бандиты, культисты, авантюристы, искатели старых знаний пытаются воспользоваться вакуумом власти.</w:t>
      </w:r>
    </w:p>
    <w:p w14:paraId="7D4DCDA7" w14:textId="009F6B39" w:rsidR="00F930CE" w:rsidRPr="00F930CE" w:rsidRDefault="00597200" w:rsidP="00E61588">
      <w:pPr>
        <w:pStyle w:val="DocumentSubchapterTitle"/>
        <w:rPr>
          <w:lang w:val="ru-RU"/>
        </w:rPr>
      </w:pPr>
      <w:bookmarkStart w:id="4" w:name="_Toc70532709"/>
      <w:r w:rsidRPr="00E61588">
        <w:t>Золотая</w:t>
      </w:r>
      <w:r w:rsidRPr="00F930CE">
        <w:rPr>
          <w:lang w:val="ru-RU"/>
        </w:rPr>
        <w:t xml:space="preserve"> лихорадка</w:t>
      </w:r>
      <w:bookmarkEnd w:id="4"/>
    </w:p>
    <w:p w14:paraId="2CD76B7E" w14:textId="77777777" w:rsidR="00F930CE" w:rsidRPr="00F930CE" w:rsidRDefault="00F930CE" w:rsidP="00F930CE">
      <w:pPr>
        <w:rPr>
          <w:lang w:val="ru-RU"/>
        </w:rPr>
      </w:pPr>
      <w:r w:rsidRPr="00F930CE">
        <w:rPr>
          <w:lang w:val="ru-RU"/>
        </w:rPr>
        <w:t>На восточном краю Сандабарской долины в подножии суровых Незерийских гор ютится пограничный городок Мертвоснежье. Когда-то давно первооткрыватели нашли в местных горных ручьях золото и стали первыми старателями. Слухи быстро разнеслись, и со временем рядом с приисками выросло поселение, в котором плечо к плечу трудились люди и дварфы. Городом управляла благородная семья Айспир и защищала добытчиков от налетчиков и чудовищ.</w:t>
      </w:r>
    </w:p>
    <w:p w14:paraId="5F4382EF" w14:textId="77777777" w:rsidR="00F930CE" w:rsidRPr="00F930CE" w:rsidRDefault="00F930CE" w:rsidP="00F930CE">
      <w:pPr>
        <w:rPr>
          <w:lang w:val="ru-RU"/>
        </w:rPr>
      </w:pPr>
      <w:r w:rsidRPr="00F930CE">
        <w:rPr>
          <w:lang w:val="ru-RU"/>
        </w:rPr>
        <w:t>За десятки лет городок переживал взлеты и падения, но сейчас Мертвоснежье оказалось в непростом положении. Семья Айспир сгинула в недавней войне с орками, окружающие опасности подрубили возможности для золотодобычи и некоторые шахты закрылись. Без сильного лидера в городе наступил кризис.</w:t>
      </w:r>
    </w:p>
    <w:p w14:paraId="3C02F393" w14:textId="787BA41B" w:rsidR="00F930CE" w:rsidRPr="00F930CE" w:rsidRDefault="00597200" w:rsidP="00E61588">
      <w:pPr>
        <w:pStyle w:val="DocumentSubchapterTitle"/>
        <w:rPr>
          <w:lang w:val="ru-RU"/>
        </w:rPr>
      </w:pPr>
      <w:bookmarkStart w:id="5" w:name="_Toc70532710"/>
      <w:r w:rsidRPr="00F930CE">
        <w:rPr>
          <w:lang w:val="ru-RU"/>
        </w:rPr>
        <w:t xml:space="preserve">Время </w:t>
      </w:r>
      <w:r w:rsidRPr="00E61588">
        <w:t>свершений</w:t>
      </w:r>
      <w:bookmarkEnd w:id="5"/>
    </w:p>
    <w:p w14:paraId="584725B1" w14:textId="77777777" w:rsidR="00F930CE" w:rsidRPr="00F930CE" w:rsidRDefault="00F930CE" w:rsidP="00F930CE">
      <w:pPr>
        <w:rPr>
          <w:lang w:val="ru-RU"/>
        </w:rPr>
      </w:pPr>
      <w:r w:rsidRPr="00F930CE">
        <w:rPr>
          <w:lang w:val="ru-RU"/>
        </w:rPr>
        <w:t>Совсем недавно город взял под свое крыло бывший наемник и опытный командир по имени Бран, который был незаконнорожденным отпрыском семьи Айспир. Со своей группой он решил восстановить Мертвоснежье и привести окружающий район в порядок. Он бросил клич о поддержке во все стороны, и на его зов откликнулись те, для кого жизнь в диких краях кажется весьма неплохой альтернативой их нынешнему существованию: изгнанники, первопроходцы, странники -¬авантюристы всех сортов.</w:t>
      </w:r>
    </w:p>
    <w:p w14:paraId="3C7DE898" w14:textId="77777777" w:rsidR="00F930CE" w:rsidRPr="00F930CE" w:rsidRDefault="00F930CE" w:rsidP="00F930CE">
      <w:pPr>
        <w:rPr>
          <w:lang w:val="ru-RU"/>
        </w:rPr>
      </w:pPr>
      <w:r w:rsidRPr="00F930CE">
        <w:rPr>
          <w:lang w:val="ru-RU"/>
        </w:rPr>
        <w:t xml:space="preserve">Вы один из таких авантюристов. Каким-то способом вы узнали о существовании Мертвоснежья и заинтересовались этим </w:t>
      </w:r>
      <w:r w:rsidRPr="00F930CE">
        <w:rPr>
          <w:lang w:val="ru-RU"/>
        </w:rPr>
        <w:t>местом. Вы собрали с собой, что могли и пришли сюда с целью поддержать развитие Мертвоснежья, исследовать окружающие регионы, и заработать себе славу и золото в этом богами забытом краю. К счастью, вы такой не один. Вокруг вас несколько смельчаков, готовых отправиться навстречу дикости и опасности ради общего блага, будь до добыча или знания. Вам есть на кого положиться, но путь будет смертельно опасным. Серебряные пределы доводят</w:t>
      </w:r>
    </w:p>
    <w:p w14:paraId="4550DB45" w14:textId="77777777" w:rsidR="00F930CE" w:rsidRPr="00F930CE" w:rsidRDefault="00F930CE" w:rsidP="00F930CE">
      <w:pPr>
        <w:rPr>
          <w:lang w:val="ru-RU"/>
        </w:rPr>
      </w:pPr>
      <w:r w:rsidRPr="00F930CE">
        <w:rPr>
          <w:lang w:val="ru-RU"/>
        </w:rPr>
        <w:t>авантюристов до пределов возможностей.</w:t>
      </w:r>
    </w:p>
    <w:p w14:paraId="44AEA9F9" w14:textId="77777777" w:rsidR="002E0733" w:rsidRDefault="00F930CE" w:rsidP="00F930CE">
      <w:pPr>
        <w:rPr>
          <w:lang w:val="ru-RU"/>
        </w:rPr>
      </w:pPr>
      <w:r w:rsidRPr="00F930CE">
        <w:rPr>
          <w:lang w:val="ru-RU"/>
        </w:rPr>
        <w:t>Настало время писать современную летопись Серебряных пределов. Какую главу напишите вы?</w:t>
      </w:r>
    </w:p>
    <w:p w14:paraId="0399F233" w14:textId="34A54E03" w:rsidR="00F930CE" w:rsidRPr="00EE6848" w:rsidRDefault="00F930CE">
      <w:pPr>
        <w:rPr>
          <w:rFonts w:asciiTheme="majorHAnsi" w:hAnsiTheme="majorHAnsi"/>
          <w:b/>
          <w:smallCaps/>
          <w:color w:val="4D0000"/>
          <w:sz w:val="48"/>
          <w:szCs w:val="40"/>
          <w:lang w:val="ru-RU" w:eastAsia="zh-CN"/>
        </w:rPr>
      </w:pPr>
      <w:r w:rsidRPr="00EE6848">
        <w:rPr>
          <w:lang w:val="ru-RU"/>
        </w:rPr>
        <w:br w:type="page"/>
      </w:r>
    </w:p>
    <w:p w14:paraId="0C4A001F" w14:textId="72489D58" w:rsidR="00B21D37" w:rsidRPr="00B21D37" w:rsidRDefault="003550E7" w:rsidP="00B21D37">
      <w:pPr>
        <w:pStyle w:val="DocumentChapterTitleToC"/>
        <w:rPr>
          <w:lang w:val="ru-RU"/>
        </w:rPr>
      </w:pPr>
      <w:bookmarkStart w:id="6" w:name="_Toc70532711"/>
      <w:r>
        <w:rPr>
          <w:noProof/>
          <w:lang w:val="ru-RU"/>
        </w:rPr>
        <w:lastRenderedPageBreak/>
        <w:drawing>
          <wp:anchor distT="0" distB="0" distL="114300" distR="114300" simplePos="0" relativeHeight="251560960" behindDoc="1" locked="0" layoutInCell="1" allowOverlap="1" wp14:anchorId="0E0552D8" wp14:editId="6A6F2262">
            <wp:simplePos x="0" y="0"/>
            <wp:positionH relativeFrom="column">
              <wp:posOffset>-342900</wp:posOffset>
            </wp:positionH>
            <wp:positionV relativeFrom="page">
              <wp:posOffset>20320</wp:posOffset>
            </wp:positionV>
            <wp:extent cx="7560945" cy="4110990"/>
            <wp:effectExtent l="0" t="0" r="1905" b="3810"/>
            <wp:wrapTight wrapText="bothSides">
              <wp:wrapPolygon edited="0">
                <wp:start x="0" y="0"/>
                <wp:lineTo x="0" y="21520"/>
                <wp:lineTo x="21551" y="21520"/>
                <wp:lineTo x="21551" y="0"/>
                <wp:lineTo x="0" y="0"/>
              </wp:wrapPolygon>
            </wp:wrapTight>
            <wp:docPr id="227" name="Рисунок 227" descr="Зображення, що містить текст, карт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227" name="Рисунок 227" descr="Зображення, що містить текст, карта&#10;&#10;Автоматично згенерований опис"/>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560945" cy="4110990"/>
                    </a:xfrm>
                    <a:prstGeom prst="rect">
                      <a:avLst/>
                    </a:prstGeom>
                  </pic:spPr>
                </pic:pic>
              </a:graphicData>
            </a:graphic>
            <wp14:sizeRelH relativeFrom="margin">
              <wp14:pctWidth>0</wp14:pctWidth>
            </wp14:sizeRelH>
            <wp14:sizeRelV relativeFrom="margin">
              <wp14:pctHeight>0</wp14:pctHeight>
            </wp14:sizeRelV>
          </wp:anchor>
        </w:drawing>
      </w:r>
      <w:r w:rsidR="00B21D37" w:rsidRPr="00B21D37">
        <w:rPr>
          <w:lang w:val="ru-RU"/>
        </w:rPr>
        <w:t>Серебрянные Пределы</w:t>
      </w:r>
      <w:bookmarkEnd w:id="6"/>
    </w:p>
    <w:p w14:paraId="4D383DE7" w14:textId="77777777" w:rsidR="002E0733" w:rsidRDefault="00B21D37" w:rsidP="007D1BD8">
      <w:pPr>
        <w:pStyle w:val="BoxedtextV1"/>
        <w:rPr>
          <w:lang w:val="ru-RU"/>
        </w:rPr>
      </w:pPr>
      <w:r w:rsidRPr="00B21D37">
        <w:rPr>
          <w:lang w:val="ru-RU"/>
        </w:rPr>
        <w:t xml:space="preserve">Крайне рекомендуем прочитать </w:t>
      </w:r>
      <w:hyperlink r:id="rId27" w:history="1">
        <w:r w:rsidRPr="00B21D37">
          <w:rPr>
            <w:rStyle w:val="ad"/>
            <w:lang w:val="ru-RU"/>
          </w:rPr>
          <w:t>Руководство Авантюриста по Побережью Меча.</w:t>
        </w:r>
      </w:hyperlink>
    </w:p>
    <w:p w14:paraId="1B01FFA5" w14:textId="1F20ED31" w:rsidR="007D1BD8" w:rsidRPr="007D1BD8" w:rsidRDefault="007D1BD8" w:rsidP="00B5469B">
      <w:pPr>
        <w:pStyle w:val="DROPCAP"/>
        <w:framePr w:wrap="around"/>
      </w:pPr>
      <w:r w:rsidRPr="007D1BD8">
        <w:t>Э</w:t>
      </w:r>
    </w:p>
    <w:p w14:paraId="1514F7BF" w14:textId="73F2F47C" w:rsidR="00B21D37" w:rsidRPr="00B21D37" w:rsidRDefault="00B21D37" w:rsidP="00FF0960">
      <w:pPr>
        <w:pStyle w:val="BasicTextParagraph2"/>
      </w:pPr>
      <w:r w:rsidRPr="00B21D37">
        <w:t>тот регион Севера, также известный как Луруар, ограничен Ледяными Шпилями с севера, рекой Ровин с юга, Морозными Холмами с запада и пустыней Анорох с востока. Богатые минералами горные хребты, прекрасные альпийские склоны и долины и плодородные пашни делают Серебряные Пределы привлекательным местом для жизни. Но в то же время здесь много чудовищ. В горах живут орки и гиганты, в северных лесах бродят Утгардтские варвары, а в Подземье снизу находится город дроу Мензоберранзан. Драконы время от времени нападают на фермы и поселения.</w:t>
      </w:r>
    </w:p>
    <w:p w14:paraId="6071290F" w14:textId="52E488BD" w:rsidR="00B21D37" w:rsidRPr="00B21D37" w:rsidRDefault="00B21D37" w:rsidP="00FF0960">
      <w:pPr>
        <w:pStyle w:val="BasicTextParagraph2"/>
      </w:pPr>
      <w:r w:rsidRPr="00B21D37">
        <w:t>Война Серебряных Пределов нанесла такой сильный удар по региону, включая разрушение и оккупацию Сандабара, что итоговая победа над орками казалась пустой. Нельзя не заметить усеянные трупам поля сражений, разрушенные дома и покалеченных солдат и горожан - остающееся напоминание о дикости орков.</w:t>
      </w:r>
    </w:p>
    <w:p w14:paraId="2165EE12" w14:textId="5E981937" w:rsidR="00B21D37" w:rsidRPr="00B21D37" w:rsidRDefault="00B21D37" w:rsidP="00FF0960">
      <w:pPr>
        <w:pStyle w:val="BasicTextParagraph2"/>
      </w:pPr>
      <w:r w:rsidRPr="00B21D37">
        <w:t>Серебрянные Пределы граничат со следующими регионами Фаэруна: на западе с Побережьем Меча, на юге – с Высоким Лесом и Диким Фронтиром, на востоке с пустыней Анорох.</w:t>
      </w:r>
    </w:p>
    <w:p w14:paraId="5E6AF5A4" w14:textId="5350AD9A" w:rsidR="00B21D37" w:rsidRPr="00B21D37" w:rsidRDefault="00B21D37" w:rsidP="00FF0960">
      <w:pPr>
        <w:pStyle w:val="BasicTextParagraph2"/>
      </w:pPr>
      <w:r w:rsidRPr="00B21D37">
        <w:t>Основные региональные языки: Иллусканский, Чондатанский, Орочий, Дварфийский, Эльфийский.</w:t>
      </w:r>
    </w:p>
    <w:p w14:paraId="485E7666" w14:textId="42EAB5D7" w:rsidR="00B21D37" w:rsidRPr="00B21D37" w:rsidRDefault="00B21D37" w:rsidP="00FF0960">
      <w:pPr>
        <w:pStyle w:val="BasicTextParagraph2"/>
      </w:pPr>
      <w:r w:rsidRPr="00B21D37">
        <w:t>Население дварфийских, человеческих  и прочих цивилизованных городов и поселений: около 100 тысяч. Количество же орков, гоблинов и прочих опасных тварей в Серебрянных Пределах неизвестно, но превышает население цивилизованной части Серебрянных Пределов в несколько раз.</w:t>
      </w:r>
    </w:p>
    <w:p w14:paraId="6AF0F2BB" w14:textId="4E6ACD08" w:rsidR="00B21D37" w:rsidRPr="00B21D37" w:rsidRDefault="00B21D37" w:rsidP="00FF0960">
      <w:pPr>
        <w:pStyle w:val="BasicTextParagraph2"/>
      </w:pPr>
      <w:r w:rsidRPr="00B21D37">
        <w:t>Серебряные Пределы состоят главным образом из трех долин и трех горных гряд, все направленные в целом в восточно-западном направлении. На крайней северной границе Мировой Хребет и Ледяные Горы формируют великую стену, защищая Серебря¬ные Пределы от суровости тундры и льда из край¬него севера. Цитадель Адбар - самая отдаленная за¬става цивилизации в этом регионе.</w:t>
      </w:r>
    </w:p>
    <w:p w14:paraId="389CDB4E" w14:textId="0E29AE1A" w:rsidR="00B21D37" w:rsidRPr="00B21D37" w:rsidRDefault="00B21D37" w:rsidP="00FF0960">
      <w:pPr>
        <w:pStyle w:val="BasicTextParagraph2"/>
      </w:pPr>
      <w:r w:rsidRPr="00B21D37">
        <w:t>Спускаясь с этих больших, ледяных пиков в рай¬оне Старого Делзоуна между Мировым Хребтом и Горами Ровин, путешественник проходит через самую северную долину Пределов, известную как Холодная Долина. Эта часть Пределов фактически пустынна. Большие леса и крутые предгорья, кото¬рые были бы известны как горы в меньших землях, делают путешествие в этой области едва ли не менее трудным, чем в горах на севере.</w:t>
      </w:r>
    </w:p>
    <w:p w14:paraId="74962469" w14:textId="77777777" w:rsidR="00B21D37" w:rsidRPr="00B21D37" w:rsidRDefault="00B21D37" w:rsidP="00FF0960">
      <w:pPr>
        <w:pStyle w:val="BasicTextParagraph2"/>
      </w:pPr>
      <w:r w:rsidRPr="00B21D37">
        <w:t>Северную часть Старого Делзоуна отделяют юж¬ной дугой Горы Ровин, барьер почти сто с лишним километров длиной и почти пятьдесят километров шириной в их самой широкой точке. Орки и другие гуманоиды заселяют эти горы, делая их опасными для путешествий даже рядом с ними.</w:t>
      </w:r>
    </w:p>
    <w:p w14:paraId="3EFFD19F" w14:textId="77777777" w:rsidR="00B21D37" w:rsidRPr="00B21D37" w:rsidRDefault="00B21D37" w:rsidP="00FF0960">
      <w:pPr>
        <w:pStyle w:val="BasicTextParagraph2"/>
      </w:pPr>
      <w:r w:rsidRPr="00B21D37">
        <w:t>К югу от Гор Ровин расположено сердце Старо¬го Делзоуна, большая долина, занимаемая в основ¬ном городом Сандабар. Сандабар и его окрестности - одна из самых густозаселенных частей Кордонов, хотя на расстоянии тридцати километров от города особняки и фермы встречаются гораздо реже. Доли¬на сужается при приближении к Незерийским Го¬рам, которые резко поворачивают на север и почти встречаются с Ровинской грядой у Холодной Доли¬ны, и расширяется в одну широкую долину Ровин.</w:t>
      </w:r>
    </w:p>
    <w:p w14:paraId="771995CD" w14:textId="77777777" w:rsidR="00B21D37" w:rsidRPr="00B21D37" w:rsidRDefault="00B21D37" w:rsidP="00FF0960">
      <w:pPr>
        <w:pStyle w:val="BasicTextParagraph2"/>
      </w:pPr>
      <w:r w:rsidRPr="00B21D37">
        <w:t>Незерийские Горы лежат южнее от Сандабарской долины, еще более внушительные, чем Горы Ровин. Незерийские Горы состоят из двух могущественных гряд, охватывающих больше чем четыреста пятьде¬сят километров с востока на запад, хотя два холми¬стых разрыва разделяют стену пиков. Опасные чудо¬вища типа перитонов, драконов, и других крупных хищников часто обитают в этих горах; большинство народа не рискует ходить в лабиринт предгорий, ущелий, и зубчатых пиков.</w:t>
      </w:r>
    </w:p>
    <w:p w14:paraId="6CD4F482" w14:textId="77777777" w:rsidR="002E0733" w:rsidRDefault="00B21D37" w:rsidP="00FF0960">
      <w:pPr>
        <w:pStyle w:val="BasicTextParagraph2"/>
      </w:pPr>
      <w:r w:rsidRPr="00B21D37">
        <w:t>К югу и к западу Незерийских Гор находится До¬лина Ровин, широкая и плодородная долина вдоль русла Реки Ровин. Её восточная сторона, находится во власти Эверлунда, и западные границы доходят до самого Сильверимуна. Пространство между этими двумя городами дикое и трудное, поскольку самый западные пики Незерийских гор возвышаются над речной долиной, а Сильвервуд покрывает полнос¬тью весь противоположный берег. Долина Ровин к западу от Сильверимуна и у Эверлунда один из наиболее плотно населенных регионов Серебряных Кордонов, хотя по стандартам более южных стран типа Амна или Кормира, его разбросанные фермы и особняки все еще дикое пограничье.</w:t>
      </w:r>
    </w:p>
    <w:p w14:paraId="7C55435E" w14:textId="004B890A" w:rsidR="00B21D37" w:rsidRPr="00A37CD1" w:rsidRDefault="00E61588" w:rsidP="00E61588">
      <w:pPr>
        <w:pStyle w:val="Heading1ToC"/>
        <w:rPr>
          <w:lang w:val="ru-RU"/>
        </w:rPr>
      </w:pPr>
      <w:r>
        <w:rPr>
          <w:lang w:val="ru-RU"/>
        </w:rPr>
        <w:t xml:space="preserve"> </w:t>
      </w:r>
      <w:bookmarkStart w:id="7" w:name="_Toc70532712"/>
      <w:r w:rsidR="00B21D37" w:rsidRPr="00A37CD1">
        <w:rPr>
          <w:lang w:val="ru-RU"/>
        </w:rPr>
        <w:t>История</w:t>
      </w:r>
      <w:bookmarkEnd w:id="7"/>
    </w:p>
    <w:p w14:paraId="6E067896" w14:textId="5E96BE3B" w:rsidR="00B21D37" w:rsidRPr="00B21D37" w:rsidRDefault="00B21D37" w:rsidP="00B21D37">
      <w:pPr>
        <w:pStyle w:val="Heading2ToC"/>
        <w:rPr>
          <w:lang w:val="ru-RU"/>
        </w:rPr>
      </w:pPr>
      <w:bookmarkStart w:id="8" w:name="_Toc70532713"/>
      <w:r w:rsidRPr="00B21D37">
        <w:rPr>
          <w:lang w:val="ru-RU"/>
        </w:rPr>
        <w:t>Основание Конфедерации</w:t>
      </w:r>
      <w:bookmarkEnd w:id="8"/>
    </w:p>
    <w:p w14:paraId="094D140C" w14:textId="7C197CD5" w:rsidR="00B21D37" w:rsidRPr="00B21D37" w:rsidRDefault="00B21D37" w:rsidP="007D1BD8">
      <w:pPr>
        <w:pStyle w:val="BasicTextParagraph1"/>
        <w:rPr>
          <w:lang w:val="ru-RU"/>
        </w:rPr>
      </w:pPr>
      <w:r w:rsidRPr="00B21D37">
        <w:rPr>
          <w:lang w:val="ru-RU"/>
        </w:rPr>
        <w:t>В середине 14 века по Летоисчислению Долин правительнице Сильверимуна Леди Алустриэль удалось убедить лидеров всех основных поселений заключить союз и основать Конфедерацию Серебрянных Пределов. О</w:t>
      </w:r>
    </w:p>
    <w:p w14:paraId="6D06C615" w14:textId="01627616" w:rsidR="00B21D37" w:rsidRPr="00B21D37" w:rsidRDefault="00B21D37" w:rsidP="00B21D37">
      <w:pPr>
        <w:pStyle w:val="Heading2ToC"/>
        <w:rPr>
          <w:lang w:val="ru-RU"/>
        </w:rPr>
      </w:pPr>
      <w:bookmarkStart w:id="9" w:name="_Toc70532714"/>
      <w:r w:rsidRPr="00B21D37">
        <w:rPr>
          <w:lang w:val="ru-RU"/>
        </w:rPr>
        <w:lastRenderedPageBreak/>
        <w:t>Война с Обольдом и мирный договор</w:t>
      </w:r>
      <w:bookmarkEnd w:id="9"/>
    </w:p>
    <w:p w14:paraId="717F8269" w14:textId="6F6137EB" w:rsidR="002E0733" w:rsidRDefault="00B21D37" w:rsidP="007D1BD8">
      <w:pPr>
        <w:pStyle w:val="BasicTextParagraph1"/>
        <w:rPr>
          <w:lang w:val="ru-RU"/>
        </w:rPr>
      </w:pPr>
      <w:r w:rsidRPr="00B21D37">
        <w:rPr>
          <w:lang w:val="ru-RU"/>
        </w:rPr>
        <w:t xml:space="preserve"> Вскоре после ее основания у Лиги (как еще называли Конфедерацию) сразу был экзамен на прочность – война с племенем орков Много Стрел, во главе которого встал амбициозный и интеллектуальный военачальник Обольд Много Стрел.  Кровопролитная война закончилась подписанием мирного договора, определившего границы нового королевства на карте Фаэруна – Королевства Много Стрел.</w:t>
      </w:r>
    </w:p>
    <w:p w14:paraId="14A1A4DE" w14:textId="49995CC7" w:rsidR="00B21D37" w:rsidRPr="00B21D37" w:rsidRDefault="00B21D37" w:rsidP="00B21D37">
      <w:pPr>
        <w:pStyle w:val="Heading2ToC"/>
        <w:rPr>
          <w:lang w:val="ru-RU"/>
        </w:rPr>
      </w:pPr>
      <w:bookmarkStart w:id="10" w:name="_Toc70532715"/>
      <w:r w:rsidRPr="00B21D37">
        <w:rPr>
          <w:lang w:val="ru-RU"/>
        </w:rPr>
        <w:t>Долгий мир и война Серебрянных Пределов 1484-1485</w:t>
      </w:r>
      <w:bookmarkEnd w:id="10"/>
    </w:p>
    <w:p w14:paraId="183E877B" w14:textId="12B88DDF" w:rsidR="00B21D37" w:rsidRPr="00B21D37" w:rsidRDefault="00B21D37" w:rsidP="00FF0960">
      <w:pPr>
        <w:pStyle w:val="BasicTextParagraph2"/>
      </w:pPr>
      <w:r w:rsidRPr="00B21D37">
        <w:t>После Магической Чумы и вплоть до 80х годов в Серебрянных Пределах царил шаткий мир, который закончился нападением Королевства Много Стрел, в котором военный лидер Хартуск сверг законного короля и наследника Обольда, дроу, великанов и белых драконов.</w:t>
      </w:r>
    </w:p>
    <w:p w14:paraId="31E04151" w14:textId="38976247" w:rsidR="00B21D37" w:rsidRPr="00B21D37" w:rsidRDefault="00970FE4" w:rsidP="00FF0960">
      <w:pPr>
        <w:pStyle w:val="BasicTextParagraph2"/>
      </w:pPr>
      <w:r>
        <w:drawing>
          <wp:anchor distT="0" distB="0" distL="114300" distR="114300" simplePos="0" relativeHeight="251591680" behindDoc="0" locked="0" layoutInCell="1" allowOverlap="1" wp14:anchorId="02BBD7B0" wp14:editId="4486F007">
            <wp:simplePos x="0" y="0"/>
            <wp:positionH relativeFrom="column">
              <wp:posOffset>1485900</wp:posOffset>
            </wp:positionH>
            <wp:positionV relativeFrom="paragraph">
              <wp:posOffset>112395</wp:posOffset>
            </wp:positionV>
            <wp:extent cx="5333365" cy="7235825"/>
            <wp:effectExtent l="190500" t="190500" r="191135" b="193675"/>
            <wp:wrapThrough wrapText="bothSides">
              <wp:wrapPolygon edited="0">
                <wp:start x="154" y="-569"/>
                <wp:lineTo x="-772" y="-455"/>
                <wp:lineTo x="-772" y="21439"/>
                <wp:lineTo x="154" y="22121"/>
                <wp:lineTo x="21371" y="22121"/>
                <wp:lineTo x="21448" y="22008"/>
                <wp:lineTo x="22297" y="21439"/>
                <wp:lineTo x="22297" y="455"/>
                <wp:lineTo x="21448" y="-398"/>
                <wp:lineTo x="21371" y="-569"/>
                <wp:lineTo x="154" y="-569"/>
              </wp:wrapPolygon>
            </wp:wrapThrough>
            <wp:docPr id="28" name="Рисунок 28"/>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3365" cy="72358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21D37" w:rsidRPr="00B21D37">
        <w:t>Дроу дополнительно провели могущественный ритуал, погрузивший Серебрянные Пределы в сумрак, обеспечивая себе комфортное существование.</w:t>
      </w:r>
    </w:p>
    <w:p w14:paraId="03368CC8" w14:textId="78F24197" w:rsidR="00B21D37" w:rsidRPr="00B21D37" w:rsidRDefault="00B21D37" w:rsidP="00FF0960">
      <w:pPr>
        <w:pStyle w:val="BasicTextParagraph2"/>
      </w:pPr>
      <w:r w:rsidRPr="00B21D37">
        <w:t>Война была тяжелой для Конфедерации, но в конце концов после мобилизации всех сил дварфийских и человеческих городов и с помощью сил Альянса Лордов после убийства лидеров враждебного Альянса – Хартуска, предводителя дроу, одного из белых драконов, людям и дварфам удалось одержать вернуть трон Королевства Много Стрел Лоргру, истинному наследнику Обольда, и ззакончить эту войну.</w:t>
      </w:r>
    </w:p>
    <w:p w14:paraId="5EC38BA7" w14:textId="6B0C73B1" w:rsidR="00B21D37" w:rsidRPr="00B21D37" w:rsidRDefault="00B21D37" w:rsidP="00B21D37">
      <w:pPr>
        <w:pStyle w:val="Heading2ToC"/>
        <w:rPr>
          <w:lang w:val="ru-RU"/>
        </w:rPr>
      </w:pPr>
      <w:bookmarkStart w:id="11" w:name="_Toc70532716"/>
      <w:r w:rsidRPr="00B21D37">
        <w:rPr>
          <w:lang w:val="ru-RU"/>
        </w:rPr>
        <w:t>Последствия войны</w:t>
      </w:r>
      <w:bookmarkEnd w:id="11"/>
    </w:p>
    <w:p w14:paraId="0ED16BF3" w14:textId="77777777" w:rsidR="00B21D37" w:rsidRPr="00B21D37" w:rsidRDefault="00B21D37" w:rsidP="00FF0960">
      <w:pPr>
        <w:pStyle w:val="BasicTextParagraph2"/>
      </w:pPr>
      <w:r w:rsidRPr="00B21D37">
        <w:t>Все человеческие и дварфийские королевства оказались сильно обескровлены. Были полностью разрушены многие человеческие поселения, дварфы приняли решение покинуть Конфедерацию и Сандабар даже вышел из Альянса Лордов.</w:t>
      </w:r>
    </w:p>
    <w:p w14:paraId="13271170" w14:textId="17A89B10" w:rsidR="00B21D37" w:rsidRPr="00B21D37" w:rsidRDefault="00B21D37" w:rsidP="00B21D37">
      <w:pPr>
        <w:pStyle w:val="Heading2ToC"/>
        <w:rPr>
          <w:lang w:val="ru-RU"/>
        </w:rPr>
      </w:pPr>
      <w:bookmarkStart w:id="12" w:name="_Toc70532717"/>
      <w:r w:rsidRPr="00B21D37">
        <w:rPr>
          <w:lang w:val="ru-RU"/>
        </w:rPr>
        <w:t>Нашествие демонов 1490-1491</w:t>
      </w:r>
      <w:bookmarkEnd w:id="12"/>
    </w:p>
    <w:p w14:paraId="5CD4A617" w14:textId="77777777" w:rsidR="00B21D37" w:rsidRPr="00B21D37" w:rsidRDefault="00B21D37" w:rsidP="00FF0960">
      <w:pPr>
        <w:pStyle w:val="BasicTextParagraph2"/>
      </w:pPr>
      <w:r w:rsidRPr="00B21D37">
        <w:t>В последующие годы Мифраловому Залу, Гонтлгриму и основным защитным организациям пришлось иметь дело с вызванным Лолс нашествием демонов в Подземье. Экспедиционный Корпус созданный по инициативе Бруэнора Баттлхаммера, бывшего короля Мифралового Зала и действующего короля Гонтлгрима, специально для этого союза проник в Подземье, провел волшебный ритуал ослабляющий демонов и неизвестные авантюристы нанесли удар по Демогоргону, изгнав всех демонов в Бездну</w:t>
      </w:r>
    </w:p>
    <w:p w14:paraId="64F4A73B" w14:textId="5F9D8ADB" w:rsidR="00B21D37" w:rsidRPr="00B21D37" w:rsidRDefault="00B21D37" w:rsidP="00B21D37">
      <w:pPr>
        <w:pStyle w:val="Heading2ToC"/>
        <w:rPr>
          <w:lang w:val="ru-RU"/>
        </w:rPr>
      </w:pPr>
      <w:bookmarkStart w:id="13" w:name="_Toc70532718"/>
      <w:r w:rsidRPr="00B21D37">
        <w:rPr>
          <w:lang w:val="ru-RU"/>
        </w:rPr>
        <w:t>Гром Штормового Короля 1491</w:t>
      </w:r>
      <w:bookmarkEnd w:id="13"/>
    </w:p>
    <w:p w14:paraId="18C06B56" w14:textId="0EB3C197" w:rsidR="00B21D37" w:rsidRPr="00B21D37" w:rsidRDefault="00B21D37" w:rsidP="00FF0960">
      <w:pPr>
        <w:pStyle w:val="BasicTextParagraph2"/>
      </w:pPr>
      <w:r w:rsidRPr="00B21D37">
        <w:t xml:space="preserve">В 1491 ЛД была отмечена повышенная активность великанов. Цитадель Адбар тогда установила награду в размере 100 </w:t>
      </w:r>
      <w:r w:rsidRPr="00B21D37">
        <w:lastRenderedPageBreak/>
        <w:t xml:space="preserve">золотых за голову великана (в добавок </w:t>
      </w:r>
      <w:r w:rsidRPr="00B21D37">
        <w:t xml:space="preserve">действующей награде 10 зм за голову орка). Дроу похитили из Гонтлгрима Маэгеру, Рассветного Титана, одного из Предтеч, пытаясь продать его огненным </w:t>
      </w:r>
      <w:r w:rsidR="00A37CD1">
        <w:drawing>
          <wp:anchor distT="0" distB="0" distL="114300" distR="114300" simplePos="0" relativeHeight="251630592" behindDoc="1" locked="0" layoutInCell="1" allowOverlap="1" wp14:anchorId="720734C4" wp14:editId="07B32200">
            <wp:simplePos x="0" y="0"/>
            <wp:positionH relativeFrom="column">
              <wp:posOffset>-1146327</wp:posOffset>
            </wp:positionH>
            <wp:positionV relativeFrom="page">
              <wp:posOffset>-54800</wp:posOffset>
            </wp:positionV>
            <wp:extent cx="4117975" cy="10775315"/>
            <wp:effectExtent l="0" t="0" r="0" b="6985"/>
            <wp:wrapThrough wrapText="bothSides">
              <wp:wrapPolygon edited="0">
                <wp:start x="0" y="0"/>
                <wp:lineTo x="0" y="21576"/>
                <wp:lineTo x="20085" y="21576"/>
                <wp:lineTo x="20484" y="20774"/>
                <wp:lineTo x="20984" y="20277"/>
                <wp:lineTo x="21384" y="19743"/>
                <wp:lineTo x="21384" y="19552"/>
                <wp:lineTo x="20884" y="18941"/>
                <wp:lineTo x="20484" y="17719"/>
                <wp:lineTo x="20884" y="17222"/>
                <wp:lineTo x="20784" y="17108"/>
                <wp:lineTo x="20284" y="15886"/>
                <wp:lineTo x="20984" y="15275"/>
                <wp:lineTo x="21284" y="14282"/>
                <wp:lineTo x="20684" y="12831"/>
                <wp:lineTo x="20584" y="10998"/>
                <wp:lineTo x="20085" y="10387"/>
                <wp:lineTo x="20284" y="8630"/>
                <wp:lineTo x="19985" y="7943"/>
                <wp:lineTo x="19585" y="7332"/>
                <wp:lineTo x="18985" y="6721"/>
                <wp:lineTo x="19185" y="4888"/>
                <wp:lineTo x="20584" y="3666"/>
                <wp:lineTo x="20784" y="3170"/>
                <wp:lineTo x="20684" y="1222"/>
                <wp:lineTo x="21184" y="611"/>
                <wp:lineTo x="21284"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7975" cy="10775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1D37">
        <w:t>великанам, которые стремились воссоздать исполинского голема Вониндода, созданного во временя древней империи великанов Остории для битв с Драконами, и гигантские бомбарды для уничтожения с большого расстояния поселений в Серебряных Пределах и Побережье Меча. Морозные великаны устраивали набеги на побережные города на своих драккарах и искали могущественный артефакт Кольцо Зимы. Полевые и каменные великаны разорили множество поселений, а облачный великан барон Режирам бесчинствовал на Побережье меча на своем летающем пиратском корабле. Но к концу года эта их деятельность сошла на нет – частично в результате действий организаций Ордена Перчатки, Арфистов, Зентарима, Изумрудного Анклава и Альянса Лордов, частично благодаря действиям множества груп авантюристов</w:t>
      </w:r>
    </w:p>
    <w:p w14:paraId="28E2811C" w14:textId="557842B4" w:rsidR="00B21D37" w:rsidRPr="00B21D37" w:rsidRDefault="00B21D37" w:rsidP="00FF0960">
      <w:pPr>
        <w:pStyle w:val="BasicTextParagraph2"/>
      </w:pPr>
      <w:r w:rsidRPr="00B21D37">
        <w:t>Тогда же по Серебрянным Пределам прошел слух, что Иумрит, древняя синяя драконица нашла свою смерть от рук неких авантюристов.</w:t>
      </w:r>
      <w:r w:rsidR="007D1BD8" w:rsidRPr="007D1BD8">
        <w:t xml:space="preserve"> </w:t>
      </w:r>
    </w:p>
    <w:p w14:paraId="147FD1DC" w14:textId="60204635" w:rsidR="00B21D37" w:rsidRPr="00B21D37" w:rsidRDefault="00B21D37" w:rsidP="00B21D37">
      <w:pPr>
        <w:pStyle w:val="Heading2ToC"/>
        <w:rPr>
          <w:lang w:val="ru-RU"/>
        </w:rPr>
      </w:pPr>
      <w:bookmarkStart w:id="14" w:name="_Toc70532719"/>
      <w:r w:rsidRPr="00B21D37">
        <w:rPr>
          <w:lang w:val="ru-RU"/>
        </w:rPr>
        <w:t>Прошлый год</w:t>
      </w:r>
      <w:bookmarkEnd w:id="14"/>
    </w:p>
    <w:p w14:paraId="2A88E704" w14:textId="77777777" w:rsidR="00B21D37" w:rsidRPr="00B21D37" w:rsidRDefault="00B21D37" w:rsidP="00FF0960">
      <w:pPr>
        <w:pStyle w:val="BasicTextParagraph2"/>
      </w:pPr>
      <w:r w:rsidRPr="00485FBE">
        <w:rPr>
          <w:rStyle w:val="CHARBOLD"/>
        </w:rPr>
        <w:t>Тарсах:</w:t>
      </w:r>
      <w:r w:rsidRPr="00B21D37">
        <w:t xml:space="preserve"> Бран Айспир прибывает в Мертвоснежье вместе со своими товарищами ветеранами и небольшим караваном и предъявляет заверенные Герольдами и властями Сильверимуна, Эверлунда и Цитадели Адбар права на управление и владение Мертвоснежьем.</w:t>
      </w:r>
    </w:p>
    <w:p w14:paraId="61135201" w14:textId="77777777" w:rsidR="00B21D37" w:rsidRPr="00B21D37" w:rsidRDefault="00B21D37" w:rsidP="00FF0960">
      <w:pPr>
        <w:pStyle w:val="BasicTextParagraph2"/>
      </w:pPr>
      <w:r w:rsidRPr="00485FBE">
        <w:rPr>
          <w:rStyle w:val="CHARBOLD"/>
        </w:rPr>
        <w:t>Киторн:</w:t>
      </w:r>
      <w:r w:rsidRPr="00B21D37">
        <w:t xml:space="preserve"> Лорд Бран возобновляет золотодобычу в одной из заброшенных шахт, справившись с поселившимися в нйе кобольдами. В Сильверимуне и Эверлунде начинают рассказывать о золоте, которое валяется под ногами в Мертвоснежье.</w:t>
      </w:r>
    </w:p>
    <w:p w14:paraId="3D3DCA21" w14:textId="77777777" w:rsidR="00B21D37" w:rsidRPr="00B21D37" w:rsidRDefault="00B21D37" w:rsidP="00FF0960">
      <w:pPr>
        <w:pStyle w:val="BasicTextParagraph2"/>
      </w:pPr>
      <w:r w:rsidRPr="00485FBE">
        <w:rPr>
          <w:rStyle w:val="CHARBOLD"/>
        </w:rPr>
        <w:t>Флеймрул:</w:t>
      </w:r>
      <w:r w:rsidRPr="00B21D37">
        <w:t xml:space="preserve"> один из товарищей Брана основывает постоялый двор «Последний Орк» на Развилочной дороге</w:t>
      </w:r>
    </w:p>
    <w:p w14:paraId="06801EB2" w14:textId="77777777" w:rsidR="00B21D37" w:rsidRPr="00B21D37" w:rsidRDefault="00B21D37" w:rsidP="00FF0960">
      <w:pPr>
        <w:pStyle w:val="BasicTextParagraph2"/>
      </w:pPr>
      <w:r w:rsidRPr="00485FBE">
        <w:rPr>
          <w:rStyle w:val="CHARBOLD"/>
        </w:rPr>
        <w:t>Элейнт:</w:t>
      </w:r>
      <w:r w:rsidRPr="00B21D37">
        <w:t xml:space="preserve"> по инициативе лорда Брана в близлежащем лесу начинает работать лесопилка.</w:t>
      </w:r>
    </w:p>
    <w:p w14:paraId="7C2649CF" w14:textId="77777777" w:rsidR="00B21D37" w:rsidRPr="00B21D37" w:rsidRDefault="00B21D37" w:rsidP="00FF0960">
      <w:pPr>
        <w:pStyle w:val="BasicTextParagraph2"/>
      </w:pPr>
      <w:r w:rsidRPr="00B21D37">
        <w:t>Элесиас: в Мертвоснежье восстанавливают стены поселения. В город прибывают первые старатели.</w:t>
      </w:r>
    </w:p>
    <w:p w14:paraId="63EA7E69" w14:textId="77777777" w:rsidR="00B21D37" w:rsidRPr="00B21D37" w:rsidRDefault="00B21D37" w:rsidP="00FF0960">
      <w:pPr>
        <w:pStyle w:val="BasicTextParagraph2"/>
      </w:pPr>
      <w:r w:rsidRPr="00B21D37">
        <w:t>Чтобы избежать давки, лорд Бран приказывает для старателей построить бараки.</w:t>
      </w:r>
    </w:p>
    <w:p w14:paraId="360077DC" w14:textId="77777777" w:rsidR="00B21D37" w:rsidRPr="00B21D37" w:rsidRDefault="00B21D37" w:rsidP="00FF0960">
      <w:pPr>
        <w:pStyle w:val="BasicTextParagraph2"/>
      </w:pPr>
      <w:r w:rsidRPr="00B21D37">
        <w:t>Марпенот: восстановлена золотодобыча во второй шахте, вольные старатели намывают золото в окружающих Мертвоснежье реках.</w:t>
      </w:r>
    </w:p>
    <w:p w14:paraId="4B02F41C" w14:textId="77777777" w:rsidR="00B21D37" w:rsidRPr="00B21D37" w:rsidRDefault="00B21D37" w:rsidP="00FF0960">
      <w:pPr>
        <w:pStyle w:val="BasicTextParagraph2"/>
      </w:pPr>
      <w:r w:rsidRPr="00B21D37">
        <w:t>Уктар = Чес: на время зимы основная активность в поселении падает после отправки последнего каравана. Лорд Бран понимает, что ему нужны новые люди в поселении и распускает слухи в Сильверимуне и Эверлунде.</w:t>
      </w:r>
    </w:p>
    <w:p w14:paraId="1CDD1B51" w14:textId="77777777" w:rsidR="002E0733" w:rsidRDefault="00B21D37" w:rsidP="00FF0960">
      <w:pPr>
        <w:pStyle w:val="BasicTextParagraph2"/>
      </w:pPr>
      <w:r w:rsidRPr="00B21D37">
        <w:t>Тарсах 1493 ЛД: в Мертвоснежье отправляется первый караван из Эверлунда.</w:t>
      </w:r>
    </w:p>
    <w:p w14:paraId="447D2C60" w14:textId="5FF6DF30" w:rsidR="00B21D37" w:rsidRPr="00B21D37" w:rsidRDefault="00B21D37" w:rsidP="00B21D37">
      <w:pPr>
        <w:pStyle w:val="Heading1ToC"/>
        <w:rPr>
          <w:lang w:val="ru-RU"/>
        </w:rPr>
      </w:pPr>
      <w:bookmarkStart w:id="15" w:name="_Toc70532720"/>
      <w:r w:rsidRPr="00B21D37">
        <w:rPr>
          <w:lang w:val="ru-RU"/>
        </w:rPr>
        <w:t>Основные народы и поселения</w:t>
      </w:r>
      <w:bookmarkEnd w:id="15"/>
    </w:p>
    <w:p w14:paraId="111C3B1D" w14:textId="77777777" w:rsidR="00B21D37" w:rsidRPr="00B21D37" w:rsidRDefault="00B21D37" w:rsidP="00B21D37">
      <w:pPr>
        <w:pStyle w:val="Heading2ToC"/>
        <w:rPr>
          <w:lang w:val="ru-RU"/>
        </w:rPr>
      </w:pPr>
      <w:bookmarkStart w:id="16" w:name="_Toc70532721"/>
      <w:r w:rsidRPr="00B21D37">
        <w:rPr>
          <w:lang w:val="ru-RU"/>
        </w:rPr>
        <w:t>Орки и полуорки</w:t>
      </w:r>
      <w:bookmarkEnd w:id="16"/>
    </w:p>
    <w:p w14:paraId="6E6D3AD4" w14:textId="64F61B72" w:rsidR="007D1BD8" w:rsidRPr="007D1BD8" w:rsidRDefault="007D1BD8" w:rsidP="00B5469B">
      <w:pPr>
        <w:pStyle w:val="DROPCAP"/>
        <w:framePr w:wrap="around"/>
      </w:pPr>
      <w:r w:rsidRPr="007D1BD8">
        <w:t>И</w:t>
      </w:r>
    </w:p>
    <w:p w14:paraId="03149205" w14:textId="31FC3246" w:rsidR="00B21D37" w:rsidRPr="00B21D37" w:rsidRDefault="00B21D37" w:rsidP="007D1BD8">
      <w:pPr>
        <w:pStyle w:val="BasicTextParagraph1"/>
        <w:rPr>
          <w:lang w:val="ru-RU"/>
        </w:rPr>
      </w:pPr>
      <w:r w:rsidRPr="00B21D37">
        <w:rPr>
          <w:lang w:val="ru-RU"/>
        </w:rPr>
        <w:t xml:space="preserve">стории о Севере полны рассказов об ордах орков, высыпающихся из гор и нападающих на шахты, ранчо, фермы и поселения других народов. Так же как варвары Регхеда из долины Ледяного Ветра и варвары Утгардтцы, разбросанные по Порубежью, орки собираются в племена. Когда особенно сильный вождь орков объединяет несколько племен под одним знаменем, то получившаяся орда проносится по земле, снося крепости и убивая всех на своем пути. Варвары Регхеда и Утгардтцы обычно откладывают свою вражду, чтобы отразить нападения неистовой орды орков. Цивилизованные сообщества создают союзы, чтобы сражаться с буйствующими орками, но резуль-таты бывают разные. В Войне Серебряных Пределов (1484-1485 ЛД), последнем таком конфликте, кое-кто видел орков, сражающихся бок о бок с белыми драконами и морозными гигантами. Хотя орки и их могущественные союзники </w:t>
      </w:r>
      <w:r w:rsidRPr="00B21D37">
        <w:rPr>
          <w:lang w:val="ru-RU"/>
        </w:rPr>
        <w:lastRenderedPageBreak/>
        <w:t xml:space="preserve">были побеждены и про-гнаны в их горные логова, </w:t>
      </w:r>
      <w:r w:rsidR="00026ABC">
        <w:rPr>
          <w:noProof/>
        </w:rPr>
        <w:drawing>
          <wp:anchor distT="0" distB="0" distL="114300" distR="114300" simplePos="0" relativeHeight="251576320" behindDoc="1" locked="0" layoutInCell="1" allowOverlap="1" wp14:anchorId="58F5A361" wp14:editId="4F26917D">
            <wp:simplePos x="0" y="0"/>
            <wp:positionH relativeFrom="column">
              <wp:posOffset>-347871</wp:posOffset>
            </wp:positionH>
            <wp:positionV relativeFrom="page">
              <wp:posOffset>-69587</wp:posOffset>
            </wp:positionV>
            <wp:extent cx="7536815" cy="5026660"/>
            <wp:effectExtent l="0" t="0" r="6985" b="2540"/>
            <wp:wrapTight wrapText="bothSides">
              <wp:wrapPolygon edited="0">
                <wp:start x="0" y="0"/>
                <wp:lineTo x="0" y="21529"/>
                <wp:lineTo x="21565" y="21529"/>
                <wp:lineTo x="21565" y="0"/>
                <wp:lineTo x="0" y="0"/>
              </wp:wrapPolygon>
            </wp:wrapTight>
            <wp:docPr id="9" name="Рисунок 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0">
                      <a:extLst>
                        <a:ext uri="{BEBA8EAE-BF5A-486C-A8C5-ECC9F3942E4B}">
                          <a14:imgProps xmlns:a14="http://schemas.microsoft.com/office/drawing/2010/main">
                            <a14:imgLayer r:embed="rId31">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7536815" cy="5026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1D37">
        <w:rPr>
          <w:lang w:val="ru-RU"/>
        </w:rPr>
        <w:t>бесчисленное множество поселений в Серебряных Пределах были разрушены, и среди них - город-крепость Сандабар.</w:t>
      </w:r>
      <w:r w:rsidRPr="00B21D37">
        <w:rPr>
          <w:rFonts w:eastAsiaTheme="minorHAnsi" w:cstheme="minorBidi"/>
          <w:noProof/>
          <w:lang w:val="ru-RU" w:eastAsia="en-US"/>
        </w:rPr>
        <w:t xml:space="preserve"> </w:t>
      </w:r>
    </w:p>
    <w:p w14:paraId="47326C0F" w14:textId="2DD41E33" w:rsidR="00B21D37" w:rsidRPr="00B21D37" w:rsidRDefault="00B21D37" w:rsidP="00FF0960">
      <w:pPr>
        <w:pStyle w:val="BasicTextParagraph2"/>
      </w:pPr>
      <w:r w:rsidRPr="00B21D37">
        <w:t>Не все вожди орков любят только уничтожать: Король Обольд Многострел заключил непрочный договор со своими соседями дварфами и помогал поддерживать мир в Серебряных Пределах во время своего неспокойного правления.</w:t>
      </w:r>
    </w:p>
    <w:p w14:paraId="746855AA" w14:textId="4865BAD2" w:rsidR="00B21D37" w:rsidRPr="00B21D37" w:rsidRDefault="00B21D37" w:rsidP="00FF0960">
      <w:pPr>
        <w:pStyle w:val="BasicTextParagraph2"/>
      </w:pPr>
      <w:r w:rsidRPr="00B21D37">
        <w:t>Полуорков на Севере зачастую тяготит плохая репутация их кузенов орков. Требуется достаточная храбрость, чтобы полуорк вышел из тени зла и начал жить среди цивилизованных рас.</w:t>
      </w:r>
    </w:p>
    <w:p w14:paraId="0AD6E77D" w14:textId="7A022DDC" w:rsidR="007D1BD8" w:rsidRPr="00B21D37" w:rsidRDefault="007D1BD8" w:rsidP="007D1BD8">
      <w:pPr>
        <w:pStyle w:val="Heading2ToC"/>
        <w:rPr>
          <w:lang w:val="ru-RU"/>
        </w:rPr>
      </w:pPr>
      <w:bookmarkStart w:id="17" w:name="_Toc70532722"/>
      <w:r w:rsidRPr="00B21D37">
        <w:rPr>
          <w:lang w:val="ru-RU"/>
        </w:rPr>
        <w:t>Древние Королевства</w:t>
      </w:r>
      <w:bookmarkEnd w:id="17"/>
    </w:p>
    <w:p w14:paraId="24B86531" w14:textId="77777777" w:rsidR="007D1BD8" w:rsidRPr="00B21D37" w:rsidRDefault="007D1BD8" w:rsidP="00FF0960">
      <w:pPr>
        <w:pStyle w:val="BasicTextParagraph2"/>
      </w:pPr>
      <w:r w:rsidRPr="00B21D37">
        <w:t>Север усеян остатками разных дварфийских государств.</w:t>
      </w:r>
    </w:p>
    <w:p w14:paraId="510EBE13" w14:textId="77777777" w:rsidR="007D1BD8" w:rsidRPr="00B21D37" w:rsidRDefault="007D1BD8" w:rsidP="00FF0960">
      <w:pPr>
        <w:pStyle w:val="BasicTextParagraph2"/>
      </w:pPr>
      <w:r w:rsidRPr="00B21D37">
        <w:t>Хотя большая часть их сокровищ была уже разграблена монстрами и приключенцами за века, свидетельства о существовании поселений и их границах остались в резьбе в стенах пещер, путевых знаках и на рассыпанных монетах. Некоторые из этих королевств, а также знаки, говорящие об их присутствии, описаны ниже.</w:t>
      </w:r>
    </w:p>
    <w:p w14:paraId="3D9EBE5D" w14:textId="77777777" w:rsidR="007D1BD8" w:rsidRPr="00B21D37" w:rsidRDefault="007D1BD8" w:rsidP="00FF0960">
      <w:pPr>
        <w:pStyle w:val="BasicTextParagraph2"/>
      </w:pPr>
      <w:r w:rsidRPr="00485FBE">
        <w:rPr>
          <w:rStyle w:val="CHARBOLD"/>
        </w:rPr>
        <w:t>Хогданнар.</w:t>
      </w:r>
      <w:r w:rsidRPr="00B21D37">
        <w:t xml:space="preserve"> Древнейшее свидетельство о дварфийских поселениях Севера происходит с бывшего местоположения Хогданнара. Это небольшое прибрежное королевство возникло около шести с половиной тысяч лет назад в северной части Гор Меча и вдоль Побережья Меча, а затем исчезло быстро и загадочно полторы тысячи лет спустя. Некоторые записи говорят, что его жители, сведенные с ума морем,  отправились на запад и больше не вернулись.</w:t>
      </w:r>
    </w:p>
    <w:p w14:paraId="0DF9B900" w14:textId="77777777" w:rsidR="007D1BD8" w:rsidRPr="00B21D37" w:rsidRDefault="007D1BD8" w:rsidP="00FF0960">
      <w:pPr>
        <w:pStyle w:val="BasicTextParagraph2"/>
      </w:pPr>
      <w:r w:rsidRPr="00B21D37">
        <w:t>Знак: гора с обращенной влево рыбой, увенчанная семиконечной звездой.</w:t>
      </w:r>
    </w:p>
    <w:p w14:paraId="403AE5DB" w14:textId="77777777" w:rsidR="007D1BD8" w:rsidRPr="00B21D37" w:rsidRDefault="007D1BD8" w:rsidP="00FF0960">
      <w:pPr>
        <w:pStyle w:val="BasicTextParagraph2"/>
      </w:pPr>
      <w:r w:rsidRPr="00485FBE">
        <w:rPr>
          <w:rStyle w:val="CHARBOLD"/>
        </w:rPr>
        <w:t>Гаррагор.</w:t>
      </w:r>
      <w:r w:rsidRPr="00B21D37">
        <w:t xml:space="preserve"> Дварфы Гаррагора были исконными подземными обитателями пещер под нынешним Мирабаром. Королевство было основано вскоре после основания Хогданнара, но просуществовало не так долго - спустя двенадцать веков оно пало под атаками бесчинствующих орков.</w:t>
      </w:r>
    </w:p>
    <w:p w14:paraId="2E90C685" w14:textId="77777777" w:rsidR="007D1BD8" w:rsidRPr="00B21D37" w:rsidRDefault="007D1BD8" w:rsidP="00FF0960">
      <w:pPr>
        <w:pStyle w:val="BasicTextParagraph2"/>
      </w:pPr>
      <w:r w:rsidRPr="00B21D37">
        <w:t>Знак: Четыре вертикальных брильянтовидных камня, три из них формируют треугольник, а самый крупный расположен по центру.</w:t>
      </w:r>
    </w:p>
    <w:p w14:paraId="031CAC7E" w14:textId="77777777" w:rsidR="007D1BD8" w:rsidRPr="00B21D37" w:rsidRDefault="007D1BD8" w:rsidP="00FF0960">
      <w:pPr>
        <w:pStyle w:val="BasicTextParagraph2"/>
      </w:pPr>
      <w:r w:rsidRPr="00485FBE">
        <w:rPr>
          <w:rStyle w:val="CHARBOLD"/>
        </w:rPr>
        <w:t>Бесилмер.</w:t>
      </w:r>
      <w:r w:rsidRPr="00B21D37">
        <w:t xml:space="preserve"> Около шести тысяч лет назад щитовые дварфы основали в долине Дессарин наземное государство, названное Бесилмер. Они были строителями двух известных достопримечательностей Побережья Меча: Каменного Моста и Залов Охотящейся Секиры. Менее чем через триста лет после основания Бесилмер был завоеван и уничтожен ордой гуманоидов и гигантов.</w:t>
      </w:r>
    </w:p>
    <w:p w14:paraId="7E121EE2" w14:textId="77777777" w:rsidR="007D1BD8" w:rsidRPr="00B21D37" w:rsidRDefault="007D1BD8" w:rsidP="00FF0960">
      <w:pPr>
        <w:pStyle w:val="BasicTextParagraph2"/>
      </w:pPr>
      <w:r w:rsidRPr="00B21D37">
        <w:t>Знак: Колесо над плугом.</w:t>
      </w:r>
    </w:p>
    <w:p w14:paraId="1837BE64" w14:textId="77777777" w:rsidR="007D1BD8" w:rsidRPr="00B21D37" w:rsidRDefault="007D1BD8" w:rsidP="00FF0960">
      <w:pPr>
        <w:pStyle w:val="BasicTextParagraph2"/>
      </w:pPr>
      <w:r w:rsidRPr="00485FBE">
        <w:rPr>
          <w:rStyle w:val="CHARBOLD"/>
        </w:rPr>
        <w:t>Делзун.</w:t>
      </w:r>
      <w:r w:rsidRPr="00B21D37">
        <w:t xml:space="preserve"> Великое северное королевство дварфов Делзун было вырезано в камне под местом, до недавнего времени называвшимся Серебряные Пределы. Делзун был основан вскоре после падения Бесилмера и оставался значимой силой свыше четырех тысяч лет, пока орды орков и подземные монстры не сделали свое дело. Многие из лучших произведений Делзуна, такие цитадели, как Сандбарр и Адбар, живут и процветают и сегодня.</w:t>
      </w:r>
    </w:p>
    <w:p w14:paraId="2D8FB74E" w14:textId="77777777" w:rsidR="007D1BD8" w:rsidRPr="00B21D37" w:rsidRDefault="007D1BD8" w:rsidP="00FF0960">
      <w:pPr>
        <w:pStyle w:val="BasicTextParagraph2"/>
      </w:pPr>
      <w:r w:rsidRPr="00B21D37">
        <w:t>Знак: Горизонтальный молот с двумя бойками в треугольнике из трех сияющих самоцветов.</w:t>
      </w:r>
    </w:p>
    <w:p w14:paraId="7D77EEEB" w14:textId="77777777" w:rsidR="007D1BD8" w:rsidRPr="007D1BD8" w:rsidRDefault="007D1BD8" w:rsidP="007D1BD8">
      <w:pPr>
        <w:pStyle w:val="BoxedtextV1"/>
        <w:rPr>
          <w:lang w:val="ru-RU"/>
        </w:rPr>
      </w:pPr>
      <w:r w:rsidRPr="007D1BD8">
        <w:rPr>
          <w:lang w:val="ru-RU"/>
        </w:rPr>
        <w:t>ПОГРЕБАЛЬНАЯ ПЕСНЬ ДЕЛЗУНА</w:t>
      </w:r>
    </w:p>
    <w:p w14:paraId="7D15A76D" w14:textId="77777777" w:rsidR="007D1BD8" w:rsidRPr="00B21D37" w:rsidRDefault="007D1BD8" w:rsidP="007D1BD8">
      <w:pPr>
        <w:pStyle w:val="BoxedtextV1"/>
        <w:rPr>
          <w:lang w:val="ru-RU"/>
        </w:rPr>
      </w:pPr>
      <w:r w:rsidRPr="007D1BD8">
        <w:rPr>
          <w:lang w:val="ru-RU"/>
        </w:rPr>
        <w:t>Погребальная Песнь Делзуна - это сказание о великом Северном Королевстве щитовых дварфов, и даже целого дня не хватит, чтобы спеть её полностью</w:t>
      </w:r>
    </w:p>
    <w:p w14:paraId="61AB3FE9" w14:textId="77777777" w:rsidR="00B21D37" w:rsidRPr="00B21D37" w:rsidRDefault="00B21D37" w:rsidP="00B21D37">
      <w:pPr>
        <w:pStyle w:val="Heading2ToC"/>
        <w:rPr>
          <w:lang w:val="ru-RU"/>
        </w:rPr>
      </w:pPr>
      <w:bookmarkStart w:id="18" w:name="_Toc70532723"/>
      <w:r w:rsidRPr="00B21D37">
        <w:rPr>
          <w:lang w:val="ru-RU"/>
        </w:rPr>
        <w:t>Щитовые дварфы</w:t>
      </w:r>
      <w:bookmarkEnd w:id="18"/>
    </w:p>
    <w:p w14:paraId="01BFAFE1" w14:textId="21BB8579" w:rsidR="00B21D37" w:rsidRPr="00B21D37" w:rsidRDefault="00B21D37" w:rsidP="007D1BD8">
      <w:pPr>
        <w:pStyle w:val="BasicTextParagraph1"/>
        <w:rPr>
          <w:lang w:val="ru-RU"/>
        </w:rPr>
      </w:pPr>
      <w:r w:rsidRPr="00B21D37">
        <w:rPr>
          <w:lang w:val="ru-RU"/>
        </w:rPr>
        <w:t>Щитовые дварфы (также известные как горные дварфы) живут в нескольких крепостях на Севе¬ре, включая Цитадель Адбар и Цитадель Фелбарр в северных горах, Сандабар в Серебряных Пределах, Мифриловый Зал в Замерзших Холмах, Айронмастер на Побережье Меча и Гонтлгрим под горами к северо-востоку от Невервинтера. В этих бастионах дварфов редко когда можно встретить представителей других рас. Снаружи своих стен кланы щитовых дварфов распространились по всему Северу, так что довольно тяжело встретить поселение, в котором нет хотя бы нескольких жителей дварфов. Предрасположенность дварфов к торговле приводит их к контак¬там с другими расами. Кроме того, щитовые дварфы считают, что весь Север — это их земля, чему свидетельствуют встречающиеся везде руины давно забытых королевств дварфов.</w:t>
      </w:r>
      <w:r w:rsidRPr="00B21D37">
        <w:rPr>
          <w:rFonts w:eastAsiaTheme="minorHAnsi" w:cstheme="minorBidi"/>
          <w:lang w:val="ru-RU" w:eastAsia="en-US"/>
        </w:rPr>
        <w:t xml:space="preserve"> </w:t>
      </w:r>
    </w:p>
    <w:p w14:paraId="31CB033C" w14:textId="1B3F529D" w:rsidR="00B21D37" w:rsidRPr="00B21D37" w:rsidRDefault="00B21D37" w:rsidP="00B21D37">
      <w:pPr>
        <w:pStyle w:val="Heading2ToC"/>
        <w:rPr>
          <w:lang w:val="ru-RU"/>
        </w:rPr>
      </w:pPr>
      <w:bookmarkStart w:id="19" w:name="_Toc70532724"/>
      <w:r w:rsidRPr="00B21D37">
        <w:rPr>
          <w:lang w:val="ru-RU"/>
        </w:rPr>
        <w:t>Эльфы</w:t>
      </w:r>
      <w:bookmarkEnd w:id="19"/>
    </w:p>
    <w:p w14:paraId="5447ECFD" w14:textId="1E05152E" w:rsidR="00B21D37" w:rsidRPr="00B21D37" w:rsidRDefault="00B21D37" w:rsidP="00FF0960">
      <w:pPr>
        <w:pStyle w:val="BasicTextParagraph2"/>
      </w:pPr>
      <w:r w:rsidRPr="00B21D37">
        <w:lastRenderedPageBreak/>
        <w:t>Солнечные и лунные эльфы, как и дварфы, живут среди людей в поселениях по всему Северу, в частно-сти в Сильверимуне. Старинные королевства эльфов уже почти забыты даже самими эльфами, и только несколько древних руин и реликвий осталось от них. Лесные эльфы обитают в чащах Севера, особенно в Высоком Лесу, но они - опасные ксенофобы.</w:t>
      </w:r>
    </w:p>
    <w:p w14:paraId="665B8EBC" w14:textId="58D1E37F" w:rsidR="00B21D37" w:rsidRPr="00B21D37" w:rsidRDefault="00B21D37" w:rsidP="00B21D37">
      <w:pPr>
        <w:pStyle w:val="Heading2ToC"/>
        <w:rPr>
          <w:lang w:val="ru-RU"/>
        </w:rPr>
      </w:pPr>
      <w:bookmarkStart w:id="20" w:name="_Toc70532725"/>
      <w:r w:rsidRPr="00B21D37">
        <w:rPr>
          <w:lang w:val="ru-RU"/>
        </w:rPr>
        <w:t>Полурослики</w:t>
      </w:r>
      <w:bookmarkEnd w:id="20"/>
    </w:p>
    <w:p w14:paraId="617FA08E" w14:textId="1C283956" w:rsidR="00B21D37" w:rsidRPr="00B21D37" w:rsidRDefault="00B21D37" w:rsidP="00FF0960">
      <w:pPr>
        <w:pStyle w:val="BasicTextParagraph2"/>
      </w:pPr>
      <w:r w:rsidRPr="00B21D37">
        <w:t>Небольшие группы легконогих полуросликов живут в большинстве городов людей Севера. А по плодо-родным равнинам Севера разбросаны небольшие фермерские поселения сильных сердцем полуросли-ков. Фермы полуросликов обычно находятся вдали от основных дорог и хорошо спрятаны, минимизируя контакты полуросликов с бандитами, варварами и хищными монстрами. Часто можно встретить тихую деревушку полуросликов в травяном овраге или вдоль берега реки.</w:t>
      </w:r>
    </w:p>
    <w:p w14:paraId="783F54C1" w14:textId="0B0B3B9D" w:rsidR="00B21D37" w:rsidRPr="00B21D37" w:rsidRDefault="00B21D37" w:rsidP="00B21D37">
      <w:pPr>
        <w:pStyle w:val="Heading2ToC"/>
        <w:rPr>
          <w:lang w:val="ru-RU"/>
        </w:rPr>
      </w:pPr>
      <w:bookmarkStart w:id="21" w:name="_Toc70532726"/>
      <w:r w:rsidRPr="00B21D37">
        <w:rPr>
          <w:lang w:val="ru-RU"/>
        </w:rPr>
        <w:t>Сильверимун</w:t>
      </w:r>
      <w:bookmarkEnd w:id="21"/>
    </w:p>
    <w:p w14:paraId="30A362E8" w14:textId="77777777" w:rsidR="00B21D37" w:rsidRPr="00B21D37" w:rsidRDefault="00B21D37" w:rsidP="00FF0960">
      <w:pPr>
        <w:pStyle w:val="BasicTextParagraph2"/>
      </w:pPr>
      <w:r w:rsidRPr="00B21D37">
        <w:t xml:space="preserve">Сильверимун давно уже стал участником Альянса Лордов, и был участником Серебряных Пределов Луруара в течение всего существования этого союза. Сильверимун таков, каким стремятся стать другие города: тихое, мирное королевство, где разные расы разделяют общие радости, знания и защиту. Город населен преимущественно «добрыми» расами: людьми, дварфами, гномами, эльфами, халфлингами и полуэльфами - но принадлежность к другой расе не означает, что вас не впустят в Сильверимун, хотя дроу или орк, ведущие себя в соответствии с зовом крови, понесут полную ответственность за нарушение мирной жизни города. </w:t>
      </w:r>
    </w:p>
    <w:p w14:paraId="07161C40" w14:textId="0297ED9F" w:rsidR="00B21D37" w:rsidRPr="00B21D37" w:rsidRDefault="00B21D37" w:rsidP="00FF0960">
      <w:pPr>
        <w:pStyle w:val="BasicTextParagraph2"/>
      </w:pPr>
      <w:r w:rsidRPr="00B21D37">
        <w:t xml:space="preserve">От вида Жемчужины Севера захватывает дух: изгибы его построек, взмывающие ввысь башни и здания, встроенные в живые деревья, поражают воображение. Многим эльфам город служит напоминанием о древних эльфийских городах, некоторые даже называют его Миф Драннором Севера, даже теперь, после восстановления и падения леген¬дарного города. Даже там, где при строительстве использовался камень, плющ и прочие растения прорастают сквозь, поверх и вокруг большинства структурных </w:t>
      </w:r>
      <w:r w:rsidRPr="00B21D37">
        <w:t>элементов постройки, придавая всему городу зеленоватый оттенок.</w:t>
      </w:r>
    </w:p>
    <w:p w14:paraId="76467F0A" w14:textId="198399B9" w:rsidR="00B21D37" w:rsidRPr="00B21D37" w:rsidRDefault="00970FE4" w:rsidP="00FF0960">
      <w:pPr>
        <w:pStyle w:val="BasicTextParagraph2"/>
      </w:pPr>
      <w:r>
        <w:drawing>
          <wp:anchor distT="0" distB="0" distL="114300" distR="114300" simplePos="0" relativeHeight="251769856" behindDoc="0" locked="0" layoutInCell="1" allowOverlap="1" wp14:anchorId="00B719E2" wp14:editId="7AB796DE">
            <wp:simplePos x="0" y="0"/>
            <wp:positionH relativeFrom="column">
              <wp:posOffset>-348482</wp:posOffset>
            </wp:positionH>
            <wp:positionV relativeFrom="page">
              <wp:posOffset>5848985</wp:posOffset>
            </wp:positionV>
            <wp:extent cx="7625080" cy="5257800"/>
            <wp:effectExtent l="57150" t="57150" r="71120" b="76200"/>
            <wp:wrapThrough wrapText="bothSides">
              <wp:wrapPolygon edited="0">
                <wp:start x="1187" y="-235"/>
                <wp:lineTo x="-108" y="-78"/>
                <wp:lineTo x="-162" y="20583"/>
                <wp:lineTo x="216" y="21209"/>
                <wp:lineTo x="1025" y="21678"/>
                <wp:lineTo x="1079" y="21835"/>
                <wp:lineTo x="20560" y="21835"/>
                <wp:lineTo x="20614" y="21678"/>
                <wp:lineTo x="21424" y="21209"/>
                <wp:lineTo x="21748" y="20035"/>
                <wp:lineTo x="21748" y="626"/>
                <wp:lineTo x="20992" y="-78"/>
                <wp:lineTo x="20344" y="-235"/>
                <wp:lineTo x="1187" y="-235"/>
              </wp:wrapPolygon>
            </wp:wrapThrough>
            <wp:docPr id="253" name="Рисунок 253" descr="Зображення, що містить карт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253" descr="Зображення, що містить карта&#10;&#10;Автоматично згенерований опис"/>
                    <pic:cNvPicPr/>
                  </pic:nvPicPr>
                  <pic:blipFill rotWithShape="1">
                    <a:blip r:embed="rId32" cstate="print">
                      <a:extLst>
                        <a:ext uri="{BEBA8EAE-BF5A-486C-A8C5-ECC9F3942E4B}">
                          <a14:imgProps xmlns:a14="http://schemas.microsoft.com/office/drawing/2010/main">
                            <a14:imgLayer r:embed="rId33">
                              <a14:imgEffect>
                                <a14:artisticMarker/>
                              </a14:imgEffect>
                            </a14:imgLayer>
                          </a14:imgProps>
                        </a:ext>
                        <a:ext uri="{28A0092B-C50C-407E-A947-70E740481C1C}">
                          <a14:useLocalDpi xmlns:a14="http://schemas.microsoft.com/office/drawing/2010/main" val="0"/>
                        </a:ext>
                      </a:extLst>
                    </a:blip>
                    <a:srcRect l="6371" t="9007" r="3024" b="4101"/>
                    <a:stretch/>
                  </pic:blipFill>
                  <pic:spPr bwMode="auto">
                    <a:xfrm>
                      <a:off x="0" y="0"/>
                      <a:ext cx="7625080" cy="5257800"/>
                    </a:xfrm>
                    <a:prstGeom prst="rect">
                      <a:avLst/>
                    </a:prstGeom>
                    <a:ln w="38100" cap="sq">
                      <a:solidFill>
                        <a:srgbClr val="000000"/>
                      </a:solidFill>
                      <a:prstDash val="solid"/>
                      <a:miter lim="800000"/>
                    </a:ln>
                    <a:effectLst>
                      <a:outerShdw blurRad="50800" dist="38100" dir="2700000" algn="tl" rotWithShape="0">
                        <a:srgbClr val="000000">
                          <a:alpha val="43000"/>
                        </a:srgbClr>
                      </a:outerShdw>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1D37" w:rsidRPr="00B21D37">
        <w:t>Несмотря на свою дикую архитектуру, Сильверимун вполне цивилизован, и может похвастаться школами музыки и магии, большой библиотекой, институтом бардов и часовнями или храмами Май ликки, Огмы, Сильвануса, Суни, Тиморы и Мистры. Знание, и его получение и мудрость, приходящая в прилежном учении, - это истинные сокровища Сильверимуна, ровно в той же степени, в которой ими могут быть деньги или магия.</w:t>
      </w:r>
    </w:p>
    <w:p w14:paraId="0984A0E4" w14:textId="066BF0EB" w:rsidR="00B21D37" w:rsidRPr="00B21D37" w:rsidRDefault="00B21D37" w:rsidP="00FF0960">
      <w:pPr>
        <w:pStyle w:val="BasicTextParagraph2"/>
      </w:pPr>
      <w:r w:rsidRPr="00B21D37">
        <w:t>Ввиду красоты Сильверимуна путешествие в него может стать одним из самых запоминающихся впечатлений для большинства тех, кто живет не в нем. Даже для тех, кто регулярно сражается с чудо¬вищами или использует магию, Сильверимун с его тихой, задумчивой красотой предлагает роскошные возможности для обучения и отдыха от суровой действительности Севера.</w:t>
      </w:r>
    </w:p>
    <w:p w14:paraId="401D00DA" w14:textId="6FE27983" w:rsidR="00B21D37" w:rsidRPr="00B21D37" w:rsidRDefault="00B21D37" w:rsidP="00FF0960">
      <w:pPr>
        <w:pStyle w:val="BasicTextParagraph2"/>
      </w:pPr>
      <w:r w:rsidRPr="00B21D37">
        <w:t xml:space="preserve">Те, кто ищут утерянные или сокрытые знания, часто приходят в Сильверимун в поисках средств получения таких знаний, будь то обучение в Своде Мудрецов или работа в Хранилище Карт в поисках месторасположения затерянного города или рощи. Это всего лишь два из многих образовательных и научных учреждений в Конклаве Сильверимуна, центре знаний и мудрости, занимающем значитель¬ную долю южной части города. Если карта, книга или заклинание существует где-либо в Фаэруне, здесь наверняка можно найти информацию о них, хотя это может быть всего лишь упоминание в одном из фолиантов или воспоминание одного из мудрецов. </w:t>
      </w:r>
    </w:p>
    <w:p w14:paraId="3F2B0DA7" w14:textId="71B78C64" w:rsidR="00B21D37" w:rsidRPr="00B21D37" w:rsidRDefault="00B21D37" w:rsidP="00FF0960">
      <w:pPr>
        <w:pStyle w:val="BasicTextParagraph2"/>
      </w:pPr>
      <w:r w:rsidRPr="00B21D37">
        <w:t xml:space="preserve">Сильверимун долго управлялся высшими магами. Одно из наиболее длинных из их правлений, и, конечно, наиболее повлиявшее на город, - правление Аластриэль Сильверхенд, закончилось более сотни лет назад, когда она покинула трон и стала Высокой Леди Луруара, а на ее пост взошел Таерн Хорнблейд. Хотя в последнее столетие он управлял мудро, недавно Таерн уступил правление городом Высокому Маршалу Метраммару Эйрасаму, сыну-полуэльфу Аластриэль и лидеру вооруженных сил Сильверимуна. Таерн при этом по-прежнему выступает от имени Метраммара на собраниях Альянса Лордов, так как  новый правитель слишком прямолинеен и нетерпелив, чтобы напрямую общаться с другими лордами в Альянсе. </w:t>
      </w:r>
    </w:p>
    <w:p w14:paraId="7BE3DE65" w14:textId="2991D888" w:rsidR="00B21D37" w:rsidRDefault="00B21D37" w:rsidP="00FF0960">
      <w:pPr>
        <w:pStyle w:val="BasicTextParagraph2"/>
      </w:pPr>
      <w:r w:rsidRPr="00B21D37">
        <w:lastRenderedPageBreak/>
        <w:t>Сильверимун защищен несколькими силами. Одна из них- Рыцари в Серебре, воины в сияющих доспехах, патрулирующие город и окрестности. Офицеры Рыцарей хорошо обучены тактике и военной истории, и у них высокое мнение о собственных способностях и способностях их соратников - мнение, которое часто подтверждается на практике. Рыцарей поддерживает Магическая Стража - контингент могущественных волшебников и колдунов, обученных боевой магии. И, наконец, городской мифал, огромное магическое защитное поле, которое препятствует колдовству обитателей города. В частности, заклинания, которые вызывают огонь, призывают существ, или производят эффект телепортации не работают, если их цель находится внутри мифала. Если враг попытается перейти Лунный Мост, его магический пролет может быть отключен (правителями города и несколькими другими лицами, сонастроенных с мифалом), и нападающие упадут в реку.</w:t>
      </w:r>
    </w:p>
    <w:p w14:paraId="7AE2713D" w14:textId="77777777" w:rsidR="00B21D37" w:rsidRPr="00485FBE" w:rsidRDefault="00B21D37" w:rsidP="00B21D37">
      <w:pPr>
        <w:pStyle w:val="BoxedtextV1"/>
        <w:rPr>
          <w:rStyle w:val="CHARBOLD"/>
          <w:lang w:val="ru-RU"/>
        </w:rPr>
      </w:pPr>
      <w:r w:rsidRPr="00485FBE">
        <w:rPr>
          <w:rStyle w:val="CHARBOLD"/>
          <w:lang w:val="ru-RU"/>
        </w:rPr>
        <w:t>Рыцари в Серебре</w:t>
      </w:r>
    </w:p>
    <w:p w14:paraId="5B2CAB27" w14:textId="5C1F3063" w:rsidR="00B21D37" w:rsidRPr="00B21D37" w:rsidRDefault="00B21D37" w:rsidP="00B21D37">
      <w:pPr>
        <w:pStyle w:val="BoxedtextV1"/>
        <w:rPr>
          <w:lang w:val="ru-RU"/>
        </w:rPr>
      </w:pPr>
      <w:r w:rsidRPr="00B21D37">
        <w:rPr>
          <w:lang w:val="ru-RU"/>
        </w:rPr>
        <w:t>Несмотря на всю свою выучку и превосходные навыки боя Рыцари в Серебре обладают одним существенным недостатком – их слишком мало. 700 рыцарей на пике количества, а после Войны – всего то около 400.</w:t>
      </w:r>
    </w:p>
    <w:p w14:paraId="6FD7CA04" w14:textId="77777777" w:rsidR="00B21D37" w:rsidRPr="00B21D37" w:rsidRDefault="00B21D37" w:rsidP="00FF0960">
      <w:pPr>
        <w:pStyle w:val="BasicTextParagraph2"/>
      </w:pPr>
      <w:r w:rsidRPr="00B21D37">
        <w:t>Престиж ни одного другого города не пострадал так, как престиж Сильверимуна, в результате недавней войны и последующего роспуска Серебряных Пределов. Хотя жители Сильверимуна и пытались помогать соседним городам, были обвинения в адрес сильверимунцев, что поддержка, которую они оказали Сандабару, чье наземное население было полностью уничтожено, была недостаточной и некомпетентной. Как результат, все дварфийские города вышли из альянса, и без лидерства Аластриэль, которое поддерживало его с момента основания, конфедерация развалилась. Таерн Хорнблейд уже не является таким уважаемым голосом и в Альянсе Лордов, каким была Аластриэль, частично, потому, что уважение, которым пользовалась его предшественница, перешло к ее сестре Лаэраль, теперь являющейся Публичным Лордом Глубоководья..</w:t>
      </w:r>
    </w:p>
    <w:p w14:paraId="47934DDA" w14:textId="0F63FB61" w:rsidR="00B21D37" w:rsidRPr="00B21D37" w:rsidRDefault="00B21D37" w:rsidP="00B21D37">
      <w:pPr>
        <w:pStyle w:val="Heading2ToC"/>
        <w:rPr>
          <w:lang w:val="ru-RU"/>
        </w:rPr>
      </w:pPr>
      <w:bookmarkStart w:id="22" w:name="_Toc70532727"/>
      <w:r w:rsidRPr="00B21D37">
        <w:rPr>
          <w:lang w:val="ru-RU"/>
        </w:rPr>
        <w:t>Эверлунд</w:t>
      </w:r>
      <w:bookmarkEnd w:id="22"/>
    </w:p>
    <w:p w14:paraId="791E76C3" w14:textId="1D7B8A11" w:rsidR="00B21D37" w:rsidRPr="00B21D37" w:rsidRDefault="00B21D37" w:rsidP="007D1BD8">
      <w:pPr>
        <w:pStyle w:val="BasicTextParagraph1"/>
        <w:rPr>
          <w:lang w:val="ru-RU"/>
        </w:rPr>
      </w:pPr>
      <w:r w:rsidRPr="00B21D37">
        <w:rPr>
          <w:lang w:val="ru-RU"/>
        </w:rPr>
        <w:t>Эверлунд, расположенный на берегах реки Ровин, это один из самых активных торговых городков Севера. Толстая каменная стена окружает город, пронзенная воротами в пяти местах. Подобно спицам в колесе, широкие и прямые улицы ведут от каждых врат к Звонкому Рынку в центре города. Улицы очень чистые и достаточно широкие, чтобы пропускать большие караваны. Солдаты городской армии постоянно патрулируют стены, чтобы успокоить местных жителей и обескуражить атакующих. Строения Эверлунда величественны и поддерживаются в хорошем состоянии. У них сильно покатые крыши и высокие шпили на которых развеваются цветные знамена. Два моста перекинуты через реку, по берегам которой расположены деревья и опушки.</w:t>
      </w:r>
    </w:p>
    <w:p w14:paraId="20BF1D7D" w14:textId="7161023F" w:rsidR="00B21D37" w:rsidRPr="00B21D37" w:rsidRDefault="00B21D37" w:rsidP="00FF0960">
      <w:pPr>
        <w:pStyle w:val="BasicTextParagraph2"/>
      </w:pPr>
      <w:r w:rsidRPr="00B21D37">
        <w:t>До недавних пор Эверлунд был членом Альянса Лордов. Пятеро лидеров, составляющие городской Совет Старейшин, проголосовали трое против двоих за отделение, и в качестве символической поддержки Сандабара  осудили альянса за то, что он не пришел на помощь Сандабару во времена Войны Серебряных Пределов. Это решение было подано как возможность для Эверлунда выбрать свой собственный путь, но более образованные жители считают, что за голосованием стоит семья Зоар,  группа влиятельных дворян, которая переехала в Эверлунд из Глубоководья около двух столетий назад из-за какого-то скандала. Зоары набрали столь значимое политическое влияние в Эверлунде, что у них уже есть свой представитель в Совете Старейшин.</w:t>
      </w:r>
    </w:p>
    <w:p w14:paraId="5EDB079F" w14:textId="77777777" w:rsidR="00B21D37" w:rsidRPr="00B21D37" w:rsidRDefault="00B21D37" w:rsidP="00FF0960">
      <w:pPr>
        <w:pStyle w:val="BasicTextParagraph2"/>
      </w:pPr>
      <w:r w:rsidRPr="00B21D37">
        <w:t>Зал Старейшин — это место где собирается совет, чтобы обсудить важные для города темы. Только члены совета знают кто как проголосовал во время принятия решения о выходе из Альянса Лордов. Члены Совета Старейшин следующие:</w:t>
      </w:r>
    </w:p>
    <w:p w14:paraId="13C035FB" w14:textId="1211B69D" w:rsidR="00B21D37" w:rsidRPr="00B21D37" w:rsidRDefault="00B21D37" w:rsidP="00FF0960">
      <w:pPr>
        <w:pStyle w:val="BasicTextParagraph2"/>
      </w:pPr>
      <w:r w:rsidRPr="00B21D37">
        <w:t>• Старший Капитан Хорикс Зоар, командующий армией Эверлунда</w:t>
      </w:r>
    </w:p>
    <w:p w14:paraId="4FE3A225" w14:textId="6C423084" w:rsidR="00B21D37" w:rsidRPr="00B21D37" w:rsidRDefault="00B21D37" w:rsidP="00FF0960">
      <w:pPr>
        <w:pStyle w:val="BasicTextParagraph2"/>
      </w:pPr>
      <w:r w:rsidRPr="00B21D37">
        <w:t xml:space="preserve">• Старший Чародей Ваэрил Руидхен (мужчина солнечный эльф архимаг), это тихий голос сдержанности и разумности, который поддерживает хрупкий мир между самыми раздражительными членами совета (а также он служил связным с Альянсом Лордов) </w:t>
      </w:r>
    </w:p>
    <w:p w14:paraId="6AD0359D" w14:textId="19B53189" w:rsidR="00B21D37" w:rsidRPr="00B21D37" w:rsidRDefault="00B21D37" w:rsidP="00FF0960">
      <w:pPr>
        <w:pStyle w:val="BasicTextParagraph2"/>
      </w:pPr>
      <w:r w:rsidRPr="00B21D37">
        <w:t>Хранительница Мостов, Китора Шен (ЗН женщина Шоу человек), солдат в отставке и опытный бюрократ, она надзирает за стражей и коммерцией в городе.</w:t>
      </w:r>
    </w:p>
    <w:p w14:paraId="50A5AF83" w14:textId="69AD1BB6" w:rsidR="00B21D37" w:rsidRPr="00B21D37" w:rsidRDefault="00B21D37" w:rsidP="00FF0960">
      <w:pPr>
        <w:pStyle w:val="BasicTextParagraph2"/>
      </w:pPr>
      <w:r w:rsidRPr="00B21D37">
        <w:t>• Мастер Гильдий, Болдор Стальной Щит (Н мужчина щитовой дварф дворянин), представляет торговцев Эверлунда, он любит все преувеличивать и по слухам берет взятки</w:t>
      </w:r>
    </w:p>
    <w:p w14:paraId="7F4B0895" w14:textId="5D96A19B" w:rsidR="00B21D37" w:rsidRPr="00B21D37" w:rsidRDefault="00B21D37" w:rsidP="00FF0960">
      <w:pPr>
        <w:pStyle w:val="BasicTextParagraph2"/>
      </w:pPr>
      <w:r w:rsidRPr="00B21D37">
        <w:t xml:space="preserve">• Спикер Города, горожанин, который выбирается каждые семь лет, чтобы представлять обычных людей в городе; на данный момент этот пост занимает Ватриса Штормрайт (ХД женщина Иллусканка), </w:t>
      </w:r>
      <w:r>
        <w:rPr>
          <w:rFonts w:ascii="Times New Roman" w:eastAsiaTheme="minorHAnsi" w:hAnsi="Times New Roman" w:cs="Times New Roman"/>
          <w:sz w:val="24"/>
          <w:lang w:eastAsia="ru-RU"/>
        </w:rPr>
        <mc:AlternateContent>
          <mc:Choice Requires="wpg">
            <w:drawing>
              <wp:anchor distT="0" distB="0" distL="114300" distR="114300" simplePos="0" relativeHeight="251566080" behindDoc="0" locked="0" layoutInCell="1" allowOverlap="1" wp14:anchorId="71BFE4D9" wp14:editId="7023CAF1">
                <wp:simplePos x="0" y="0"/>
                <wp:positionH relativeFrom="page">
                  <wp:posOffset>4113530</wp:posOffset>
                </wp:positionH>
                <wp:positionV relativeFrom="page">
                  <wp:posOffset>753745</wp:posOffset>
                </wp:positionV>
                <wp:extent cx="3021974" cy="4298315"/>
                <wp:effectExtent l="190500" t="190500" r="178435" b="26035"/>
                <wp:wrapTight wrapText="bothSides">
                  <wp:wrapPolygon edited="0">
                    <wp:start x="272" y="-957"/>
                    <wp:lineTo x="-1362" y="-766"/>
                    <wp:lineTo x="-1362" y="20678"/>
                    <wp:lineTo x="-272" y="21635"/>
                    <wp:lineTo x="21786" y="21635"/>
                    <wp:lineTo x="21922" y="21539"/>
                    <wp:lineTo x="22603" y="20678"/>
                    <wp:lineTo x="22739" y="766"/>
                    <wp:lineTo x="21241" y="-670"/>
                    <wp:lineTo x="21105" y="-957"/>
                    <wp:lineTo x="272" y="-957"/>
                  </wp:wrapPolygon>
                </wp:wrapTight>
                <wp:docPr id="231" name="Групувати 231"/>
                <wp:cNvGraphicFramePr/>
                <a:graphic xmlns:a="http://schemas.openxmlformats.org/drawingml/2006/main">
                  <a:graphicData uri="http://schemas.microsoft.com/office/word/2010/wordprocessingGroup">
                    <wpg:wgp>
                      <wpg:cNvGrpSpPr/>
                      <wpg:grpSpPr>
                        <a:xfrm>
                          <a:off x="0" y="0"/>
                          <a:ext cx="3021974" cy="4298315"/>
                          <a:chOff x="0" y="0"/>
                          <a:chExt cx="3021992" cy="4298820"/>
                        </a:xfrm>
                      </wpg:grpSpPr>
                      <pic:pic xmlns:pic="http://schemas.openxmlformats.org/drawingml/2006/picture">
                        <pic:nvPicPr>
                          <pic:cNvPr id="30" name="Рисунок 30" descr="Зображення, що містить вода, сидить, автобус, передній&#10;&#10;Автоматично згенерований опис"/>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17520" cy="4128135"/>
                          </a:xfrm>
                          <a:prstGeom prst="rect">
                            <a:avLst/>
                          </a:prstGeom>
                          <a:ln>
                            <a:noFill/>
                          </a:ln>
                          <a:effectLst>
                            <a:outerShdw blurRad="190500" algn="tl" rotWithShape="0">
                              <a:srgbClr val="000000">
                                <a:alpha val="70000"/>
                              </a:srgbClr>
                            </a:outerShdw>
                          </a:effectLst>
                        </pic:spPr>
                      </pic:pic>
                      <wps:wsp>
                        <wps:cNvPr id="31" name="Поле 2"/>
                        <wps:cNvSpPr txBox="1"/>
                        <wps:spPr>
                          <a:xfrm>
                            <a:off x="4454" y="4126715"/>
                            <a:ext cx="3017538" cy="172105"/>
                          </a:xfrm>
                          <a:prstGeom prst="rect">
                            <a:avLst/>
                          </a:prstGeom>
                          <a:solidFill>
                            <a:prstClr val="white"/>
                          </a:solidFill>
                          <a:ln>
                            <a:noFill/>
                          </a:ln>
                        </wps:spPr>
                        <wps:txbx>
                          <w:txbxContent>
                            <w:p w14:paraId="69BB4301" w14:textId="67557E55" w:rsidR="00B21D37" w:rsidRDefault="006454EE" w:rsidP="00B21D37">
                              <w:pPr>
                                <w:pStyle w:val="BasicText"/>
                                <w:rPr>
                                  <w:rFonts w:ascii="Book Antiqua" w:hAnsi="Book Antiqua"/>
                                  <w:noProof/>
                                  <w:color w:val="000000" w:themeColor="text1"/>
                                </w:rPr>
                              </w:pPr>
                              <w:r>
                                <w:rPr>
                                  <w:noProof/>
                                </w:rPr>
                                <w:fldChar w:fldCharType="begin"/>
                              </w:r>
                              <w:r w:rsidRPr="006454EE">
                                <w:rPr>
                                  <w:noProof/>
                                  <w:lang w:val="ru-RU"/>
                                </w:rPr>
                                <w:instrText xml:space="preserve"> </w:instrText>
                              </w:r>
                              <w:r>
                                <w:rPr>
                                  <w:noProof/>
                                </w:rPr>
                                <w:instrText>STYLEREF</w:instrText>
                              </w:r>
                              <w:r w:rsidRPr="006454EE">
                                <w:rPr>
                                  <w:noProof/>
                                  <w:lang w:val="ru-RU"/>
                                </w:rPr>
                                <w:instrText xml:space="preserve"> 1 \</w:instrText>
                              </w:r>
                              <w:r>
                                <w:rPr>
                                  <w:noProof/>
                                </w:rPr>
                                <w:instrText>s</w:instrText>
                              </w:r>
                              <w:r w:rsidRPr="006454EE">
                                <w:rPr>
                                  <w:noProof/>
                                  <w:lang w:val="ru-RU"/>
                                </w:rPr>
                                <w:instrText xml:space="preserve"> </w:instrText>
                              </w:r>
                              <w:r>
                                <w:rPr>
                                  <w:noProof/>
                                </w:rPr>
                                <w:fldChar w:fldCharType="separate"/>
                              </w:r>
                              <w:r w:rsidR="00931194">
                                <w:rPr>
                                  <w:noProof/>
                                </w:rPr>
                                <w:t>0</w:t>
                              </w:r>
                              <w:r>
                                <w:rPr>
                                  <w:noProof/>
                                </w:rPr>
                                <w:fldChar w:fldCharType="end"/>
                              </w:r>
                              <w:r w:rsidRPr="006454EE">
                                <w:rPr>
                                  <w:noProof/>
                                  <w:lang w:val="ru-RU"/>
                                </w:rPr>
                                <w:t>.</w:t>
                              </w:r>
                              <w:r>
                                <w:rPr>
                                  <w:noProof/>
                                </w:rPr>
                                <w:fldChar w:fldCharType="begin"/>
                              </w:r>
                              <w:r w:rsidRPr="006454EE">
                                <w:rPr>
                                  <w:noProof/>
                                  <w:lang w:val="ru-RU"/>
                                </w:rPr>
                                <w:instrText xml:space="preserve"> </w:instrText>
                              </w:r>
                              <w:r>
                                <w:rPr>
                                  <w:noProof/>
                                </w:rPr>
                                <w:instrText>SEQ</w:instrText>
                              </w:r>
                              <w:r w:rsidRPr="006454EE">
                                <w:rPr>
                                  <w:noProof/>
                                  <w:lang w:val="ru-RU"/>
                                </w:rPr>
                                <w:instrText xml:space="preserve"> Рисунок \* </w:instrText>
                              </w:r>
                              <w:r>
                                <w:rPr>
                                  <w:noProof/>
                                </w:rPr>
                                <w:instrText>ARABIC</w:instrText>
                              </w:r>
                              <w:r w:rsidRPr="006454EE">
                                <w:rPr>
                                  <w:noProof/>
                                  <w:lang w:val="ru-RU"/>
                                </w:rPr>
                                <w:instrText xml:space="preserve"> \</w:instrText>
                              </w:r>
                              <w:r>
                                <w:rPr>
                                  <w:noProof/>
                                </w:rPr>
                                <w:instrText>s</w:instrText>
                              </w:r>
                              <w:r w:rsidRPr="006454EE">
                                <w:rPr>
                                  <w:noProof/>
                                  <w:lang w:val="ru-RU"/>
                                </w:rPr>
                                <w:instrText xml:space="preserve"> 1 </w:instrText>
                              </w:r>
                              <w:r>
                                <w:rPr>
                                  <w:noProof/>
                                </w:rPr>
                                <w:fldChar w:fldCharType="separate"/>
                              </w:r>
                              <w:r w:rsidR="00931194">
                                <w:rPr>
                                  <w:noProof/>
                                </w:rPr>
                                <w:t>1</w:t>
                              </w:r>
                              <w:r>
                                <w:rPr>
                                  <w:noProof/>
                                </w:rPr>
                                <w:fldChar w:fldCharType="end"/>
                              </w:r>
                              <w:r w:rsidR="00B21D37">
                                <w:rPr>
                                  <w:lang w:val="ru-RU"/>
                                </w:rPr>
                                <w:t>. Башня Лунного Света</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1BFE4D9" id="Групувати 231" o:spid="_x0000_s1027" style="position:absolute;left:0;text-align:left;margin-left:323.9pt;margin-top:59.35pt;width:237.95pt;height:338.45pt;z-index:251566080;mso-position-horizontal-relative:page;mso-position-vertical-relative:page" coordsize="30219,42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">
                <v:shape id="Рисунок 30" o:spid="_x0000_s1028" type="#_x0000_t75" alt="Зображення, що містить вода, сидить, автобус, передній&#10;&#10;Автоматично згенерований опис" style="position:absolute;width:30175;height:4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">
                  <v:imagedata r:id="rId35" o:title="Зображення, що містить вода, сидить, автобус, передній&#10;&#10;Автоматично згенерований опис"/>
                  <v:shadow on="t" color="black" opacity="45875f" origin="-.5,-.5" offset="0,0"/>
                </v:shape>
                <v:shape id="Поле 2" o:spid="_x0000_s1029" type="#_x0000_t202" style="position:absolute;left:44;top:41267;width:30175;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14:paraId="69BB4301" w14:textId="67557E55" w:rsidR="00B21D37" w:rsidRDefault="006454EE" w:rsidP="00B21D37">
                        <w:pPr>
                          <w:pStyle w:val="BasicText"/>
                          <w:rPr>
                            <w:rFonts w:ascii="Book Antiqua" w:hAnsi="Book Antiqua"/>
                            <w:noProof/>
                            <w:color w:val="000000" w:themeColor="text1"/>
                          </w:rPr>
                        </w:pPr>
                        <w:r>
                          <w:rPr>
                            <w:noProof/>
                          </w:rPr>
                          <w:fldChar w:fldCharType="begin"/>
                        </w:r>
                        <w:r w:rsidRPr="006454EE">
                          <w:rPr>
                            <w:noProof/>
                            <w:lang w:val="ru-RU"/>
                          </w:rPr>
                          <w:instrText xml:space="preserve"> </w:instrText>
                        </w:r>
                        <w:r>
                          <w:rPr>
                            <w:noProof/>
                          </w:rPr>
                          <w:instrText>STYLEREF</w:instrText>
                        </w:r>
                        <w:r w:rsidRPr="006454EE">
                          <w:rPr>
                            <w:noProof/>
                            <w:lang w:val="ru-RU"/>
                          </w:rPr>
                          <w:instrText xml:space="preserve"> 1 \</w:instrText>
                        </w:r>
                        <w:r>
                          <w:rPr>
                            <w:noProof/>
                          </w:rPr>
                          <w:instrText>s</w:instrText>
                        </w:r>
                        <w:r w:rsidRPr="006454EE">
                          <w:rPr>
                            <w:noProof/>
                            <w:lang w:val="ru-RU"/>
                          </w:rPr>
                          <w:instrText xml:space="preserve"> </w:instrText>
                        </w:r>
                        <w:r>
                          <w:rPr>
                            <w:noProof/>
                          </w:rPr>
                          <w:fldChar w:fldCharType="separate"/>
                        </w:r>
                        <w:r w:rsidR="00931194">
                          <w:rPr>
                            <w:noProof/>
                          </w:rPr>
                          <w:t>0</w:t>
                        </w:r>
                        <w:r>
                          <w:rPr>
                            <w:noProof/>
                          </w:rPr>
                          <w:fldChar w:fldCharType="end"/>
                        </w:r>
                        <w:r w:rsidRPr="006454EE">
                          <w:rPr>
                            <w:noProof/>
                            <w:lang w:val="ru-RU"/>
                          </w:rPr>
                          <w:t>.</w:t>
                        </w:r>
                        <w:r>
                          <w:rPr>
                            <w:noProof/>
                          </w:rPr>
                          <w:fldChar w:fldCharType="begin"/>
                        </w:r>
                        <w:r w:rsidRPr="006454EE">
                          <w:rPr>
                            <w:noProof/>
                            <w:lang w:val="ru-RU"/>
                          </w:rPr>
                          <w:instrText xml:space="preserve"> </w:instrText>
                        </w:r>
                        <w:r>
                          <w:rPr>
                            <w:noProof/>
                          </w:rPr>
                          <w:instrText>SEQ</w:instrText>
                        </w:r>
                        <w:r w:rsidRPr="006454EE">
                          <w:rPr>
                            <w:noProof/>
                            <w:lang w:val="ru-RU"/>
                          </w:rPr>
                          <w:instrText xml:space="preserve"> Рисунок \* </w:instrText>
                        </w:r>
                        <w:r>
                          <w:rPr>
                            <w:noProof/>
                          </w:rPr>
                          <w:instrText>ARABIC</w:instrText>
                        </w:r>
                        <w:r w:rsidRPr="006454EE">
                          <w:rPr>
                            <w:noProof/>
                            <w:lang w:val="ru-RU"/>
                          </w:rPr>
                          <w:instrText xml:space="preserve"> \</w:instrText>
                        </w:r>
                        <w:r>
                          <w:rPr>
                            <w:noProof/>
                          </w:rPr>
                          <w:instrText>s</w:instrText>
                        </w:r>
                        <w:r w:rsidRPr="006454EE">
                          <w:rPr>
                            <w:noProof/>
                            <w:lang w:val="ru-RU"/>
                          </w:rPr>
                          <w:instrText xml:space="preserve"> 1 </w:instrText>
                        </w:r>
                        <w:r>
                          <w:rPr>
                            <w:noProof/>
                          </w:rPr>
                          <w:fldChar w:fldCharType="separate"/>
                        </w:r>
                        <w:r w:rsidR="00931194">
                          <w:rPr>
                            <w:noProof/>
                          </w:rPr>
                          <w:t>1</w:t>
                        </w:r>
                        <w:r>
                          <w:rPr>
                            <w:noProof/>
                          </w:rPr>
                          <w:fldChar w:fldCharType="end"/>
                        </w:r>
                        <w:r w:rsidR="00B21D37">
                          <w:rPr>
                            <w:lang w:val="ru-RU"/>
                          </w:rPr>
                          <w:t>. Башня Лунного Света</w:t>
                        </w:r>
                      </w:p>
                    </w:txbxContent>
                  </v:textbox>
                </v:shape>
                <w10:wrap type="tight" anchorx="page" anchory="page"/>
              </v:group>
            </w:pict>
          </mc:Fallback>
        </mc:AlternateContent>
      </w:r>
      <w:r w:rsidRPr="00B21D37">
        <w:t>женщина со взрывным характером, которая владеет успешным бизнесом по очистке дымоходов в городе</w:t>
      </w:r>
    </w:p>
    <w:p w14:paraId="400397ED" w14:textId="77777777" w:rsidR="002E0733" w:rsidRDefault="00B21D37" w:rsidP="00FF0960">
      <w:pPr>
        <w:pStyle w:val="BasicTextParagraph2"/>
      </w:pPr>
      <w:r w:rsidRPr="00B21D37">
        <w:t>Самое выдающееся сооружение в Эверлунде это Башня Лунного Света, крепость из черного камня, которая вляется цитаделью Арфистов на Севере. Она стоит на одном из самых высоких холмов города и состоит из четырех узких цилиндрических башен, соединенных вместе, окруженных сухим рвом, который может быть быстро наполнен через систему цистерн и насосов. Башня увенчана турелью, где на-ходится сигнальное зеркало в виде растущей луны.</w:t>
      </w:r>
      <w:r w:rsidRPr="00B21D37">
        <w:rPr>
          <w:rFonts w:ascii="Times New Roman" w:eastAsiaTheme="minorHAnsi" w:hAnsi="Times New Roman" w:cs="Times New Roman"/>
          <w:sz w:val="24"/>
          <w:lang w:eastAsia="ru-RU"/>
        </w:rPr>
        <w:t xml:space="preserve"> </w:t>
      </w:r>
    </w:p>
    <w:p w14:paraId="0207D3C6" w14:textId="5D41CA87" w:rsidR="00B21D37" w:rsidRPr="00B21D37" w:rsidRDefault="00B21D37" w:rsidP="00FF0960">
      <w:pPr>
        <w:pStyle w:val="BasicTextParagraph2"/>
      </w:pPr>
      <w:r w:rsidRPr="00B21D37">
        <w:t xml:space="preserve">Город славится многими храмами, самые известные из них посвящены Хельму, Майликки и Кореллону Ларетиану. В Эверлунде есть много заведений, где можно поесть и отдохнуть, но старейшее и самое большое это Дом Даниварра. Когда-то это был особняк дворян, а теперь этот постоялый двор с кучей пристроек стала любимым пристанищем искателей приключений. Семья Зоар купила это заведение несколько лет назад, но доверяет управление Домом Даниварр одноглазому полуорку по имени Драл Телев </w:t>
      </w:r>
    </w:p>
    <w:p w14:paraId="01540403" w14:textId="77777777" w:rsidR="00B21D37" w:rsidRPr="00B21D37" w:rsidRDefault="00B21D37" w:rsidP="00FF0960">
      <w:pPr>
        <w:pStyle w:val="BasicTextParagraph2"/>
      </w:pPr>
      <w:r w:rsidRPr="00B21D37">
        <w:t>(мужчина полуорк). И Арфисты и Зентарим приглядывают за постоялым двором.</w:t>
      </w:r>
    </w:p>
    <w:p w14:paraId="0F2A9999" w14:textId="7517451D" w:rsidR="00B21D37" w:rsidRPr="00B21D37" w:rsidRDefault="00B21D37" w:rsidP="00B21D37">
      <w:pPr>
        <w:pStyle w:val="Heading2ToC"/>
        <w:rPr>
          <w:lang w:val="ru-RU"/>
        </w:rPr>
      </w:pPr>
      <w:bookmarkStart w:id="23" w:name="_Toc70532728"/>
      <w:r w:rsidRPr="00B21D37">
        <w:rPr>
          <w:lang w:val="ru-RU"/>
        </w:rPr>
        <w:t>Сандабар</w:t>
      </w:r>
      <w:bookmarkEnd w:id="23"/>
    </w:p>
    <w:p w14:paraId="70533706" w14:textId="1DB19F77" w:rsidR="00B21D37" w:rsidRPr="00B21D37" w:rsidRDefault="00B21D37" w:rsidP="00FF0960">
      <w:pPr>
        <w:pStyle w:val="BasicTextParagraph2"/>
      </w:pPr>
      <w:r w:rsidRPr="00B21D37">
        <w:t xml:space="preserve">Город-побратим Мирабара стоит в руинах. Орочья орда </w:t>
      </w:r>
      <w:r w:rsidRPr="007D1BD8">
        <w:rPr>
          <w:rStyle w:val="COLORBLUE"/>
        </w:rPr>
        <w:t>уничтожила</w:t>
      </w:r>
      <w:r w:rsidRPr="00B21D37">
        <w:t xml:space="preserve"> этот когда-то мощный город-крепость во время Войны Серебряных Пределов, искоренив человеческое население, загнав дварфийское население глубоко од землю, убив дварфийского короля и, возможно, что хуже всего, нанеся смертельный удар </w:t>
      </w:r>
      <w:r w:rsidRPr="00B21D37">
        <w:lastRenderedPageBreak/>
        <w:t>давнему альянсу Сандабара с его человеческими и эльфийскими соседями.</w:t>
      </w:r>
    </w:p>
    <w:p w14:paraId="4372D3F4" w14:textId="4FDAFE25" w:rsidR="00B21D37" w:rsidRPr="00B21D37" w:rsidRDefault="00B21D37" w:rsidP="00FF0960">
      <w:pPr>
        <w:pStyle w:val="BasicTextParagraph2"/>
      </w:pPr>
      <w:r w:rsidRPr="00B21D37">
        <w:t>Оставшиеся дварфы Сандабара отреклись от тех, кто не помог городу, когда помощь была нужна, или помог недостаточно. Они вышли из Альянса Лордов. Дварфы теперь сфокусировали все свое внимание на восстановлении того, что возможно восстановить. Теперь, хотя город на поверхности остается опустошенными руинами - его внешние стены в основном целы, но постройки в городе все еще лежат грудами развалин - подземные кузницы и литейные снова заработали. Сейчас город закрыт для входа любых не дварфов.</w:t>
      </w:r>
    </w:p>
    <w:p w14:paraId="2739FD8D" w14:textId="4247604A" w:rsidR="00B21D37" w:rsidRPr="00B21D37" w:rsidRDefault="00B21D37" w:rsidP="00B21D37">
      <w:pPr>
        <w:pStyle w:val="Heading2ToC"/>
        <w:rPr>
          <w:lang w:val="ru-RU"/>
        </w:rPr>
      </w:pPr>
      <w:bookmarkStart w:id="24" w:name="_Toc70532729"/>
      <w:r w:rsidRPr="00B21D37">
        <w:rPr>
          <w:lang w:val="ru-RU"/>
        </w:rPr>
        <w:t>Цитадель Фелбарр</w:t>
      </w:r>
      <w:bookmarkEnd w:id="24"/>
    </w:p>
    <w:p w14:paraId="76C0CFC1" w14:textId="03E9013E" w:rsidR="00B21D37" w:rsidRPr="00B21D37" w:rsidRDefault="00B21D37" w:rsidP="007D1BD8">
      <w:pPr>
        <w:pStyle w:val="BasicTextParagraph1"/>
        <w:rPr>
          <w:lang w:val="ru-RU"/>
        </w:rPr>
      </w:pPr>
      <w:r w:rsidRPr="00B21D37">
        <w:rPr>
          <w:lang w:val="ru-RU"/>
        </w:rPr>
        <w:t>Одна из старейших и величайших крепостей Делзуна, Цитадель Фелбарр была построена более трех тысяч лет назад - срок, который молодым расам даже представить себе сложно. Богатства, полученные от прибыльной торговли с Незерилом и старыми человеческими поселениями Севера, позволили дварфам создать могучую крепость.</w:t>
      </w:r>
    </w:p>
    <w:p w14:paraId="5DEF0E88" w14:textId="2275FD93" w:rsidR="00B21D37" w:rsidRPr="00B21D37" w:rsidRDefault="00B21D37" w:rsidP="00FF0960">
      <w:pPr>
        <w:pStyle w:val="BasicTextParagraph2"/>
      </w:pPr>
      <w:r w:rsidRPr="00B21D37">
        <w:t>Эта грозная дварфийская крепость-город лежит под Ровинскими горами. Чтобы попасть сюда, надо пройти по высокогорной дороге со 100 футовыми пропастями с обеих сторон и пройти двое огромных ворот, которые называются Молот и Наковальня. Два широких парапета с зубчатыми стенами, которые называются Северный Часовой и Южный Часовой находятся снаружи этих врат на склонах гор, готовые обрушить огонь баллист и катапульт на захватчиков. Дорога приводит к Рунным Вратам, главному входу в подземный город. Глубоко внутри гор находятся тоннели соединяющие шахты Фелбарра, Подземье и отдаленные бастионы дварфов Мифриловый Зал и Цитадель Адбар.</w:t>
      </w:r>
    </w:p>
    <w:p w14:paraId="370D5524" w14:textId="3AFAA5EC" w:rsidR="00B21D37" w:rsidRPr="00B21D37" w:rsidRDefault="00B21D37" w:rsidP="00FF0960">
      <w:pPr>
        <w:pStyle w:val="BasicTextParagraph2"/>
      </w:pPr>
      <w:r w:rsidRPr="00B21D37">
        <w:t xml:space="preserve">Цитадель Фелбарр дважды попадала в руки орков за свою историю, но дварфы каждый раз ее возвра¬щали и восстанавливали. Великий герой - король Фелбарра, Эмерус Корона Войны, который восстано¬вил былую славу Фелбарра во время Войны Серебря¬ных Пределов, погиб вскоре после </w:t>
      </w:r>
      <w:r w:rsidR="00A37CD1">
        <w:drawing>
          <wp:anchor distT="0" distB="0" distL="114300" distR="114300" simplePos="0" relativeHeight="251571200" behindDoc="1" locked="0" layoutInCell="1" allowOverlap="1" wp14:anchorId="33299C9A" wp14:editId="282D68FA">
            <wp:simplePos x="0" y="0"/>
            <wp:positionH relativeFrom="column">
              <wp:posOffset>-432377</wp:posOffset>
            </wp:positionH>
            <wp:positionV relativeFrom="page">
              <wp:posOffset>-59055</wp:posOffset>
            </wp:positionV>
            <wp:extent cx="7600315" cy="6362700"/>
            <wp:effectExtent l="0" t="0" r="635" b="0"/>
            <wp:wrapTight wrapText="bothSides">
              <wp:wrapPolygon edited="0">
                <wp:start x="0" y="0"/>
                <wp:lineTo x="0" y="21535"/>
                <wp:lineTo x="21548" y="21535"/>
                <wp:lineTo x="21548" y="0"/>
                <wp:lineTo x="0" y="0"/>
              </wp:wrapPolygon>
            </wp:wrapTight>
            <wp:docPr id="8" name="Рисунок 8"/>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00315" cy="636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1D37">
        <w:t>окончания войны, помогая своим сородичам возвратить потерянный город Гонтлгрим. После смерти Эмеруса, лидерство над дварфами Фелбарра попало в руки к дальним родственникам Эмеруса, Королю Моринну и Королеве Титмел. Эти двое монархов правят мудро как равные.</w:t>
      </w:r>
    </w:p>
    <w:p w14:paraId="1EEA486F" w14:textId="77777777" w:rsidR="002E0733" w:rsidRDefault="00B21D37" w:rsidP="00FF0960">
      <w:pPr>
        <w:pStyle w:val="BasicTextParagraph2"/>
      </w:pPr>
      <w:r w:rsidRPr="00B21D37">
        <w:t>После войны большинство фелбаррцев горячо одобрили расформирование Лиги Серебряных Пределов. Во времена величайшей нужды представители других рас не предприняли ни малейшей попытки помочь Цитадели Фелбарр в тот момент, когда военная помощь союзников и совместные действия могли бы предотвратить падение не только крепости Фелбарр, но и Сандабара. Фелбаррские торговцы по-прежнему готовы торговать с городами Севера и, если это будет необходимо, помогать другим дварфийским королевствам, но сомнительно, чтобы королева Титмел когда-нибудь сочла возможным союз с людьми вроде того, в котором был создан Луруар, даже если король Моринн и согласится на это.</w:t>
      </w:r>
    </w:p>
    <w:p w14:paraId="6756545F" w14:textId="13A43DF9" w:rsidR="00B21D37" w:rsidRPr="00B21D37" w:rsidRDefault="00B21D37" w:rsidP="00B21D37">
      <w:pPr>
        <w:pStyle w:val="Heading2ToC"/>
        <w:rPr>
          <w:lang w:val="ru-RU"/>
        </w:rPr>
      </w:pPr>
      <w:bookmarkStart w:id="25" w:name="_Toc70532730"/>
      <w:r w:rsidRPr="00B21D37">
        <w:rPr>
          <w:lang w:val="ru-RU"/>
        </w:rPr>
        <w:t>Цитадель Адбар</w:t>
      </w:r>
      <w:bookmarkEnd w:id="25"/>
    </w:p>
    <w:p w14:paraId="75EFBB51" w14:textId="77777777" w:rsidR="00B21D37" w:rsidRPr="00B21D37" w:rsidRDefault="00B21D37" w:rsidP="00FF0960">
      <w:pPr>
        <w:pStyle w:val="BasicTextParagraph2"/>
      </w:pPr>
      <w:r w:rsidRPr="00B21D37">
        <w:t xml:space="preserve">Цитадель Адбар простояла в холодах Ледяных Гор почти восемь столетий, непокорная и неприступная. Крепость, вырезанная в горном пике, состоит из двух больших башен с кольцами шипов, </w:t>
      </w:r>
      <w:r w:rsidRPr="00B21D37">
        <w:lastRenderedPageBreak/>
        <w:t>чтобы не дать приземлиться летающим существам и атако¬вать. Огромный дымоход центральной литейной в цитадели расположен между башнями, а выбрасы¬ваемый дым похож на готовый извергнуться вулкан. Цитадель окружена множеством платформ, зубча¬тыми стенами и бойницами, с которых защитники могут стрелять по атакующим. Огромный подъемный мост не позволяет никому кроме патрулей и почет¬ных гостей входить в дварфийскую крепость. Хитро спрятанные ловушки ожидают тех, кто попытается проникнуть внутрь без приглашения, а под цитаде¬лью существует обширная сеть тоннелей и пещер, созданная, чтобы запутать захватчиков. Гарнизон Адбара дает награду в 10 зм за каждую голову орка, принесенную к воро¬там города, и 100 зм за каждую голову гиганта.</w:t>
      </w:r>
    </w:p>
    <w:p w14:paraId="08F20778" w14:textId="77777777" w:rsidR="00B21D37" w:rsidRPr="00B21D37" w:rsidRDefault="00B21D37" w:rsidP="00FF0960">
      <w:pPr>
        <w:pStyle w:val="BasicTextParagraph2"/>
      </w:pPr>
      <w:r w:rsidRPr="00B21D37">
        <w:t>Население Цитадели Адбар сильно уменьшилось после Войны Серебряных Пределов, которая забрала многих великих воинов Адбара, включая их давно правившего короля, Харбромма. Король Харбромм вел своих рыцарей в бой против орочьих орд, запо¬лонивших Пустоши, и погиб на поле брани. Сыновья близнецы Харбромма, Бромм и Харнот, унаследовали трон и, как и их отец, оставили цитадель Адбар и ушли на войну. Позже Бромм пропал без вести, и корона досталась Харноту. Харнот и его последо¬ватели сражались в множестве битв на войне, но новый король принял несколько неудачных решений, которые уменьшили число когда-то великих Рыцарей Мифрилового Щита до горстки членов. К счастью для Харнота, Железная Стража, армия защитников Цитадели Адбар все еще сильна.</w:t>
      </w:r>
    </w:p>
    <w:p w14:paraId="48152F94" w14:textId="77777777" w:rsidR="00B21D37" w:rsidRPr="00B21D37" w:rsidRDefault="00B21D37" w:rsidP="00B21D37">
      <w:pPr>
        <w:pStyle w:val="Heading2ToC"/>
        <w:rPr>
          <w:lang w:val="ru-RU"/>
        </w:rPr>
      </w:pPr>
      <w:r w:rsidRPr="00B21D37">
        <w:rPr>
          <w:lang w:val="ru-RU"/>
        </w:rPr>
        <w:t xml:space="preserve"> </w:t>
      </w:r>
      <w:bookmarkStart w:id="26" w:name="_Toc70532731"/>
      <w:r w:rsidRPr="00B21D37">
        <w:rPr>
          <w:lang w:val="ru-RU"/>
        </w:rPr>
        <w:t>Мифраловый Зал</w:t>
      </w:r>
      <w:bookmarkEnd w:id="26"/>
    </w:p>
    <w:p w14:paraId="6FCF2850" w14:textId="77777777" w:rsidR="00B21D37" w:rsidRPr="00B21D37" w:rsidRDefault="00B21D37" w:rsidP="007D1BD8">
      <w:pPr>
        <w:pStyle w:val="BasicTextParagraph1"/>
        <w:rPr>
          <w:lang w:val="ru-RU"/>
        </w:rPr>
      </w:pPr>
      <w:r w:rsidRPr="00B21D37">
        <w:rPr>
          <w:lang w:val="ru-RU"/>
        </w:rPr>
        <w:t xml:space="preserve"> [</w:t>
      </w:r>
      <w:r>
        <w:t>Mithral</w:t>
      </w:r>
      <w:r w:rsidRPr="00B21D37">
        <w:rPr>
          <w:lang w:val="ru-RU"/>
        </w:rPr>
        <w:t xml:space="preserve"> </w:t>
      </w:r>
      <w:r>
        <w:t>Hall</w:t>
      </w:r>
      <w:r w:rsidRPr="00B21D37">
        <w:rPr>
          <w:lang w:val="ru-RU"/>
        </w:rPr>
        <w:t>]</w:t>
      </w:r>
    </w:p>
    <w:p w14:paraId="794A8650" w14:textId="3FCC24AA" w:rsidR="00B21D37" w:rsidRPr="00B21D37" w:rsidRDefault="00B21D37" w:rsidP="00FF0960">
      <w:pPr>
        <w:pStyle w:val="BasicTextParagraph2"/>
      </w:pPr>
      <w:r w:rsidRPr="00B21D37">
        <w:t>Родовое гнездо клана щитовых дварфов Баттлхаммер -это почти неприступное убежище под Замерзшими Холмами с массивными гранитными дверьми, запечатывающими проход, и войском закаленных в боях защитников, ждущих за ними. Несмотря на свою почти мистическую репутацию, Мифраловый Зал — это больше твердыня, чем город, а тоннели, соединяющие ее с другими крепостями дварфов, спрятаны глубоко в шахтах.</w:t>
      </w:r>
    </w:p>
    <w:p w14:paraId="3B0F91A4" w14:textId="50909D2D" w:rsidR="00B21D37" w:rsidRPr="00B21D37" w:rsidRDefault="00B21D37" w:rsidP="00FF0960">
      <w:pPr>
        <w:pStyle w:val="BasicTextParagraph2"/>
      </w:pPr>
      <w:r w:rsidRPr="00B21D37">
        <w:t>Бренор Баттлхаммер отказался от титула Короля Мифралового Зала в третий и последний раз, когда отправился возвращать утерянный город дварфов</w:t>
      </w:r>
    </w:p>
    <w:p w14:paraId="5F530DAE" w14:textId="7B3E8437" w:rsidR="00B21D37" w:rsidRPr="00B21D37" w:rsidRDefault="00B21D37" w:rsidP="00FF0960">
      <w:pPr>
        <w:pStyle w:val="BasicTextParagraph2"/>
      </w:pPr>
      <w:r w:rsidRPr="00B21D37">
        <w:t xml:space="preserve"> Гонтлгрим. Его выбранная наследница, Дагнаббет Уэйберд, теперь правит Мифраловым Залом как королева. Смелый лидер и свирепый воин, Королева Дагнаббет твердо поддерживает членство Мифрало¬вого Зала в Альянсе Лордов.</w:t>
      </w:r>
    </w:p>
    <w:p w14:paraId="1040A288" w14:textId="2509CADA" w:rsidR="00B21D37" w:rsidRPr="00B21D37" w:rsidRDefault="00B21D37" w:rsidP="00FF0960">
      <w:pPr>
        <w:pStyle w:val="BasicTextParagraph2"/>
      </w:pPr>
      <w:r w:rsidRPr="00B21D37">
        <w:t>Защитники Мифралового Зала называют себя Воинство Зала и представляют собой дисциплинированную бронированную когорту, которая готова защищать город до последнего двар- фа. Прославленная Бригада Потрошителей - отряд «бушующих в бою», являющийся частью Воинства, и вселяющий страх в любого врага, который достаточно сообразителен, чтобы понять, с кем имеет дело.</w:t>
      </w:r>
    </w:p>
    <w:p w14:paraId="1AA7F87A" w14:textId="324ECE3C" w:rsidR="00B21D37" w:rsidRPr="00B21D37" w:rsidRDefault="00B21D37" w:rsidP="00FF0960">
      <w:pPr>
        <w:pStyle w:val="BasicTextParagraph2"/>
      </w:pPr>
      <w:r w:rsidRPr="00B21D37">
        <w:t xml:space="preserve">Путешественников, которых пускают в город, селят в гостевых залах на верхнем уровне, прямо у входа в сеть пещер, которая называется Лабиринт. </w:t>
      </w:r>
    </w:p>
    <w:p w14:paraId="38F41538" w14:textId="21952333" w:rsidR="00B21D37" w:rsidRPr="00B21D37" w:rsidRDefault="00B21D37" w:rsidP="00FF0960">
      <w:pPr>
        <w:pStyle w:val="BasicTextParagraph2"/>
      </w:pPr>
      <w:r w:rsidRPr="00B21D37">
        <w:t>Несмотря на репутацию города и набирающую популярность легенду о его знаменитом короле, Мифраловый Зал представляет собой скорее шахту, чем город. Как и большинство дварфийских королевств, Мифраловый Зал потерял много своих граждан из-за нападений орков, и в последнее время его население уменьшилось еще сильнее ввиду похода Бруенора на Гонтлгрим, который привел к миграции части жителей на постоянное место жительство туда. В результате численность жителей Мифралового Зала сильно сократилась и остается только наблюдать, как это отразится на судьбе города.</w:t>
      </w:r>
      <w:r w:rsidR="007D1BD8" w:rsidRPr="007D1BD8">
        <w:t xml:space="preserve"> </w:t>
      </w:r>
    </w:p>
    <w:p w14:paraId="06DEE854" w14:textId="3A7A75FB" w:rsidR="00B21D37" w:rsidRPr="00B21D37" w:rsidRDefault="00B21D37" w:rsidP="007D1BD8">
      <w:pPr>
        <w:pStyle w:val="Heading2ToC"/>
        <w:rPr>
          <w:lang w:val="ru-RU"/>
        </w:rPr>
      </w:pPr>
      <w:bookmarkStart w:id="27" w:name="_Toc70532732"/>
      <w:r w:rsidRPr="00B21D37">
        <w:rPr>
          <w:lang w:val="ru-RU"/>
        </w:rPr>
        <w:t>Ньюфорт</w:t>
      </w:r>
      <w:bookmarkEnd w:id="27"/>
    </w:p>
    <w:p w14:paraId="30838FF8" w14:textId="16F77B22" w:rsidR="00B21D37" w:rsidRPr="00B21D37" w:rsidRDefault="00B21D37" w:rsidP="00FF0960">
      <w:pPr>
        <w:pStyle w:val="BasicTextParagraph2"/>
      </w:pPr>
      <w:r w:rsidRPr="00B21D37">
        <w:t>[</w:t>
      </w:r>
      <w:r>
        <w:t>Newfort</w:t>
      </w:r>
      <w:r w:rsidRPr="00B21D37">
        <w:t>]</w:t>
      </w:r>
    </w:p>
    <w:p w14:paraId="4236F270" w14:textId="2B7D8F5F" w:rsidR="00B21D37" w:rsidRPr="00B21D37" w:rsidRDefault="00B21D37" w:rsidP="00FF0960">
      <w:pPr>
        <w:pStyle w:val="BasicTextParagraph2"/>
      </w:pPr>
      <w:r w:rsidRPr="00B21D37">
        <w:t xml:space="preserve">Ньюфорт - это поселение в виде мотт-энд-бэйли на южной стороне от Развилочной Дороги, к востоку от Сандабара, на холмах у подножия Раувинских гор. Несколько дюжин деревянных коттеджей стоит за частоколом, как и уютная таверна Награда Героя, которой управляет дружелюбный и общительный молодой полуэльф по имени Дельф Дерелдар. В свободное время </w:t>
      </w:r>
      <w:r w:rsidRPr="00B21D37">
        <w:t>Дельф пялится на шахматную доску на баре, он постоянно играет с констеблем деревни полуорком Йороком Нармом, ветераном Войны Серебрянных Пределов, который заскакивает сюда вечером после работы немного выпить.</w:t>
      </w:r>
    </w:p>
    <w:p w14:paraId="50FF8841" w14:textId="6AD71C44" w:rsidR="00B21D37" w:rsidRPr="00B21D37" w:rsidRDefault="00B21D37" w:rsidP="00FF0960">
      <w:pPr>
        <w:pStyle w:val="BasicTextParagraph2"/>
      </w:pPr>
      <w:r w:rsidRPr="00B21D37">
        <w:t>Ньюфорт основан двумя отставными членами Зентарима. Они умерли давным-давно и поселение с течением времени стало скорее не крепостью Черной Сети, а остановкой для всех путешественников, которым нужно безопасное место, чтобы провести ночь. Констебль Нарм и его ополчение из двадцати стражников (мужчины и женщины люди различных национальностей) поддерживают порядок.</w:t>
      </w:r>
    </w:p>
    <w:p w14:paraId="761B1015" w14:textId="760E08EA" w:rsidR="00B21D37" w:rsidRPr="00B21D37" w:rsidRDefault="00B21D37" w:rsidP="00B21D37">
      <w:pPr>
        <w:pStyle w:val="Heading2ToC"/>
        <w:rPr>
          <w:lang w:val="ru-RU"/>
        </w:rPr>
      </w:pPr>
      <w:bookmarkStart w:id="28" w:name="_Toc70532733"/>
      <w:r w:rsidRPr="00B21D37">
        <w:rPr>
          <w:lang w:val="ru-RU"/>
        </w:rPr>
        <w:t>Мертвоснежье</w:t>
      </w:r>
      <w:bookmarkEnd w:id="28"/>
    </w:p>
    <w:p w14:paraId="0744FA1B" w14:textId="301288B4" w:rsidR="00B21D37" w:rsidRPr="00B21D37" w:rsidRDefault="00B21D37" w:rsidP="007D1BD8">
      <w:pPr>
        <w:pStyle w:val="BasicTextParagraph1"/>
        <w:rPr>
          <w:lang w:val="ru-RU"/>
        </w:rPr>
      </w:pPr>
      <w:r w:rsidRPr="00B21D37">
        <w:rPr>
          <w:lang w:val="ru-RU"/>
        </w:rPr>
        <w:t>[</w:t>
      </w:r>
      <w:r>
        <w:t>Deadsnows</w:t>
      </w:r>
      <w:r w:rsidRPr="00B21D37">
        <w:rPr>
          <w:lang w:val="ru-RU"/>
        </w:rPr>
        <w:t>]</w:t>
      </w:r>
    </w:p>
    <w:p w14:paraId="7C3B96AD" w14:textId="476321E4" w:rsidR="00B21D37" w:rsidRPr="00B21D37" w:rsidRDefault="00B21D37" w:rsidP="00FF0960">
      <w:pPr>
        <w:pStyle w:val="BasicTextParagraph2"/>
      </w:pPr>
      <w:r w:rsidRPr="00B21D37">
        <w:t>Незерийские Горы отбрасывают холодную тень на Мертвоснежье, расположенные в горной ложбине меж двух холмов. Овцы пасутся на нижних склонах, охраняемые пастухами с арбалетами, грызут жесткую траву между скальными пластами. За пастбищами земля поднимается к утесам, частично покрытым елями, а потом все выше к покрытым туманом и снегом горам прямо в небеса.</w:t>
      </w:r>
    </w:p>
    <w:p w14:paraId="151065E2" w14:textId="7551EE21" w:rsidR="00B21D37" w:rsidRPr="00B21D37" w:rsidRDefault="00B21D37" w:rsidP="00FF0960">
      <w:pPr>
        <w:pStyle w:val="BasicTextParagraph2"/>
      </w:pPr>
      <w:r w:rsidRPr="00B21D37">
        <w:t xml:space="preserve">Главная особенность Мертвоснежья — это Приют Мартаммора, укрепленное аббатство на склоне гор. Сам город образуют несколько деревянных зданий вокруг центральной площади, и он обнесен полуразрушенной стеной, которой срочно требуется ремонт. Прямо за стеной, просма¬тривая дорогу, которая ведет в город, стоит каменная смотровая башня. Знамя развевается на самом верху этой башни, с изображением золотого восхода Латандера. Дюжина поклонников Повелителя Утра обслуживают эту башню. Аббатство это старая дварфийская крепость, посвященная Мартаммору Дуину, дварфийскому богу путешественников. Преподобная лидер аббатства, </w:t>
      </w:r>
    </w:p>
    <w:p w14:paraId="31214C78" w14:textId="0DB6E19F" w:rsidR="00B21D37" w:rsidRPr="00B21D37" w:rsidRDefault="00B21D37" w:rsidP="00FF0960">
      <w:pPr>
        <w:pStyle w:val="BasicTextParagraph2"/>
      </w:pPr>
      <w:r w:rsidRPr="00B21D37">
        <w:t>Керилла Гемстар надзирает за обывателями, которые принесли клятву служения. Аббатство предлагает помощь всем нуждающимся, а жрецы  Смотровой башни посвятили себя защите города и обеспечивают благополучие всех жителей.</w:t>
      </w:r>
    </w:p>
    <w:p w14:paraId="657F685D" w14:textId="7D318AF4" w:rsidR="00B21D37" w:rsidRPr="00B21D37" w:rsidRDefault="00B21D37" w:rsidP="00FF0960">
      <w:pPr>
        <w:pStyle w:val="BasicTextParagraph2"/>
      </w:pPr>
      <w:r w:rsidRPr="00B21D37">
        <w:t>Дворянский дом Ледяное Копье имел большое  влияние в Мертвоснежье многие поколения, пока Лорд Делвон Ледяное Копье не был убит в Войне  Серебряных Пределов. Он не оставил наследников  и фамильный особняк был закрыт до того как в Мертвоснежье появился Лорд Бран Айспир, незаконорожденный сын лорда Делвона, которому Герольды подтвердили его право на титул.</w:t>
      </w:r>
    </w:p>
    <w:p w14:paraId="6F5DC7AB" w14:textId="31E33B1E" w:rsidR="00B21D37" w:rsidRPr="00B21D37" w:rsidRDefault="00B21D37" w:rsidP="00FF0960">
      <w:pPr>
        <w:pStyle w:val="BasicTextParagraph2"/>
      </w:pPr>
      <w:r w:rsidRPr="00B21D37">
        <w:t>Посетители, которые не выносят безвкусной еды и сквозняка в залах Приюта, могут найти скромную таверну, Герб, и приличный трактир Роза и Молот в городе.</w:t>
      </w:r>
    </w:p>
    <w:p w14:paraId="7BC1DD15" w14:textId="5C567060" w:rsidR="00B21D37" w:rsidRPr="00B21D37" w:rsidRDefault="00B21D37" w:rsidP="00B21D37">
      <w:pPr>
        <w:pStyle w:val="Heading2ToC"/>
        <w:rPr>
          <w:lang w:val="ru-RU"/>
        </w:rPr>
      </w:pPr>
      <w:bookmarkStart w:id="29" w:name="_Toc70532734"/>
      <w:r w:rsidRPr="00B21D37">
        <w:rPr>
          <w:lang w:val="ru-RU"/>
        </w:rPr>
        <w:t>Утгардтские Земли</w:t>
      </w:r>
      <w:bookmarkEnd w:id="29"/>
    </w:p>
    <w:p w14:paraId="574B7978" w14:textId="77777777" w:rsidR="00B21D37" w:rsidRPr="00B21D37" w:rsidRDefault="00B21D37" w:rsidP="007D1BD8">
      <w:pPr>
        <w:pStyle w:val="BasicTextParagraph1"/>
        <w:rPr>
          <w:lang w:val="ru-RU"/>
        </w:rPr>
      </w:pPr>
      <w:r w:rsidRPr="00B21D37">
        <w:rPr>
          <w:lang w:val="ru-RU"/>
        </w:rPr>
        <w:t>Варвары Утгардтцы это черноволосый и голубоглазый рослый, крепкий, кровожадный народ с нечеловече¬скими склонностями. Лишь некоторые из Утгардтцев торгуют с цивилизованными народами. Большинство из них являются злобными разбойниками, которые грабят и уничтожают любой караван или ферму, ко¬торую они встречают.</w:t>
      </w:r>
    </w:p>
    <w:p w14:paraId="057FE0C4" w14:textId="77777777" w:rsidR="00B21D37" w:rsidRPr="00B21D37" w:rsidRDefault="00B21D37" w:rsidP="00FF0960">
      <w:pPr>
        <w:pStyle w:val="BasicTextParagraph2"/>
      </w:pPr>
      <w:r w:rsidRPr="00B21D37">
        <w:t>Варвары Утгардта берут свое имя от Утгара Гар- дольфссона, великого вождя-героя, который сра¬жался с гигантами и покорил большую часть Севера перед тем, как стать богом. Каждое племя почитает Утгара и тотем духа животного, в честь которого это племя названо.крови.</w:t>
      </w:r>
    </w:p>
    <w:p w14:paraId="15DE6F76" w14:textId="77777777" w:rsidR="00B21D37" w:rsidRPr="00B21D37" w:rsidRDefault="00B21D37" w:rsidP="00FF0960">
      <w:pPr>
        <w:pStyle w:val="BasicTextParagraph2"/>
      </w:pPr>
      <w:r w:rsidRPr="00B21D37">
        <w:t>Бесчисленное множество племен Утгардтцев исчели за много лет, но одно из племен, которые считались вымершими, вернулись с новой силой. Сейчас существует одиннадцать племен Утгардтцев, разбросанных по всему Северу. Каждое племя занимает обширное пространство, которое использует для охоты, и часто эти земли пересекаются с землями других племен Утгардтцев и землями цивилизованных рас, орков, драконов, гоблиноидов и других монстров. Почти по всему Дикому Порубежью можно встретить варваров Утгардтцев.</w:t>
      </w:r>
    </w:p>
    <w:p w14:paraId="1166B472" w14:textId="163C7120" w:rsidR="00B21D37" w:rsidRPr="00B21D37" w:rsidRDefault="00B21D37" w:rsidP="00FF0960">
      <w:pPr>
        <w:pStyle w:val="BasicTextParagraph2"/>
      </w:pPr>
      <w:r w:rsidRPr="00B21D37">
        <w:t xml:space="preserve">Они говорят на собственном языке, называемым Ботии, в котором нет алфавита. Каждое племя состоит из нескольких широко расселенных кланов, в каждом из которых есть свой вождь и племенной шаман. Вожди каждого племени выбирают среди себя </w:t>
      </w:r>
      <w:r w:rsidRPr="00B21D37">
        <w:lastRenderedPageBreak/>
        <w:t>одного и назначают его главой племени, облачая властью, которая сравнима с королем.</w:t>
      </w:r>
    </w:p>
    <w:p w14:paraId="2C254432" w14:textId="77777777" w:rsidR="00B21D37" w:rsidRPr="00B21D37" w:rsidRDefault="00B21D37" w:rsidP="00FF0960">
      <w:pPr>
        <w:pStyle w:val="BasicTextParagraph2"/>
      </w:pPr>
      <w:r w:rsidRPr="00B21D37">
        <w:t>Варвары Утгардтцы ненавидят орков больше, чем любых других врагов. Даже враждующие племена объединятся против неистовой орды орков. Утгардтцы относятся к гигантам со схожим презрением, легенды о варварах содержат множество историй о том, как злые гиганты убивали их предков и угрожа¬ли восхождению Утгара на божественный престол.</w:t>
      </w:r>
    </w:p>
    <w:p w14:paraId="18518520" w14:textId="77777777" w:rsidR="007D1BD8" w:rsidRDefault="007D1BD8">
      <w:pPr>
        <w:rPr>
          <w:rFonts w:asciiTheme="majorHAnsi" w:hAnsiTheme="majorHAnsi"/>
          <w:b/>
          <w:bCs w:val="0"/>
          <w:color w:val="4D0000"/>
          <w:sz w:val="36"/>
          <w:szCs w:val="36"/>
          <w:lang w:val="ru-RU" w:eastAsia="zh-CN"/>
        </w:rPr>
      </w:pPr>
      <w:r>
        <w:rPr>
          <w:lang w:val="ru-RU"/>
        </w:rPr>
        <w:br w:type="page"/>
      </w:r>
    </w:p>
    <w:p w14:paraId="2CB5F048" w14:textId="7442E36A" w:rsidR="00B21D37" w:rsidRPr="00B21D37" w:rsidRDefault="00B21D37" w:rsidP="00B21D37">
      <w:pPr>
        <w:pStyle w:val="Heading1ToC"/>
        <w:rPr>
          <w:lang w:val="ru-RU"/>
        </w:rPr>
      </w:pPr>
      <w:bookmarkStart w:id="30" w:name="_Toc70532735"/>
      <w:r w:rsidRPr="00B21D37">
        <w:rPr>
          <w:lang w:val="ru-RU"/>
        </w:rPr>
        <w:lastRenderedPageBreak/>
        <w:t>Климат, Флора и Фауна</w:t>
      </w:r>
      <w:bookmarkEnd w:id="30"/>
    </w:p>
    <w:p w14:paraId="2F9E06D3" w14:textId="12727940" w:rsidR="007D1BD8" w:rsidRPr="007D1BD8" w:rsidRDefault="007D1BD8" w:rsidP="00B5469B">
      <w:pPr>
        <w:pStyle w:val="DROPCAP"/>
        <w:framePr w:wrap="around"/>
      </w:pPr>
      <w:r w:rsidRPr="007D1BD8">
        <w:t>П</w:t>
      </w:r>
    </w:p>
    <w:p w14:paraId="5ACFC3E2" w14:textId="115BEC38" w:rsidR="00B21D37" w:rsidRPr="00B21D37" w:rsidRDefault="00026ABC" w:rsidP="007D1BD8">
      <w:pPr>
        <w:pStyle w:val="BasicTextParagraph1"/>
        <w:rPr>
          <w:lang w:val="ru-RU"/>
        </w:rPr>
      </w:pPr>
      <w:r>
        <w:rPr>
          <w:noProof/>
        </w:rPr>
        <w:drawing>
          <wp:anchor distT="0" distB="0" distL="114300" distR="114300" simplePos="0" relativeHeight="251596800" behindDoc="0" locked="0" layoutInCell="1" allowOverlap="1" wp14:anchorId="6E1EC7FE" wp14:editId="5F470EA6">
            <wp:simplePos x="0" y="0"/>
            <wp:positionH relativeFrom="column">
              <wp:posOffset>1828800</wp:posOffset>
            </wp:positionH>
            <wp:positionV relativeFrom="paragraph">
              <wp:posOffset>1379220</wp:posOffset>
            </wp:positionV>
            <wp:extent cx="4959985" cy="7573645"/>
            <wp:effectExtent l="152400" t="114300" r="164465" b="141605"/>
            <wp:wrapThrough wrapText="bothSides">
              <wp:wrapPolygon edited="0">
                <wp:start x="10038" y="-326"/>
                <wp:lineTo x="6222" y="-217"/>
                <wp:lineTo x="6222" y="652"/>
                <wp:lineTo x="4480" y="652"/>
                <wp:lineTo x="4480" y="1521"/>
                <wp:lineTo x="3318" y="1521"/>
                <wp:lineTo x="3318" y="2391"/>
                <wp:lineTo x="2323" y="2391"/>
                <wp:lineTo x="2323" y="3260"/>
                <wp:lineTo x="1576" y="3260"/>
                <wp:lineTo x="1576" y="4129"/>
                <wp:lineTo x="996" y="4129"/>
                <wp:lineTo x="996" y="4998"/>
                <wp:lineTo x="498" y="4998"/>
                <wp:lineTo x="498" y="5868"/>
                <wp:lineTo x="83" y="5868"/>
                <wp:lineTo x="-166" y="7606"/>
                <wp:lineTo x="-581" y="9345"/>
                <wp:lineTo x="-664" y="12822"/>
                <wp:lineTo x="0" y="15430"/>
                <wp:lineTo x="332" y="15430"/>
                <wp:lineTo x="332" y="16299"/>
                <wp:lineTo x="830" y="16299"/>
                <wp:lineTo x="830" y="17168"/>
                <wp:lineTo x="1410" y="17168"/>
                <wp:lineTo x="1410" y="18038"/>
                <wp:lineTo x="2074" y="18038"/>
                <wp:lineTo x="2074" y="18907"/>
                <wp:lineTo x="2904" y="18907"/>
                <wp:lineTo x="2904" y="19179"/>
                <wp:lineTo x="5558" y="20700"/>
                <wp:lineTo x="7881" y="21515"/>
                <wp:lineTo x="7964" y="21515"/>
                <wp:lineTo x="10204" y="21841"/>
                <wp:lineTo x="10287" y="21950"/>
                <wp:lineTo x="11283" y="21950"/>
                <wp:lineTo x="11366" y="21841"/>
                <wp:lineTo x="13688" y="21515"/>
                <wp:lineTo x="13771" y="21515"/>
                <wp:lineTo x="16094" y="20700"/>
                <wp:lineTo x="18749" y="18907"/>
                <wp:lineTo x="19579" y="18038"/>
                <wp:lineTo x="20242" y="17168"/>
                <wp:lineTo x="21238" y="15430"/>
                <wp:lineTo x="21901" y="13691"/>
                <wp:lineTo x="22067" y="12822"/>
                <wp:lineTo x="22233" y="11083"/>
                <wp:lineTo x="22150" y="9345"/>
                <wp:lineTo x="21818" y="7606"/>
                <wp:lineTo x="21487" y="6737"/>
                <wp:lineTo x="21072" y="5868"/>
                <wp:lineTo x="19993" y="4129"/>
                <wp:lineTo x="19247" y="3260"/>
                <wp:lineTo x="18334" y="2445"/>
                <wp:lineTo x="17090" y="1521"/>
                <wp:lineTo x="15596" y="706"/>
                <wp:lineTo x="15514" y="272"/>
                <wp:lineTo x="13274" y="-217"/>
                <wp:lineTo x="11531" y="-326"/>
                <wp:lineTo x="10038" y="-326"/>
              </wp:wrapPolygon>
            </wp:wrapThrough>
            <wp:docPr id="11" name="Рисунок 1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9985" cy="757364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B21D37" w:rsidRPr="00B21D37">
        <w:rPr>
          <w:lang w:val="ru-RU"/>
        </w:rPr>
        <w:t>огода в Серебряных Пределах меняется в разных местах. Далекие северо-западные районы Севера являются обдуваемой ветрами ледяной пустошью, удерживаемой от продвиже¬ния на юг колоссальным Мировым Хребтом. К северу от этих пиков лежат в холоде шахтерские поселения, которые никогда не прогреваются теплом и не бы¬вают достаточно солнечными, чтобы выращивать зерновые, и, по-видимому, бесконечный ледник, из¬вестный как Бесконечное Ледяное Море. Зима - это время частых быстрых, вихрящихся снегопадов, дающих толщину снега 0,6-1,5 метра за сезон.</w:t>
      </w:r>
    </w:p>
    <w:p w14:paraId="6F9AAB1C" w14:textId="238A729E" w:rsidR="00B21D37" w:rsidRPr="00B21D37" w:rsidRDefault="00B21D37" w:rsidP="00FF0960">
      <w:pPr>
        <w:pStyle w:val="BasicTextParagraph2"/>
      </w:pPr>
      <w:r w:rsidRPr="00B21D37">
        <w:t>Чуть южнее Мирового Хребта лежат Земли Супротив Стен, неисследованная область потоков, озер, и скал. Лета здесь короткие и горячие, и длятся не¬долго, чтобы разогнать холодные туманы и нагреть ледяные воды. В этих хорошо-увлажненных землях бродят чудовища, и нет никаких дорог или городов. По дороге на юг из альпийских долин и ниже леса становятся глубокими и густыми, превращаясь в хол-мистую местность у рек. Эта область - то место, где находятся Серебряные Пределы.</w:t>
      </w:r>
    </w:p>
    <w:p w14:paraId="1BA35499" w14:textId="77777777" w:rsidR="00B21D37" w:rsidRPr="00B21D37" w:rsidRDefault="00B21D37" w:rsidP="00FF0960">
      <w:pPr>
        <w:pStyle w:val="BasicTextParagraph2"/>
      </w:pPr>
      <w:r w:rsidRPr="00B21D37">
        <w:t>Некоторые люди отличают целинные земли от диких земель по небу: в альпийской земле «снежное небо», облака редко пропадают с неба более чем на несколько мгновений, а солнце часто посещает доли-ны Ровин и Сандабар.</w:t>
      </w:r>
    </w:p>
    <w:p w14:paraId="63F13C22" w14:textId="77777777" w:rsidR="00B21D37" w:rsidRPr="00B21D37" w:rsidRDefault="00B21D37" w:rsidP="00FF0960">
      <w:pPr>
        <w:pStyle w:val="BasicTextParagraph2"/>
      </w:pPr>
      <w:r w:rsidRPr="00B21D37">
        <w:t>И целинные земли, и Пределы видят долгие, хо-лодные длительные зимы от середины Марпенота до конца Тарсаха. Зимние, снежные бури часты, оттепе¬ли почти неслыханны, а сугробы часто достигают 4,5-6 метров глубины. Большие реки замерзают настолько сильно, что по ним могут ездить сани и запряженные животные, становясь ледяным шоссе между концом Марпенота и началом Чеса. Прибрежные поселения не изолированы зимой, но весной, когда ледяная корка разбивается, реки становятся непроходимыми как пешком, так и на лодке.</w:t>
      </w:r>
    </w:p>
    <w:p w14:paraId="389CDA4A" w14:textId="77777777" w:rsidR="00B21D37" w:rsidRPr="00B21D37" w:rsidRDefault="00B21D37" w:rsidP="00FF0960">
      <w:pPr>
        <w:pStyle w:val="BasicTextParagraph2"/>
      </w:pPr>
      <w:r w:rsidRPr="00B21D37">
        <w:t>Короткий, но плодородный сельскохозяйствен¬ный сезон также позволяет собрать хороший уро¬жай, чтобы избежать голода, или вынудить идти на охоту в самые суровые периоды зимы. Каждый дом имеет глубокий и хорошо-обработанный подвал, много отдаленных жилищ выстроены с земляными валами у стен, а стоящие рощи деревьев уменьшают силу худших зимних ветров.</w:t>
      </w:r>
    </w:p>
    <w:p w14:paraId="746F1EF9" w14:textId="77777777" w:rsidR="00B21D37" w:rsidRPr="00B21D37" w:rsidRDefault="00B21D37" w:rsidP="00FF0960">
      <w:pPr>
        <w:pStyle w:val="BasicTextParagraph2"/>
      </w:pPr>
      <w:r w:rsidRPr="00B21D37">
        <w:t xml:space="preserve">Весна в Кордонах - время непроходимой грязи, не ездовых дорог и наводнений от рек. Лета коротки, го-рячи и влажны, с теплыми ветрами, дующими с юга, штормов с молниями и непредсказуемой погодой. В любом районе, дождь может стать ливнем, может выпасть град, пойти дождь со снегом или даже про¬сто снег без предупреждения. Правильно подготов-ленный народ на Севере может перенести высокую температуру, голод и жажду, они никогда не будут проблемой, если только путники не будут заманены в ловушку в Анауроке, незнакомом Подземье или высоко на голом склоне </w:t>
      </w:r>
      <w:r w:rsidRPr="00B21D37">
        <w:t>горы. Земля обеспечивает обильную плату за проезд для тех, «кто знает, где за-рыта добыча».</w:t>
      </w:r>
    </w:p>
    <w:p w14:paraId="66042B58" w14:textId="77777777" w:rsidR="00B21D37" w:rsidRPr="00B21D37" w:rsidRDefault="00B21D37" w:rsidP="00FF0960">
      <w:pPr>
        <w:pStyle w:val="BasicTextParagraph2"/>
      </w:pPr>
      <w:r w:rsidRPr="00B21D37">
        <w:t>На Серебряные Пределы воздействует много раз-личной погоды. Преобладающий погодный харак¬тер в этой части Фаэруна обычно прибывает с Моря Мечей на запад, а присутствие высоких гор со всех сторон часто создает «облачные барьеры», которые вызывают частое осадки. Присутствие близости Ана-урока также влияет на погоду непредсказуемыми способами.</w:t>
      </w:r>
    </w:p>
    <w:p w14:paraId="48FFB698" w14:textId="1918B6E0" w:rsidR="00B21D37" w:rsidRPr="00B21D37" w:rsidRDefault="00B21D37" w:rsidP="00FF0960">
      <w:pPr>
        <w:pStyle w:val="BasicTextParagraph2"/>
      </w:pPr>
      <w:r w:rsidRPr="00B21D37">
        <w:t>Весной огромное та¬яние снега со склонов Незерийских и Раувинских гор заставляют выходить из своих берегов ручьи и реки по всем Серебряным Кордонам. Во время на¬воднений речки становятся шире, глубже и быстрее.</w:t>
      </w:r>
    </w:p>
    <w:p w14:paraId="341E1446" w14:textId="77777777" w:rsidR="002E0733" w:rsidRDefault="00B21D37" w:rsidP="00FF0960">
      <w:pPr>
        <w:pStyle w:val="BasicTextParagraph2"/>
      </w:pPr>
      <w:r w:rsidRPr="00B21D37">
        <w:t>Даже в летний период на горных перевалах и высо¬ких склонах может резко понижаться температура ночью. Большинство давноживущих людей в Се¬ребряных Кордонах имеет хороший набор зимней одежды и достаточно мудры, чтобы держаться по¬дальше от погоды, в которую даже хорошая зимняя одежда не поможет.</w:t>
      </w:r>
    </w:p>
    <w:p w14:paraId="3483E4F4" w14:textId="7932FCED" w:rsidR="00B21D37" w:rsidRPr="00B21D37" w:rsidRDefault="00B21D37" w:rsidP="00FF0960">
      <w:pPr>
        <w:pStyle w:val="BasicTextParagraph2"/>
      </w:pPr>
      <w:r w:rsidRPr="00B21D37">
        <w:lastRenderedPageBreak/>
        <w:t>1. Сезоны в Серебрянных Пределах</w:t>
      </w:r>
    </w:p>
    <w:tbl>
      <w:tblPr>
        <w:tblStyle w:val="TableClassCoreGreen"/>
        <w:tblW w:w="0" w:type="auto"/>
        <w:tblInd w:w="5" w:type="dxa"/>
        <w:tblLook w:val="04A0" w:firstRow="1" w:lastRow="0" w:firstColumn="1" w:lastColumn="0" w:noHBand="0" w:noVBand="1"/>
      </w:tblPr>
      <w:tblGrid>
        <w:gridCol w:w="1673"/>
        <w:gridCol w:w="1674"/>
        <w:gridCol w:w="1674"/>
      </w:tblGrid>
      <w:tr w:rsidR="00B21D37" w:rsidRPr="00B21D37" w14:paraId="01A00C26" w14:textId="77777777" w:rsidTr="007D1BD8">
        <w:trPr>
          <w:cnfStyle w:val="100000000000" w:firstRow="1" w:lastRow="0" w:firstColumn="0" w:lastColumn="0" w:oddVBand="0" w:evenVBand="0" w:oddHBand="0" w:evenHBand="0" w:firstRowFirstColumn="0" w:firstRowLastColumn="0" w:lastRowFirstColumn="0" w:lastRowLastColumn="0"/>
        </w:trPr>
        <w:tc>
          <w:tcPr>
            <w:tcW w:w="1673" w:type="dxa"/>
          </w:tcPr>
          <w:p w14:paraId="53F47AA6" w14:textId="77777777" w:rsidR="00B21D37" w:rsidRPr="00B21D37" w:rsidRDefault="00B21D37" w:rsidP="007D1BD8">
            <w:pPr>
              <w:pStyle w:val="TableHeader"/>
              <w:rPr>
                <w:lang w:val="ru-RU"/>
              </w:rPr>
            </w:pPr>
            <w:r w:rsidRPr="00B21D37">
              <w:rPr>
                <w:rFonts w:ascii="Calibri" w:hAnsi="Calibri"/>
                <w:lang w:val="ru-RU"/>
              </w:rPr>
              <w:t>Сезон</w:t>
            </w:r>
          </w:p>
        </w:tc>
        <w:tc>
          <w:tcPr>
            <w:tcW w:w="1674" w:type="dxa"/>
          </w:tcPr>
          <w:p w14:paraId="651210CA" w14:textId="77777777" w:rsidR="00B21D37" w:rsidRPr="00B21D37" w:rsidRDefault="00B21D37" w:rsidP="007D1BD8">
            <w:pPr>
              <w:pStyle w:val="TableHeader"/>
              <w:rPr>
                <w:lang w:val="ru-RU"/>
              </w:rPr>
            </w:pPr>
            <w:r w:rsidRPr="00B21D37">
              <w:rPr>
                <w:rFonts w:ascii="Calibri" w:hAnsi="Calibri"/>
                <w:lang w:val="ru-RU"/>
              </w:rPr>
              <w:t>Начало</w:t>
            </w:r>
          </w:p>
        </w:tc>
        <w:tc>
          <w:tcPr>
            <w:tcW w:w="1674" w:type="dxa"/>
          </w:tcPr>
          <w:p w14:paraId="011AF119" w14:textId="77777777" w:rsidR="00B21D37" w:rsidRPr="00B21D37" w:rsidRDefault="00B21D37" w:rsidP="007D1BD8">
            <w:pPr>
              <w:pStyle w:val="TableHeader"/>
              <w:rPr>
                <w:lang w:val="ru-RU"/>
              </w:rPr>
            </w:pPr>
            <w:r w:rsidRPr="00B21D37">
              <w:rPr>
                <w:rFonts w:ascii="Calibri" w:hAnsi="Calibri"/>
                <w:lang w:val="ru-RU"/>
              </w:rPr>
              <w:t>Конец</w:t>
            </w:r>
          </w:p>
        </w:tc>
      </w:tr>
      <w:tr w:rsidR="00B21D37" w:rsidRPr="00B21D37" w14:paraId="6A7B474A" w14:textId="77777777" w:rsidTr="007D1BD8">
        <w:tc>
          <w:tcPr>
            <w:tcW w:w="1673" w:type="dxa"/>
          </w:tcPr>
          <w:p w14:paraId="73FECCE5" w14:textId="77777777" w:rsidR="00B21D37" w:rsidRPr="00B21D37" w:rsidRDefault="00B21D37" w:rsidP="007D1BD8">
            <w:pPr>
              <w:pStyle w:val="TableCell"/>
              <w:rPr>
                <w:lang w:val="ru-RU"/>
              </w:rPr>
            </w:pPr>
            <w:r w:rsidRPr="00B21D37">
              <w:rPr>
                <w:rFonts w:ascii="Calibri" w:hAnsi="Calibri"/>
                <w:lang w:val="ru-RU"/>
              </w:rPr>
              <w:t>Весна</w:t>
            </w:r>
          </w:p>
        </w:tc>
        <w:tc>
          <w:tcPr>
            <w:tcW w:w="1674" w:type="dxa"/>
          </w:tcPr>
          <w:p w14:paraId="11075049" w14:textId="77777777" w:rsidR="00B21D37" w:rsidRPr="00B21D37" w:rsidRDefault="00B21D37" w:rsidP="007D1BD8">
            <w:pPr>
              <w:pStyle w:val="TableCell"/>
              <w:rPr>
                <w:lang w:val="ru-RU"/>
              </w:rPr>
            </w:pPr>
            <w:r w:rsidRPr="00B21D37">
              <w:rPr>
                <w:lang w:val="ru-RU"/>
              </w:rPr>
              <w:t xml:space="preserve">1 </w:t>
            </w:r>
            <w:r w:rsidRPr="00B21D37">
              <w:rPr>
                <w:rFonts w:ascii="Calibri" w:hAnsi="Calibri"/>
                <w:lang w:val="ru-RU"/>
              </w:rPr>
              <w:t>Тарсаха</w:t>
            </w:r>
          </w:p>
        </w:tc>
        <w:tc>
          <w:tcPr>
            <w:tcW w:w="1674" w:type="dxa"/>
          </w:tcPr>
          <w:p w14:paraId="609FB8A4" w14:textId="77777777" w:rsidR="00B21D37" w:rsidRPr="00B21D37" w:rsidRDefault="00B21D37" w:rsidP="007D1BD8">
            <w:pPr>
              <w:pStyle w:val="TableCell"/>
              <w:rPr>
                <w:lang w:val="ru-RU"/>
              </w:rPr>
            </w:pPr>
            <w:r w:rsidRPr="00B21D37">
              <w:rPr>
                <w:lang w:val="ru-RU"/>
              </w:rPr>
              <w:t xml:space="preserve">25 </w:t>
            </w:r>
            <w:r w:rsidRPr="00B21D37">
              <w:rPr>
                <w:rFonts w:ascii="Calibri" w:hAnsi="Calibri"/>
                <w:lang w:val="ru-RU"/>
              </w:rPr>
              <w:t>Киторна</w:t>
            </w:r>
          </w:p>
        </w:tc>
      </w:tr>
      <w:tr w:rsidR="00B21D37" w:rsidRPr="00B21D37" w14:paraId="387B1047" w14:textId="77777777" w:rsidTr="007D1BD8">
        <w:trPr>
          <w:cnfStyle w:val="000000010000" w:firstRow="0" w:lastRow="0" w:firstColumn="0" w:lastColumn="0" w:oddVBand="0" w:evenVBand="0" w:oddHBand="0" w:evenHBand="1" w:firstRowFirstColumn="0" w:firstRowLastColumn="0" w:lastRowFirstColumn="0" w:lastRowLastColumn="0"/>
        </w:trPr>
        <w:tc>
          <w:tcPr>
            <w:tcW w:w="1673" w:type="dxa"/>
          </w:tcPr>
          <w:p w14:paraId="166AC850" w14:textId="77777777" w:rsidR="00B21D37" w:rsidRPr="00B21D37" w:rsidRDefault="00B21D37" w:rsidP="007D1BD8">
            <w:pPr>
              <w:pStyle w:val="TableCell"/>
              <w:rPr>
                <w:lang w:val="ru-RU"/>
              </w:rPr>
            </w:pPr>
            <w:r w:rsidRPr="00B21D37">
              <w:rPr>
                <w:rFonts w:ascii="Calibri" w:hAnsi="Calibri"/>
                <w:lang w:val="ru-RU"/>
              </w:rPr>
              <w:t>Лето</w:t>
            </w:r>
          </w:p>
        </w:tc>
        <w:tc>
          <w:tcPr>
            <w:tcW w:w="1674" w:type="dxa"/>
          </w:tcPr>
          <w:p w14:paraId="19936428" w14:textId="77777777" w:rsidR="00B21D37" w:rsidRPr="00B21D37" w:rsidRDefault="00B21D37" w:rsidP="007D1BD8">
            <w:pPr>
              <w:pStyle w:val="TableCell"/>
              <w:rPr>
                <w:lang w:val="ru-RU"/>
              </w:rPr>
            </w:pPr>
            <w:r w:rsidRPr="00B21D37">
              <w:rPr>
                <w:lang w:val="ru-RU"/>
              </w:rPr>
              <w:t xml:space="preserve">26 </w:t>
            </w:r>
            <w:r w:rsidRPr="00B21D37">
              <w:rPr>
                <w:rFonts w:ascii="Calibri" w:hAnsi="Calibri"/>
                <w:lang w:val="ru-RU"/>
              </w:rPr>
              <w:t>Киторна</w:t>
            </w:r>
          </w:p>
        </w:tc>
        <w:tc>
          <w:tcPr>
            <w:tcW w:w="1674" w:type="dxa"/>
          </w:tcPr>
          <w:p w14:paraId="467603C2" w14:textId="77777777" w:rsidR="00B21D37" w:rsidRPr="00B21D37" w:rsidRDefault="00B21D37" w:rsidP="007D1BD8">
            <w:pPr>
              <w:pStyle w:val="TableCell"/>
              <w:rPr>
                <w:lang w:val="ru-RU"/>
              </w:rPr>
            </w:pPr>
            <w:r w:rsidRPr="00B21D37">
              <w:rPr>
                <w:lang w:val="ru-RU"/>
              </w:rPr>
              <w:t xml:space="preserve">4 </w:t>
            </w:r>
            <w:r w:rsidRPr="00B21D37">
              <w:rPr>
                <w:rFonts w:ascii="Calibri" w:hAnsi="Calibri"/>
                <w:lang w:val="ru-RU"/>
              </w:rPr>
              <w:t>Элейнта</w:t>
            </w:r>
          </w:p>
        </w:tc>
      </w:tr>
      <w:tr w:rsidR="00B21D37" w:rsidRPr="00B21D37" w14:paraId="606925A9" w14:textId="77777777" w:rsidTr="007D1BD8">
        <w:tc>
          <w:tcPr>
            <w:tcW w:w="1673" w:type="dxa"/>
          </w:tcPr>
          <w:p w14:paraId="642C55B9" w14:textId="77777777" w:rsidR="00B21D37" w:rsidRPr="00B21D37" w:rsidRDefault="00B21D37" w:rsidP="007D1BD8">
            <w:pPr>
              <w:pStyle w:val="TableCell"/>
              <w:rPr>
                <w:lang w:val="ru-RU"/>
              </w:rPr>
            </w:pPr>
            <w:r w:rsidRPr="00B21D37">
              <w:rPr>
                <w:rFonts w:ascii="Calibri" w:hAnsi="Calibri"/>
                <w:lang w:val="ru-RU"/>
              </w:rPr>
              <w:t>Осень</w:t>
            </w:r>
            <w:r w:rsidRPr="00B21D37">
              <w:rPr>
                <w:lang w:val="ru-RU"/>
              </w:rPr>
              <w:t xml:space="preserve"> </w:t>
            </w:r>
          </w:p>
        </w:tc>
        <w:tc>
          <w:tcPr>
            <w:tcW w:w="1674" w:type="dxa"/>
          </w:tcPr>
          <w:p w14:paraId="13E1838F" w14:textId="77777777" w:rsidR="00B21D37" w:rsidRPr="00B21D37" w:rsidRDefault="00B21D37" w:rsidP="007D1BD8">
            <w:pPr>
              <w:pStyle w:val="TableCell"/>
              <w:rPr>
                <w:lang w:val="ru-RU"/>
              </w:rPr>
            </w:pPr>
            <w:r w:rsidRPr="00B21D37">
              <w:rPr>
                <w:lang w:val="ru-RU"/>
              </w:rPr>
              <w:t xml:space="preserve">5 </w:t>
            </w:r>
            <w:r w:rsidRPr="00B21D37">
              <w:rPr>
                <w:rFonts w:ascii="Calibri" w:hAnsi="Calibri"/>
                <w:lang w:val="ru-RU"/>
              </w:rPr>
              <w:t>Элейнта</w:t>
            </w:r>
          </w:p>
        </w:tc>
        <w:tc>
          <w:tcPr>
            <w:tcW w:w="1674" w:type="dxa"/>
          </w:tcPr>
          <w:p w14:paraId="4D80C743" w14:textId="77777777" w:rsidR="00B21D37" w:rsidRPr="00B21D37" w:rsidRDefault="00B21D37" w:rsidP="007D1BD8">
            <w:pPr>
              <w:pStyle w:val="TableCell"/>
              <w:rPr>
                <w:lang w:val="ru-RU"/>
              </w:rPr>
            </w:pPr>
            <w:r w:rsidRPr="00B21D37">
              <w:rPr>
                <w:lang w:val="ru-RU"/>
              </w:rPr>
              <w:t xml:space="preserve">30 </w:t>
            </w:r>
            <w:r w:rsidRPr="00B21D37">
              <w:rPr>
                <w:rFonts w:ascii="Calibri" w:hAnsi="Calibri"/>
                <w:lang w:val="ru-RU"/>
              </w:rPr>
              <w:t>Марпенота</w:t>
            </w:r>
          </w:p>
        </w:tc>
      </w:tr>
      <w:tr w:rsidR="00B21D37" w:rsidRPr="00B21D37" w14:paraId="2B247D64" w14:textId="77777777" w:rsidTr="007D1BD8">
        <w:trPr>
          <w:cnfStyle w:val="000000010000" w:firstRow="0" w:lastRow="0" w:firstColumn="0" w:lastColumn="0" w:oddVBand="0" w:evenVBand="0" w:oddHBand="0" w:evenHBand="1" w:firstRowFirstColumn="0" w:firstRowLastColumn="0" w:lastRowFirstColumn="0" w:lastRowLastColumn="0"/>
        </w:trPr>
        <w:tc>
          <w:tcPr>
            <w:tcW w:w="1673" w:type="dxa"/>
          </w:tcPr>
          <w:p w14:paraId="3CD6B9CF" w14:textId="77777777" w:rsidR="00B21D37" w:rsidRPr="00B21D37" w:rsidRDefault="00B21D37" w:rsidP="007D1BD8">
            <w:pPr>
              <w:pStyle w:val="TableCell"/>
              <w:rPr>
                <w:lang w:val="ru-RU"/>
              </w:rPr>
            </w:pPr>
            <w:r w:rsidRPr="00B21D37">
              <w:rPr>
                <w:rFonts w:ascii="Calibri" w:hAnsi="Calibri"/>
                <w:lang w:val="ru-RU"/>
              </w:rPr>
              <w:t>Зима</w:t>
            </w:r>
          </w:p>
        </w:tc>
        <w:tc>
          <w:tcPr>
            <w:tcW w:w="1674" w:type="dxa"/>
          </w:tcPr>
          <w:p w14:paraId="14A305E1" w14:textId="77777777" w:rsidR="00B21D37" w:rsidRPr="00B21D37" w:rsidRDefault="00B21D37" w:rsidP="007D1BD8">
            <w:pPr>
              <w:pStyle w:val="TableCell"/>
              <w:rPr>
                <w:lang w:val="ru-RU"/>
              </w:rPr>
            </w:pPr>
            <w:r w:rsidRPr="00B21D37">
              <w:rPr>
                <w:lang w:val="ru-RU"/>
              </w:rPr>
              <w:t xml:space="preserve">1 </w:t>
            </w:r>
            <w:r w:rsidRPr="00B21D37">
              <w:rPr>
                <w:rFonts w:ascii="Calibri" w:hAnsi="Calibri"/>
                <w:lang w:val="ru-RU"/>
              </w:rPr>
              <w:t>Уктара</w:t>
            </w:r>
          </w:p>
        </w:tc>
        <w:tc>
          <w:tcPr>
            <w:tcW w:w="1674" w:type="dxa"/>
          </w:tcPr>
          <w:p w14:paraId="4D254DBF" w14:textId="77777777" w:rsidR="00B21D37" w:rsidRPr="00B21D37" w:rsidRDefault="00B21D37" w:rsidP="007D1BD8">
            <w:pPr>
              <w:pStyle w:val="TableCell"/>
              <w:rPr>
                <w:lang w:val="ru-RU"/>
              </w:rPr>
            </w:pPr>
            <w:r w:rsidRPr="00B21D37">
              <w:rPr>
                <w:lang w:val="ru-RU"/>
              </w:rPr>
              <w:t xml:space="preserve">30 </w:t>
            </w:r>
            <w:r w:rsidRPr="00B21D37">
              <w:rPr>
                <w:rFonts w:ascii="Calibri" w:hAnsi="Calibri"/>
                <w:lang w:val="ru-RU"/>
              </w:rPr>
              <w:t>Чеса</w:t>
            </w:r>
          </w:p>
        </w:tc>
      </w:tr>
    </w:tbl>
    <w:p w14:paraId="584EA139" w14:textId="77777777" w:rsidR="00B21D37" w:rsidRPr="00B21D37" w:rsidRDefault="00B21D37" w:rsidP="00FF0960">
      <w:pPr>
        <w:pStyle w:val="BasicTextParagraph2"/>
      </w:pPr>
    </w:p>
    <w:p w14:paraId="5B8BFDDE" w14:textId="76AD816A" w:rsidR="00B21D37" w:rsidRPr="00B21D37" w:rsidRDefault="00B21D37" w:rsidP="00B21D37">
      <w:pPr>
        <w:pStyle w:val="Heading2ToC"/>
        <w:rPr>
          <w:lang w:val="ru-RU"/>
        </w:rPr>
      </w:pPr>
      <w:bookmarkStart w:id="31" w:name="_Toc70532736"/>
      <w:r w:rsidRPr="00B21D37">
        <w:rPr>
          <w:lang w:val="ru-RU"/>
        </w:rPr>
        <w:t>Флора Серебрянных Пределов.</w:t>
      </w:r>
      <w:bookmarkEnd w:id="31"/>
    </w:p>
    <w:p w14:paraId="249718A6" w14:textId="77777777" w:rsidR="00B21D37" w:rsidRPr="00B21D37" w:rsidRDefault="00B21D37" w:rsidP="00FF0960">
      <w:pPr>
        <w:pStyle w:val="BasicTextParagraph2"/>
      </w:pPr>
      <w:r w:rsidRPr="00B21D37">
        <w:t>В течении многих столетий Север давал дерево для обогрева заселенных земель, и все же большей час¬тью он остается тем же самым, - земля, полностью скрытая в деревьях, кроме той части, где она это по¬вышается к скрытым снегом, скалистым высотам. По правде говоря, фандары теперь стали редкими из-за повышенной вырубки, и нигде теперь не встретишь на Севере гигантские деревья, которые всего только три столетия назад были обычными.</w:t>
      </w:r>
    </w:p>
    <w:p w14:paraId="53995A77" w14:textId="2DE41E11" w:rsidR="00B21D37" w:rsidRPr="00B21D37" w:rsidRDefault="00B21D37" w:rsidP="00FF0960">
      <w:pPr>
        <w:pStyle w:val="BasicTextParagraph2"/>
      </w:pPr>
      <w:r w:rsidRPr="00B21D37">
        <w:t>Влажность, прохладный климат и увеличение вы-рубки помогли держать контроль над лесными по-жарами, которые стали меньше и реже, чем в пред-ыдущих годах. Поэтому большие темные леса все еще встречаются повсюду на Севере. Вся разновидности холодолюбивых растений растут в обилии на Севере Побережья Меча, от хвощей до лишайников, но, низ-кие и маленькие, они легко теряются, когда деревья со всех сторон взлетают ввысь.</w:t>
      </w:r>
    </w:p>
    <w:p w14:paraId="3D306FFB" w14:textId="77777777" w:rsidR="00B21D37" w:rsidRPr="00B21D37" w:rsidRDefault="00B21D37" w:rsidP="00FF0960">
      <w:pPr>
        <w:pStyle w:val="BasicTextParagraph2"/>
      </w:pPr>
      <w:r w:rsidRPr="00B21D37">
        <w:t>Хотя деревья более известны и ценимы, чем низкие растения диких земель, последние являются более многочисленными, покрывая почти каждый склон от-крытой земли на Севере. Многие из них вырубаются из-за докучающих шипастых кустарников, от тростни¬ковой ягоды до сильного "колючего побега", который много лесников срезали в длинные веревки, как вре¬менная замена настоящих веревок. Другие, типа папо¬ротников и лошадиных хвостов, обычны в затененных, песчаных областях, и считаются просто бесполезными (хотя опять же, лесники часто используют лошадиные хвосты, чтобы чистить горшки и кастрюли).</w:t>
      </w:r>
    </w:p>
    <w:p w14:paraId="43F01501" w14:textId="77777777" w:rsidR="002E0733" w:rsidRDefault="00B21D37" w:rsidP="00FF0960">
      <w:pPr>
        <w:pStyle w:val="BasicTextParagraph2"/>
      </w:pPr>
      <w:r w:rsidRPr="00B21D37">
        <w:t>На Севере растет так много съедобных или полезных лечебных растений, что даже опытные травники редко знают их все или полный диапазон их применения. От лишайников и мхов до диких цветов, широкий выбор листьев и клубней предлагают эти богатые на урожай разных видов дикие земли, компоненты для лечебных бальзамов, настоек, и наркотиков, которые ослабляют боль или дают сон.</w:t>
      </w:r>
    </w:p>
    <w:p w14:paraId="3E1D894D" w14:textId="5168FE49" w:rsidR="00B21D37" w:rsidRPr="00B21D37" w:rsidRDefault="00B21D37" w:rsidP="00B21D37">
      <w:pPr>
        <w:pStyle w:val="Heading2ToC"/>
        <w:rPr>
          <w:lang w:val="ru-RU"/>
        </w:rPr>
      </w:pPr>
      <w:bookmarkStart w:id="32" w:name="_Toc70532737"/>
      <w:r w:rsidRPr="00B21D37">
        <w:rPr>
          <w:lang w:val="ru-RU"/>
        </w:rPr>
        <w:t>Фауна Серебрянных Пределов.</w:t>
      </w:r>
      <w:bookmarkEnd w:id="32"/>
    </w:p>
    <w:p w14:paraId="0E2936D4" w14:textId="77777777" w:rsidR="00B21D37" w:rsidRPr="00B21D37" w:rsidRDefault="00B21D37" w:rsidP="00FF0960">
      <w:pPr>
        <w:pStyle w:val="BasicTextParagraph2"/>
      </w:pPr>
      <w:r w:rsidRPr="00B21D37">
        <w:t>Север - это место, где живет много чудовищ, но охот-ник умеренных умений может убедиться, что охота будет удачной каждую ночь, как раз плюнуть. Несмо-тря на суровые условия в большей части Серебряных Пределов, его скудно заселенная природа поддержи-вает процветание обитающих на нем существ. Многие умирают под когтями и челюстями других чудовищ или становятся жертвой неумолимого холода, но еще больше рождаются. Из крупных хищников, только драконы, кажется, способны жить длительные сроки, да орки размножаются огромными количествами, морят себя голодом в горах и начинают зачистки вниз на юг ордами, которые могут превратиться в крупную резню, но, в конечном счете, уничтожить орочью по-пуляцию.</w:t>
      </w:r>
    </w:p>
    <w:p w14:paraId="5E290D0D" w14:textId="77777777" w:rsidR="00B21D37" w:rsidRPr="00B21D37" w:rsidRDefault="00B21D37" w:rsidP="00FF0960">
      <w:pPr>
        <w:pStyle w:val="BasicTextParagraph2"/>
      </w:pPr>
      <w:r w:rsidRPr="00B21D37">
        <w:t>Это - смертельный, но природный цикл; много ви¬дов в суровых климатах процветают, а затем умирают лишь для того, чтобы вновь появиться. Однако есть два известных искажения нормальных циклов и баланса жизни в Серебряных Кордонах. Магические связи с другими мирами и планами являются удивительно многочисленными на Севере, поэтому часто оттуда мигрируют множество странных животных и смер¬тельных необычных тварей. Другое искажение - «про¬изводство чудовищ» магами и другими существами, которые могут разводить тварей для своих собственных низких целей, так же, как такие существа как глубин¬ное отродье, которые извергают бесконечные потоки дубликатов существ, которых они когда-то сожрали.</w:t>
      </w:r>
    </w:p>
    <w:p w14:paraId="67E681BD" w14:textId="77777777" w:rsidR="00B21D37" w:rsidRPr="00B21D37" w:rsidRDefault="00B21D37" w:rsidP="00FF0960">
      <w:pPr>
        <w:pStyle w:val="BasicTextParagraph2"/>
      </w:pPr>
      <w:r w:rsidRPr="00B21D37">
        <w:t xml:space="preserve">Мудрые хищники, типа драконов, используют глубинных отродий в изолированных, недоступных горных долинах и речных островах, например, чтобы обеспечить себя бесконечным источником продоволь-ствия. Другие существа размещают их </w:t>
      </w:r>
      <w:r w:rsidRPr="00B21D37">
        <w:t>как произво-дителей чудовищ, чтобы они изгоняли подальше или опекали от врагов.</w:t>
      </w:r>
    </w:p>
    <w:p w14:paraId="110C1D95" w14:textId="77777777" w:rsidR="00B21D37" w:rsidRPr="00B21D37" w:rsidRDefault="00B21D37" w:rsidP="00FF0960">
      <w:pPr>
        <w:pStyle w:val="BasicTextParagraph2"/>
      </w:pPr>
      <w:r w:rsidRPr="00B21D37">
        <w:t>От самых многочисленных до наименее обильных, самыми обычными животными на Севере являются: олени, клантары (северный олень), шагганы (неукро¬тимые, подобные бизону, животные), призрачные рофы, кролики, кабаны, лось, горные крысы (ворую¬щие яйцам ящерицеподобные грызуны), древесные коты (лазающие по деревьям хищники из семейства кошачих, которые ведут себя подобно белкам), медве¬ди, пожиратели ягод (подобные бурундуку, суетящи¬еся грызуны), горные козлы и красные тигры. Бобры, ласки, лисы, и полевые мыши также обычны, но менее часто встречались до того, как в Пределах поселились и начали обрабатывать земли люди.</w:t>
      </w:r>
    </w:p>
    <w:p w14:paraId="18D7A284" w14:textId="77777777" w:rsidR="00B21D37" w:rsidRPr="00B21D37" w:rsidRDefault="00B21D37" w:rsidP="00FF0960">
      <w:pPr>
        <w:pStyle w:val="BasicTextParagraph2"/>
      </w:pPr>
      <w:r w:rsidRPr="00B21D37">
        <w:t>Хотя птицы обычно менее заметны на Севере, они значительно превосходят численностью животных. Самые многочисленные из птиц: стервятники, ди¬кий индейки, снежные вороны, утки, гуси, фларры (тетерева), ястребы и крошечная, громкая певчая птичка, известная как тириипка из-за своего голоса. Есть много других певчих птиц и сов, но кроме ти- риипки, никакая другая разновидность настолько не распространена.</w:t>
      </w:r>
    </w:p>
    <w:p w14:paraId="23825D13" w14:textId="77777777" w:rsidR="00B21D37" w:rsidRPr="00B21D37" w:rsidRDefault="00B21D37" w:rsidP="00FF0960">
      <w:pPr>
        <w:pStyle w:val="BasicTextParagraph2"/>
      </w:pPr>
      <w:r w:rsidRPr="00B21D37">
        <w:t>Конечно, насекомые превосходят своей численнос¬тью все другие формы жизни, но они также имеют тенденцию не привлекать к себе особого внимания, за исключением жалящих разновидностей и гигантских видов. Только гигантские осы и сверхразмерные жуки многочисленны на Севере, так сильные ветры, влаж-ность и низкие температуры, препятствуют процвета¬нию насекомых.</w:t>
      </w:r>
    </w:p>
    <w:p w14:paraId="5B396171" w14:textId="77777777" w:rsidR="00B21D37" w:rsidRPr="00B21D37" w:rsidRDefault="00B21D37" w:rsidP="00FF0960">
      <w:pPr>
        <w:pStyle w:val="BasicTextParagraph2"/>
      </w:pPr>
      <w:r w:rsidRPr="00B21D37">
        <w:t>Повсюду в Кордонах можно часто встретить гадюк и других змей, греющихся под солнцем на камнях. В ледяных ручьях, реках и болотах Севера рептилии почти неизвестны. На сухой земле есть маленькие, в значительной степени безопасные, снежные змеи, ко-торые могут изменять свой оттенок кожи на белый или пятнистый серовато-коричневый цвет камней и мертвой травы, но вода почти полностью отдана рыбе. Шалассы, мужланки, плоскожаберки и другие разно-видности обильно процветают в Равуин, Сарбрин и меньших реках этой земли. Большинство голодных человеческих путешественников знает, как отличить голубого и серебристого тунца, и как забросить сеть в воду и разжечь огонь под сковородой</w:t>
      </w:r>
    </w:p>
    <w:p w14:paraId="7DAE3B01" w14:textId="77777777" w:rsidR="002E0733" w:rsidRDefault="00B21D37" w:rsidP="00FF0960">
      <w:pPr>
        <w:pStyle w:val="BasicTextParagraph2"/>
      </w:pPr>
      <w:r w:rsidRPr="00B21D37">
        <w:t>Основной интерес для наиболее цивилизованного народа Севера - бесславные Северные чудовища. Ди-кие земли - одна из последних пограничных земель, где могут бродить хищники всех невиданных видов, а Кордоны обеспечивают их привлекательными ис-точниками продовольствия для совершения набегов. Скопления жужжал, совомедведей и волков становит-ся все более и более многочисленными, но большин-ство народа боится гораздо больше обособленных опасностей: бихолдеров, драконов и ледяных червей или оборотней, обитающих незамеченными в горо-дах, и охотящихся на своих обычных соседей-людей по ночам.</w:t>
      </w:r>
    </w:p>
    <w:p w14:paraId="66F11F23" w14:textId="00314845" w:rsidR="00B21D37" w:rsidRPr="00B21D37" w:rsidRDefault="00B21D37" w:rsidP="00B21D37">
      <w:pPr>
        <w:pStyle w:val="Heading2ToC"/>
        <w:rPr>
          <w:lang w:val="ru-RU"/>
        </w:rPr>
      </w:pPr>
      <w:bookmarkStart w:id="33" w:name="_Toc70532738"/>
      <w:r w:rsidRPr="00B21D37">
        <w:rPr>
          <w:lang w:val="ru-RU"/>
        </w:rPr>
        <w:t>Ресурсы и ценные ископаемые</w:t>
      </w:r>
      <w:bookmarkEnd w:id="33"/>
    </w:p>
    <w:p w14:paraId="1D614FBF" w14:textId="77777777" w:rsidR="00B21D37" w:rsidRPr="00B21D37" w:rsidRDefault="00B21D37" w:rsidP="00FF0960">
      <w:pPr>
        <w:pStyle w:val="BasicTextParagraph2"/>
      </w:pPr>
      <w:r w:rsidRPr="00B21D37">
        <w:t>В Незерийских горах к востоку от Ньюфорта нашли залежи металлов и драгоценных камней.</w:t>
      </w:r>
    </w:p>
    <w:p w14:paraId="393D0796" w14:textId="77777777" w:rsidR="00B21D37" w:rsidRPr="00B21D37" w:rsidRDefault="00B21D37" w:rsidP="00FF0960">
      <w:pPr>
        <w:pStyle w:val="BasicTextParagraph2"/>
      </w:pPr>
      <w:r w:rsidRPr="00B21D37">
        <w:t>В Незерийских горах возле Мертвоснежья нашли золотую жилу, речное золото, серебрянную жилу.</w:t>
      </w:r>
    </w:p>
    <w:p w14:paraId="10EAAA67" w14:textId="77777777" w:rsidR="007D1BD8" w:rsidRDefault="007D1BD8">
      <w:pPr>
        <w:rPr>
          <w:rFonts w:asciiTheme="majorHAnsi" w:hAnsiTheme="majorHAnsi"/>
          <w:b/>
          <w:bCs w:val="0"/>
          <w:color w:val="4D0000"/>
          <w:sz w:val="36"/>
          <w:szCs w:val="36"/>
          <w:lang w:val="ru-RU" w:eastAsia="zh-CN"/>
        </w:rPr>
      </w:pPr>
      <w:r>
        <w:rPr>
          <w:lang w:val="ru-RU"/>
        </w:rPr>
        <w:br w:type="page"/>
      </w:r>
    </w:p>
    <w:p w14:paraId="6D48D3E0" w14:textId="27F3EDED" w:rsidR="00B21D37" w:rsidRPr="00B21D37" w:rsidRDefault="00346D1F" w:rsidP="00B21D37">
      <w:pPr>
        <w:pStyle w:val="Heading1ToC"/>
        <w:rPr>
          <w:lang w:val="ru-RU"/>
        </w:rPr>
      </w:pPr>
      <w:bookmarkStart w:id="34" w:name="_Toc70532739"/>
      <w:r>
        <w:rPr>
          <w:noProof/>
        </w:rPr>
        <w:lastRenderedPageBreak/>
        <w:drawing>
          <wp:anchor distT="0" distB="0" distL="114300" distR="114300" simplePos="0" relativeHeight="251614208" behindDoc="1" locked="0" layoutInCell="1" allowOverlap="1" wp14:anchorId="05313C93" wp14:editId="29A33E01">
            <wp:simplePos x="0" y="0"/>
            <wp:positionH relativeFrom="margin">
              <wp:posOffset>-455295</wp:posOffset>
            </wp:positionH>
            <wp:positionV relativeFrom="page">
              <wp:posOffset>-63500</wp:posOffset>
            </wp:positionV>
            <wp:extent cx="4112895" cy="10761980"/>
            <wp:effectExtent l="0" t="0" r="0" b="1270"/>
            <wp:wrapTight wrapText="bothSides">
              <wp:wrapPolygon edited="0">
                <wp:start x="0" y="0"/>
                <wp:lineTo x="0" y="21564"/>
                <wp:lineTo x="20109" y="21564"/>
                <wp:lineTo x="20209" y="21564"/>
                <wp:lineTo x="20409" y="20800"/>
                <wp:lineTo x="21110" y="20188"/>
                <wp:lineTo x="21410" y="19653"/>
                <wp:lineTo x="21410" y="19576"/>
                <wp:lineTo x="20309" y="18353"/>
                <wp:lineTo x="20409" y="17741"/>
                <wp:lineTo x="20910" y="17244"/>
                <wp:lineTo x="20810" y="17129"/>
                <wp:lineTo x="20309" y="15906"/>
                <wp:lineTo x="20910" y="15294"/>
                <wp:lineTo x="21210" y="14835"/>
                <wp:lineTo x="21310" y="14567"/>
                <wp:lineTo x="21210" y="14070"/>
                <wp:lineTo x="21010" y="13726"/>
                <wp:lineTo x="20610" y="13459"/>
                <wp:lineTo x="20610" y="11012"/>
                <wp:lineTo x="20009" y="10400"/>
                <wp:lineTo x="20309" y="8641"/>
                <wp:lineTo x="20009" y="7953"/>
                <wp:lineTo x="19609" y="7341"/>
                <wp:lineTo x="19009" y="6729"/>
                <wp:lineTo x="19209" y="4894"/>
                <wp:lineTo x="20610" y="3671"/>
                <wp:lineTo x="20810" y="3173"/>
                <wp:lineTo x="20710" y="1224"/>
                <wp:lineTo x="21210" y="612"/>
                <wp:lineTo x="21310"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BEBA8EAE-BF5A-486C-A8C5-ECC9F3942E4B}">
                          <a14:imgProps xmlns:a14="http://schemas.microsoft.com/office/drawing/2010/main">
                            <a14:imgLayer r:embed="rId39">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4112895" cy="1076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B21D37" w:rsidRPr="00B21D37">
        <w:rPr>
          <w:lang w:val="ru-RU"/>
        </w:rPr>
        <w:t>Основные опасности</w:t>
      </w:r>
      <w:bookmarkEnd w:id="34"/>
    </w:p>
    <w:p w14:paraId="1DF53595" w14:textId="2E48550F" w:rsidR="00B21D37" w:rsidRPr="00B21D37" w:rsidRDefault="00B21D37" w:rsidP="007D1BD8">
      <w:pPr>
        <w:pStyle w:val="Heading3ToC"/>
        <w:rPr>
          <w:lang w:val="ru-RU"/>
        </w:rPr>
      </w:pPr>
      <w:bookmarkStart w:id="35" w:name="_Toc70532740"/>
      <w:r w:rsidRPr="00B21D37">
        <w:rPr>
          <w:lang w:val="ru-RU"/>
        </w:rPr>
        <w:t>Орки</w:t>
      </w:r>
      <w:bookmarkEnd w:id="35"/>
    </w:p>
    <w:p w14:paraId="16FFC1FA" w14:textId="165F6005" w:rsidR="007D1BD8" w:rsidRPr="007D1BD8" w:rsidRDefault="007D1BD8" w:rsidP="00B5469B">
      <w:pPr>
        <w:pStyle w:val="DROPCAP"/>
        <w:framePr w:wrap="around"/>
      </w:pPr>
      <w:r w:rsidRPr="007D1BD8">
        <w:t>Р</w:t>
      </w:r>
    </w:p>
    <w:p w14:paraId="47D33036" w14:textId="77777777" w:rsidR="002E0733" w:rsidRDefault="00B21D37" w:rsidP="007D1BD8">
      <w:pPr>
        <w:pStyle w:val="BasicTextParagraph1"/>
        <w:rPr>
          <w:lang w:val="ru-RU"/>
        </w:rPr>
      </w:pPr>
      <w:r w:rsidRPr="00B21D37">
        <w:rPr>
          <w:lang w:val="ru-RU"/>
        </w:rPr>
        <w:t>аувинские и Незерийские горы населены гоблинами, орками. Эти племена неподконтрольные Королевству Много-Стрел постоянно враждуют между собой, что дает надежду дварфам и людям, обитающим возле этих гор.</w:t>
      </w:r>
    </w:p>
    <w:p w14:paraId="7C80D844" w14:textId="62468E6F" w:rsidR="00B21D37" w:rsidRPr="00B21D37" w:rsidRDefault="00B21D37" w:rsidP="007D1BD8">
      <w:pPr>
        <w:pStyle w:val="Heading3ToC"/>
        <w:rPr>
          <w:lang w:val="ru-RU"/>
        </w:rPr>
      </w:pPr>
      <w:bookmarkStart w:id="36" w:name="_Toc70532741"/>
      <w:r w:rsidRPr="00B21D37">
        <w:rPr>
          <w:lang w:val="ru-RU"/>
        </w:rPr>
        <w:t>Гоблины</w:t>
      </w:r>
      <w:bookmarkEnd w:id="36"/>
    </w:p>
    <w:p w14:paraId="75F5B4F7" w14:textId="77777777" w:rsidR="00B21D37" w:rsidRPr="00B21D37" w:rsidRDefault="00B21D37" w:rsidP="00FF0960">
      <w:pPr>
        <w:pStyle w:val="BasicTextParagraph2"/>
      </w:pPr>
      <w:r w:rsidRPr="00B21D37">
        <w:t>В Раувинских горах обитает несколько настолько больших племен гоблинов, что их иногда называют королевствами</w:t>
      </w:r>
    </w:p>
    <w:p w14:paraId="6E2C6921" w14:textId="6C6D204C" w:rsidR="00B21D37" w:rsidRPr="00B21D37" w:rsidRDefault="00B21D37" w:rsidP="007D1BD8">
      <w:pPr>
        <w:pStyle w:val="Heading3ToC"/>
        <w:rPr>
          <w:lang w:val="ru-RU"/>
        </w:rPr>
      </w:pPr>
      <w:bookmarkStart w:id="37" w:name="_Toc70532742"/>
      <w:r w:rsidRPr="00B21D37">
        <w:rPr>
          <w:lang w:val="ru-RU"/>
        </w:rPr>
        <w:t>Хобгоблины</w:t>
      </w:r>
      <w:bookmarkEnd w:id="37"/>
    </w:p>
    <w:p w14:paraId="38CA0B81" w14:textId="77777777" w:rsidR="00B21D37" w:rsidRPr="00B21D37" w:rsidRDefault="00B21D37" w:rsidP="00FF0960">
      <w:pPr>
        <w:pStyle w:val="BasicTextParagraph2"/>
      </w:pPr>
      <w:r w:rsidRPr="00B21D37">
        <w:t>По слухам в Далеком лесу поселилось племя хобгоблинов, мигрировавшее откуда-то с юга – из Высокой Пустоши.</w:t>
      </w:r>
    </w:p>
    <w:p w14:paraId="3A2818B9" w14:textId="0024A351" w:rsidR="00B21D37" w:rsidRPr="00B21D37" w:rsidRDefault="00B21D37" w:rsidP="007D1BD8">
      <w:pPr>
        <w:pStyle w:val="Heading3ToC"/>
        <w:rPr>
          <w:lang w:val="ru-RU"/>
        </w:rPr>
      </w:pPr>
      <w:bookmarkStart w:id="38" w:name="_Toc70532743"/>
      <w:r w:rsidRPr="00B21D37">
        <w:rPr>
          <w:lang w:val="ru-RU"/>
        </w:rPr>
        <w:t>Багбиры</w:t>
      </w:r>
      <w:bookmarkEnd w:id="38"/>
    </w:p>
    <w:p w14:paraId="2F494846" w14:textId="77777777" w:rsidR="00B21D37" w:rsidRPr="00B21D37" w:rsidRDefault="00B21D37" w:rsidP="00FF0960">
      <w:pPr>
        <w:pStyle w:val="BasicTextParagraph2"/>
      </w:pPr>
      <w:r w:rsidRPr="00B21D37">
        <w:t>В юго-восточной части Мерцающего Леса обитает племя багбиров.</w:t>
      </w:r>
    </w:p>
    <w:p w14:paraId="296681D1" w14:textId="063A2FFE" w:rsidR="00B21D37" w:rsidRPr="00B21D37" w:rsidRDefault="00B21D37" w:rsidP="007D1BD8">
      <w:pPr>
        <w:pStyle w:val="Heading3ToC"/>
        <w:rPr>
          <w:lang w:val="ru-RU"/>
        </w:rPr>
      </w:pPr>
      <w:bookmarkStart w:id="39" w:name="_Toc70532744"/>
      <w:r w:rsidRPr="00B21D37">
        <w:rPr>
          <w:lang w:val="ru-RU"/>
        </w:rPr>
        <w:t>Чудовища</w:t>
      </w:r>
      <w:bookmarkEnd w:id="39"/>
    </w:p>
    <w:p w14:paraId="5C8F0757" w14:textId="77777777" w:rsidR="00B21D37" w:rsidRPr="00B21D37" w:rsidRDefault="00B21D37" w:rsidP="00FF0960">
      <w:pPr>
        <w:pStyle w:val="BasicTextParagraph2"/>
      </w:pPr>
      <w:r w:rsidRPr="00B21D37">
        <w:t xml:space="preserve">Мантикоры, Виверны, дрейки, возможно даже бехиры встречаются в Раувинских и Незерийских горах. </w:t>
      </w:r>
    </w:p>
    <w:p w14:paraId="76197B54" w14:textId="488DEE61" w:rsidR="00B21D37" w:rsidRPr="00B21D37" w:rsidRDefault="00B21D37" w:rsidP="007D1BD8">
      <w:pPr>
        <w:pStyle w:val="Heading3ToC"/>
        <w:rPr>
          <w:lang w:val="ru-RU"/>
        </w:rPr>
      </w:pPr>
      <w:bookmarkStart w:id="40" w:name="_Toc70532745"/>
      <w:r w:rsidRPr="00B21D37">
        <w:rPr>
          <w:lang w:val="ru-RU"/>
        </w:rPr>
        <w:t>Племя Черной Крови</w:t>
      </w:r>
      <w:bookmarkEnd w:id="40"/>
    </w:p>
    <w:p w14:paraId="0EB393BB" w14:textId="77777777" w:rsidR="00B21D37" w:rsidRPr="00B21D37" w:rsidRDefault="00B21D37" w:rsidP="00FF0960">
      <w:pPr>
        <w:pStyle w:val="BasicTextParagraph2"/>
      </w:pPr>
      <w:r w:rsidRPr="00B21D37">
        <w:t>Племя Черной Крови это оборотни, которые поклоняются Малару, обитают в Мерцающем Лесу и устраивают набеги на поселения мирных жителей в Серебряных Пределах</w:t>
      </w:r>
    </w:p>
    <w:p w14:paraId="1A371672" w14:textId="47915C5B" w:rsidR="00B21D37" w:rsidRPr="00B21D37" w:rsidRDefault="00B21D37" w:rsidP="007D1BD8">
      <w:pPr>
        <w:pStyle w:val="Heading3ToC"/>
        <w:rPr>
          <w:lang w:val="ru-RU"/>
        </w:rPr>
      </w:pPr>
      <w:bookmarkStart w:id="41" w:name="_Toc70532746"/>
      <w:r w:rsidRPr="00B21D37">
        <w:rPr>
          <w:lang w:val="ru-RU"/>
        </w:rPr>
        <w:t>Вирбиги</w:t>
      </w:r>
      <w:bookmarkEnd w:id="41"/>
    </w:p>
    <w:p w14:paraId="4E64DF04" w14:textId="77777777" w:rsidR="00B21D37" w:rsidRPr="00B21D37" w:rsidRDefault="00B21D37" w:rsidP="00FF0960">
      <w:pPr>
        <w:pStyle w:val="BasicTextParagraph2"/>
      </w:pPr>
      <w:r w:rsidRPr="00B21D37">
        <w:t>Бродячие банды этих воинственных родственников великанов часто забредают в восточные Серебрянные Пределы.</w:t>
      </w:r>
    </w:p>
    <w:p w14:paraId="0ECC80DC" w14:textId="05F6406F" w:rsidR="00B21D37" w:rsidRPr="00B21D37" w:rsidRDefault="00B21D37" w:rsidP="007D1BD8">
      <w:pPr>
        <w:pStyle w:val="Heading3ToC"/>
        <w:rPr>
          <w:lang w:val="ru-RU"/>
        </w:rPr>
      </w:pPr>
      <w:bookmarkStart w:id="42" w:name="_Toc70532747"/>
      <w:r w:rsidRPr="00B21D37">
        <w:rPr>
          <w:lang w:val="ru-RU"/>
        </w:rPr>
        <w:t>Синие драконы</w:t>
      </w:r>
      <w:bookmarkEnd w:id="42"/>
    </w:p>
    <w:p w14:paraId="56783AAF" w14:textId="77777777" w:rsidR="00B21D37" w:rsidRPr="00B21D37" w:rsidRDefault="00B21D37" w:rsidP="00FF0960">
      <w:pPr>
        <w:pStyle w:val="BasicTextParagraph2"/>
      </w:pPr>
      <w:r w:rsidRPr="00B21D37">
        <w:t>Не взирая на то, что Йимрит вместе со своим выводком была убита достаточно умными авантюристами, которые предпочли сохранить свои личности в тайне – в восточных Незерийских горах обитает небольшой клан синих драконов Кровь Моруэм.</w:t>
      </w:r>
    </w:p>
    <w:p w14:paraId="5D701F58" w14:textId="625275C7" w:rsidR="00B21D37" w:rsidRPr="00B21D37" w:rsidRDefault="00B21D37" w:rsidP="007D1BD8">
      <w:pPr>
        <w:pStyle w:val="Heading3ToC"/>
        <w:rPr>
          <w:lang w:val="ru-RU"/>
        </w:rPr>
      </w:pPr>
      <w:bookmarkStart w:id="43" w:name="_Toc70532748"/>
      <w:r w:rsidRPr="00B21D37">
        <w:rPr>
          <w:lang w:val="ru-RU"/>
        </w:rPr>
        <w:t>Варвары Утгардтцы</w:t>
      </w:r>
      <w:bookmarkEnd w:id="43"/>
    </w:p>
    <w:p w14:paraId="316F4FA8" w14:textId="77777777" w:rsidR="00B21D37" w:rsidRPr="00B21D37" w:rsidRDefault="00B21D37" w:rsidP="00FF0960">
      <w:pPr>
        <w:pStyle w:val="BasicTextParagraph2"/>
      </w:pPr>
      <w:r w:rsidRPr="00B21D37">
        <w:t>Варвары Утгардтцы это черноволосый и голубоглазый рослый, крепкий, кровожадный народ с нечеловече¬скими склонностями. Лишь некоторые из Утгардтцев торгуют с цивилизованными народами. Большинство из них являются злобными разбойниками, которые грабят и уничтожают любой караван или ферму, ко¬торую они встречают.</w:t>
      </w:r>
    </w:p>
    <w:p w14:paraId="164FADF6" w14:textId="77777777" w:rsidR="00B21D37" w:rsidRPr="00B21D37" w:rsidRDefault="00B21D37" w:rsidP="00FF0960">
      <w:pPr>
        <w:pStyle w:val="BasicTextParagraph2"/>
      </w:pPr>
      <w:r w:rsidRPr="00B21D37">
        <w:t>Варвары Утгардта берут свое имя от Утгара Гар- дольфссона, великого вождя-героя, который сра¬жался с гигантами и покорил большую часть Севера перед тем, как стать богом. Каждое племя почитает Утгара и тотем духа животного, в честь которого это племя названо.крови.</w:t>
      </w:r>
    </w:p>
    <w:p w14:paraId="09D16640" w14:textId="77777777" w:rsidR="00B21D37" w:rsidRPr="00B21D37" w:rsidRDefault="00B21D37" w:rsidP="00FF0960">
      <w:pPr>
        <w:pStyle w:val="BasicTextParagraph2"/>
      </w:pPr>
      <w:r w:rsidRPr="00B21D37">
        <w:t>Бесчисленное множество племен Утгардтцев исче¬ли за много лет, но одно из племен, которые счита¬лись вымершими, вернулись с новой силой. Сейчас существует одиннадцать племен Утгардтцев, разбросанных по всему Северу. Каждое племя занимает обширное пространство, которое использует для охоты, и часто эти земли пересекаются с землями других племен Утгардтцев и землями цивилизованных рас, орков, драконов, гоблиноидов и других монстров. Почти по всему Дикому Порубежью можно встретить варваров Утгардтцев.</w:t>
      </w:r>
    </w:p>
    <w:p w14:paraId="414C5B59" w14:textId="77777777" w:rsidR="00B21D37" w:rsidRPr="00B21D37" w:rsidRDefault="00B21D37" w:rsidP="00FF0960">
      <w:pPr>
        <w:pStyle w:val="BasicTextParagraph2"/>
      </w:pPr>
      <w:r w:rsidRPr="00B21D37">
        <w:t>Они говорят на собственном языке, называемым Ботии, в котором нет алфавита. Каждое племя состоит из нескольких широко расселенных кланов, в каждом из которых есть свой вождь и племенной шаман. Вожди каждого племени выбирают среди себя одного и назначают его главой племени, облачая властью, которая сравнима с королем.</w:t>
      </w:r>
    </w:p>
    <w:p w14:paraId="295944B8" w14:textId="01E8074E" w:rsidR="00B21D37" w:rsidRDefault="00B21D37" w:rsidP="00FF0960">
      <w:pPr>
        <w:pStyle w:val="BasicTextParagraph2"/>
      </w:pPr>
      <w:r w:rsidRPr="00B21D37">
        <w:t>Варвары Утгардтцы ненавидят орков больше, чем любых других врагов. Даже враждующие племена объединятся против неистовой орды орков. Утгардтцы относятся к гигантам со схожим презрением, легенды о варварах содержат множество историй о том, как злые гиганты убивали их предков и угрожа¬ли восхождению Утгара на божественный престол.</w:t>
      </w:r>
    </w:p>
    <w:p w14:paraId="3D6CFA47" w14:textId="18CA3F74" w:rsidR="007D1BD8" w:rsidRDefault="007D1BD8">
      <w:pPr>
        <w:rPr>
          <w:bCs w:val="0"/>
          <w:lang w:val="ru-RU"/>
        </w:rPr>
      </w:pPr>
      <w:r>
        <w:rPr>
          <w:lang w:val="ru-RU"/>
        </w:rPr>
        <w:br w:type="page"/>
      </w:r>
    </w:p>
    <w:p w14:paraId="35A7BC49" w14:textId="56135F47" w:rsidR="007D1BD8" w:rsidRPr="007D1BD8" w:rsidRDefault="007D1BD8" w:rsidP="007D1BD8">
      <w:pPr>
        <w:pStyle w:val="Heading1ToC"/>
        <w:rPr>
          <w:lang w:val="ru-RU"/>
        </w:rPr>
      </w:pPr>
      <w:bookmarkStart w:id="44" w:name="_Toc70532749"/>
      <w:r>
        <w:rPr>
          <w:lang w:val="ru-RU"/>
        </w:rPr>
        <w:lastRenderedPageBreak/>
        <w:t>Примечательные регионы и места в Серебрянных пределах и поблизости</w:t>
      </w:r>
      <w:bookmarkEnd w:id="44"/>
    </w:p>
    <w:p w14:paraId="60AE0316" w14:textId="77777777" w:rsidR="00B21D37" w:rsidRPr="00B21D37" w:rsidRDefault="00B21D37" w:rsidP="00B21D37">
      <w:pPr>
        <w:pStyle w:val="Heading2ToC"/>
        <w:rPr>
          <w:lang w:val="ru-RU"/>
        </w:rPr>
      </w:pPr>
      <w:bookmarkStart w:id="45" w:name="_Toc70532750"/>
      <w:r w:rsidRPr="00B21D37">
        <w:rPr>
          <w:lang w:val="ru-RU"/>
        </w:rPr>
        <w:t>Тайнолесье</w:t>
      </w:r>
      <w:bookmarkEnd w:id="45"/>
    </w:p>
    <w:p w14:paraId="0EB93E55" w14:textId="77777777" w:rsidR="00B21D37" w:rsidRPr="00B21D37" w:rsidRDefault="00B21D37" w:rsidP="007D1BD8">
      <w:pPr>
        <w:pStyle w:val="BasicTextParagraph1"/>
        <w:rPr>
          <w:lang w:val="ru-RU"/>
        </w:rPr>
      </w:pPr>
      <w:r w:rsidRPr="00B21D37">
        <w:rPr>
          <w:lang w:val="ru-RU"/>
        </w:rPr>
        <w:t>[</w:t>
      </w:r>
      <w:r>
        <w:t>Lurkwood</w:t>
      </w:r>
      <w:r w:rsidRPr="00B21D37">
        <w:rPr>
          <w:lang w:val="ru-RU"/>
        </w:rPr>
        <w:t>]</w:t>
      </w:r>
    </w:p>
    <w:p w14:paraId="7DAE2E1A" w14:textId="77168EC0" w:rsidR="007D1BD8" w:rsidRPr="007D1BD8" w:rsidRDefault="007D1BD8" w:rsidP="00B5469B">
      <w:pPr>
        <w:pStyle w:val="DROPCAP"/>
        <w:framePr w:wrap="around"/>
      </w:pPr>
      <w:r w:rsidRPr="007D1BD8">
        <w:t>Ю</w:t>
      </w:r>
    </w:p>
    <w:p w14:paraId="73990676" w14:textId="0B8E8F27" w:rsidR="00B21D37" w:rsidRPr="00B21D37" w:rsidRDefault="00B21D37" w:rsidP="00FF0960">
      <w:pPr>
        <w:pStyle w:val="BasicTextParagraph2"/>
      </w:pPr>
      <w:r w:rsidRPr="00B21D37">
        <w:t>жный край Тайнолесья достаточно безопасен и привлекает лесорубов, трапперов и охотников из Ми рабара, Крепости Ксантарла и Длинного Седла, но на самом деле им не спрятаться от племен Утгардтцев, охотящихся здесь (особенно варваров Черного Ворона и Громового Зверя). Гоблиноиды, волки и лютые волки также рыщут в этих лесах.</w:t>
      </w:r>
    </w:p>
    <w:p w14:paraId="5099D6ED" w14:textId="0DC4B697" w:rsidR="00B21D37" w:rsidRPr="00B21D37" w:rsidRDefault="00B21D37" w:rsidP="00B21D37">
      <w:pPr>
        <w:pStyle w:val="Heading2ToC"/>
        <w:rPr>
          <w:lang w:val="ru-RU"/>
        </w:rPr>
      </w:pPr>
      <w:bookmarkStart w:id="46" w:name="_Toc70532751"/>
      <w:r w:rsidRPr="00B21D37">
        <w:rPr>
          <w:lang w:val="ru-RU"/>
        </w:rPr>
        <w:t>Анорох</w:t>
      </w:r>
      <w:bookmarkEnd w:id="46"/>
    </w:p>
    <w:p w14:paraId="38D717E4" w14:textId="77777777" w:rsidR="00B21D37" w:rsidRPr="00B21D37" w:rsidRDefault="00B21D37" w:rsidP="00FF0960">
      <w:pPr>
        <w:pStyle w:val="BasicTextParagraph2"/>
      </w:pPr>
      <w:r w:rsidRPr="00B21D37">
        <w:t>[</w:t>
      </w:r>
      <w:r>
        <w:t>Anauroch</w:t>
      </w:r>
      <w:r w:rsidRPr="00B21D37">
        <w:t>]</w:t>
      </w:r>
    </w:p>
    <w:p w14:paraId="2EBC5ED8" w14:textId="77777777" w:rsidR="00B21D37" w:rsidRPr="00B21D37" w:rsidRDefault="00B21D37" w:rsidP="00FF0960">
      <w:pPr>
        <w:pStyle w:val="BasicTextParagraph2"/>
      </w:pPr>
      <w:r w:rsidRPr="00B21D37">
        <w:t xml:space="preserve">Эти когда-то зелёные земли стали пустыней. Север¬ная часть Анороха - это холодных край заиндевелых скал и чёрного ледника, известного как Высокий Лёд. Южнее лежит безводная равнина Стоячих Камней, по которой гуляет ветер между заостренными скала¬ми по морю из гравия. Самая южная часть Анороха — это Меч, горячая песчаная пустыня. </w:t>
      </w:r>
    </w:p>
    <w:p w14:paraId="0B8F5638" w14:textId="213F25C2" w:rsidR="00B21D37" w:rsidRPr="00B21D37" w:rsidRDefault="00B21D37" w:rsidP="00B21D37">
      <w:pPr>
        <w:pStyle w:val="Heading2ToC"/>
        <w:rPr>
          <w:lang w:val="ru-RU"/>
        </w:rPr>
      </w:pPr>
      <w:bookmarkStart w:id="47" w:name="_Toc70532752"/>
      <w:r w:rsidRPr="00B21D37">
        <w:rPr>
          <w:lang w:val="ru-RU"/>
        </w:rPr>
        <w:t>Арнский лес</w:t>
      </w:r>
      <w:bookmarkEnd w:id="47"/>
    </w:p>
    <w:p w14:paraId="14EB5C57" w14:textId="77777777" w:rsidR="00B21D37" w:rsidRPr="00B21D37" w:rsidRDefault="00B21D37" w:rsidP="00FF0960">
      <w:pPr>
        <w:pStyle w:val="BasicTextParagraph2"/>
      </w:pPr>
      <w:r w:rsidRPr="00B21D37">
        <w:t>[</w:t>
      </w:r>
      <w:r>
        <w:t>Arn</w:t>
      </w:r>
      <w:r w:rsidRPr="00B21D37">
        <w:t xml:space="preserve"> </w:t>
      </w:r>
      <w:r>
        <w:t>forest</w:t>
      </w:r>
      <w:r w:rsidRPr="00B21D37">
        <w:t>]</w:t>
      </w:r>
    </w:p>
    <w:p w14:paraId="24423FB6" w14:textId="77777777" w:rsidR="00B21D37" w:rsidRPr="00B21D37" w:rsidRDefault="00B21D37" w:rsidP="00FF0960">
      <w:pPr>
        <w:pStyle w:val="BasicTextParagraph2"/>
      </w:pPr>
      <w:r w:rsidRPr="00B21D37">
        <w:t>Эта область сосен и торфяных болот лежит на северо-восточном крае Незерийских гор и на западном крае Анороха. Об этом лесе известно немногое, кроме того, что скальные гномы живут в восточной части. Они иногда приходят торговать мехами и шкурами в Мертвоснежье или Цитадель Адбар.</w:t>
      </w:r>
    </w:p>
    <w:p w14:paraId="1C92F53F" w14:textId="09C0A05B" w:rsidR="00B21D37" w:rsidRPr="00B21D37" w:rsidRDefault="00B21D37" w:rsidP="00B21D37">
      <w:pPr>
        <w:pStyle w:val="Heading2ToC"/>
        <w:rPr>
          <w:lang w:val="ru-RU"/>
        </w:rPr>
      </w:pPr>
      <w:bookmarkStart w:id="48" w:name="_Toc70532753"/>
      <w:r>
        <w:t>Ackop</w:t>
      </w:r>
      <w:bookmarkEnd w:id="48"/>
    </w:p>
    <w:p w14:paraId="4CD73A58" w14:textId="77777777" w:rsidR="00B21D37" w:rsidRPr="00B21D37" w:rsidRDefault="00B21D37" w:rsidP="00FF0960">
      <w:pPr>
        <w:pStyle w:val="BasicTextParagraph2"/>
      </w:pPr>
      <w:r w:rsidRPr="00B21D37">
        <w:t>[</w:t>
      </w:r>
      <w:r>
        <w:t>Ascore</w:t>
      </w:r>
      <w:r w:rsidRPr="00B21D37">
        <w:t>]</w:t>
      </w:r>
    </w:p>
    <w:p w14:paraId="77E60E3E" w14:textId="77777777" w:rsidR="00B21D37" w:rsidRPr="00B21D37" w:rsidRDefault="00B21D37" w:rsidP="00FF0960">
      <w:pPr>
        <w:pStyle w:val="BasicTextParagraph2"/>
      </w:pPr>
      <w:r w:rsidRPr="00B21D37">
        <w:t>Если путешествовать на восток от Серебряных Пределов, то старая дорога проходит между лесом Вордорн на севере и Арнским лесом к югу. Не доходя до края Анороха, дорога выводит к большому количеству каменных дверей в высоком горном кряже. К разрушенному дварфийскому городу Аскор.</w:t>
      </w:r>
    </w:p>
    <w:p w14:paraId="4FBD5D47" w14:textId="358C88BA" w:rsidR="00B21D37" w:rsidRPr="00B21D37" w:rsidRDefault="00B21D37" w:rsidP="00B21D37">
      <w:pPr>
        <w:pStyle w:val="Heading2ToC"/>
        <w:rPr>
          <w:lang w:val="ru-RU"/>
        </w:rPr>
      </w:pPr>
      <w:bookmarkStart w:id="49" w:name="_Toc70532754"/>
      <w:r w:rsidRPr="00B21D37">
        <w:rPr>
          <w:lang w:val="ru-RU"/>
        </w:rPr>
        <w:t>Холмы Сарбрин</w:t>
      </w:r>
      <w:bookmarkEnd w:id="49"/>
    </w:p>
    <w:p w14:paraId="2EB05744" w14:textId="77777777" w:rsidR="00B21D37" w:rsidRPr="00B21D37" w:rsidRDefault="00B21D37" w:rsidP="00FF0960">
      <w:pPr>
        <w:pStyle w:val="BasicTextParagraph2"/>
      </w:pPr>
      <w:r w:rsidRPr="00B21D37">
        <w:t>[</w:t>
      </w:r>
      <w:r>
        <w:t>Surbrin</w:t>
      </w:r>
      <w:r w:rsidRPr="00B21D37">
        <w:t xml:space="preserve"> </w:t>
      </w:r>
      <w:r>
        <w:t>Hills</w:t>
      </w:r>
      <w:r w:rsidRPr="00B21D37">
        <w:t>]</w:t>
      </w:r>
    </w:p>
    <w:p w14:paraId="3E10A9D0" w14:textId="77777777" w:rsidR="00B21D37" w:rsidRPr="00B21D37" w:rsidRDefault="00B21D37" w:rsidP="00FF0960">
      <w:pPr>
        <w:pStyle w:val="BasicTextParagraph2"/>
      </w:pPr>
      <w:r w:rsidRPr="00B21D37">
        <w:t>Разумный народ обходит Холмы Сарбрин к востоку от Длинного Седла стороной, потому что там находятся охотничьи угодья Утгардтских варваров племени Грифона. Также в этой области встречаются холмовые гиганты, орки и другие монстры.</w:t>
      </w:r>
    </w:p>
    <w:p w14:paraId="204F6FCC" w14:textId="4E211573" w:rsidR="00B21D37" w:rsidRPr="00B21D37" w:rsidRDefault="00B21D37" w:rsidP="00B21D37">
      <w:pPr>
        <w:pStyle w:val="Heading2ToC"/>
        <w:rPr>
          <w:lang w:val="ru-RU"/>
        </w:rPr>
      </w:pPr>
      <w:bookmarkStart w:id="50" w:name="_Toc70532755"/>
      <w:r w:rsidRPr="00B21D37">
        <w:rPr>
          <w:lang w:val="ru-RU"/>
        </w:rPr>
        <w:t>Путь Сарбрин</w:t>
      </w:r>
      <w:bookmarkEnd w:id="50"/>
    </w:p>
    <w:p w14:paraId="2280B9C8" w14:textId="77777777" w:rsidR="00B21D37" w:rsidRPr="00B21D37" w:rsidRDefault="00B21D37" w:rsidP="00FF0960">
      <w:pPr>
        <w:pStyle w:val="BasicTextParagraph2"/>
      </w:pPr>
      <w:r w:rsidRPr="00B21D37">
        <w:t>[</w:t>
      </w:r>
      <w:r>
        <w:t>Surbrin</w:t>
      </w:r>
      <w:r w:rsidRPr="00B21D37">
        <w:t xml:space="preserve"> </w:t>
      </w:r>
      <w:r>
        <w:t>Trail</w:t>
      </w:r>
      <w:r w:rsidRPr="00B21D37">
        <w:t>]</w:t>
      </w:r>
    </w:p>
    <w:p w14:paraId="3F63EADF" w14:textId="0A026F61" w:rsidR="00B21D37" w:rsidRPr="00B21D37" w:rsidRDefault="00B21D37" w:rsidP="00FF0960">
      <w:pPr>
        <w:pStyle w:val="BasicTextParagraph2"/>
      </w:pPr>
      <w:r w:rsidRPr="00B21D37">
        <w:t xml:space="preserve">Из Яртара на север уходит путь, пролегающий через фермерские земли, патрулируемые яртарскими конными солдатами. Когда Путь Сарбрин достигает холмов на другой стороне Долины Дессарин, фермы перестают попадаться, как и патрули, а дорога прижимается к восточному берегу реки Сарбрин, как будто избегая Вечных Топей. На северном окончании Пути, за Щитом Морнбрин, находится Незмэй. </w:t>
      </w:r>
    </w:p>
    <w:p w14:paraId="77365635" w14:textId="2E602761" w:rsidR="00B21D37" w:rsidRPr="00B21D37" w:rsidRDefault="007D1BD8" w:rsidP="00B21D37">
      <w:pPr>
        <w:pStyle w:val="Heading2ToC"/>
        <w:rPr>
          <w:lang w:val="ru-RU"/>
        </w:rPr>
      </w:pPr>
      <w:bookmarkStart w:id="51" w:name="_Toc70532756"/>
      <w:r>
        <w:rPr>
          <w:rFonts w:eastAsiaTheme="minorHAnsi" w:cstheme="minorBidi"/>
          <w:noProof/>
          <w:lang w:eastAsia="en-US"/>
        </w:rPr>
        <mc:AlternateContent>
          <mc:Choice Requires="wpg">
            <w:drawing>
              <wp:anchor distT="0" distB="0" distL="114300" distR="114300" simplePos="0" relativeHeight="251581440" behindDoc="0" locked="0" layoutInCell="1" allowOverlap="1" wp14:anchorId="5DAF7772" wp14:editId="0699AEC6">
                <wp:simplePos x="0" y="0"/>
                <wp:positionH relativeFrom="column">
                  <wp:posOffset>3771875</wp:posOffset>
                </wp:positionH>
                <wp:positionV relativeFrom="paragraph">
                  <wp:posOffset>127107</wp:posOffset>
                </wp:positionV>
                <wp:extent cx="2520315" cy="688340"/>
                <wp:effectExtent l="38100" t="19050" r="51435" b="35560"/>
                <wp:wrapNone/>
                <wp:docPr id="13" name="Групувати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688340"/>
                          <a:chOff x="0" y="0"/>
                          <a:chExt cx="25147" cy="11458"/>
                        </a:xfrm>
                      </wpg:grpSpPr>
                      <wps:wsp>
                        <wps:cNvPr id="14" name="Табличка 248"/>
                        <wps:cNvSpPr>
                          <a:spLocks noChangeArrowheads="1"/>
                        </wps:cNvSpPr>
                        <wps:spPr bwMode="auto">
                          <a:xfrm>
                            <a:off x="0" y="0"/>
                            <a:ext cx="25146" cy="11458"/>
                          </a:xfrm>
                          <a:prstGeom prst="plaque">
                            <a:avLst>
                              <a:gd name="adj" fmla="val 9708"/>
                            </a:avLst>
                          </a:prstGeom>
                          <a:solidFill>
                            <a:srgbClr val="D9D9D9"/>
                          </a:solidFill>
                          <a:ln w="25400" cmpd="tri">
                            <a:solidFill>
                              <a:srgbClr val="FFC000"/>
                            </a:solidFill>
                            <a:miter lim="800000"/>
                            <a:headEnd/>
                            <a:tailEnd/>
                          </a:ln>
                          <a:effectLst>
                            <a:outerShdw sx="102000" sy="102000" algn="ctr" rotWithShape="0">
                              <a:srgbClr val="000000">
                                <a:alpha val="39999"/>
                              </a:srgbClr>
                            </a:outerShdw>
                          </a:effectLst>
                        </wps:spPr>
                        <wps:bodyPr rot="0" vert="horz" wrap="square" lIns="91440" tIns="45720" rIns="91440" bIns="45720" anchor="ctr" anchorCtr="0" upright="1">
                          <a:noAutofit/>
                        </wps:bodyPr>
                      </wps:wsp>
                      <wps:wsp>
                        <wps:cNvPr id="15" name="Поле 250"/>
                        <wps:cNvSpPr txBox="1">
                          <a:spLocks noChangeArrowheads="1"/>
                        </wps:cNvSpPr>
                        <wps:spPr bwMode="auto">
                          <a:xfrm>
                            <a:off x="1" y="1225"/>
                            <a:ext cx="25146" cy="9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99F696" w14:textId="77777777" w:rsidR="007D1BD8" w:rsidRDefault="007D1BD8" w:rsidP="007D1BD8">
                              <w:pPr>
                                <w:pStyle w:val="DDSidebarText"/>
                                <w:rPr>
                                  <w:rFonts w:asciiTheme="minorHAnsi" w:hAnsiTheme="minorHAnsi"/>
                                </w:rPr>
                              </w:pPr>
                              <w:r>
                                <w:rPr>
                                  <w:rFonts w:asciiTheme="minorHAnsi" w:hAnsiTheme="minorHAnsi"/>
                                  <w:lang w:val="uk-UA"/>
                                </w:rPr>
                                <w:t>Также некотор</w:t>
                              </w:r>
                              <w:r>
                                <w:rPr>
                                  <w:rFonts w:asciiTheme="minorHAnsi" w:hAnsiTheme="minorHAnsi"/>
                                </w:rPr>
                                <w:t xml:space="preserve">ые материалы по Серебрянным Пределам вы можете найти на </w:t>
                              </w:r>
                              <w:hyperlink r:id="rId40" w:history="1">
                                <w:r>
                                  <w:rPr>
                                    <w:rStyle w:val="ad"/>
                                    <w:rFonts w:asciiTheme="minorHAnsi" w:hAnsiTheme="minorHAnsi"/>
                                  </w:rPr>
                                  <w:t>Worldanvil</w:t>
                                </w:r>
                              </w:hyperlink>
                            </w:p>
                          </w:txbxContent>
                        </wps:txbx>
                        <wps:bodyPr rot="0" vert="horz" wrap="square" lIns="91440" tIns="45720" rIns="91440" bIns="45720" anchor="t" anchorCtr="0" upright="1">
                          <a:noAutofit/>
                        </wps:bodyPr>
                      </wps:wsp>
                    </wpg:wgp>
                  </a:graphicData>
                </a:graphic>
              </wp:anchor>
            </w:drawing>
          </mc:Choice>
          <mc:Fallback>
            <w:pict>
              <v:group w14:anchorId="5DAF7772" id="Групувати 13" o:spid="_x0000_s1030" style="position:absolute;left:0;text-align:left;margin-left:297pt;margin-top:10pt;width:198.45pt;height:54.2pt;z-index:251581440" coordsize="2514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">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Табличка 248" o:spid="_x0000_s1031" type="#_x0000_t21" style="position:absolute;width:25146;height:11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" adj="2097" fillcolor="#d9d9d9" strokecolor="#ffc000" strokeweight="2pt">
                  <v:stroke linestyle="thickBetweenThin"/>
                  <v:shadow on="t" type="perspective" color="black" opacity="26213f" offset="0,0" matrix="66847f,,,66847f"/>
                </v:shape>
                <v:shape id="Поле 250" o:spid="_x0000_s1032" type="#_x0000_t202" style="position:absolute;left:1;top:1225;width:25146;height:9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4899F696" w14:textId="77777777" w:rsidR="007D1BD8" w:rsidRDefault="007D1BD8" w:rsidP="007D1BD8">
                        <w:pPr>
                          <w:pStyle w:val="DDSidebarText"/>
                          <w:rPr>
                            <w:rFonts w:asciiTheme="minorHAnsi" w:hAnsiTheme="minorHAnsi"/>
                          </w:rPr>
                        </w:pPr>
                        <w:r>
                          <w:rPr>
                            <w:rFonts w:asciiTheme="minorHAnsi" w:hAnsiTheme="minorHAnsi"/>
                            <w:lang w:val="uk-UA"/>
                          </w:rPr>
                          <w:t>Также некотор</w:t>
                        </w:r>
                        <w:r>
                          <w:rPr>
                            <w:rFonts w:asciiTheme="minorHAnsi" w:hAnsiTheme="minorHAnsi"/>
                          </w:rPr>
                          <w:t xml:space="preserve">ые материалы по Серебрянным Пределам вы можете найти на </w:t>
                        </w:r>
                        <w:hyperlink r:id="rId41" w:history="1">
                          <w:r>
                            <w:rPr>
                              <w:rStyle w:val="ad"/>
                              <w:rFonts w:asciiTheme="minorHAnsi" w:hAnsiTheme="minorHAnsi"/>
                            </w:rPr>
                            <w:t>Worldanvil</w:t>
                          </w:r>
                        </w:hyperlink>
                      </w:p>
                    </w:txbxContent>
                  </v:textbox>
                </v:shape>
              </v:group>
            </w:pict>
          </mc:Fallback>
        </mc:AlternateContent>
      </w:r>
      <w:r w:rsidR="00B21D37" w:rsidRPr="00B21D37">
        <w:rPr>
          <w:lang w:val="ru-RU"/>
        </w:rPr>
        <w:t>Незерийские Горы</w:t>
      </w:r>
      <w:bookmarkEnd w:id="51"/>
    </w:p>
    <w:p w14:paraId="7A96305A" w14:textId="49FD0806" w:rsidR="00B21D37" w:rsidRPr="00B21D37" w:rsidRDefault="00B21D37" w:rsidP="00FF0960">
      <w:pPr>
        <w:pStyle w:val="BasicTextParagraph2"/>
      </w:pPr>
      <w:r w:rsidRPr="00B21D37">
        <w:t>[</w:t>
      </w:r>
      <w:r>
        <w:t>Nether</w:t>
      </w:r>
      <w:r w:rsidRPr="00B21D37">
        <w:t xml:space="preserve"> </w:t>
      </w:r>
      <w:r>
        <w:t>Mountains</w:t>
      </w:r>
      <w:r w:rsidRPr="00B21D37">
        <w:t>]</w:t>
      </w:r>
    </w:p>
    <w:p w14:paraId="6EC9EBB2" w14:textId="40EEC499" w:rsidR="00B21D37" w:rsidRPr="00B21D37" w:rsidRDefault="00B21D37" w:rsidP="00FF0960">
      <w:pPr>
        <w:pStyle w:val="BasicTextParagraph2"/>
      </w:pPr>
      <w:r w:rsidRPr="00B21D37">
        <w:t xml:space="preserve">Темные, задумчивые пики Незерийских Гор - источник многих легенд об утраченной незерильской магии, а также более материальных сокровищ, например, залежей золота, прочих металлов, которые появились там после Второго Раскола. В </w:t>
      </w:r>
      <w:r w:rsidRPr="00B21D37">
        <w:t>горах также развелось множество племен орков, а в восточных пиках живут несколько синих драконов.</w:t>
      </w:r>
    </w:p>
    <w:p w14:paraId="5364075F" w14:textId="3419E886" w:rsidR="00B21D37" w:rsidRPr="00B21D37" w:rsidRDefault="00B21D37" w:rsidP="00B21D37">
      <w:pPr>
        <w:pStyle w:val="Heading2ToC"/>
        <w:rPr>
          <w:lang w:val="ru-RU"/>
        </w:rPr>
      </w:pPr>
      <w:bookmarkStart w:id="52" w:name="_Toc70532757"/>
      <w:r w:rsidRPr="00B21D37">
        <w:rPr>
          <w:lang w:val="ru-RU"/>
        </w:rPr>
        <w:t>Перевал Камнешарки</w:t>
      </w:r>
      <w:bookmarkEnd w:id="52"/>
    </w:p>
    <w:p w14:paraId="3F7B9D28" w14:textId="77777777" w:rsidR="00B21D37" w:rsidRPr="00B21D37" w:rsidRDefault="00B21D37" w:rsidP="00FF0960">
      <w:pPr>
        <w:pStyle w:val="BasicTextParagraph2"/>
      </w:pPr>
      <w:r w:rsidRPr="00B21D37">
        <w:t>[</w:t>
      </w:r>
      <w:r>
        <w:t>Turnstone</w:t>
      </w:r>
      <w:r w:rsidRPr="00B21D37">
        <w:t xml:space="preserve"> </w:t>
      </w:r>
      <w:r>
        <w:t>Pass</w:t>
      </w:r>
      <w:r w:rsidRPr="00B21D37">
        <w:t>]</w:t>
      </w:r>
    </w:p>
    <w:p w14:paraId="0448D29D" w14:textId="77777777" w:rsidR="00B21D37" w:rsidRPr="00B21D37" w:rsidRDefault="00B21D37" w:rsidP="00FF0960">
      <w:pPr>
        <w:pStyle w:val="BasicTextParagraph2"/>
      </w:pPr>
      <w:r w:rsidRPr="00B21D37">
        <w:t>Мучительный проход ведет через холодные, ветреные Незерийские Горы. Холмовые гиганты, орки, виверны, грифоны, горгульи и прочие монстры делают путешествие по Перевалу Камнешарки опасным. Только тяжело вооруженные путники могут хоть как-то надеяться добраться до другого конца прохода.</w:t>
      </w:r>
    </w:p>
    <w:p w14:paraId="78C484A8" w14:textId="7D602639" w:rsidR="00B21D37" w:rsidRPr="00B21D37" w:rsidRDefault="00B21D37" w:rsidP="00B21D37">
      <w:pPr>
        <w:pStyle w:val="Heading2ToC"/>
        <w:rPr>
          <w:lang w:val="ru-RU"/>
        </w:rPr>
      </w:pPr>
      <w:bookmarkStart w:id="53" w:name="_Toc70532758"/>
      <w:r w:rsidRPr="00B21D37">
        <w:rPr>
          <w:lang w:val="ru-RU"/>
        </w:rPr>
        <w:t>Лес Вордрорн</w:t>
      </w:r>
      <w:bookmarkEnd w:id="53"/>
    </w:p>
    <w:p w14:paraId="26222701" w14:textId="77777777" w:rsidR="00B21D37" w:rsidRPr="00B21D37" w:rsidRDefault="00B21D37" w:rsidP="007D1BD8">
      <w:pPr>
        <w:pStyle w:val="BasicTextParagraph1"/>
        <w:rPr>
          <w:lang w:val="ru-RU"/>
        </w:rPr>
      </w:pPr>
      <w:r w:rsidRPr="00B21D37">
        <w:rPr>
          <w:lang w:val="ru-RU"/>
        </w:rPr>
        <w:t>[</w:t>
      </w:r>
      <w:r>
        <w:t>Vordrorn</w:t>
      </w:r>
      <w:r w:rsidRPr="00B21D37">
        <w:rPr>
          <w:lang w:val="ru-RU"/>
        </w:rPr>
        <w:t xml:space="preserve"> </w:t>
      </w:r>
      <w:r>
        <w:t>Forest</w:t>
      </w:r>
      <w:r w:rsidRPr="00B21D37">
        <w:rPr>
          <w:lang w:val="ru-RU"/>
        </w:rPr>
        <w:t>]</w:t>
      </w:r>
    </w:p>
    <w:p w14:paraId="073F2284" w14:textId="77777777" w:rsidR="00B21D37" w:rsidRPr="00B21D37" w:rsidRDefault="00B21D37" w:rsidP="00FF0960">
      <w:pPr>
        <w:pStyle w:val="BasicTextParagraph2"/>
      </w:pPr>
      <w:r w:rsidRPr="00B21D37">
        <w:t xml:space="preserve">Хвойный лес к югу от цитадели Адбар также иногда называют Призрачным Лесом по двум причинам. Во-первых, его близость к Ледяным Горам обеспечивает ему постоянный покров холодных туманов. Во-вторых, хорошо известно, что в Вордрорнском Лесу очень много нежити, особенно бестелесной, например, приведений, спектров и призраков. Эти беспокойные духи похоже намерены оставаться в лесу и редко беспокоят путешественников, которые не заходят на их территорию. </w:t>
      </w:r>
    </w:p>
    <w:p w14:paraId="1C1BCA91" w14:textId="735078FA" w:rsidR="00B21D37" w:rsidRPr="00B21D37" w:rsidRDefault="00B21D37" w:rsidP="00B21D37">
      <w:pPr>
        <w:pStyle w:val="Heading2ToC"/>
        <w:rPr>
          <w:lang w:val="ru-RU"/>
        </w:rPr>
      </w:pPr>
      <w:bookmarkStart w:id="54" w:name="_Toc70532759"/>
      <w:r w:rsidRPr="00B21D37">
        <w:rPr>
          <w:lang w:val="ru-RU"/>
        </w:rPr>
        <w:t>Ровинские горы</w:t>
      </w:r>
      <w:bookmarkEnd w:id="54"/>
    </w:p>
    <w:p w14:paraId="7136E162" w14:textId="77777777" w:rsidR="00B21D37" w:rsidRPr="00B21D37" w:rsidRDefault="00B21D37" w:rsidP="007D1BD8">
      <w:pPr>
        <w:pStyle w:val="BasicTextParagraph1"/>
        <w:rPr>
          <w:lang w:val="ru-RU"/>
        </w:rPr>
      </w:pPr>
      <w:r w:rsidRPr="00B21D37">
        <w:rPr>
          <w:lang w:val="ru-RU"/>
        </w:rPr>
        <w:t>[</w:t>
      </w:r>
      <w:r>
        <w:t>Rauvin</w:t>
      </w:r>
      <w:r w:rsidRPr="00B21D37">
        <w:rPr>
          <w:lang w:val="ru-RU"/>
        </w:rPr>
        <w:t xml:space="preserve"> </w:t>
      </w:r>
      <w:r>
        <w:t>Mountains</w:t>
      </w:r>
      <w:r w:rsidRPr="00B21D37">
        <w:rPr>
          <w:lang w:val="ru-RU"/>
        </w:rPr>
        <w:t>]</w:t>
      </w:r>
    </w:p>
    <w:p w14:paraId="61715C18" w14:textId="77777777" w:rsidR="00B21D37" w:rsidRPr="00B21D37" w:rsidRDefault="00B21D37" w:rsidP="00FF0960">
      <w:pPr>
        <w:pStyle w:val="BasicTextParagraph2"/>
      </w:pPr>
      <w:r w:rsidRPr="00B21D37">
        <w:t>Этот горный хребет, отливающий пурпуром, устремил свои пики ввысь на высоту семь или даже восемь тысяч футов. Орки живут здесь в, кажется, бесконеч¬ном количестве, выкатываясь волной каждые не¬сколько десятилетий, чтобы разграбить земли вокруг.</w:t>
      </w:r>
    </w:p>
    <w:p w14:paraId="54E6E959" w14:textId="41DA9D1B" w:rsidR="00B21D37" w:rsidRPr="00B21D37" w:rsidRDefault="00B21D37" w:rsidP="00B21D37">
      <w:pPr>
        <w:pStyle w:val="Heading2ToC"/>
        <w:rPr>
          <w:lang w:val="ru-RU"/>
        </w:rPr>
      </w:pPr>
      <w:bookmarkStart w:id="55" w:name="_Toc70532760"/>
      <w:r w:rsidRPr="00B21D37">
        <w:rPr>
          <w:lang w:val="ru-RU"/>
        </w:rPr>
        <w:t>Ровинская дорога</w:t>
      </w:r>
      <w:bookmarkEnd w:id="55"/>
    </w:p>
    <w:p w14:paraId="3992D300" w14:textId="77777777" w:rsidR="00B21D37" w:rsidRPr="00B21D37" w:rsidRDefault="00B21D37" w:rsidP="007D1BD8">
      <w:pPr>
        <w:pStyle w:val="BasicTextParagraph1"/>
        <w:rPr>
          <w:lang w:val="ru-RU"/>
        </w:rPr>
      </w:pPr>
      <w:r w:rsidRPr="00B21D37">
        <w:rPr>
          <w:lang w:val="ru-RU"/>
        </w:rPr>
        <w:t>[</w:t>
      </w:r>
      <w:r>
        <w:t>Rauvin</w:t>
      </w:r>
      <w:r w:rsidRPr="00B21D37">
        <w:rPr>
          <w:lang w:val="ru-RU"/>
        </w:rPr>
        <w:t xml:space="preserve"> </w:t>
      </w:r>
      <w:r>
        <w:t>Road</w:t>
      </w:r>
      <w:r w:rsidRPr="00B21D37">
        <w:rPr>
          <w:lang w:val="ru-RU"/>
        </w:rPr>
        <w:t>]</w:t>
      </w:r>
    </w:p>
    <w:p w14:paraId="50B56E68" w14:textId="77777777" w:rsidR="00B21D37" w:rsidRPr="00B21D37" w:rsidRDefault="00B21D37" w:rsidP="00FF0960">
      <w:pPr>
        <w:pStyle w:val="BasicTextParagraph2"/>
      </w:pPr>
      <w:r w:rsidRPr="00B21D37">
        <w:t>Слабо патрулируемая Ровинская дорога следует вдоль реки Ровин, из Ривермута до Джалантара, проходя через Сильверимун, Эверлунд и несколько маленьких поселений вдоль пути.</w:t>
      </w:r>
    </w:p>
    <w:p w14:paraId="5B596997" w14:textId="00B61379" w:rsidR="00B21D37" w:rsidRPr="00B21D37" w:rsidRDefault="00B21D37" w:rsidP="00B21D37">
      <w:pPr>
        <w:pStyle w:val="Heading2ToC"/>
        <w:rPr>
          <w:lang w:val="ru-RU"/>
        </w:rPr>
      </w:pPr>
      <w:bookmarkStart w:id="56" w:name="_Toc70532761"/>
      <w:r w:rsidRPr="00B21D37">
        <w:rPr>
          <w:lang w:val="ru-RU"/>
        </w:rPr>
        <w:t>Высокий Лес</w:t>
      </w:r>
      <w:bookmarkEnd w:id="56"/>
    </w:p>
    <w:p w14:paraId="1034AF95" w14:textId="77777777" w:rsidR="00B21D37" w:rsidRPr="00B21D37" w:rsidRDefault="00B21D37" w:rsidP="007D1BD8">
      <w:pPr>
        <w:pStyle w:val="BasicTextParagraph1"/>
        <w:rPr>
          <w:lang w:val="ru-RU"/>
        </w:rPr>
      </w:pPr>
      <w:r w:rsidRPr="00B21D37">
        <w:rPr>
          <w:lang w:val="ru-RU"/>
        </w:rPr>
        <w:t>[</w:t>
      </w:r>
      <w:r>
        <w:t>High</w:t>
      </w:r>
      <w:r w:rsidRPr="00B21D37">
        <w:rPr>
          <w:lang w:val="ru-RU"/>
        </w:rPr>
        <w:t xml:space="preserve"> </w:t>
      </w:r>
      <w:r>
        <w:t>Forest</w:t>
      </w:r>
      <w:r w:rsidRPr="00B21D37">
        <w:rPr>
          <w:lang w:val="ru-RU"/>
        </w:rPr>
        <w:t>]</w:t>
      </w:r>
    </w:p>
    <w:p w14:paraId="5040A5EB" w14:textId="77777777" w:rsidR="00B21D37" w:rsidRPr="00B21D37" w:rsidRDefault="00B21D37" w:rsidP="00FF0960">
      <w:pPr>
        <w:pStyle w:val="BasicTextParagraph2"/>
      </w:pPr>
      <w:r w:rsidRPr="00B21D37">
        <w:t>Хоть он уже не настолько обширен, как в древние времена, но Высокий лес до сих пор огромен и загадочен. Он больше, чем территории многих королевств и охватывает горы. Высокий лес — это дом для треантов огромных размеров, оленей с размахом рогов в ширину фургона, бурых медведей размером с большой сарай, совомедов, волков, единорогов и многих других существ, включая местных свирепых лесных эльфов и варваров Утгардтцев из племени Древа Духов. В лесу находится множество скрытых поселений, населённых призраками руин, фейских перекрёстков и древней защитной магии.</w:t>
      </w:r>
    </w:p>
    <w:p w14:paraId="5B2A0A73" w14:textId="77777777" w:rsidR="00B21D37" w:rsidRPr="00B21D37" w:rsidRDefault="00B21D37" w:rsidP="00FF0960">
      <w:pPr>
        <w:pStyle w:val="BasicTextParagraph2"/>
      </w:pPr>
      <w:r w:rsidRPr="00B21D37">
        <w:t>На окраинных полосах леса дровосеки занимаются своим делом, а беглые преступники могут найти себе убежище. Но как всем известно, тех, кто заходил слишком глубоко в Высокий лес, больше не видели.</w:t>
      </w:r>
    </w:p>
    <w:p w14:paraId="2C23B34F" w14:textId="77777777" w:rsidR="004E32F7" w:rsidRDefault="004E32F7">
      <w:pPr>
        <w:rPr>
          <w:lang w:val="ru-RU"/>
        </w:rPr>
      </w:pPr>
      <w:r>
        <w:rPr>
          <w:lang w:val="ru-RU"/>
        </w:rPr>
        <w:br w:type="page"/>
      </w:r>
    </w:p>
    <w:p w14:paraId="15340DF2" w14:textId="77777777" w:rsidR="002E0733" w:rsidRDefault="00055E13" w:rsidP="00E61588">
      <w:pPr>
        <w:pStyle w:val="DocumentChapterTitleToC"/>
      </w:pPr>
      <w:bookmarkStart w:id="57" w:name="_Toc70532762"/>
      <w:r w:rsidRPr="00055E13">
        <w:lastRenderedPageBreak/>
        <w:t>Персонажи Игроков</w:t>
      </w:r>
      <w:bookmarkEnd w:id="57"/>
    </w:p>
    <w:p w14:paraId="47807DBE" w14:textId="3788C681" w:rsidR="00B5469B" w:rsidRPr="00B5469B" w:rsidRDefault="00B5469B" w:rsidP="00B5469B">
      <w:pPr>
        <w:pStyle w:val="DROPCAP"/>
        <w:framePr w:wrap="around"/>
      </w:pPr>
      <w:r w:rsidRPr="00B5469B">
        <w:t>С</w:t>
      </w:r>
    </w:p>
    <w:p w14:paraId="6E921776" w14:textId="5FF4EE88" w:rsidR="00055E13" w:rsidRPr="00055E13" w:rsidRDefault="00055E13" w:rsidP="00055E13">
      <w:pPr>
        <w:pStyle w:val="BasicTextParagraph1"/>
        <w:rPr>
          <w:lang w:val="uk-UA" w:eastAsia="zh-CN"/>
        </w:rPr>
      </w:pPr>
      <w:r w:rsidRPr="00055E13">
        <w:rPr>
          <w:lang w:val="uk-UA" w:eastAsia="zh-CN"/>
        </w:rPr>
        <w:t>мертельные Пределы-это не то место, куда обычно идут нормальные люди; хотя тяжелые обстоятельства или высокие амбиции могут привести человека к ним, но в целом Пределы-это не место для обычных людей. Хотя наиболее вероятно, что время отдельных персонажей в Смертельных Пределах будет бурным и коротким, они—персонажи и их отношения друг к другу—остаются самой неотъемлемой частью Пределов. Таким образом, наиболее важным аспектом создания персонажа, предназначенного для Смертельных Пределов, является нахождение центральной идеи, основанного на их причине пребывания в них: используйте ее, постоянно думайте, как она влияет на поступки персонажа, пусть она рассказывает о том, как ваш персонаж реагирует на мир и на действия других членов группы, используйте его, чтобы отыгрывать вашего персонажа вперед перед лицом невзгод.</w:t>
      </w:r>
    </w:p>
    <w:p w14:paraId="37C83765" w14:textId="77777777" w:rsidR="002E0733" w:rsidRDefault="00055E13" w:rsidP="00FF0960">
      <w:pPr>
        <w:pStyle w:val="BasicTextParagraph2"/>
      </w:pPr>
      <w:r w:rsidRPr="00055E13">
        <w:t>Создание успешного персонажа для Смертельных Пределов может быть более трудной задачей, чем для других кампаний или установок. Важно подумать над тем, что новый персонаж может привнести в кампанию, особенно  с учетом расширенных правил по выживанию. Полезность персонажа вне боя, роль в группе товарищей-авантюристов и способность обеспечивать свое собственное выживание в экстремальных ситуациях выживания: все это жизненно важно для создания эффективного и компетентного исследователя Пределов.</w:t>
      </w:r>
    </w:p>
    <w:p w14:paraId="51AF5796" w14:textId="43553B14" w:rsidR="00055E13" w:rsidRPr="00055E13" w:rsidRDefault="00055E13" w:rsidP="00055E13">
      <w:pPr>
        <w:pStyle w:val="Heading2ToC"/>
      </w:pPr>
      <w:bookmarkStart w:id="58" w:name="_Toc70532763"/>
      <w:r w:rsidRPr="00055E13">
        <w:t>Изгои</w:t>
      </w:r>
      <w:bookmarkEnd w:id="58"/>
    </w:p>
    <w:p w14:paraId="4EBFF540" w14:textId="77777777" w:rsidR="00055E13" w:rsidRPr="00055E13" w:rsidRDefault="00055E13" w:rsidP="00055E13">
      <w:pPr>
        <w:pStyle w:val="BasicTextParagraph1"/>
        <w:rPr>
          <w:lang w:val="uk-UA" w:eastAsia="zh-CN"/>
        </w:rPr>
      </w:pPr>
      <w:r w:rsidRPr="00055E13">
        <w:rPr>
          <w:lang w:val="uk-UA" w:eastAsia="zh-CN"/>
        </w:rPr>
        <w:t>У всех героев Пределов есть по крайней мере одна общая черта: они оставили относительную безопасность земель возле Сильверимуна или Эверлунда или даже других мест в пользу крайней опасности и неопределенного будущего западных маршей. Причина, по которой персонаж отправляется в самые неизведанные места Серебрянных Пределов является основополагающей для их истории и должна служить объяснением того, почему персонаж намерен добровольно поселиться в таком враждебном месте, как Пределы.</w:t>
      </w:r>
    </w:p>
    <w:p w14:paraId="1BEBA071" w14:textId="7C5D504E" w:rsidR="002E0733" w:rsidRDefault="00055E13" w:rsidP="00FF0960">
      <w:pPr>
        <w:pStyle w:val="BasicTextParagraph2"/>
      </w:pPr>
      <w:r w:rsidRPr="00055E13">
        <w:t xml:space="preserve">Эти причины ухода должны быть встроены в центральную идею вашего персонажа; они не являются основой предысторией сами по себе, но должны создавать, хотя бы частично, внутренний конфликт и мотивацию персонажа. </w:t>
      </w:r>
      <w:r w:rsidR="009D3077">
        <w:br w:type="column"/>
      </w:r>
    </w:p>
    <w:p w14:paraId="3D145C3E" w14:textId="630041DD" w:rsidR="00055E13" w:rsidRPr="00055E13" w:rsidRDefault="00055E13" w:rsidP="00055E13">
      <w:pPr>
        <w:pStyle w:val="TABLEHEADING"/>
        <w:rPr>
          <w:lang w:val="uk-UA" w:eastAsia="zh-CN"/>
        </w:rPr>
      </w:pPr>
      <w:r w:rsidRPr="00055E13">
        <w:rPr>
          <w:lang w:val="uk-UA" w:eastAsia="zh-CN"/>
        </w:rPr>
        <w:t>1  Причины покинуть цивилизованные земли</w:t>
      </w:r>
    </w:p>
    <w:tbl>
      <w:tblPr>
        <w:tblStyle w:val="TableClassCoreGreen"/>
        <w:tblW w:w="0" w:type="auto"/>
        <w:tblInd w:w="5" w:type="dxa"/>
        <w:tblLook w:val="04A0" w:firstRow="1" w:lastRow="0" w:firstColumn="1" w:lastColumn="0" w:noHBand="0" w:noVBand="1"/>
      </w:tblPr>
      <w:tblGrid>
        <w:gridCol w:w="895"/>
        <w:gridCol w:w="3060"/>
      </w:tblGrid>
      <w:tr w:rsidR="00055E13" w:rsidRPr="00C81CC3" w14:paraId="1545D747" w14:textId="77777777" w:rsidTr="00055E13">
        <w:trPr>
          <w:cnfStyle w:val="100000000000" w:firstRow="1" w:lastRow="0" w:firstColumn="0" w:lastColumn="0" w:oddVBand="0" w:evenVBand="0" w:oddHBand="0" w:evenHBand="0" w:firstRowFirstColumn="0" w:firstRowLastColumn="0" w:lastRowFirstColumn="0" w:lastRowLastColumn="0"/>
        </w:trPr>
        <w:tc>
          <w:tcPr>
            <w:tcW w:w="895" w:type="dxa"/>
          </w:tcPr>
          <w:p w14:paraId="6CA9248E" w14:textId="77777777" w:rsidR="00055E13" w:rsidRPr="00055E13" w:rsidRDefault="00055E13" w:rsidP="00055E13">
            <w:pPr>
              <w:pStyle w:val="TableHeader"/>
              <w:rPr>
                <w:lang w:val="uk-UA" w:eastAsia="zh-CN"/>
              </w:rPr>
            </w:pPr>
            <w:r w:rsidRPr="00055E13">
              <w:rPr>
                <w:rFonts w:ascii="Calibri" w:hAnsi="Calibri"/>
                <w:lang w:val="uk-UA" w:eastAsia="zh-CN"/>
              </w:rPr>
              <w:t>к</w:t>
            </w:r>
            <w:r w:rsidRPr="00055E13">
              <w:rPr>
                <w:lang w:val="uk-UA" w:eastAsia="zh-CN"/>
              </w:rPr>
              <w:t>20</w:t>
            </w:r>
          </w:p>
        </w:tc>
        <w:tc>
          <w:tcPr>
            <w:tcW w:w="3060" w:type="dxa"/>
          </w:tcPr>
          <w:p w14:paraId="2FEC3F51" w14:textId="77777777" w:rsidR="00055E13" w:rsidRPr="00055E13" w:rsidRDefault="00055E13" w:rsidP="00055E13">
            <w:pPr>
              <w:pStyle w:val="TableHeader"/>
              <w:rPr>
                <w:lang w:val="uk-UA" w:eastAsia="zh-CN"/>
              </w:rPr>
            </w:pPr>
            <w:r w:rsidRPr="00055E13">
              <w:rPr>
                <w:rFonts w:ascii="Calibri" w:hAnsi="Calibri"/>
                <w:lang w:val="uk-UA" w:eastAsia="zh-CN"/>
              </w:rPr>
              <w:t>Мой</w:t>
            </w:r>
            <w:r w:rsidRPr="00055E13">
              <w:rPr>
                <w:lang w:val="uk-UA" w:eastAsia="zh-CN"/>
              </w:rPr>
              <w:t xml:space="preserve"> </w:t>
            </w:r>
            <w:r w:rsidRPr="00055E13">
              <w:rPr>
                <w:rFonts w:ascii="Calibri" w:hAnsi="Calibri"/>
                <w:lang w:val="uk-UA" w:eastAsia="zh-CN"/>
              </w:rPr>
              <w:t>персонаж</w:t>
            </w:r>
            <w:r w:rsidRPr="00055E13">
              <w:rPr>
                <w:lang w:val="uk-UA" w:eastAsia="zh-CN"/>
              </w:rPr>
              <w:t xml:space="preserve"> </w:t>
            </w:r>
            <w:r w:rsidRPr="00055E13">
              <w:rPr>
                <w:rFonts w:ascii="Calibri" w:hAnsi="Calibri"/>
                <w:lang w:val="uk-UA" w:eastAsia="zh-CN"/>
              </w:rPr>
              <w:t>покинул</w:t>
            </w:r>
            <w:r w:rsidRPr="00055E13">
              <w:rPr>
                <w:lang w:val="uk-UA" w:eastAsia="zh-CN"/>
              </w:rPr>
              <w:t xml:space="preserve"> </w:t>
            </w:r>
            <w:r w:rsidRPr="00055E13">
              <w:rPr>
                <w:rFonts w:ascii="Calibri" w:hAnsi="Calibri"/>
                <w:lang w:val="uk-UA" w:eastAsia="zh-CN"/>
              </w:rPr>
              <w:t>цивилизованные</w:t>
            </w:r>
            <w:r w:rsidRPr="00055E13">
              <w:rPr>
                <w:lang w:val="uk-UA" w:eastAsia="zh-CN"/>
              </w:rPr>
              <w:t xml:space="preserve"> </w:t>
            </w:r>
            <w:r w:rsidRPr="00055E13">
              <w:rPr>
                <w:rFonts w:ascii="Calibri" w:hAnsi="Calibri"/>
                <w:lang w:val="uk-UA" w:eastAsia="zh-CN"/>
              </w:rPr>
              <w:t>земли</w:t>
            </w:r>
            <w:r w:rsidRPr="00055E13">
              <w:rPr>
                <w:lang w:val="uk-UA" w:eastAsia="zh-CN"/>
              </w:rPr>
              <w:t xml:space="preserve"> </w:t>
            </w:r>
            <w:r w:rsidRPr="00055E13">
              <w:rPr>
                <w:rFonts w:ascii="Calibri" w:hAnsi="Calibri"/>
                <w:lang w:val="uk-UA" w:eastAsia="zh-CN"/>
              </w:rPr>
              <w:t>потому</w:t>
            </w:r>
            <w:r w:rsidRPr="00055E13">
              <w:rPr>
                <w:lang w:val="uk-UA" w:eastAsia="zh-CN"/>
              </w:rPr>
              <w:t xml:space="preserve">, </w:t>
            </w:r>
            <w:r w:rsidRPr="00055E13">
              <w:rPr>
                <w:rFonts w:ascii="Calibri" w:hAnsi="Calibri"/>
                <w:lang w:val="uk-UA" w:eastAsia="zh-CN"/>
              </w:rPr>
              <w:t>что</w:t>
            </w:r>
          </w:p>
        </w:tc>
      </w:tr>
      <w:tr w:rsidR="00055E13" w:rsidRPr="00055E13" w14:paraId="54062498" w14:textId="77777777" w:rsidTr="00055E13">
        <w:tc>
          <w:tcPr>
            <w:tcW w:w="895" w:type="dxa"/>
          </w:tcPr>
          <w:p w14:paraId="336071E5" w14:textId="77777777" w:rsidR="00055E13" w:rsidRPr="00055E13" w:rsidRDefault="00055E13" w:rsidP="00055E13">
            <w:pPr>
              <w:pStyle w:val="TableText"/>
              <w:rPr>
                <w:lang w:val="uk-UA" w:eastAsia="zh-CN"/>
              </w:rPr>
            </w:pPr>
            <w:r w:rsidRPr="00055E13">
              <w:rPr>
                <w:lang w:val="uk-UA" w:eastAsia="zh-CN"/>
              </w:rPr>
              <w:t>1</w:t>
            </w:r>
          </w:p>
        </w:tc>
        <w:tc>
          <w:tcPr>
            <w:tcW w:w="3060" w:type="dxa"/>
          </w:tcPr>
          <w:p w14:paraId="15FE3363"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бежит</w:t>
            </w:r>
            <w:r w:rsidRPr="00055E13">
              <w:rPr>
                <w:lang w:val="uk-UA" w:eastAsia="zh-CN"/>
              </w:rPr>
              <w:t xml:space="preserve"> </w:t>
            </w:r>
            <w:r w:rsidRPr="00055E13">
              <w:rPr>
                <w:rFonts w:ascii="Calibri" w:hAnsi="Calibri"/>
                <w:lang w:val="uk-UA" w:eastAsia="zh-CN"/>
              </w:rPr>
              <w:t>от</w:t>
            </w:r>
            <w:r w:rsidRPr="00055E13">
              <w:rPr>
                <w:lang w:val="uk-UA" w:eastAsia="zh-CN"/>
              </w:rPr>
              <w:t xml:space="preserve"> </w:t>
            </w:r>
            <w:r w:rsidRPr="00055E13">
              <w:rPr>
                <w:rFonts w:ascii="Calibri" w:hAnsi="Calibri"/>
                <w:lang w:val="uk-UA" w:eastAsia="zh-CN"/>
              </w:rPr>
              <w:t>представителей</w:t>
            </w:r>
            <w:r w:rsidRPr="00055E13">
              <w:rPr>
                <w:lang w:val="uk-UA" w:eastAsia="zh-CN"/>
              </w:rPr>
              <w:t xml:space="preserve"> </w:t>
            </w:r>
            <w:r w:rsidRPr="00055E13">
              <w:rPr>
                <w:rFonts w:ascii="Calibri" w:hAnsi="Calibri"/>
                <w:lang w:val="uk-UA" w:eastAsia="zh-CN"/>
              </w:rPr>
              <w:t>власти</w:t>
            </w:r>
          </w:p>
        </w:tc>
      </w:tr>
      <w:tr w:rsidR="00055E13" w:rsidRPr="00055E13" w14:paraId="07771C5B"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0AB6CDF0" w14:textId="77777777" w:rsidR="00055E13" w:rsidRPr="00055E13" w:rsidRDefault="00055E13" w:rsidP="00055E13">
            <w:pPr>
              <w:pStyle w:val="TableText"/>
              <w:rPr>
                <w:lang w:val="uk-UA" w:eastAsia="zh-CN"/>
              </w:rPr>
            </w:pPr>
            <w:r w:rsidRPr="00055E13">
              <w:rPr>
                <w:lang w:val="uk-UA" w:eastAsia="zh-CN"/>
              </w:rPr>
              <w:t>2</w:t>
            </w:r>
          </w:p>
        </w:tc>
        <w:tc>
          <w:tcPr>
            <w:tcW w:w="3060" w:type="dxa"/>
          </w:tcPr>
          <w:p w14:paraId="22072730"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упивается</w:t>
            </w:r>
            <w:r w:rsidRPr="00055E13">
              <w:rPr>
                <w:lang w:val="uk-UA" w:eastAsia="zh-CN"/>
              </w:rPr>
              <w:t xml:space="preserve"> </w:t>
            </w:r>
            <w:r w:rsidRPr="00055E13">
              <w:rPr>
                <w:rFonts w:ascii="Calibri" w:hAnsi="Calibri"/>
                <w:lang w:val="uk-UA" w:eastAsia="zh-CN"/>
              </w:rPr>
              <w:t>беззаконием</w:t>
            </w:r>
            <w:r w:rsidRPr="00055E13">
              <w:rPr>
                <w:lang w:val="uk-UA" w:eastAsia="zh-CN"/>
              </w:rPr>
              <w:t xml:space="preserve"> </w:t>
            </w:r>
            <w:r w:rsidRPr="00055E13">
              <w:rPr>
                <w:rFonts w:ascii="Calibri" w:hAnsi="Calibri"/>
                <w:lang w:val="uk-UA" w:eastAsia="zh-CN"/>
              </w:rPr>
              <w:t>Пределов</w:t>
            </w:r>
            <w:r w:rsidRPr="00055E13">
              <w:rPr>
                <w:lang w:val="uk-UA" w:eastAsia="zh-CN"/>
              </w:rPr>
              <w:t>.</w:t>
            </w:r>
          </w:p>
        </w:tc>
      </w:tr>
      <w:tr w:rsidR="00055E13" w:rsidRPr="00C81CC3" w14:paraId="39495CE8" w14:textId="77777777" w:rsidTr="00055E13">
        <w:tc>
          <w:tcPr>
            <w:tcW w:w="895" w:type="dxa"/>
          </w:tcPr>
          <w:p w14:paraId="7F878035" w14:textId="77777777" w:rsidR="00055E13" w:rsidRPr="00055E13" w:rsidRDefault="00055E13" w:rsidP="00055E13">
            <w:pPr>
              <w:pStyle w:val="TableText"/>
              <w:rPr>
                <w:lang w:val="uk-UA" w:eastAsia="zh-CN"/>
              </w:rPr>
            </w:pPr>
            <w:r w:rsidRPr="00055E13">
              <w:rPr>
                <w:lang w:val="uk-UA" w:eastAsia="zh-CN"/>
              </w:rPr>
              <w:t>3</w:t>
            </w:r>
          </w:p>
        </w:tc>
        <w:tc>
          <w:tcPr>
            <w:tcW w:w="3060" w:type="dxa"/>
          </w:tcPr>
          <w:p w14:paraId="0C4E7774"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ищет</w:t>
            </w:r>
            <w:r w:rsidRPr="00055E13">
              <w:rPr>
                <w:lang w:val="uk-UA" w:eastAsia="zh-CN"/>
              </w:rPr>
              <w:t xml:space="preserve"> </w:t>
            </w:r>
            <w:r w:rsidRPr="00055E13">
              <w:rPr>
                <w:rFonts w:ascii="Calibri" w:hAnsi="Calibri"/>
                <w:lang w:val="uk-UA" w:eastAsia="zh-CN"/>
              </w:rPr>
              <w:t>уединения</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дикой</w:t>
            </w:r>
            <w:r w:rsidRPr="00055E13">
              <w:rPr>
                <w:lang w:val="uk-UA" w:eastAsia="zh-CN"/>
              </w:rPr>
              <w:t xml:space="preserve"> </w:t>
            </w:r>
            <w:r w:rsidRPr="00055E13">
              <w:rPr>
                <w:rFonts w:ascii="Calibri" w:hAnsi="Calibri"/>
                <w:lang w:val="uk-UA" w:eastAsia="zh-CN"/>
              </w:rPr>
              <w:t>местности</w:t>
            </w:r>
            <w:r w:rsidRPr="00055E13">
              <w:rPr>
                <w:lang w:val="uk-UA" w:eastAsia="zh-CN"/>
              </w:rPr>
              <w:t xml:space="preserve">, </w:t>
            </w:r>
            <w:r w:rsidRPr="00055E13">
              <w:rPr>
                <w:rFonts w:ascii="Calibri" w:hAnsi="Calibri"/>
                <w:lang w:val="uk-UA" w:eastAsia="zh-CN"/>
              </w:rPr>
              <w:t>где</w:t>
            </w:r>
            <w:r w:rsidRPr="00055E13">
              <w:rPr>
                <w:lang w:val="uk-UA" w:eastAsia="zh-CN"/>
              </w:rPr>
              <w:t xml:space="preserve"> </w:t>
            </w:r>
            <w:r w:rsidRPr="00055E13">
              <w:rPr>
                <w:rFonts w:ascii="Calibri" w:hAnsi="Calibri"/>
                <w:lang w:val="uk-UA" w:eastAsia="zh-CN"/>
              </w:rPr>
              <w:t>он</w:t>
            </w:r>
            <w:r w:rsidRPr="00055E13">
              <w:rPr>
                <w:lang w:val="uk-UA" w:eastAsia="zh-CN"/>
              </w:rPr>
              <w:t xml:space="preserve"> </w:t>
            </w:r>
            <w:r w:rsidRPr="00055E13">
              <w:rPr>
                <w:rFonts w:ascii="Calibri" w:hAnsi="Calibri"/>
                <w:lang w:val="uk-UA" w:eastAsia="zh-CN"/>
              </w:rPr>
              <w:t>сможет</w:t>
            </w:r>
            <w:r w:rsidRPr="00055E13">
              <w:rPr>
                <w:lang w:val="uk-UA" w:eastAsia="zh-CN"/>
              </w:rPr>
              <w:t xml:space="preserve"> </w:t>
            </w:r>
            <w:r w:rsidRPr="00055E13">
              <w:rPr>
                <w:rFonts w:ascii="Calibri" w:hAnsi="Calibri"/>
                <w:lang w:val="uk-UA" w:eastAsia="zh-CN"/>
              </w:rPr>
              <w:t>найти</w:t>
            </w:r>
            <w:r w:rsidRPr="00055E13">
              <w:rPr>
                <w:lang w:val="uk-UA" w:eastAsia="zh-CN"/>
              </w:rPr>
              <w:t xml:space="preserve"> </w:t>
            </w:r>
            <w:r w:rsidRPr="00055E13">
              <w:rPr>
                <w:rFonts w:ascii="Calibri" w:hAnsi="Calibri"/>
                <w:lang w:val="uk-UA" w:eastAsia="zh-CN"/>
              </w:rPr>
              <w:t>новый</w:t>
            </w:r>
            <w:r w:rsidRPr="00055E13">
              <w:rPr>
                <w:lang w:val="uk-UA" w:eastAsia="zh-CN"/>
              </w:rPr>
              <w:t xml:space="preserve"> </w:t>
            </w:r>
            <w:r w:rsidRPr="00055E13">
              <w:rPr>
                <w:rFonts w:ascii="Calibri" w:hAnsi="Calibri"/>
                <w:lang w:val="uk-UA" w:eastAsia="zh-CN"/>
              </w:rPr>
              <w:t>дом</w:t>
            </w:r>
            <w:r w:rsidRPr="00055E13">
              <w:rPr>
                <w:lang w:val="uk-UA" w:eastAsia="zh-CN"/>
              </w:rPr>
              <w:t>..</w:t>
            </w:r>
          </w:p>
        </w:tc>
      </w:tr>
      <w:tr w:rsidR="00055E13" w:rsidRPr="00C81CC3" w14:paraId="32B49FF1"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4E7DF9DC" w14:textId="77777777" w:rsidR="00055E13" w:rsidRPr="00055E13" w:rsidRDefault="00055E13" w:rsidP="00055E13">
            <w:pPr>
              <w:pStyle w:val="TableText"/>
              <w:rPr>
                <w:lang w:val="uk-UA" w:eastAsia="zh-CN"/>
              </w:rPr>
            </w:pPr>
            <w:r w:rsidRPr="00055E13">
              <w:rPr>
                <w:lang w:val="uk-UA" w:eastAsia="zh-CN"/>
              </w:rPr>
              <w:t>4</w:t>
            </w:r>
          </w:p>
        </w:tc>
        <w:tc>
          <w:tcPr>
            <w:tcW w:w="3060" w:type="dxa"/>
          </w:tcPr>
          <w:p w14:paraId="51E754FF"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понял</w:t>
            </w:r>
            <w:r w:rsidRPr="00055E13">
              <w:rPr>
                <w:lang w:val="uk-UA" w:eastAsia="zh-CN"/>
              </w:rPr>
              <w:t xml:space="preserve">, </w:t>
            </w:r>
            <w:r w:rsidRPr="00055E13">
              <w:rPr>
                <w:rFonts w:ascii="Calibri" w:hAnsi="Calibri"/>
                <w:lang w:val="uk-UA" w:eastAsia="zh-CN"/>
              </w:rPr>
              <w:t>что</w:t>
            </w:r>
            <w:r w:rsidRPr="00055E13">
              <w:rPr>
                <w:lang w:val="uk-UA" w:eastAsia="zh-CN"/>
              </w:rPr>
              <w:t xml:space="preserve"> </w:t>
            </w:r>
            <w:r w:rsidRPr="00055E13">
              <w:rPr>
                <w:rFonts w:ascii="Calibri" w:hAnsi="Calibri"/>
                <w:lang w:val="uk-UA" w:eastAsia="zh-CN"/>
              </w:rPr>
              <w:t>жизнь</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цивилизации</w:t>
            </w:r>
            <w:r w:rsidRPr="00055E13">
              <w:rPr>
                <w:lang w:val="uk-UA" w:eastAsia="zh-CN"/>
              </w:rPr>
              <w:t xml:space="preserve"> </w:t>
            </w:r>
            <w:r w:rsidRPr="00055E13">
              <w:rPr>
                <w:rFonts w:ascii="Calibri" w:hAnsi="Calibri"/>
                <w:lang w:val="uk-UA" w:eastAsia="zh-CN"/>
              </w:rPr>
              <w:t>безвозвратно</w:t>
            </w:r>
            <w:r w:rsidRPr="00055E13">
              <w:rPr>
                <w:lang w:val="uk-UA" w:eastAsia="zh-CN"/>
              </w:rPr>
              <w:t xml:space="preserve"> </w:t>
            </w:r>
            <w:r w:rsidRPr="00055E13">
              <w:rPr>
                <w:rFonts w:ascii="Calibri" w:hAnsi="Calibri"/>
                <w:lang w:val="uk-UA" w:eastAsia="zh-CN"/>
              </w:rPr>
              <w:t>скучна</w:t>
            </w:r>
            <w:r w:rsidRPr="00055E13">
              <w:rPr>
                <w:lang w:val="uk-UA" w:eastAsia="zh-CN"/>
              </w:rPr>
              <w:t>.</w:t>
            </w:r>
          </w:p>
        </w:tc>
      </w:tr>
      <w:tr w:rsidR="00055E13" w:rsidRPr="00C81CC3" w14:paraId="78DD6101" w14:textId="77777777" w:rsidTr="00055E13">
        <w:tc>
          <w:tcPr>
            <w:tcW w:w="895" w:type="dxa"/>
          </w:tcPr>
          <w:p w14:paraId="5668AA34" w14:textId="77777777" w:rsidR="00055E13" w:rsidRPr="00055E13" w:rsidRDefault="00055E13" w:rsidP="00055E13">
            <w:pPr>
              <w:pStyle w:val="TableText"/>
              <w:rPr>
                <w:lang w:val="uk-UA" w:eastAsia="zh-CN"/>
              </w:rPr>
            </w:pPr>
            <w:r w:rsidRPr="00055E13">
              <w:rPr>
                <w:lang w:val="uk-UA" w:eastAsia="zh-CN"/>
              </w:rPr>
              <w:t>5</w:t>
            </w:r>
          </w:p>
        </w:tc>
        <w:tc>
          <w:tcPr>
            <w:tcW w:w="3060" w:type="dxa"/>
          </w:tcPr>
          <w:p w14:paraId="08567BF0"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получил</w:t>
            </w:r>
            <w:r w:rsidRPr="00055E13">
              <w:rPr>
                <w:lang w:val="uk-UA" w:eastAsia="zh-CN"/>
              </w:rPr>
              <w:t xml:space="preserve"> </w:t>
            </w:r>
            <w:r w:rsidRPr="00055E13">
              <w:rPr>
                <w:rFonts w:ascii="Calibri" w:hAnsi="Calibri"/>
                <w:lang w:val="uk-UA" w:eastAsia="zh-CN"/>
              </w:rPr>
              <w:t>указание</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видении</w:t>
            </w:r>
            <w:r w:rsidRPr="00055E13">
              <w:rPr>
                <w:lang w:val="uk-UA" w:eastAsia="zh-CN"/>
              </w:rPr>
              <w:t xml:space="preserve"> </w:t>
            </w:r>
            <w:r w:rsidRPr="00055E13">
              <w:rPr>
                <w:rFonts w:ascii="Calibri" w:hAnsi="Calibri"/>
                <w:lang w:val="uk-UA" w:eastAsia="zh-CN"/>
              </w:rPr>
              <w:t>от</w:t>
            </w:r>
            <w:r w:rsidRPr="00055E13">
              <w:rPr>
                <w:lang w:val="uk-UA" w:eastAsia="zh-CN"/>
              </w:rPr>
              <w:t xml:space="preserve"> </w:t>
            </w:r>
            <w:r w:rsidRPr="00055E13">
              <w:rPr>
                <w:rFonts w:ascii="Calibri" w:hAnsi="Calibri"/>
                <w:lang w:val="uk-UA" w:eastAsia="zh-CN"/>
              </w:rPr>
              <w:t>своего</w:t>
            </w:r>
            <w:r w:rsidRPr="00055E13">
              <w:rPr>
                <w:lang w:val="uk-UA" w:eastAsia="zh-CN"/>
              </w:rPr>
              <w:t xml:space="preserve"> </w:t>
            </w:r>
            <w:r w:rsidRPr="00055E13">
              <w:rPr>
                <w:rFonts w:ascii="Calibri" w:hAnsi="Calibri"/>
                <w:lang w:val="uk-UA" w:eastAsia="zh-CN"/>
              </w:rPr>
              <w:t>божества</w:t>
            </w:r>
            <w:r w:rsidRPr="00055E13">
              <w:rPr>
                <w:lang w:val="uk-UA" w:eastAsia="zh-CN"/>
              </w:rPr>
              <w:t>.</w:t>
            </w:r>
          </w:p>
        </w:tc>
      </w:tr>
      <w:tr w:rsidR="00055E13" w:rsidRPr="00C81CC3" w14:paraId="42E17FCB"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5FDF53C1" w14:textId="77777777" w:rsidR="00055E13" w:rsidRPr="00055E13" w:rsidRDefault="00055E13" w:rsidP="00055E13">
            <w:pPr>
              <w:pStyle w:val="TableText"/>
              <w:rPr>
                <w:lang w:val="uk-UA" w:eastAsia="zh-CN"/>
              </w:rPr>
            </w:pPr>
            <w:r w:rsidRPr="00055E13">
              <w:rPr>
                <w:lang w:val="uk-UA" w:eastAsia="zh-CN"/>
              </w:rPr>
              <w:t>6</w:t>
            </w:r>
          </w:p>
        </w:tc>
        <w:tc>
          <w:tcPr>
            <w:tcW w:w="3060" w:type="dxa"/>
          </w:tcPr>
          <w:p w14:paraId="159CFEA3"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ему</w:t>
            </w:r>
            <w:r w:rsidRPr="00055E13">
              <w:rPr>
                <w:lang w:val="uk-UA" w:eastAsia="zh-CN"/>
              </w:rPr>
              <w:t xml:space="preserve"> </w:t>
            </w:r>
            <w:r w:rsidRPr="00055E13">
              <w:rPr>
                <w:rFonts w:ascii="Calibri" w:hAnsi="Calibri"/>
                <w:lang w:val="uk-UA" w:eastAsia="zh-CN"/>
              </w:rPr>
              <w:t>рассказали</w:t>
            </w:r>
            <w:r w:rsidRPr="00055E13">
              <w:rPr>
                <w:lang w:val="uk-UA" w:eastAsia="zh-CN"/>
              </w:rPr>
              <w:t xml:space="preserve"> </w:t>
            </w:r>
            <w:r w:rsidRPr="00055E13">
              <w:rPr>
                <w:rFonts w:ascii="Calibri" w:hAnsi="Calibri"/>
                <w:lang w:val="uk-UA" w:eastAsia="zh-CN"/>
              </w:rPr>
              <w:t>про</w:t>
            </w:r>
            <w:r w:rsidRPr="00055E13">
              <w:rPr>
                <w:lang w:val="uk-UA" w:eastAsia="zh-CN"/>
              </w:rPr>
              <w:t xml:space="preserve"> </w:t>
            </w:r>
            <w:r w:rsidRPr="00055E13">
              <w:rPr>
                <w:rFonts w:ascii="Calibri" w:hAnsi="Calibri"/>
                <w:lang w:val="uk-UA" w:eastAsia="zh-CN"/>
              </w:rPr>
              <w:t>множество</w:t>
            </w:r>
            <w:r w:rsidRPr="00055E13">
              <w:rPr>
                <w:lang w:val="uk-UA" w:eastAsia="zh-CN"/>
              </w:rPr>
              <w:t xml:space="preserve"> </w:t>
            </w:r>
            <w:r w:rsidRPr="00055E13">
              <w:rPr>
                <w:rFonts w:ascii="Calibri" w:hAnsi="Calibri"/>
                <w:lang w:val="uk-UA" w:eastAsia="zh-CN"/>
              </w:rPr>
              <w:t>сокровищ</w:t>
            </w:r>
            <w:r w:rsidRPr="00055E13">
              <w:rPr>
                <w:lang w:val="uk-UA" w:eastAsia="zh-CN"/>
              </w:rPr>
              <w:t xml:space="preserve"> </w:t>
            </w:r>
            <w:r w:rsidRPr="00055E13">
              <w:rPr>
                <w:rFonts w:ascii="Calibri" w:hAnsi="Calibri"/>
                <w:lang w:val="uk-UA" w:eastAsia="zh-CN"/>
              </w:rPr>
              <w:t>или</w:t>
            </w:r>
            <w:r w:rsidRPr="00055E13">
              <w:rPr>
                <w:lang w:val="uk-UA" w:eastAsia="zh-CN"/>
              </w:rPr>
              <w:t xml:space="preserve"> </w:t>
            </w:r>
            <w:r w:rsidRPr="00055E13">
              <w:rPr>
                <w:rFonts w:ascii="Calibri" w:hAnsi="Calibri"/>
                <w:lang w:val="uk-UA" w:eastAsia="zh-CN"/>
              </w:rPr>
              <w:t>утерянных</w:t>
            </w:r>
            <w:r w:rsidRPr="00055E13">
              <w:rPr>
                <w:lang w:val="uk-UA" w:eastAsia="zh-CN"/>
              </w:rPr>
              <w:t xml:space="preserve"> </w:t>
            </w:r>
            <w:r w:rsidRPr="00055E13">
              <w:rPr>
                <w:rFonts w:ascii="Calibri" w:hAnsi="Calibri"/>
                <w:lang w:val="uk-UA" w:eastAsia="zh-CN"/>
              </w:rPr>
              <w:t>секретов</w:t>
            </w:r>
            <w:r w:rsidRPr="00055E13">
              <w:rPr>
                <w:lang w:val="uk-UA" w:eastAsia="zh-CN"/>
              </w:rPr>
              <w:t>.</w:t>
            </w:r>
          </w:p>
        </w:tc>
      </w:tr>
      <w:tr w:rsidR="00055E13" w:rsidRPr="00C81CC3" w14:paraId="7D8E78FB" w14:textId="77777777" w:rsidTr="00055E13">
        <w:tc>
          <w:tcPr>
            <w:tcW w:w="895" w:type="dxa"/>
          </w:tcPr>
          <w:p w14:paraId="5FF05AA6" w14:textId="77777777" w:rsidR="00055E13" w:rsidRPr="00055E13" w:rsidRDefault="00055E13" w:rsidP="00055E13">
            <w:pPr>
              <w:pStyle w:val="TableText"/>
              <w:rPr>
                <w:lang w:val="uk-UA" w:eastAsia="zh-CN"/>
              </w:rPr>
            </w:pPr>
            <w:r w:rsidRPr="00055E13">
              <w:rPr>
                <w:lang w:val="uk-UA" w:eastAsia="zh-CN"/>
              </w:rPr>
              <w:t>7</w:t>
            </w:r>
          </w:p>
        </w:tc>
        <w:tc>
          <w:tcPr>
            <w:tcW w:w="3060" w:type="dxa"/>
          </w:tcPr>
          <w:p w14:paraId="22D26C39"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охотится</w:t>
            </w:r>
            <w:r w:rsidRPr="00055E13">
              <w:rPr>
                <w:lang w:val="uk-UA" w:eastAsia="zh-CN"/>
              </w:rPr>
              <w:t xml:space="preserve"> </w:t>
            </w:r>
            <w:r w:rsidRPr="00055E13">
              <w:rPr>
                <w:rFonts w:ascii="Calibri" w:hAnsi="Calibri"/>
                <w:lang w:val="uk-UA" w:eastAsia="zh-CN"/>
              </w:rPr>
              <w:t>за</w:t>
            </w:r>
            <w:r w:rsidRPr="00055E13">
              <w:rPr>
                <w:lang w:val="uk-UA" w:eastAsia="zh-CN"/>
              </w:rPr>
              <w:t xml:space="preserve"> </w:t>
            </w:r>
            <w:r w:rsidRPr="00055E13">
              <w:rPr>
                <w:rFonts w:ascii="Calibri" w:hAnsi="Calibri"/>
                <w:lang w:val="uk-UA" w:eastAsia="zh-CN"/>
              </w:rPr>
              <w:t>кем</w:t>
            </w:r>
            <w:r w:rsidRPr="00055E13">
              <w:rPr>
                <w:lang w:val="uk-UA" w:eastAsia="zh-CN"/>
              </w:rPr>
              <w:t>-</w:t>
            </w:r>
            <w:r w:rsidRPr="00055E13">
              <w:rPr>
                <w:rFonts w:ascii="Calibri" w:hAnsi="Calibri"/>
                <w:lang w:val="uk-UA" w:eastAsia="zh-CN"/>
              </w:rPr>
              <w:t>то</w:t>
            </w:r>
            <w:r w:rsidRPr="00055E13">
              <w:rPr>
                <w:lang w:val="uk-UA" w:eastAsia="zh-CN"/>
              </w:rPr>
              <w:t xml:space="preserve">, </w:t>
            </w:r>
            <w:r w:rsidRPr="00055E13">
              <w:rPr>
                <w:rFonts w:ascii="Calibri" w:hAnsi="Calibri"/>
                <w:lang w:val="uk-UA" w:eastAsia="zh-CN"/>
              </w:rPr>
              <w:t>кто</w:t>
            </w:r>
            <w:r w:rsidRPr="00055E13">
              <w:rPr>
                <w:lang w:val="uk-UA" w:eastAsia="zh-CN"/>
              </w:rPr>
              <w:t xml:space="preserve"> </w:t>
            </w:r>
            <w:r w:rsidRPr="00055E13">
              <w:rPr>
                <w:rFonts w:ascii="Calibri" w:hAnsi="Calibri"/>
                <w:lang w:val="uk-UA" w:eastAsia="zh-CN"/>
              </w:rPr>
              <w:t>сбежал</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дикие</w:t>
            </w:r>
            <w:r w:rsidRPr="00055E13">
              <w:rPr>
                <w:lang w:val="uk-UA" w:eastAsia="zh-CN"/>
              </w:rPr>
              <w:t xml:space="preserve"> </w:t>
            </w:r>
            <w:r w:rsidRPr="00055E13">
              <w:rPr>
                <w:rFonts w:ascii="Calibri" w:hAnsi="Calibri"/>
                <w:lang w:val="uk-UA" w:eastAsia="zh-CN"/>
              </w:rPr>
              <w:t>места</w:t>
            </w:r>
            <w:r w:rsidRPr="00055E13">
              <w:rPr>
                <w:lang w:val="uk-UA" w:eastAsia="zh-CN"/>
              </w:rPr>
              <w:t>.</w:t>
            </w:r>
          </w:p>
        </w:tc>
      </w:tr>
      <w:tr w:rsidR="00055E13" w:rsidRPr="00C81CC3" w14:paraId="4D681304"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5DC430D0" w14:textId="77777777" w:rsidR="00055E13" w:rsidRPr="00055E13" w:rsidRDefault="00055E13" w:rsidP="00055E13">
            <w:pPr>
              <w:pStyle w:val="TableText"/>
              <w:rPr>
                <w:lang w:val="uk-UA" w:eastAsia="zh-CN"/>
              </w:rPr>
            </w:pPr>
            <w:r w:rsidRPr="00055E13">
              <w:rPr>
                <w:lang w:val="uk-UA" w:eastAsia="zh-CN"/>
              </w:rPr>
              <w:t>8</w:t>
            </w:r>
          </w:p>
        </w:tc>
        <w:tc>
          <w:tcPr>
            <w:tcW w:w="3060" w:type="dxa"/>
          </w:tcPr>
          <w:p w14:paraId="4A9190AD"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это</w:t>
            </w:r>
            <w:r w:rsidRPr="00055E13">
              <w:rPr>
                <w:lang w:val="uk-UA" w:eastAsia="zh-CN"/>
              </w:rPr>
              <w:t xml:space="preserve"> </w:t>
            </w:r>
            <w:r w:rsidRPr="00055E13">
              <w:rPr>
                <w:rFonts w:ascii="Calibri" w:hAnsi="Calibri"/>
                <w:lang w:val="uk-UA" w:eastAsia="zh-CN"/>
              </w:rPr>
              <w:t>почетно</w:t>
            </w:r>
            <w:r w:rsidRPr="00055E13">
              <w:rPr>
                <w:lang w:val="uk-UA" w:eastAsia="zh-CN"/>
              </w:rPr>
              <w:t xml:space="preserve"> </w:t>
            </w:r>
            <w:r w:rsidRPr="00055E13">
              <w:rPr>
                <w:rFonts w:cs="Scaly Sans"/>
                <w:lang w:val="uk-UA" w:eastAsia="zh-CN"/>
              </w:rPr>
              <w:t>–</w:t>
            </w:r>
            <w:r w:rsidRPr="00055E13">
              <w:rPr>
                <w:lang w:val="uk-UA" w:eastAsia="zh-CN"/>
              </w:rPr>
              <w:t xml:space="preserve"> </w:t>
            </w:r>
            <w:r w:rsidRPr="00055E13">
              <w:rPr>
                <w:rFonts w:ascii="Calibri" w:hAnsi="Calibri"/>
                <w:lang w:val="uk-UA" w:eastAsia="zh-CN"/>
              </w:rPr>
              <w:t>очищать</w:t>
            </w:r>
            <w:r w:rsidRPr="00055E13">
              <w:rPr>
                <w:lang w:val="uk-UA" w:eastAsia="zh-CN"/>
              </w:rPr>
              <w:t xml:space="preserve"> </w:t>
            </w:r>
            <w:r w:rsidRPr="00055E13">
              <w:rPr>
                <w:rFonts w:ascii="Calibri" w:hAnsi="Calibri"/>
                <w:lang w:val="uk-UA" w:eastAsia="zh-CN"/>
              </w:rPr>
              <w:t>дикие</w:t>
            </w:r>
            <w:r w:rsidRPr="00055E13">
              <w:rPr>
                <w:lang w:val="uk-UA" w:eastAsia="zh-CN"/>
              </w:rPr>
              <w:t xml:space="preserve"> </w:t>
            </w:r>
            <w:r w:rsidRPr="00055E13">
              <w:rPr>
                <w:rFonts w:ascii="Calibri" w:hAnsi="Calibri"/>
                <w:lang w:val="uk-UA" w:eastAsia="zh-CN"/>
              </w:rPr>
              <w:t>земли</w:t>
            </w:r>
            <w:r w:rsidRPr="00055E13">
              <w:rPr>
                <w:lang w:val="uk-UA" w:eastAsia="zh-CN"/>
              </w:rPr>
              <w:t xml:space="preserve"> </w:t>
            </w:r>
            <w:r w:rsidRPr="00055E13">
              <w:rPr>
                <w:rFonts w:ascii="Calibri" w:hAnsi="Calibri"/>
                <w:lang w:val="uk-UA" w:eastAsia="zh-CN"/>
              </w:rPr>
              <w:t>от</w:t>
            </w:r>
            <w:r w:rsidRPr="00055E13">
              <w:rPr>
                <w:lang w:val="uk-UA" w:eastAsia="zh-CN"/>
              </w:rPr>
              <w:t xml:space="preserve"> </w:t>
            </w:r>
            <w:r w:rsidRPr="00055E13">
              <w:rPr>
                <w:rFonts w:ascii="Calibri" w:hAnsi="Calibri"/>
                <w:lang w:val="uk-UA" w:eastAsia="zh-CN"/>
              </w:rPr>
              <w:t>зла</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них</w:t>
            </w:r>
            <w:r w:rsidRPr="00055E13">
              <w:rPr>
                <w:lang w:val="uk-UA" w:eastAsia="zh-CN"/>
              </w:rPr>
              <w:t xml:space="preserve"> </w:t>
            </w:r>
            <w:r w:rsidRPr="00055E13">
              <w:rPr>
                <w:rFonts w:ascii="Calibri" w:hAnsi="Calibri"/>
                <w:lang w:val="uk-UA" w:eastAsia="zh-CN"/>
              </w:rPr>
              <w:t>обитающего</w:t>
            </w:r>
          </w:p>
        </w:tc>
      </w:tr>
      <w:tr w:rsidR="00055E13" w:rsidRPr="00A409AD" w14:paraId="7C63D319" w14:textId="77777777" w:rsidTr="00055E13">
        <w:tc>
          <w:tcPr>
            <w:tcW w:w="895" w:type="dxa"/>
          </w:tcPr>
          <w:p w14:paraId="2CAE55F3" w14:textId="77777777" w:rsidR="00055E13" w:rsidRPr="00055E13" w:rsidRDefault="00055E13" w:rsidP="00055E13">
            <w:pPr>
              <w:pStyle w:val="TableText"/>
              <w:rPr>
                <w:lang w:val="uk-UA" w:eastAsia="zh-CN"/>
              </w:rPr>
            </w:pPr>
            <w:r w:rsidRPr="00055E13">
              <w:rPr>
                <w:lang w:val="uk-UA" w:eastAsia="zh-CN"/>
              </w:rPr>
              <w:t>9</w:t>
            </w:r>
          </w:p>
        </w:tc>
        <w:tc>
          <w:tcPr>
            <w:tcW w:w="3060" w:type="dxa"/>
          </w:tcPr>
          <w:p w14:paraId="3724086B"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его</w:t>
            </w:r>
            <w:r w:rsidRPr="00055E13">
              <w:rPr>
                <w:lang w:val="uk-UA" w:eastAsia="zh-CN"/>
              </w:rPr>
              <w:t xml:space="preserve"> </w:t>
            </w:r>
            <w:r w:rsidRPr="00055E13">
              <w:rPr>
                <w:rFonts w:ascii="Calibri" w:hAnsi="Calibri"/>
                <w:lang w:val="uk-UA" w:eastAsia="zh-CN"/>
              </w:rPr>
              <w:t>изгнали</w:t>
            </w:r>
            <w:r w:rsidRPr="00055E13">
              <w:rPr>
                <w:lang w:val="uk-UA" w:eastAsia="zh-CN"/>
              </w:rPr>
              <w:t xml:space="preserve"> </w:t>
            </w:r>
            <w:r w:rsidRPr="00055E13">
              <w:rPr>
                <w:rFonts w:ascii="Calibri" w:hAnsi="Calibri"/>
                <w:lang w:val="uk-UA" w:eastAsia="zh-CN"/>
              </w:rPr>
              <w:t>из</w:t>
            </w:r>
            <w:r w:rsidRPr="00055E13">
              <w:rPr>
                <w:lang w:val="uk-UA" w:eastAsia="zh-CN"/>
              </w:rPr>
              <w:t xml:space="preserve"> </w:t>
            </w:r>
            <w:r w:rsidRPr="00055E13">
              <w:rPr>
                <w:rFonts w:ascii="Calibri" w:hAnsi="Calibri"/>
                <w:lang w:val="uk-UA" w:eastAsia="zh-CN"/>
              </w:rPr>
              <w:t>Сильверимуна</w:t>
            </w:r>
            <w:r w:rsidRPr="00055E13">
              <w:rPr>
                <w:lang w:val="uk-UA" w:eastAsia="zh-CN"/>
              </w:rPr>
              <w:t xml:space="preserve"> </w:t>
            </w:r>
            <w:r w:rsidRPr="00055E13">
              <w:rPr>
                <w:rFonts w:ascii="Calibri" w:hAnsi="Calibri"/>
                <w:lang w:val="uk-UA" w:eastAsia="zh-CN"/>
              </w:rPr>
              <w:t>или</w:t>
            </w:r>
            <w:r w:rsidRPr="00055E13">
              <w:rPr>
                <w:lang w:val="uk-UA" w:eastAsia="zh-CN"/>
              </w:rPr>
              <w:t xml:space="preserve"> </w:t>
            </w:r>
            <w:r w:rsidRPr="00055E13">
              <w:rPr>
                <w:rFonts w:ascii="Calibri" w:hAnsi="Calibri"/>
                <w:lang w:val="uk-UA" w:eastAsia="zh-CN"/>
              </w:rPr>
              <w:t>Эверлунда</w:t>
            </w:r>
          </w:p>
        </w:tc>
      </w:tr>
      <w:tr w:rsidR="00055E13" w:rsidRPr="00A409AD" w14:paraId="47E9379B"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1CA66B4F" w14:textId="77777777" w:rsidR="00055E13" w:rsidRPr="00055E13" w:rsidRDefault="00055E13" w:rsidP="00055E13">
            <w:pPr>
              <w:pStyle w:val="TableText"/>
              <w:rPr>
                <w:lang w:val="uk-UA" w:eastAsia="zh-CN"/>
              </w:rPr>
            </w:pPr>
            <w:r w:rsidRPr="00055E13">
              <w:rPr>
                <w:lang w:val="uk-UA" w:eastAsia="zh-CN"/>
              </w:rPr>
              <w:t>10</w:t>
            </w:r>
          </w:p>
        </w:tc>
        <w:tc>
          <w:tcPr>
            <w:tcW w:w="3060" w:type="dxa"/>
          </w:tcPr>
          <w:p w14:paraId="376F67AD"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его</w:t>
            </w:r>
            <w:r w:rsidRPr="00055E13">
              <w:rPr>
                <w:lang w:val="uk-UA" w:eastAsia="zh-CN"/>
              </w:rPr>
              <w:t xml:space="preserve"> </w:t>
            </w:r>
            <w:r w:rsidRPr="00055E13">
              <w:rPr>
                <w:rFonts w:ascii="Calibri" w:hAnsi="Calibri"/>
                <w:lang w:val="uk-UA" w:eastAsia="zh-CN"/>
              </w:rPr>
              <w:t>семья</w:t>
            </w:r>
            <w:r w:rsidRPr="00055E13">
              <w:rPr>
                <w:lang w:val="uk-UA" w:eastAsia="zh-CN"/>
              </w:rPr>
              <w:t xml:space="preserve"> </w:t>
            </w:r>
            <w:r w:rsidRPr="00055E13">
              <w:rPr>
                <w:rFonts w:ascii="Calibri" w:hAnsi="Calibri"/>
                <w:lang w:val="uk-UA" w:eastAsia="zh-CN"/>
              </w:rPr>
              <w:t>бросила</w:t>
            </w:r>
            <w:r w:rsidRPr="00055E13">
              <w:rPr>
                <w:lang w:val="uk-UA" w:eastAsia="zh-CN"/>
              </w:rPr>
              <w:t xml:space="preserve"> </w:t>
            </w:r>
            <w:r w:rsidRPr="00055E13">
              <w:rPr>
                <w:rFonts w:ascii="Calibri" w:hAnsi="Calibri"/>
                <w:lang w:val="uk-UA" w:eastAsia="zh-CN"/>
              </w:rPr>
              <w:t>его</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Серебрянных</w:t>
            </w:r>
            <w:r w:rsidRPr="00055E13">
              <w:rPr>
                <w:lang w:val="uk-UA" w:eastAsia="zh-CN"/>
              </w:rPr>
              <w:t xml:space="preserve"> </w:t>
            </w:r>
            <w:r w:rsidRPr="00055E13">
              <w:rPr>
                <w:rFonts w:ascii="Calibri" w:hAnsi="Calibri"/>
                <w:lang w:val="uk-UA" w:eastAsia="zh-CN"/>
              </w:rPr>
              <w:t>Пределах</w:t>
            </w:r>
          </w:p>
        </w:tc>
      </w:tr>
      <w:tr w:rsidR="00055E13" w:rsidRPr="00A409AD" w14:paraId="2529740F" w14:textId="77777777" w:rsidTr="00055E13">
        <w:tc>
          <w:tcPr>
            <w:tcW w:w="895" w:type="dxa"/>
          </w:tcPr>
          <w:p w14:paraId="59071464" w14:textId="77777777" w:rsidR="00055E13" w:rsidRPr="00055E13" w:rsidRDefault="00055E13" w:rsidP="00055E13">
            <w:pPr>
              <w:pStyle w:val="TableText"/>
              <w:rPr>
                <w:lang w:val="uk-UA" w:eastAsia="zh-CN"/>
              </w:rPr>
            </w:pPr>
            <w:r w:rsidRPr="00055E13">
              <w:rPr>
                <w:lang w:val="uk-UA" w:eastAsia="zh-CN"/>
              </w:rPr>
              <w:t>11</w:t>
            </w:r>
          </w:p>
        </w:tc>
        <w:tc>
          <w:tcPr>
            <w:tcW w:w="3060" w:type="dxa"/>
          </w:tcPr>
          <w:p w14:paraId="7FA62D6C"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жаждет</w:t>
            </w:r>
            <w:r w:rsidRPr="00055E13">
              <w:rPr>
                <w:lang w:val="uk-UA" w:eastAsia="zh-CN"/>
              </w:rPr>
              <w:t xml:space="preserve"> </w:t>
            </w:r>
            <w:r w:rsidRPr="00055E13">
              <w:rPr>
                <w:rFonts w:ascii="Calibri" w:hAnsi="Calibri"/>
                <w:lang w:val="uk-UA" w:eastAsia="zh-CN"/>
              </w:rPr>
              <w:t>завоевать</w:t>
            </w:r>
            <w:r w:rsidRPr="00055E13">
              <w:rPr>
                <w:lang w:val="uk-UA" w:eastAsia="zh-CN"/>
              </w:rPr>
              <w:t xml:space="preserve"> </w:t>
            </w:r>
            <w:r w:rsidRPr="00055E13">
              <w:rPr>
                <w:rFonts w:ascii="Calibri" w:hAnsi="Calibri"/>
                <w:lang w:val="uk-UA" w:eastAsia="zh-CN"/>
              </w:rPr>
              <w:t>для</w:t>
            </w:r>
            <w:r w:rsidRPr="00055E13">
              <w:rPr>
                <w:lang w:val="uk-UA" w:eastAsia="zh-CN"/>
              </w:rPr>
              <w:t xml:space="preserve"> </w:t>
            </w:r>
            <w:r w:rsidRPr="00055E13">
              <w:rPr>
                <w:rFonts w:ascii="Calibri" w:hAnsi="Calibri"/>
                <w:lang w:val="uk-UA" w:eastAsia="zh-CN"/>
              </w:rPr>
              <w:t>себя</w:t>
            </w:r>
            <w:r w:rsidRPr="00055E13">
              <w:rPr>
                <w:lang w:val="uk-UA" w:eastAsia="zh-CN"/>
              </w:rPr>
              <w:t xml:space="preserve"> </w:t>
            </w:r>
            <w:r w:rsidRPr="00055E13">
              <w:rPr>
                <w:rFonts w:ascii="Calibri" w:hAnsi="Calibri"/>
                <w:lang w:val="uk-UA" w:eastAsia="zh-CN"/>
              </w:rPr>
              <w:t>землю</w:t>
            </w:r>
          </w:p>
        </w:tc>
      </w:tr>
      <w:tr w:rsidR="00055E13" w:rsidRPr="00A409AD" w14:paraId="24159887"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4256259C" w14:textId="77777777" w:rsidR="00055E13" w:rsidRPr="00055E13" w:rsidRDefault="00055E13" w:rsidP="00055E13">
            <w:pPr>
              <w:pStyle w:val="TableText"/>
              <w:rPr>
                <w:lang w:val="uk-UA" w:eastAsia="zh-CN"/>
              </w:rPr>
            </w:pPr>
            <w:r w:rsidRPr="00055E13">
              <w:rPr>
                <w:lang w:val="uk-UA" w:eastAsia="zh-CN"/>
              </w:rPr>
              <w:t>12</w:t>
            </w:r>
          </w:p>
        </w:tc>
        <w:tc>
          <w:tcPr>
            <w:tcW w:w="3060" w:type="dxa"/>
          </w:tcPr>
          <w:p w14:paraId="7DEDBA6B"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ищет</w:t>
            </w:r>
            <w:r w:rsidRPr="00055E13">
              <w:rPr>
                <w:lang w:val="uk-UA" w:eastAsia="zh-CN"/>
              </w:rPr>
              <w:t xml:space="preserve"> </w:t>
            </w:r>
            <w:r w:rsidRPr="00055E13">
              <w:rPr>
                <w:rFonts w:ascii="Calibri" w:hAnsi="Calibri"/>
                <w:lang w:val="uk-UA" w:eastAsia="zh-CN"/>
              </w:rPr>
              <w:t>кого</w:t>
            </w:r>
            <w:r w:rsidRPr="00055E13">
              <w:rPr>
                <w:lang w:val="uk-UA" w:eastAsia="zh-CN"/>
              </w:rPr>
              <w:t>-</w:t>
            </w:r>
            <w:r w:rsidRPr="00055E13">
              <w:rPr>
                <w:rFonts w:ascii="Calibri" w:hAnsi="Calibri"/>
                <w:lang w:val="uk-UA" w:eastAsia="zh-CN"/>
              </w:rPr>
              <w:t>то</w:t>
            </w:r>
            <w:r w:rsidRPr="00055E13">
              <w:rPr>
                <w:lang w:val="uk-UA" w:eastAsia="zh-CN"/>
              </w:rPr>
              <w:t xml:space="preserve">, </w:t>
            </w:r>
            <w:r w:rsidRPr="00055E13">
              <w:rPr>
                <w:rFonts w:ascii="Calibri" w:hAnsi="Calibri"/>
                <w:lang w:val="uk-UA" w:eastAsia="zh-CN"/>
              </w:rPr>
              <w:t>пропавшего</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Серебрянных</w:t>
            </w:r>
            <w:r w:rsidRPr="00055E13">
              <w:rPr>
                <w:lang w:val="uk-UA" w:eastAsia="zh-CN"/>
              </w:rPr>
              <w:t xml:space="preserve"> </w:t>
            </w:r>
            <w:r w:rsidRPr="00055E13">
              <w:rPr>
                <w:rFonts w:ascii="Calibri" w:hAnsi="Calibri"/>
                <w:lang w:val="uk-UA" w:eastAsia="zh-CN"/>
              </w:rPr>
              <w:t>Пределах</w:t>
            </w:r>
          </w:p>
        </w:tc>
      </w:tr>
      <w:tr w:rsidR="00055E13" w:rsidRPr="00A409AD" w14:paraId="1E8CDDF8" w14:textId="77777777" w:rsidTr="00055E13">
        <w:tc>
          <w:tcPr>
            <w:tcW w:w="895" w:type="dxa"/>
          </w:tcPr>
          <w:p w14:paraId="6B893E0B" w14:textId="77777777" w:rsidR="00055E13" w:rsidRPr="00055E13" w:rsidRDefault="00055E13" w:rsidP="00055E13">
            <w:pPr>
              <w:pStyle w:val="TableText"/>
              <w:rPr>
                <w:lang w:val="uk-UA" w:eastAsia="zh-CN"/>
              </w:rPr>
            </w:pPr>
            <w:r w:rsidRPr="00055E13">
              <w:rPr>
                <w:lang w:val="uk-UA" w:eastAsia="zh-CN"/>
              </w:rPr>
              <w:t>13</w:t>
            </w:r>
          </w:p>
        </w:tc>
        <w:tc>
          <w:tcPr>
            <w:tcW w:w="3060" w:type="dxa"/>
          </w:tcPr>
          <w:p w14:paraId="0B1E2562"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защищает</w:t>
            </w:r>
            <w:r w:rsidRPr="00055E13">
              <w:rPr>
                <w:lang w:val="uk-UA" w:eastAsia="zh-CN"/>
              </w:rPr>
              <w:t xml:space="preserve"> </w:t>
            </w:r>
            <w:r w:rsidRPr="00055E13">
              <w:rPr>
                <w:rFonts w:ascii="Calibri" w:hAnsi="Calibri"/>
                <w:lang w:val="uk-UA" w:eastAsia="zh-CN"/>
              </w:rPr>
              <w:t>кого</w:t>
            </w:r>
            <w:r w:rsidRPr="00055E13">
              <w:rPr>
                <w:lang w:val="uk-UA" w:eastAsia="zh-CN"/>
              </w:rPr>
              <w:t>-</w:t>
            </w:r>
            <w:r w:rsidRPr="00055E13">
              <w:rPr>
                <w:rFonts w:ascii="Calibri" w:hAnsi="Calibri"/>
                <w:lang w:val="uk-UA" w:eastAsia="zh-CN"/>
              </w:rPr>
              <w:t>то</w:t>
            </w:r>
            <w:r w:rsidRPr="00055E13">
              <w:rPr>
                <w:lang w:val="uk-UA" w:eastAsia="zh-CN"/>
              </w:rPr>
              <w:t xml:space="preserve"> </w:t>
            </w:r>
            <w:r w:rsidRPr="00055E13">
              <w:rPr>
                <w:rFonts w:ascii="Calibri" w:hAnsi="Calibri"/>
                <w:lang w:val="uk-UA" w:eastAsia="zh-CN"/>
              </w:rPr>
              <w:t>другого</w:t>
            </w:r>
            <w:r w:rsidRPr="00055E13">
              <w:rPr>
                <w:lang w:val="uk-UA" w:eastAsia="zh-CN"/>
              </w:rPr>
              <w:t xml:space="preserve">, </w:t>
            </w:r>
            <w:r w:rsidRPr="00055E13">
              <w:rPr>
                <w:rFonts w:ascii="Calibri" w:hAnsi="Calibri"/>
                <w:lang w:val="uk-UA" w:eastAsia="zh-CN"/>
              </w:rPr>
              <w:t>уже</w:t>
            </w:r>
            <w:r w:rsidRPr="00055E13">
              <w:rPr>
                <w:lang w:val="uk-UA" w:eastAsia="zh-CN"/>
              </w:rPr>
              <w:t xml:space="preserve"> </w:t>
            </w:r>
            <w:r w:rsidRPr="00055E13">
              <w:rPr>
                <w:rFonts w:ascii="Calibri" w:hAnsi="Calibri"/>
                <w:lang w:val="uk-UA" w:eastAsia="zh-CN"/>
              </w:rPr>
              <w:t>отправившегося</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Пределы</w:t>
            </w:r>
            <w:r w:rsidRPr="00055E13">
              <w:rPr>
                <w:lang w:val="uk-UA" w:eastAsia="zh-CN"/>
              </w:rPr>
              <w:t>.</w:t>
            </w:r>
          </w:p>
        </w:tc>
      </w:tr>
      <w:tr w:rsidR="00055E13" w:rsidRPr="00055E13" w14:paraId="64725AC1"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1D2C43DE" w14:textId="77777777" w:rsidR="00055E13" w:rsidRPr="00055E13" w:rsidRDefault="00055E13" w:rsidP="00055E13">
            <w:pPr>
              <w:pStyle w:val="TableText"/>
              <w:rPr>
                <w:lang w:val="uk-UA" w:eastAsia="zh-CN"/>
              </w:rPr>
            </w:pPr>
            <w:r w:rsidRPr="00055E13">
              <w:rPr>
                <w:lang w:val="uk-UA" w:eastAsia="zh-CN"/>
              </w:rPr>
              <w:t>14</w:t>
            </w:r>
          </w:p>
        </w:tc>
        <w:tc>
          <w:tcPr>
            <w:tcW w:w="3060" w:type="dxa"/>
          </w:tcPr>
          <w:p w14:paraId="46346E25"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верит</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пророчество</w:t>
            </w:r>
            <w:r w:rsidRPr="00055E13">
              <w:rPr>
                <w:lang w:val="uk-UA" w:eastAsia="zh-CN"/>
              </w:rPr>
              <w:t>.</w:t>
            </w:r>
          </w:p>
        </w:tc>
      </w:tr>
      <w:tr w:rsidR="00055E13" w:rsidRPr="00055E13" w14:paraId="28FB1297" w14:textId="77777777" w:rsidTr="00055E13">
        <w:tc>
          <w:tcPr>
            <w:tcW w:w="895" w:type="dxa"/>
          </w:tcPr>
          <w:p w14:paraId="12108BBD" w14:textId="77777777" w:rsidR="00055E13" w:rsidRPr="00055E13" w:rsidRDefault="00055E13" w:rsidP="00055E13">
            <w:pPr>
              <w:pStyle w:val="TableText"/>
              <w:rPr>
                <w:lang w:val="uk-UA" w:eastAsia="zh-CN"/>
              </w:rPr>
            </w:pPr>
            <w:r w:rsidRPr="00055E13">
              <w:rPr>
                <w:lang w:val="uk-UA" w:eastAsia="zh-CN"/>
              </w:rPr>
              <w:t>15</w:t>
            </w:r>
          </w:p>
        </w:tc>
        <w:tc>
          <w:tcPr>
            <w:tcW w:w="3060" w:type="dxa"/>
          </w:tcPr>
          <w:p w14:paraId="1FCD7B2C"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хочет</w:t>
            </w:r>
            <w:r w:rsidRPr="00055E13">
              <w:rPr>
                <w:lang w:val="uk-UA" w:eastAsia="zh-CN"/>
              </w:rPr>
              <w:t xml:space="preserve"> </w:t>
            </w:r>
            <w:r w:rsidRPr="00055E13">
              <w:rPr>
                <w:rFonts w:ascii="Calibri" w:hAnsi="Calibri"/>
                <w:lang w:val="uk-UA" w:eastAsia="zh-CN"/>
              </w:rPr>
              <w:t>прославиться</w:t>
            </w:r>
            <w:r w:rsidRPr="00055E13">
              <w:rPr>
                <w:lang w:val="uk-UA" w:eastAsia="zh-CN"/>
              </w:rPr>
              <w:t xml:space="preserve"> </w:t>
            </w:r>
            <w:r w:rsidRPr="00055E13">
              <w:rPr>
                <w:rFonts w:ascii="Calibri" w:hAnsi="Calibri"/>
                <w:lang w:val="uk-UA" w:eastAsia="zh-CN"/>
              </w:rPr>
              <w:t>как</w:t>
            </w:r>
            <w:r w:rsidRPr="00055E13">
              <w:rPr>
                <w:lang w:val="uk-UA" w:eastAsia="zh-CN"/>
              </w:rPr>
              <w:t xml:space="preserve"> </w:t>
            </w:r>
            <w:r w:rsidRPr="00055E13">
              <w:rPr>
                <w:rFonts w:ascii="Calibri" w:hAnsi="Calibri"/>
                <w:lang w:val="uk-UA" w:eastAsia="zh-CN"/>
              </w:rPr>
              <w:t>исследователь</w:t>
            </w:r>
            <w:r w:rsidRPr="00055E13">
              <w:rPr>
                <w:lang w:val="uk-UA" w:eastAsia="zh-CN"/>
              </w:rPr>
              <w:t>.</w:t>
            </w:r>
          </w:p>
        </w:tc>
      </w:tr>
      <w:tr w:rsidR="00055E13" w:rsidRPr="00A409AD" w14:paraId="53FF3132"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4304E8E5" w14:textId="77777777" w:rsidR="00055E13" w:rsidRPr="00055E13" w:rsidRDefault="00055E13" w:rsidP="00055E13">
            <w:pPr>
              <w:pStyle w:val="TableText"/>
              <w:rPr>
                <w:lang w:val="uk-UA" w:eastAsia="zh-CN"/>
              </w:rPr>
            </w:pPr>
            <w:r w:rsidRPr="00055E13">
              <w:rPr>
                <w:lang w:val="uk-UA" w:eastAsia="zh-CN"/>
              </w:rPr>
              <w:t>16</w:t>
            </w:r>
          </w:p>
        </w:tc>
        <w:tc>
          <w:tcPr>
            <w:tcW w:w="3060" w:type="dxa"/>
          </w:tcPr>
          <w:p w14:paraId="2E678251"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бежит</w:t>
            </w:r>
            <w:r w:rsidRPr="00055E13">
              <w:rPr>
                <w:lang w:val="uk-UA" w:eastAsia="zh-CN"/>
              </w:rPr>
              <w:t xml:space="preserve"> </w:t>
            </w:r>
            <w:r w:rsidRPr="00055E13">
              <w:rPr>
                <w:rFonts w:ascii="Calibri" w:hAnsi="Calibri"/>
                <w:lang w:val="uk-UA" w:eastAsia="zh-CN"/>
              </w:rPr>
              <w:t>от</w:t>
            </w:r>
            <w:r w:rsidRPr="00055E13">
              <w:rPr>
                <w:lang w:val="uk-UA" w:eastAsia="zh-CN"/>
              </w:rPr>
              <w:t xml:space="preserve"> </w:t>
            </w:r>
            <w:r w:rsidRPr="00055E13">
              <w:rPr>
                <w:rFonts w:ascii="Calibri" w:hAnsi="Calibri"/>
                <w:lang w:val="uk-UA" w:eastAsia="zh-CN"/>
              </w:rPr>
              <w:t>чувства</w:t>
            </w:r>
            <w:r w:rsidRPr="00055E13">
              <w:rPr>
                <w:lang w:val="uk-UA" w:eastAsia="zh-CN"/>
              </w:rPr>
              <w:t xml:space="preserve"> </w:t>
            </w:r>
            <w:r w:rsidRPr="00055E13">
              <w:rPr>
                <w:rFonts w:ascii="Calibri" w:hAnsi="Calibri"/>
                <w:lang w:val="uk-UA" w:eastAsia="zh-CN"/>
              </w:rPr>
              <w:t>вины</w:t>
            </w:r>
            <w:r w:rsidRPr="00055E13">
              <w:rPr>
                <w:lang w:val="uk-UA" w:eastAsia="zh-CN"/>
              </w:rPr>
              <w:t xml:space="preserve"> </w:t>
            </w:r>
            <w:r w:rsidRPr="00055E13">
              <w:rPr>
                <w:rFonts w:ascii="Calibri" w:hAnsi="Calibri"/>
                <w:lang w:val="uk-UA" w:eastAsia="zh-CN"/>
              </w:rPr>
              <w:t>за</w:t>
            </w:r>
            <w:r w:rsidRPr="00055E13">
              <w:rPr>
                <w:lang w:val="uk-UA" w:eastAsia="zh-CN"/>
              </w:rPr>
              <w:t xml:space="preserve"> </w:t>
            </w:r>
            <w:r w:rsidRPr="00055E13">
              <w:rPr>
                <w:rFonts w:ascii="Calibri" w:hAnsi="Calibri"/>
                <w:lang w:val="uk-UA" w:eastAsia="zh-CN"/>
              </w:rPr>
              <w:t>прошлую</w:t>
            </w:r>
            <w:r w:rsidRPr="00055E13">
              <w:rPr>
                <w:lang w:val="uk-UA" w:eastAsia="zh-CN"/>
              </w:rPr>
              <w:t xml:space="preserve"> </w:t>
            </w:r>
            <w:r w:rsidRPr="00055E13">
              <w:rPr>
                <w:rFonts w:ascii="Calibri" w:hAnsi="Calibri"/>
                <w:lang w:val="uk-UA" w:eastAsia="zh-CN"/>
              </w:rPr>
              <w:t>ошибку</w:t>
            </w:r>
            <w:r w:rsidRPr="00055E13">
              <w:rPr>
                <w:lang w:val="uk-UA" w:eastAsia="zh-CN"/>
              </w:rPr>
              <w:t>.</w:t>
            </w:r>
          </w:p>
        </w:tc>
      </w:tr>
      <w:tr w:rsidR="00055E13" w:rsidRPr="00A409AD" w14:paraId="0F3D0F82" w14:textId="77777777" w:rsidTr="00055E13">
        <w:tc>
          <w:tcPr>
            <w:tcW w:w="895" w:type="dxa"/>
          </w:tcPr>
          <w:p w14:paraId="000F27DB" w14:textId="77777777" w:rsidR="00055E13" w:rsidRPr="00055E13" w:rsidRDefault="00055E13" w:rsidP="00055E13">
            <w:pPr>
              <w:pStyle w:val="TableText"/>
              <w:rPr>
                <w:lang w:val="uk-UA" w:eastAsia="zh-CN"/>
              </w:rPr>
            </w:pPr>
            <w:r w:rsidRPr="00055E13">
              <w:rPr>
                <w:lang w:val="uk-UA" w:eastAsia="zh-CN"/>
              </w:rPr>
              <w:t>17</w:t>
            </w:r>
          </w:p>
        </w:tc>
        <w:tc>
          <w:tcPr>
            <w:tcW w:w="3060" w:type="dxa"/>
          </w:tcPr>
          <w:p w14:paraId="6078A41E"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ищет</w:t>
            </w:r>
            <w:r w:rsidRPr="00055E13">
              <w:rPr>
                <w:lang w:val="uk-UA" w:eastAsia="zh-CN"/>
              </w:rPr>
              <w:t xml:space="preserve"> </w:t>
            </w:r>
            <w:r w:rsidRPr="00055E13">
              <w:rPr>
                <w:rFonts w:ascii="Calibri" w:hAnsi="Calibri"/>
                <w:lang w:val="uk-UA" w:eastAsia="zh-CN"/>
              </w:rPr>
              <w:t>давно</w:t>
            </w:r>
            <w:r w:rsidRPr="00055E13">
              <w:rPr>
                <w:lang w:val="uk-UA" w:eastAsia="zh-CN"/>
              </w:rPr>
              <w:t xml:space="preserve"> </w:t>
            </w:r>
            <w:r w:rsidRPr="00055E13">
              <w:rPr>
                <w:rFonts w:ascii="Calibri" w:hAnsi="Calibri"/>
                <w:lang w:val="uk-UA" w:eastAsia="zh-CN"/>
              </w:rPr>
              <w:t>потерянные</w:t>
            </w:r>
            <w:r w:rsidRPr="00055E13">
              <w:rPr>
                <w:lang w:val="uk-UA" w:eastAsia="zh-CN"/>
              </w:rPr>
              <w:t xml:space="preserve"> </w:t>
            </w:r>
            <w:r w:rsidRPr="00055E13">
              <w:rPr>
                <w:rFonts w:ascii="Calibri" w:hAnsi="Calibri"/>
                <w:lang w:val="uk-UA" w:eastAsia="zh-CN"/>
              </w:rPr>
              <w:t>развалины</w:t>
            </w:r>
            <w:r w:rsidRPr="00055E13">
              <w:rPr>
                <w:lang w:val="uk-UA" w:eastAsia="zh-CN"/>
              </w:rPr>
              <w:t xml:space="preserve"> </w:t>
            </w:r>
            <w:r w:rsidRPr="00055E13">
              <w:rPr>
                <w:rFonts w:ascii="Calibri" w:hAnsi="Calibri"/>
                <w:lang w:val="uk-UA" w:eastAsia="zh-CN"/>
              </w:rPr>
              <w:t>древних</w:t>
            </w:r>
            <w:r w:rsidRPr="00055E13">
              <w:rPr>
                <w:lang w:val="uk-UA" w:eastAsia="zh-CN"/>
              </w:rPr>
              <w:t xml:space="preserve"> </w:t>
            </w:r>
            <w:r w:rsidRPr="00055E13">
              <w:rPr>
                <w:rFonts w:ascii="Calibri" w:hAnsi="Calibri"/>
                <w:lang w:val="uk-UA" w:eastAsia="zh-CN"/>
              </w:rPr>
              <w:t>королевств</w:t>
            </w:r>
          </w:p>
        </w:tc>
      </w:tr>
      <w:tr w:rsidR="00055E13" w:rsidRPr="00A409AD" w14:paraId="1779297B"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3488B1F6" w14:textId="77777777" w:rsidR="00055E13" w:rsidRPr="00055E13" w:rsidRDefault="00055E13" w:rsidP="00055E13">
            <w:pPr>
              <w:pStyle w:val="TableText"/>
              <w:rPr>
                <w:lang w:val="uk-UA" w:eastAsia="zh-CN"/>
              </w:rPr>
            </w:pPr>
            <w:r w:rsidRPr="00055E13">
              <w:rPr>
                <w:lang w:val="uk-UA" w:eastAsia="zh-CN"/>
              </w:rPr>
              <w:t>18</w:t>
            </w:r>
          </w:p>
        </w:tc>
        <w:tc>
          <w:tcPr>
            <w:tcW w:w="3060" w:type="dxa"/>
          </w:tcPr>
          <w:p w14:paraId="7B200BFF"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жаждет</w:t>
            </w:r>
            <w:r w:rsidRPr="00055E13">
              <w:rPr>
                <w:lang w:val="uk-UA" w:eastAsia="zh-CN"/>
              </w:rPr>
              <w:t xml:space="preserve"> </w:t>
            </w:r>
            <w:r w:rsidRPr="00055E13">
              <w:rPr>
                <w:rFonts w:ascii="Calibri" w:hAnsi="Calibri"/>
                <w:lang w:val="uk-UA" w:eastAsia="zh-CN"/>
              </w:rPr>
              <w:t>доказать</w:t>
            </w:r>
            <w:r w:rsidRPr="00055E13">
              <w:rPr>
                <w:lang w:val="uk-UA" w:eastAsia="zh-CN"/>
              </w:rPr>
              <w:t xml:space="preserve"> </w:t>
            </w:r>
            <w:r w:rsidRPr="00055E13">
              <w:rPr>
                <w:rFonts w:ascii="Calibri" w:hAnsi="Calibri"/>
                <w:lang w:val="uk-UA" w:eastAsia="zh-CN"/>
              </w:rPr>
              <w:t>свою</w:t>
            </w:r>
            <w:r w:rsidRPr="00055E13">
              <w:rPr>
                <w:lang w:val="uk-UA" w:eastAsia="zh-CN"/>
              </w:rPr>
              <w:t xml:space="preserve"> </w:t>
            </w:r>
            <w:r w:rsidRPr="00055E13">
              <w:rPr>
                <w:rFonts w:ascii="Calibri" w:hAnsi="Calibri"/>
                <w:lang w:val="uk-UA" w:eastAsia="zh-CN"/>
              </w:rPr>
              <w:t>воинскую</w:t>
            </w:r>
            <w:r w:rsidRPr="00055E13">
              <w:rPr>
                <w:lang w:val="uk-UA" w:eastAsia="zh-CN"/>
              </w:rPr>
              <w:t xml:space="preserve"> </w:t>
            </w:r>
            <w:r w:rsidRPr="00055E13">
              <w:rPr>
                <w:rFonts w:ascii="Calibri" w:hAnsi="Calibri"/>
                <w:lang w:val="uk-UA" w:eastAsia="zh-CN"/>
              </w:rPr>
              <w:t>доблесть</w:t>
            </w:r>
          </w:p>
        </w:tc>
      </w:tr>
      <w:tr w:rsidR="00055E13" w:rsidRPr="00A409AD" w14:paraId="2E2D6320" w14:textId="77777777" w:rsidTr="00055E13">
        <w:tc>
          <w:tcPr>
            <w:tcW w:w="895" w:type="dxa"/>
          </w:tcPr>
          <w:p w14:paraId="1E390045" w14:textId="77777777" w:rsidR="00055E13" w:rsidRPr="00055E13" w:rsidRDefault="00055E13" w:rsidP="00055E13">
            <w:pPr>
              <w:pStyle w:val="TableText"/>
              <w:rPr>
                <w:lang w:val="uk-UA" w:eastAsia="zh-CN"/>
              </w:rPr>
            </w:pPr>
            <w:r w:rsidRPr="00055E13">
              <w:rPr>
                <w:lang w:val="uk-UA" w:eastAsia="zh-CN"/>
              </w:rPr>
              <w:t>19</w:t>
            </w:r>
          </w:p>
        </w:tc>
        <w:tc>
          <w:tcPr>
            <w:tcW w:w="3060" w:type="dxa"/>
          </w:tcPr>
          <w:p w14:paraId="0BCC0D78"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связан</w:t>
            </w:r>
            <w:r w:rsidRPr="00055E13">
              <w:rPr>
                <w:lang w:val="uk-UA" w:eastAsia="zh-CN"/>
              </w:rPr>
              <w:t xml:space="preserve"> </w:t>
            </w:r>
            <w:r w:rsidRPr="00055E13">
              <w:rPr>
                <w:rFonts w:ascii="Calibri" w:hAnsi="Calibri"/>
                <w:lang w:val="uk-UA" w:eastAsia="zh-CN"/>
              </w:rPr>
              <w:t>магическим</w:t>
            </w:r>
            <w:r w:rsidRPr="00055E13">
              <w:rPr>
                <w:lang w:val="uk-UA" w:eastAsia="zh-CN"/>
              </w:rPr>
              <w:t xml:space="preserve"> </w:t>
            </w:r>
            <w:r w:rsidRPr="00055E13">
              <w:rPr>
                <w:rFonts w:ascii="Calibri" w:hAnsi="Calibri"/>
                <w:lang w:val="uk-UA" w:eastAsia="zh-CN"/>
              </w:rPr>
              <w:t>договором</w:t>
            </w:r>
            <w:r w:rsidRPr="00055E13">
              <w:rPr>
                <w:lang w:val="uk-UA" w:eastAsia="zh-CN"/>
              </w:rPr>
              <w:t xml:space="preserve"> </w:t>
            </w:r>
            <w:r w:rsidRPr="00055E13">
              <w:rPr>
                <w:rFonts w:ascii="Calibri" w:hAnsi="Calibri"/>
                <w:lang w:val="uk-UA" w:eastAsia="zh-CN"/>
              </w:rPr>
              <w:t>или</w:t>
            </w:r>
            <w:r w:rsidRPr="00055E13">
              <w:rPr>
                <w:lang w:val="uk-UA" w:eastAsia="zh-CN"/>
              </w:rPr>
              <w:t xml:space="preserve"> </w:t>
            </w:r>
            <w:r w:rsidRPr="00055E13">
              <w:rPr>
                <w:rFonts w:ascii="Calibri" w:hAnsi="Calibri"/>
                <w:lang w:val="uk-UA" w:eastAsia="zh-CN"/>
              </w:rPr>
              <w:t>обетом</w:t>
            </w:r>
            <w:r w:rsidRPr="00055E13">
              <w:rPr>
                <w:lang w:val="uk-UA" w:eastAsia="zh-CN"/>
              </w:rPr>
              <w:t>.</w:t>
            </w:r>
          </w:p>
        </w:tc>
      </w:tr>
      <w:tr w:rsidR="00055E13" w:rsidRPr="00A409AD" w14:paraId="7B87A691" w14:textId="77777777" w:rsidTr="00055E13">
        <w:trPr>
          <w:cnfStyle w:val="000000010000" w:firstRow="0" w:lastRow="0" w:firstColumn="0" w:lastColumn="0" w:oddVBand="0" w:evenVBand="0" w:oddHBand="0" w:evenHBand="1" w:firstRowFirstColumn="0" w:firstRowLastColumn="0" w:lastRowFirstColumn="0" w:lastRowLastColumn="0"/>
        </w:trPr>
        <w:tc>
          <w:tcPr>
            <w:tcW w:w="895" w:type="dxa"/>
          </w:tcPr>
          <w:p w14:paraId="1E4094C0" w14:textId="77777777" w:rsidR="00055E13" w:rsidRPr="00055E13" w:rsidRDefault="00055E13" w:rsidP="00055E13">
            <w:pPr>
              <w:pStyle w:val="TableText"/>
              <w:rPr>
                <w:lang w:val="uk-UA" w:eastAsia="zh-CN"/>
              </w:rPr>
            </w:pPr>
            <w:r w:rsidRPr="00055E13">
              <w:rPr>
                <w:lang w:val="uk-UA" w:eastAsia="zh-CN"/>
              </w:rPr>
              <w:t>20</w:t>
            </w:r>
          </w:p>
        </w:tc>
        <w:tc>
          <w:tcPr>
            <w:tcW w:w="3060" w:type="dxa"/>
          </w:tcPr>
          <w:p w14:paraId="2E974039" w14:textId="77777777" w:rsidR="00055E13" w:rsidRPr="00055E13" w:rsidRDefault="00055E13" w:rsidP="00055E13">
            <w:pPr>
              <w:pStyle w:val="TableText"/>
              <w:rPr>
                <w:lang w:val="uk-UA" w:eastAsia="zh-CN"/>
              </w:rPr>
            </w:pPr>
            <w:r w:rsidRPr="00055E13">
              <w:rPr>
                <w:lang w:val="uk-UA" w:eastAsia="zh-CN"/>
              </w:rPr>
              <w:t xml:space="preserve">… </w:t>
            </w:r>
            <w:r w:rsidRPr="00055E13">
              <w:rPr>
                <w:rFonts w:ascii="Calibri" w:hAnsi="Calibri"/>
                <w:lang w:val="uk-UA" w:eastAsia="zh-CN"/>
              </w:rPr>
              <w:t>заблудился</w:t>
            </w:r>
            <w:r w:rsidRPr="00055E13">
              <w:rPr>
                <w:lang w:val="uk-UA" w:eastAsia="zh-CN"/>
              </w:rPr>
              <w:t xml:space="preserve"> </w:t>
            </w:r>
            <w:r w:rsidRPr="00055E13">
              <w:rPr>
                <w:rFonts w:ascii="Calibri" w:hAnsi="Calibri"/>
                <w:lang w:val="uk-UA" w:eastAsia="zh-CN"/>
              </w:rPr>
              <w:t>по</w:t>
            </w:r>
            <w:r w:rsidRPr="00055E13">
              <w:rPr>
                <w:lang w:val="uk-UA" w:eastAsia="zh-CN"/>
              </w:rPr>
              <w:t xml:space="preserve"> </w:t>
            </w:r>
            <w:r w:rsidRPr="00055E13">
              <w:rPr>
                <w:rFonts w:ascii="Calibri" w:hAnsi="Calibri"/>
                <w:lang w:val="uk-UA" w:eastAsia="zh-CN"/>
              </w:rPr>
              <w:t>дороге</w:t>
            </w:r>
            <w:r w:rsidRPr="00055E13">
              <w:rPr>
                <w:lang w:val="uk-UA" w:eastAsia="zh-CN"/>
              </w:rPr>
              <w:t xml:space="preserve"> </w:t>
            </w:r>
            <w:r w:rsidRPr="00055E13">
              <w:rPr>
                <w:rFonts w:ascii="Calibri" w:hAnsi="Calibri"/>
                <w:lang w:val="uk-UA" w:eastAsia="zh-CN"/>
              </w:rPr>
              <w:t>в</w:t>
            </w:r>
            <w:r w:rsidRPr="00055E13">
              <w:rPr>
                <w:lang w:val="uk-UA" w:eastAsia="zh-CN"/>
              </w:rPr>
              <w:t xml:space="preserve"> </w:t>
            </w:r>
            <w:r w:rsidRPr="00055E13">
              <w:rPr>
                <w:rFonts w:ascii="Calibri" w:hAnsi="Calibri"/>
                <w:lang w:val="uk-UA" w:eastAsia="zh-CN"/>
              </w:rPr>
              <w:t>Серебрянные</w:t>
            </w:r>
            <w:r w:rsidRPr="00055E13">
              <w:rPr>
                <w:lang w:val="uk-UA" w:eastAsia="zh-CN"/>
              </w:rPr>
              <w:t xml:space="preserve"> </w:t>
            </w:r>
            <w:r w:rsidRPr="00055E13">
              <w:rPr>
                <w:rFonts w:ascii="Calibri" w:hAnsi="Calibri"/>
                <w:lang w:val="uk-UA" w:eastAsia="zh-CN"/>
              </w:rPr>
              <w:t>Пределы</w:t>
            </w:r>
            <w:r w:rsidRPr="00055E13">
              <w:rPr>
                <w:lang w:val="uk-UA" w:eastAsia="zh-CN"/>
              </w:rPr>
              <w:t xml:space="preserve">, </w:t>
            </w:r>
            <w:r w:rsidRPr="00055E13">
              <w:rPr>
                <w:rFonts w:ascii="Calibri" w:hAnsi="Calibri"/>
                <w:lang w:val="uk-UA" w:eastAsia="zh-CN"/>
              </w:rPr>
              <w:t>Дикий</w:t>
            </w:r>
            <w:r w:rsidRPr="00055E13">
              <w:rPr>
                <w:lang w:val="uk-UA" w:eastAsia="zh-CN"/>
              </w:rPr>
              <w:t xml:space="preserve"> </w:t>
            </w:r>
            <w:r w:rsidRPr="00055E13">
              <w:rPr>
                <w:rFonts w:ascii="Calibri" w:hAnsi="Calibri"/>
                <w:lang w:val="uk-UA" w:eastAsia="zh-CN"/>
              </w:rPr>
              <w:t>Фронтир</w:t>
            </w:r>
            <w:r w:rsidRPr="00055E13">
              <w:rPr>
                <w:lang w:val="uk-UA" w:eastAsia="zh-CN"/>
              </w:rPr>
              <w:t xml:space="preserve"> </w:t>
            </w:r>
            <w:r w:rsidRPr="00055E13">
              <w:rPr>
                <w:rFonts w:ascii="Calibri" w:hAnsi="Calibri"/>
                <w:lang w:val="uk-UA" w:eastAsia="zh-CN"/>
              </w:rPr>
              <w:t>или</w:t>
            </w:r>
            <w:r w:rsidRPr="00055E13">
              <w:rPr>
                <w:lang w:val="uk-UA" w:eastAsia="zh-CN"/>
              </w:rPr>
              <w:t xml:space="preserve"> </w:t>
            </w:r>
            <w:r w:rsidRPr="00055E13">
              <w:rPr>
                <w:rFonts w:ascii="Calibri" w:hAnsi="Calibri"/>
                <w:lang w:val="uk-UA" w:eastAsia="zh-CN"/>
              </w:rPr>
              <w:t>Анорох</w:t>
            </w:r>
          </w:p>
        </w:tc>
      </w:tr>
    </w:tbl>
    <w:p w14:paraId="0A108955" w14:textId="56E37590" w:rsidR="000A248B" w:rsidRDefault="000A248B" w:rsidP="00055E13">
      <w:pPr>
        <w:pStyle w:val="BasicTextParagraph1"/>
        <w:rPr>
          <w:lang w:val="uk-UA" w:eastAsia="zh-CN"/>
        </w:rPr>
      </w:pPr>
    </w:p>
    <w:p w14:paraId="6F21EAF4" w14:textId="77777777" w:rsidR="000A248B" w:rsidRDefault="000A248B">
      <w:pPr>
        <w:rPr>
          <w:bCs w:val="0"/>
          <w:lang w:val="uk-UA" w:eastAsia="zh-CN"/>
        </w:rPr>
      </w:pPr>
      <w:r>
        <w:rPr>
          <w:lang w:val="uk-UA" w:eastAsia="zh-CN"/>
        </w:rPr>
        <w:br w:type="page"/>
      </w:r>
    </w:p>
    <w:p w14:paraId="3D1E9B82" w14:textId="2F912CB8" w:rsidR="00100780" w:rsidRPr="00100780" w:rsidRDefault="00542D30" w:rsidP="008E20FF">
      <w:pPr>
        <w:pStyle w:val="Heading1ToC"/>
        <w:rPr>
          <w:lang w:val="ru-RU"/>
        </w:rPr>
      </w:pPr>
      <w:bookmarkStart w:id="59" w:name="_Toc70532764"/>
      <w:r>
        <w:rPr>
          <w:noProof/>
        </w:rPr>
        <w:lastRenderedPageBreak/>
        <w:drawing>
          <wp:anchor distT="0" distB="0" distL="114300" distR="114300" simplePos="0" relativeHeight="251785216" behindDoc="0" locked="0" layoutInCell="1" allowOverlap="1" wp14:anchorId="5B1ED1A8" wp14:editId="443D6887">
            <wp:simplePos x="0" y="0"/>
            <wp:positionH relativeFrom="column">
              <wp:posOffset>-431800</wp:posOffset>
            </wp:positionH>
            <wp:positionV relativeFrom="page">
              <wp:posOffset>-95885</wp:posOffset>
            </wp:positionV>
            <wp:extent cx="7675245" cy="3313430"/>
            <wp:effectExtent l="0" t="0" r="1905" b="1270"/>
            <wp:wrapThrough wrapText="bothSides">
              <wp:wrapPolygon edited="0">
                <wp:start x="0" y="0"/>
                <wp:lineTo x="0" y="21484"/>
                <wp:lineTo x="21552" y="21484"/>
                <wp:lineTo x="21552"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7675245" cy="331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780">
        <w:rPr>
          <w:lang w:val="ru-RU"/>
        </w:rPr>
        <w:t>Мертвоснежье</w:t>
      </w:r>
      <w:bookmarkEnd w:id="59"/>
    </w:p>
    <w:p w14:paraId="6338EB7A" w14:textId="7D4903EA" w:rsidR="00597200" w:rsidRPr="00597200" w:rsidRDefault="00597200" w:rsidP="00597200">
      <w:pPr>
        <w:pStyle w:val="DROPCAP"/>
        <w:framePr w:wrap="around"/>
      </w:pPr>
      <w:r w:rsidRPr="00597200">
        <w:t>Р</w:t>
      </w:r>
    </w:p>
    <w:p w14:paraId="5187F68A" w14:textId="77777777" w:rsidR="002E0733" w:rsidRDefault="00100780" w:rsidP="00100780">
      <w:pPr>
        <w:pStyle w:val="BasicTextParagraph1"/>
        <w:rPr>
          <w:lang w:val="ru-RU" w:eastAsia="zh-CN"/>
        </w:rPr>
      </w:pPr>
      <w:r w:rsidRPr="00100780">
        <w:rPr>
          <w:lang w:val="ru-RU" w:eastAsia="zh-CN"/>
        </w:rPr>
        <w:t>асположившись на самых северных склонах Незерийских Гор, стоит маленькое поселение Смертельные Снега. Склоны окружающих гор отбрасывают на городок глубокие, холодные тени. Овцы пасутся на более низких склонах, щипая грубую траву, растущую между скалистыми выступами, охраняемые, вооруженными арбалетами, пастухами. За пастбищами земля резко поднимается к скалам, покрытым редкими елями, а затем - к окутанным мглой Незерийским Горам, взмывающим в небо. С этих высот быстрая, чистая река устремляется вниз, через несколько мелких порогов, пробегая мимо самого городка. Группа из около пятидесяти деревянных зданий и большого городка из общих зданий, окруженных древней каменной стеной, усиленной деревянным частоколом - находится в нижней части этой альпийской долины.</w:t>
      </w:r>
    </w:p>
    <w:p w14:paraId="59F21905" w14:textId="77777777" w:rsidR="002E0733" w:rsidRDefault="00100780" w:rsidP="00100780">
      <w:pPr>
        <w:pStyle w:val="BasicTextParagraph1"/>
        <w:rPr>
          <w:lang w:val="ru-RU" w:eastAsia="zh-CN"/>
        </w:rPr>
      </w:pPr>
      <w:r w:rsidRPr="00100780">
        <w:rPr>
          <w:lang w:val="ru-RU" w:eastAsia="zh-CN"/>
        </w:rPr>
        <w:t>Символом городка является одинокое зеленое хвойное дерево на белом фоне.</w:t>
      </w:r>
    </w:p>
    <w:p w14:paraId="24FEF6D7" w14:textId="77777777" w:rsidR="002E0733" w:rsidRDefault="00100780" w:rsidP="00100780">
      <w:pPr>
        <w:pStyle w:val="BasicTextParagraph1"/>
        <w:rPr>
          <w:lang w:val="ru-RU" w:eastAsia="zh-CN"/>
        </w:rPr>
      </w:pPr>
      <w:r w:rsidRPr="00100780">
        <w:rPr>
          <w:lang w:val="ru-RU" w:eastAsia="zh-CN"/>
        </w:rPr>
        <w:t>Большинство простого народа Смертельных Снегов - пастухи, животноводы, охотниками, шахтеры (горы поблизости богаты железной рудой, медью и серебром).</w:t>
      </w:r>
    </w:p>
    <w:p w14:paraId="4C0959C2" w14:textId="023777E3" w:rsidR="00100780" w:rsidRPr="00100780" w:rsidRDefault="00100780" w:rsidP="00100780">
      <w:pPr>
        <w:pStyle w:val="BasicTextParagraph1"/>
        <w:rPr>
          <w:lang w:val="ru-RU" w:eastAsia="zh-CN"/>
        </w:rPr>
      </w:pPr>
      <w:r w:rsidRPr="00100780">
        <w:rPr>
          <w:lang w:val="ru-RU" w:eastAsia="zh-CN"/>
        </w:rPr>
        <w:t>Смертельные Снега (деревня): Традиционное; М3 Н; Лимит 100 зм; Активы 6500 зм; Население 650; Смешанное (люди 54%, щитовые дварфы 30%, полуэльфы 5%, лунные эльфы 2%, полуорки 5%, шустроногие халфлинги 2%, другие 2%).</w:t>
      </w:r>
    </w:p>
    <w:p w14:paraId="63FADE67" w14:textId="455878EC" w:rsidR="00100780" w:rsidRPr="00100780" w:rsidRDefault="00100780" w:rsidP="00900EE8">
      <w:pPr>
        <w:pStyle w:val="Heading2ToC"/>
      </w:pPr>
      <w:bookmarkStart w:id="60" w:name="_Toc70532765"/>
      <w:r w:rsidRPr="00100780">
        <w:t xml:space="preserve">Основные </w:t>
      </w:r>
      <w:r w:rsidRPr="00900EE8">
        <w:t>постройки</w:t>
      </w:r>
      <w:r w:rsidRPr="00100780">
        <w:t xml:space="preserve"> и личности</w:t>
      </w:r>
      <w:bookmarkEnd w:id="60"/>
    </w:p>
    <w:p w14:paraId="2A32F747" w14:textId="77777777" w:rsidR="00100780" w:rsidRPr="00100780" w:rsidRDefault="00100780" w:rsidP="00900EE8">
      <w:pPr>
        <w:pStyle w:val="Heading3ToC"/>
      </w:pPr>
      <w:bookmarkStart w:id="61" w:name="_Toc70532766"/>
      <w:r w:rsidRPr="00100780">
        <w:t>Основные постройки в городе</w:t>
      </w:r>
      <w:bookmarkEnd w:id="61"/>
    </w:p>
    <w:p w14:paraId="762263FE" w14:textId="71103640" w:rsidR="00100780" w:rsidRPr="00100780" w:rsidRDefault="00100780" w:rsidP="00100780">
      <w:pPr>
        <w:pStyle w:val="BasicTextParagraph1"/>
        <w:rPr>
          <w:lang w:val="ru-RU" w:eastAsia="zh-CN"/>
        </w:rPr>
      </w:pPr>
      <w:r w:rsidRPr="00100780">
        <w:rPr>
          <w:lang w:val="ru-RU" w:eastAsia="zh-CN"/>
        </w:rPr>
        <w:t>1. Приют Мартаммора</w:t>
      </w:r>
    </w:p>
    <w:p w14:paraId="10A74487" w14:textId="77777777" w:rsidR="00100780" w:rsidRPr="00100780" w:rsidRDefault="00100780" w:rsidP="00100780">
      <w:pPr>
        <w:pStyle w:val="BasicTextParagraph1"/>
        <w:rPr>
          <w:lang w:val="ru-RU" w:eastAsia="zh-CN"/>
        </w:rPr>
      </w:pPr>
      <w:r w:rsidRPr="00100780">
        <w:rPr>
          <w:lang w:val="ru-RU" w:eastAsia="zh-CN"/>
        </w:rPr>
        <w:t>2. Наблюдательная Башня Утра</w:t>
      </w:r>
    </w:p>
    <w:p w14:paraId="273E2B1E" w14:textId="77777777" w:rsidR="00100780" w:rsidRPr="00100780" w:rsidRDefault="00100780" w:rsidP="00100780">
      <w:pPr>
        <w:pStyle w:val="BasicTextParagraph1"/>
        <w:rPr>
          <w:lang w:val="ru-RU" w:eastAsia="zh-CN"/>
        </w:rPr>
      </w:pPr>
      <w:r w:rsidRPr="00100780">
        <w:rPr>
          <w:lang w:val="ru-RU" w:eastAsia="zh-CN"/>
        </w:rPr>
        <w:t>3. Герб</w:t>
      </w:r>
    </w:p>
    <w:p w14:paraId="4BFE3763" w14:textId="29CE5B11" w:rsidR="00100780" w:rsidRPr="00100780" w:rsidRDefault="00100780" w:rsidP="00100780">
      <w:pPr>
        <w:pStyle w:val="BasicTextParagraph1"/>
        <w:rPr>
          <w:lang w:val="ru-RU" w:eastAsia="zh-CN"/>
        </w:rPr>
      </w:pPr>
      <w:r w:rsidRPr="00100780">
        <w:rPr>
          <w:lang w:val="ru-RU" w:eastAsia="zh-CN"/>
        </w:rPr>
        <w:t>4. Торговая лавка</w:t>
      </w:r>
    </w:p>
    <w:p w14:paraId="723A7493" w14:textId="77777777" w:rsidR="00100780" w:rsidRPr="00100780" w:rsidRDefault="00100780" w:rsidP="00100780">
      <w:pPr>
        <w:pStyle w:val="BasicTextParagraph1"/>
        <w:rPr>
          <w:lang w:val="ru-RU" w:eastAsia="zh-CN"/>
        </w:rPr>
      </w:pPr>
      <w:r w:rsidRPr="00100780">
        <w:rPr>
          <w:lang w:val="ru-RU" w:eastAsia="zh-CN"/>
        </w:rPr>
        <w:t>5. Лавка Фаранни</w:t>
      </w:r>
    </w:p>
    <w:p w14:paraId="0BC73E33" w14:textId="0054FC7B" w:rsidR="00100780" w:rsidRPr="00100780" w:rsidRDefault="00100780" w:rsidP="00100780">
      <w:pPr>
        <w:pStyle w:val="BasicTextParagraph1"/>
        <w:rPr>
          <w:lang w:val="ru-RU" w:eastAsia="zh-CN"/>
        </w:rPr>
      </w:pPr>
      <w:r w:rsidRPr="00100780">
        <w:rPr>
          <w:lang w:val="ru-RU" w:eastAsia="zh-CN"/>
        </w:rPr>
        <w:t>6. Городская тюрьма</w:t>
      </w:r>
    </w:p>
    <w:p w14:paraId="111B3983" w14:textId="5FC260DC" w:rsidR="00100780" w:rsidRPr="00100780" w:rsidRDefault="002E0733" w:rsidP="00100780">
      <w:pPr>
        <w:pStyle w:val="BasicTextParagraph1"/>
        <w:rPr>
          <w:lang w:val="ru-RU" w:eastAsia="zh-CN"/>
        </w:rPr>
      </w:pPr>
      <w:r>
        <w:rPr>
          <w:lang w:val="ru-RU" w:eastAsia="zh-CN"/>
        </w:rPr>
        <w:t>7</w:t>
      </w:r>
      <w:r w:rsidR="00100780" w:rsidRPr="00100780">
        <w:rPr>
          <w:lang w:val="ru-RU" w:eastAsia="zh-CN"/>
        </w:rPr>
        <w:t>. Дом Лорда Айспир</w:t>
      </w:r>
    </w:p>
    <w:p w14:paraId="52343096" w14:textId="403FCB2D" w:rsidR="00100780" w:rsidRPr="00100780" w:rsidRDefault="00100780" w:rsidP="00100780">
      <w:pPr>
        <w:pStyle w:val="BasicTextParagraph1"/>
        <w:rPr>
          <w:lang w:val="ru-RU" w:eastAsia="zh-CN"/>
        </w:rPr>
      </w:pPr>
      <w:r w:rsidRPr="00100780">
        <w:rPr>
          <w:lang w:val="ru-RU" w:eastAsia="zh-CN"/>
        </w:rPr>
        <w:t>8. Поселение шахтеров</w:t>
      </w:r>
    </w:p>
    <w:p w14:paraId="199CADDC" w14:textId="77777777" w:rsidR="00100780" w:rsidRPr="00100780" w:rsidRDefault="00100780" w:rsidP="00100780">
      <w:pPr>
        <w:pStyle w:val="BasicTextParagraph1"/>
        <w:rPr>
          <w:lang w:val="ru-RU" w:eastAsia="zh-CN"/>
        </w:rPr>
      </w:pPr>
      <w:r w:rsidRPr="00100780">
        <w:rPr>
          <w:lang w:val="ru-RU" w:eastAsia="zh-CN"/>
        </w:rPr>
        <w:t>9. Приют Матиаса</w:t>
      </w:r>
    </w:p>
    <w:p w14:paraId="216C99B5" w14:textId="77777777" w:rsidR="00100780" w:rsidRPr="00100780" w:rsidRDefault="00100780" w:rsidP="00100780">
      <w:pPr>
        <w:pStyle w:val="BasicTextParagraph1"/>
        <w:rPr>
          <w:lang w:val="ru-RU" w:eastAsia="zh-CN"/>
        </w:rPr>
      </w:pPr>
      <w:r w:rsidRPr="00100780">
        <w:rPr>
          <w:lang w:val="ru-RU" w:eastAsia="zh-CN"/>
        </w:rPr>
        <w:t>10. Постоялый Двор Каэрадвин</w:t>
      </w:r>
    </w:p>
    <w:p w14:paraId="73C7F4B9" w14:textId="1E4E0CFF" w:rsidR="00100780" w:rsidRPr="00100780" w:rsidRDefault="00100780" w:rsidP="00100780">
      <w:pPr>
        <w:pStyle w:val="BasicTextParagraph1"/>
        <w:rPr>
          <w:lang w:val="ru-RU" w:eastAsia="zh-CN"/>
        </w:rPr>
      </w:pPr>
      <w:r w:rsidRPr="00100780">
        <w:rPr>
          <w:lang w:val="ru-RU" w:eastAsia="zh-CN"/>
        </w:rPr>
        <w:t>11. Кузница</w:t>
      </w:r>
    </w:p>
    <w:p w14:paraId="177A9727" w14:textId="260A6AAF" w:rsidR="00100780" w:rsidRPr="00100780" w:rsidRDefault="00100780" w:rsidP="00100780">
      <w:pPr>
        <w:pStyle w:val="BasicTextParagraph1"/>
        <w:rPr>
          <w:lang w:val="ru-RU" w:eastAsia="zh-CN"/>
        </w:rPr>
      </w:pPr>
      <w:r w:rsidRPr="00100780">
        <w:rPr>
          <w:lang w:val="ru-RU" w:eastAsia="zh-CN"/>
        </w:rPr>
        <w:t>12. Конюшня</w:t>
      </w:r>
    </w:p>
    <w:p w14:paraId="4D75E023" w14:textId="6E23E00E" w:rsidR="00100780" w:rsidRPr="00100780" w:rsidRDefault="00542D30" w:rsidP="00100780">
      <w:pPr>
        <w:pStyle w:val="BasicTextParagraph1"/>
        <w:rPr>
          <w:lang w:val="ru-RU" w:eastAsia="zh-CN"/>
        </w:rPr>
      </w:pPr>
      <w:r>
        <w:rPr>
          <w:noProof/>
        </w:rPr>
        <w:lastRenderedPageBreak/>
        <w:drawing>
          <wp:anchor distT="0" distB="0" distL="114300" distR="114300" simplePos="0" relativeHeight="251776000" behindDoc="0" locked="0" layoutInCell="1" allowOverlap="1" wp14:anchorId="66F4A8C5" wp14:editId="39392E46">
            <wp:simplePos x="0" y="0"/>
            <wp:positionH relativeFrom="column">
              <wp:posOffset>-1490479</wp:posOffset>
            </wp:positionH>
            <wp:positionV relativeFrom="page">
              <wp:posOffset>5515343</wp:posOffset>
            </wp:positionV>
            <wp:extent cx="9152890" cy="5506720"/>
            <wp:effectExtent l="38100" t="38100" r="10160" b="17780"/>
            <wp:wrapThrough wrapText="bothSides">
              <wp:wrapPolygon edited="0">
                <wp:start x="1349" y="-149"/>
                <wp:lineTo x="90" y="0"/>
                <wp:lineTo x="90" y="1196"/>
                <wp:lineTo x="-90" y="1196"/>
                <wp:lineTo x="-90" y="19876"/>
                <wp:lineTo x="180" y="20325"/>
                <wp:lineTo x="180" y="20399"/>
                <wp:lineTo x="1304" y="21446"/>
                <wp:lineTo x="1349" y="21595"/>
                <wp:lineTo x="20051" y="21595"/>
                <wp:lineTo x="20095" y="21446"/>
                <wp:lineTo x="21219" y="20399"/>
                <wp:lineTo x="21264" y="20325"/>
                <wp:lineTo x="21579" y="19204"/>
                <wp:lineTo x="21579" y="2391"/>
                <wp:lineTo x="21309" y="1270"/>
                <wp:lineTo x="21354" y="747"/>
                <wp:lineTo x="20545" y="0"/>
                <wp:lineTo x="20051" y="-149"/>
                <wp:lineTo x="1349" y="-149"/>
              </wp:wrapPolygon>
            </wp:wrapThrough>
            <wp:docPr id="255" name="Рисунок 255" descr="Зображення, що містить карт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255" descr="Зображення, що містить карта&#10;&#10;Автоматично згенерований опис"/>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152890" cy="5506720"/>
                    </a:xfrm>
                    <a:prstGeom prst="rect">
                      <a:avLst/>
                    </a:prstGeom>
                    <a:ln>
                      <a:noFill/>
                    </a:ln>
                    <a:effectLst>
                      <a:outerShdw blurRad="190500" algn="tl" rotWithShape="0">
                        <a:srgbClr val="000000">
                          <a:alpha val="70000"/>
                        </a:srgbClr>
                      </a:outerShdw>
                      <a:softEdge rad="635000"/>
                    </a:effectLst>
                  </pic:spPr>
                </pic:pic>
              </a:graphicData>
            </a:graphic>
            <wp14:sizeRelH relativeFrom="margin">
              <wp14:pctWidth>0</wp14:pctWidth>
            </wp14:sizeRelH>
            <wp14:sizeRelV relativeFrom="margin">
              <wp14:pctHeight>0</wp14:pctHeight>
            </wp14:sizeRelV>
          </wp:anchor>
        </w:drawing>
      </w:r>
      <w:r w:rsidR="00100780" w:rsidRPr="00100780">
        <w:rPr>
          <w:lang w:val="ru-RU" w:eastAsia="zh-CN"/>
        </w:rPr>
        <w:t>13. Лесопилкам</w:t>
      </w:r>
    </w:p>
    <w:p w14:paraId="1731DCC5" w14:textId="77777777" w:rsidR="00100780" w:rsidRPr="00100780" w:rsidRDefault="00100780" w:rsidP="00100780">
      <w:pPr>
        <w:pStyle w:val="BasicTextParagraph1"/>
        <w:rPr>
          <w:lang w:val="ru-RU" w:eastAsia="zh-CN"/>
        </w:rPr>
      </w:pPr>
      <w:r w:rsidRPr="00100780">
        <w:rPr>
          <w:lang w:val="ru-RU" w:eastAsia="zh-CN"/>
        </w:rPr>
        <w:t>14. Мельница</w:t>
      </w:r>
    </w:p>
    <w:p w14:paraId="6A94A453" w14:textId="77777777" w:rsidR="00100780" w:rsidRPr="00100780" w:rsidRDefault="00100780" w:rsidP="00100780">
      <w:pPr>
        <w:pStyle w:val="BasicTextParagraph1"/>
        <w:rPr>
          <w:lang w:val="ru-RU" w:eastAsia="zh-CN"/>
        </w:rPr>
      </w:pPr>
      <w:r w:rsidRPr="00100780">
        <w:rPr>
          <w:lang w:val="ru-RU" w:eastAsia="zh-CN"/>
        </w:rPr>
        <w:t>15. Пекарня</w:t>
      </w:r>
    </w:p>
    <w:p w14:paraId="00A175AB" w14:textId="17CA2B51" w:rsidR="00100780" w:rsidRPr="00100780" w:rsidRDefault="00100780" w:rsidP="00100780">
      <w:pPr>
        <w:pStyle w:val="BasicTextParagraph1"/>
        <w:rPr>
          <w:lang w:val="ru-RU" w:eastAsia="zh-CN"/>
        </w:rPr>
      </w:pPr>
      <w:r w:rsidRPr="00100780">
        <w:rPr>
          <w:lang w:val="ru-RU" w:eastAsia="zh-CN"/>
        </w:rPr>
        <w:t>16 Контора компании "Ледяное Копье и Ветераны Несме"</w:t>
      </w:r>
    </w:p>
    <w:p w14:paraId="23FB151B" w14:textId="77777777" w:rsidR="00100780" w:rsidRPr="00100780" w:rsidRDefault="00100780" w:rsidP="00100780">
      <w:pPr>
        <w:pStyle w:val="BasicTextParagraph1"/>
        <w:rPr>
          <w:lang w:val="ru-RU" w:eastAsia="zh-CN"/>
        </w:rPr>
      </w:pPr>
      <w:r w:rsidRPr="00100780">
        <w:rPr>
          <w:lang w:val="ru-RU" w:eastAsia="zh-CN"/>
        </w:rPr>
        <w:t>17. Пасека</w:t>
      </w:r>
    </w:p>
    <w:p w14:paraId="36CF7AD2" w14:textId="77777777" w:rsidR="00100780" w:rsidRPr="00100780" w:rsidRDefault="00100780" w:rsidP="00100780">
      <w:pPr>
        <w:pStyle w:val="BasicTextParagraph1"/>
        <w:rPr>
          <w:lang w:val="ru-RU" w:eastAsia="zh-CN"/>
        </w:rPr>
      </w:pPr>
      <w:r w:rsidRPr="00100780">
        <w:rPr>
          <w:lang w:val="ru-RU" w:eastAsia="zh-CN"/>
        </w:rPr>
        <w:t>18. Площадь</w:t>
      </w:r>
    </w:p>
    <w:p w14:paraId="498CE074" w14:textId="77777777" w:rsidR="00100780" w:rsidRPr="00100780" w:rsidRDefault="00100780" w:rsidP="00100780">
      <w:pPr>
        <w:pStyle w:val="BasicTextParagraph1"/>
        <w:rPr>
          <w:lang w:val="ru-RU" w:eastAsia="zh-CN"/>
        </w:rPr>
      </w:pPr>
      <w:r w:rsidRPr="00100780">
        <w:rPr>
          <w:lang w:val="ru-RU" w:eastAsia="zh-CN"/>
        </w:rPr>
        <w:t>19. Водонапорная башня</w:t>
      </w:r>
    </w:p>
    <w:p w14:paraId="549AEA75" w14:textId="77777777" w:rsidR="00100780" w:rsidRPr="00100780" w:rsidRDefault="00100780" w:rsidP="00100780">
      <w:pPr>
        <w:pStyle w:val="BasicTextParagraph1"/>
        <w:rPr>
          <w:lang w:val="ru-RU" w:eastAsia="zh-CN"/>
        </w:rPr>
      </w:pPr>
      <w:r w:rsidRPr="00100780">
        <w:rPr>
          <w:lang w:val="ru-RU" w:eastAsia="zh-CN"/>
        </w:rPr>
        <w:t>20. Насос</w:t>
      </w:r>
    </w:p>
    <w:p w14:paraId="595B5DEB" w14:textId="77777777" w:rsidR="00100780" w:rsidRPr="00100780" w:rsidRDefault="00100780" w:rsidP="00100780">
      <w:pPr>
        <w:pStyle w:val="BasicTextParagraph1"/>
        <w:rPr>
          <w:lang w:val="ru-RU" w:eastAsia="zh-CN"/>
        </w:rPr>
      </w:pPr>
      <w:r w:rsidRPr="00100780">
        <w:rPr>
          <w:lang w:val="ru-RU" w:eastAsia="zh-CN"/>
        </w:rPr>
        <w:t>21. Кожевенник</w:t>
      </w:r>
    </w:p>
    <w:p w14:paraId="1CACE458" w14:textId="77777777" w:rsidR="00100780" w:rsidRPr="00100780" w:rsidRDefault="00100780" w:rsidP="00100780">
      <w:pPr>
        <w:pStyle w:val="BasicTextParagraph1"/>
        <w:rPr>
          <w:lang w:val="ru-RU" w:eastAsia="zh-CN"/>
        </w:rPr>
      </w:pPr>
      <w:r w:rsidRPr="00100780">
        <w:rPr>
          <w:lang w:val="ru-RU" w:eastAsia="zh-CN"/>
        </w:rPr>
        <w:t>22. Портной и сапожник.</w:t>
      </w:r>
    </w:p>
    <w:p w14:paraId="1235C077" w14:textId="77777777" w:rsidR="00100780" w:rsidRPr="00100780" w:rsidRDefault="00100780" w:rsidP="00900EE8">
      <w:pPr>
        <w:pStyle w:val="Heading3ToC"/>
        <w:rPr>
          <w:lang w:val="ru-RU"/>
        </w:rPr>
      </w:pPr>
      <w:bookmarkStart w:id="62" w:name="_Toc70532767"/>
      <w:r w:rsidRPr="00100780">
        <w:rPr>
          <w:lang w:val="ru-RU"/>
        </w:rPr>
        <w:t xml:space="preserve">Основные персонажи в </w:t>
      </w:r>
      <w:r w:rsidRPr="00900EE8">
        <w:t>городе</w:t>
      </w:r>
      <w:bookmarkEnd w:id="62"/>
    </w:p>
    <w:p w14:paraId="38B9558C" w14:textId="77777777" w:rsidR="00100780" w:rsidRPr="00100780" w:rsidRDefault="00100780" w:rsidP="00100780">
      <w:pPr>
        <w:pStyle w:val="BasicTextParagraph1"/>
        <w:rPr>
          <w:lang w:val="ru-RU" w:eastAsia="zh-CN"/>
        </w:rPr>
      </w:pPr>
      <w:r w:rsidRPr="00100780">
        <w:rPr>
          <w:lang w:val="ru-RU" w:eastAsia="zh-CN"/>
        </w:rPr>
        <w:t>Дварфы из Аббатства</w:t>
      </w:r>
    </w:p>
    <w:p w14:paraId="42D57538" w14:textId="77777777" w:rsidR="00100780" w:rsidRPr="00100780" w:rsidRDefault="00100780" w:rsidP="00100780">
      <w:pPr>
        <w:pStyle w:val="BasicTextParagraph1"/>
        <w:rPr>
          <w:lang w:val="ru-RU" w:eastAsia="zh-CN"/>
        </w:rPr>
      </w:pPr>
      <w:r w:rsidRPr="00100780">
        <w:rPr>
          <w:lang w:val="ru-RU" w:eastAsia="zh-CN"/>
        </w:rPr>
        <w:t>1. Керрилла Джемстар</w:t>
      </w:r>
    </w:p>
    <w:p w14:paraId="744707C3" w14:textId="77777777" w:rsidR="00100780" w:rsidRPr="00100780" w:rsidRDefault="00100780" w:rsidP="00100780">
      <w:pPr>
        <w:pStyle w:val="BasicTextParagraph1"/>
        <w:rPr>
          <w:lang w:val="ru-RU" w:eastAsia="zh-CN"/>
        </w:rPr>
      </w:pPr>
      <w:r w:rsidRPr="00100780">
        <w:rPr>
          <w:lang w:val="ru-RU" w:eastAsia="zh-CN"/>
        </w:rPr>
        <w:t>2. Делг Труфоржер</w:t>
      </w:r>
    </w:p>
    <w:p w14:paraId="30C54306" w14:textId="77777777" w:rsidR="00100780" w:rsidRPr="00100780" w:rsidRDefault="00100780" w:rsidP="00100780">
      <w:pPr>
        <w:pStyle w:val="BasicTextParagraph1"/>
        <w:rPr>
          <w:lang w:val="ru-RU" w:eastAsia="zh-CN"/>
        </w:rPr>
      </w:pPr>
      <w:r w:rsidRPr="00100780">
        <w:rPr>
          <w:lang w:val="ru-RU" w:eastAsia="zh-CN"/>
        </w:rPr>
        <w:t>Церковь Латандера и Орден Зари</w:t>
      </w:r>
    </w:p>
    <w:p w14:paraId="610DAD35" w14:textId="77777777" w:rsidR="00100780" w:rsidRPr="00100780" w:rsidRDefault="00100780" w:rsidP="00100780">
      <w:pPr>
        <w:pStyle w:val="BasicTextParagraph1"/>
        <w:rPr>
          <w:lang w:val="ru-RU" w:eastAsia="zh-CN"/>
        </w:rPr>
      </w:pPr>
      <w:r w:rsidRPr="00100780">
        <w:rPr>
          <w:lang w:val="ru-RU" w:eastAsia="zh-CN"/>
        </w:rPr>
        <w:t>3. Стор Хайрод</w:t>
      </w:r>
    </w:p>
    <w:p w14:paraId="682A5365" w14:textId="77777777" w:rsidR="00100780" w:rsidRPr="00100780" w:rsidRDefault="00100780" w:rsidP="00100780">
      <w:pPr>
        <w:pStyle w:val="BasicTextParagraph1"/>
        <w:rPr>
          <w:lang w:val="ru-RU" w:eastAsia="zh-CN"/>
        </w:rPr>
      </w:pPr>
      <w:r w:rsidRPr="00100780">
        <w:rPr>
          <w:lang w:val="ru-RU" w:eastAsia="zh-CN"/>
        </w:rPr>
        <w:t>4. Рэндал Натос</w:t>
      </w:r>
    </w:p>
    <w:p w14:paraId="1623D14F" w14:textId="77777777" w:rsidR="00100780" w:rsidRPr="00100780" w:rsidRDefault="00100780" w:rsidP="00100780">
      <w:pPr>
        <w:pStyle w:val="BasicTextParagraph1"/>
        <w:rPr>
          <w:lang w:val="ru-RU" w:eastAsia="zh-CN"/>
        </w:rPr>
      </w:pPr>
      <w:r w:rsidRPr="00100780">
        <w:rPr>
          <w:lang w:val="ru-RU" w:eastAsia="zh-CN"/>
        </w:rPr>
        <w:t>Основные торговцы</w:t>
      </w:r>
    </w:p>
    <w:p w14:paraId="58EBB645" w14:textId="77777777" w:rsidR="00100780" w:rsidRPr="00100780" w:rsidRDefault="00100780" w:rsidP="00100780">
      <w:pPr>
        <w:pStyle w:val="BasicTextParagraph1"/>
        <w:rPr>
          <w:lang w:val="ru-RU" w:eastAsia="zh-CN"/>
        </w:rPr>
      </w:pPr>
      <w:r w:rsidRPr="00100780">
        <w:rPr>
          <w:lang w:val="ru-RU" w:eastAsia="zh-CN"/>
        </w:rPr>
        <w:t>5. Моркейн</w:t>
      </w:r>
    </w:p>
    <w:p w14:paraId="061A55B7" w14:textId="77777777" w:rsidR="00100780" w:rsidRPr="00100780" w:rsidRDefault="00100780" w:rsidP="00100780">
      <w:pPr>
        <w:pStyle w:val="BasicTextParagraph1"/>
        <w:rPr>
          <w:lang w:val="ru-RU" w:eastAsia="zh-CN"/>
        </w:rPr>
      </w:pPr>
      <w:r w:rsidRPr="00100780">
        <w:rPr>
          <w:lang w:val="ru-RU" w:eastAsia="zh-CN"/>
        </w:rPr>
        <w:t>6. Фаранни</w:t>
      </w:r>
    </w:p>
    <w:p w14:paraId="10FDE903" w14:textId="77777777" w:rsidR="00100780" w:rsidRPr="00100780" w:rsidRDefault="00100780" w:rsidP="00100780">
      <w:pPr>
        <w:pStyle w:val="BasicTextParagraph1"/>
        <w:rPr>
          <w:lang w:val="ru-RU" w:eastAsia="zh-CN"/>
        </w:rPr>
      </w:pPr>
      <w:r w:rsidRPr="00100780">
        <w:rPr>
          <w:lang w:val="ru-RU" w:eastAsia="zh-CN"/>
        </w:rPr>
        <w:t>7.</w:t>
      </w:r>
    </w:p>
    <w:p w14:paraId="050855B3" w14:textId="77777777" w:rsidR="00100780" w:rsidRPr="00100780" w:rsidRDefault="00100780" w:rsidP="00100780">
      <w:pPr>
        <w:pStyle w:val="BasicTextParagraph1"/>
        <w:rPr>
          <w:lang w:val="ru-RU" w:eastAsia="zh-CN"/>
        </w:rPr>
      </w:pPr>
      <w:r w:rsidRPr="00100780">
        <w:rPr>
          <w:lang w:val="ru-RU" w:eastAsia="zh-CN"/>
        </w:rPr>
        <w:t>8.</w:t>
      </w:r>
    </w:p>
    <w:p w14:paraId="594A2CF3" w14:textId="77777777" w:rsidR="00100780" w:rsidRPr="00100780" w:rsidRDefault="00100780" w:rsidP="00100780">
      <w:pPr>
        <w:pStyle w:val="BasicTextParagraph1"/>
        <w:rPr>
          <w:lang w:val="ru-RU" w:eastAsia="zh-CN"/>
        </w:rPr>
      </w:pPr>
      <w:r w:rsidRPr="00100780">
        <w:rPr>
          <w:lang w:val="ru-RU" w:eastAsia="zh-CN"/>
        </w:rPr>
        <w:t>Правитель и его люди</w:t>
      </w:r>
    </w:p>
    <w:p w14:paraId="02289E23" w14:textId="77777777" w:rsidR="00100780" w:rsidRPr="00100780" w:rsidRDefault="00100780" w:rsidP="00100780">
      <w:pPr>
        <w:pStyle w:val="BasicTextParagraph1"/>
        <w:rPr>
          <w:lang w:val="ru-RU" w:eastAsia="zh-CN"/>
        </w:rPr>
      </w:pPr>
      <w:r w:rsidRPr="00100780">
        <w:rPr>
          <w:lang w:val="ru-RU" w:eastAsia="zh-CN"/>
        </w:rPr>
        <w:t>9. Лорд Бран Айспир</w:t>
      </w:r>
    </w:p>
    <w:p w14:paraId="2B991B45" w14:textId="77777777" w:rsidR="00100780" w:rsidRPr="00100780" w:rsidRDefault="00100780" w:rsidP="00100780">
      <w:pPr>
        <w:pStyle w:val="BasicTextParagraph1"/>
        <w:rPr>
          <w:lang w:val="ru-RU" w:eastAsia="zh-CN"/>
        </w:rPr>
      </w:pPr>
      <w:r w:rsidRPr="00100780">
        <w:rPr>
          <w:lang w:val="ru-RU" w:eastAsia="zh-CN"/>
        </w:rPr>
        <w:t>10. Капитан стражи</w:t>
      </w:r>
    </w:p>
    <w:p w14:paraId="499F9E75" w14:textId="77777777" w:rsidR="00100780" w:rsidRPr="00100780" w:rsidRDefault="00100780" w:rsidP="00100780">
      <w:pPr>
        <w:pStyle w:val="BasicTextParagraph1"/>
        <w:rPr>
          <w:lang w:val="ru-RU" w:eastAsia="zh-CN"/>
        </w:rPr>
      </w:pPr>
      <w:r w:rsidRPr="00100780">
        <w:rPr>
          <w:lang w:val="ru-RU" w:eastAsia="zh-CN"/>
        </w:rPr>
        <w:t>11. Капитан ополчения</w:t>
      </w:r>
    </w:p>
    <w:p w14:paraId="0077A055" w14:textId="77777777" w:rsidR="00100780" w:rsidRPr="00100780" w:rsidRDefault="00100780" w:rsidP="00100780">
      <w:pPr>
        <w:pStyle w:val="BasicTextParagraph1"/>
        <w:rPr>
          <w:lang w:val="ru-RU" w:eastAsia="zh-CN"/>
        </w:rPr>
      </w:pPr>
      <w:r w:rsidRPr="00100780">
        <w:rPr>
          <w:lang w:val="ru-RU" w:eastAsia="zh-CN"/>
        </w:rPr>
        <w:t>12.</w:t>
      </w:r>
    </w:p>
    <w:p w14:paraId="4A7A73EB" w14:textId="77777777" w:rsidR="00100780" w:rsidRPr="00100780" w:rsidRDefault="00100780" w:rsidP="00900EE8">
      <w:pPr>
        <w:pStyle w:val="Heading2ToC"/>
      </w:pPr>
      <w:bookmarkStart w:id="63" w:name="_Toc70532768"/>
      <w:r w:rsidRPr="00100780">
        <w:t>Описания основных мест в Смертельных снегах</w:t>
      </w:r>
      <w:bookmarkEnd w:id="63"/>
    </w:p>
    <w:p w14:paraId="4DF81BEC" w14:textId="77777777" w:rsidR="00100780" w:rsidRPr="00100780" w:rsidRDefault="00100780" w:rsidP="00900EE8">
      <w:pPr>
        <w:pStyle w:val="Heading3ToC"/>
      </w:pPr>
      <w:bookmarkStart w:id="64" w:name="_Toc70532769"/>
      <w:r w:rsidRPr="00100780">
        <w:t>1. Приют Мартаммора</w:t>
      </w:r>
      <w:bookmarkEnd w:id="64"/>
    </w:p>
    <w:p w14:paraId="2E47B329" w14:textId="7F7DBD31" w:rsidR="00100780" w:rsidRPr="00100780" w:rsidRDefault="00100780" w:rsidP="00100780">
      <w:pPr>
        <w:pStyle w:val="BasicTextParagraph1"/>
        <w:rPr>
          <w:lang w:val="ru-RU" w:eastAsia="zh-CN"/>
        </w:rPr>
      </w:pPr>
      <w:r w:rsidRPr="00100780">
        <w:rPr>
          <w:lang w:val="ru-RU" w:eastAsia="zh-CN"/>
        </w:rPr>
        <w:t xml:space="preserve">Каменный монастырь, построенный на склонах холмов возле входа </w:t>
      </w:r>
      <w:r w:rsidR="002E0733" w:rsidRPr="00100780">
        <w:rPr>
          <w:lang w:val="ru-RU" w:eastAsia="zh-CN"/>
        </w:rPr>
        <w:t>в долину,</w:t>
      </w:r>
      <w:r w:rsidRPr="00100780">
        <w:rPr>
          <w:lang w:val="ru-RU" w:eastAsia="zh-CN"/>
        </w:rPr>
        <w:t xml:space="preserve"> представляет собой большое каменное здание, обнесенное каменной стеной. Во внутреннем дворе дварфы держат пасеку и небольшие огороды с колодцем, а снаружи находятся несколько небольших полей. Над всем сооружением возвышается наблюдательная башня, на которой дежурит один из послушников.</w:t>
      </w:r>
    </w:p>
    <w:p w14:paraId="120573B3" w14:textId="77777777" w:rsidR="00100780" w:rsidRPr="00100780" w:rsidRDefault="00100780" w:rsidP="00100780">
      <w:pPr>
        <w:pStyle w:val="BasicTextParagraph1"/>
        <w:rPr>
          <w:lang w:val="ru-RU" w:eastAsia="zh-CN"/>
        </w:rPr>
      </w:pPr>
      <w:r w:rsidRPr="00100780">
        <w:rPr>
          <w:lang w:val="ru-RU" w:eastAsia="zh-CN"/>
        </w:rPr>
        <w:t>Приблизительно в двух милях от Смертельных Снегов стоит укрепленное аббатство, посвященное Мартаммору Дьюину, дварфскому божеству, наблюдающему за дварфами, живущих среди человеческих общин Севера. Мартаммор присматривает за проводниками, исследователями, путешественниками и молниями. Церковь Странника мала, но его последователи лояльны, а дварфы, понимающие, что карьера может завести их далеко от дома, не забывают отдавать ему дань уважения. Многие дварфы-авантюристы почитают Мартаммора, особенно те, чьи путешествия, как кажется, заведут их в случайных или сомнительных направлениях.</w:t>
      </w:r>
    </w:p>
    <w:p w14:paraId="52683EB0" w14:textId="77777777" w:rsidR="00100780" w:rsidRPr="00100780" w:rsidRDefault="00100780" w:rsidP="00100780">
      <w:pPr>
        <w:pStyle w:val="BasicTextParagraph1"/>
        <w:rPr>
          <w:lang w:val="ru-RU" w:eastAsia="zh-CN"/>
        </w:rPr>
      </w:pPr>
      <w:r w:rsidRPr="00100780">
        <w:rPr>
          <w:lang w:val="ru-RU" w:eastAsia="zh-CN"/>
        </w:rPr>
        <w:t>Наблюдатель Керрилла Джемстар (пожилая НД женщина щитовой дварф жрец Мартаммора Дьюина 8) возглавляет аббатство.</w:t>
      </w:r>
    </w:p>
    <w:p w14:paraId="34CA1AA0" w14:textId="77777777" w:rsidR="00100780" w:rsidRPr="00100780" w:rsidRDefault="00100780" w:rsidP="00900EE8">
      <w:pPr>
        <w:pStyle w:val="Heading3ToC"/>
        <w:rPr>
          <w:lang w:val="ru-RU"/>
        </w:rPr>
      </w:pPr>
      <w:bookmarkStart w:id="65" w:name="_Toc70532770"/>
      <w:r w:rsidRPr="00100780">
        <w:rPr>
          <w:lang w:val="ru-RU"/>
        </w:rPr>
        <w:t xml:space="preserve">Описание </w:t>
      </w:r>
      <w:r w:rsidRPr="00900EE8">
        <w:t>Керриллы</w:t>
      </w:r>
      <w:r w:rsidRPr="00100780">
        <w:rPr>
          <w:lang w:val="ru-RU"/>
        </w:rPr>
        <w:t xml:space="preserve"> Джемстар</w:t>
      </w:r>
      <w:bookmarkEnd w:id="65"/>
    </w:p>
    <w:p w14:paraId="78D6D3AA" w14:textId="77777777" w:rsidR="00100780" w:rsidRPr="00100780" w:rsidRDefault="00100780" w:rsidP="00100780">
      <w:pPr>
        <w:pStyle w:val="BasicTextParagraph1"/>
        <w:rPr>
          <w:lang w:val="ru-RU" w:eastAsia="zh-CN"/>
        </w:rPr>
      </w:pPr>
      <w:r w:rsidRPr="00100780">
        <w:rPr>
          <w:lang w:val="ru-RU" w:eastAsia="zh-CN"/>
        </w:rPr>
        <w:t>Под её управлением -</w:t>
      </w:r>
    </w:p>
    <w:p w14:paraId="1332EA89" w14:textId="21835958" w:rsidR="00100780" w:rsidRPr="001314DA" w:rsidRDefault="00100780" w:rsidP="00100780">
      <w:pPr>
        <w:pStyle w:val="BasicTextParagraph1"/>
        <w:rPr>
          <w:lang w:eastAsia="zh-CN"/>
        </w:rPr>
      </w:pPr>
      <w:r w:rsidRPr="001314DA">
        <w:rPr>
          <w:lang w:eastAsia="zh-CN"/>
        </w:rPr>
        <w:t xml:space="preserve">7 </w:t>
      </w:r>
      <w:r w:rsidRPr="002E0733">
        <w:rPr>
          <w:lang w:val="ru-RU" w:eastAsia="zh-CN"/>
        </w:rPr>
        <w:t>монахов</w:t>
      </w:r>
      <w:r w:rsidRPr="001314DA">
        <w:rPr>
          <w:lang w:eastAsia="zh-CN"/>
        </w:rPr>
        <w:t xml:space="preserve"> (</w:t>
      </w:r>
      <w:r>
        <w:rPr>
          <w:lang w:eastAsia="zh-CN"/>
        </w:rPr>
        <w:t>hill</w:t>
      </w:r>
      <w:r w:rsidRPr="001314DA">
        <w:rPr>
          <w:lang w:eastAsia="zh-CN"/>
        </w:rPr>
        <w:t xml:space="preserve"> </w:t>
      </w:r>
      <w:r>
        <w:rPr>
          <w:lang w:eastAsia="zh-CN"/>
        </w:rPr>
        <w:t>dwarf</w:t>
      </w:r>
      <w:r w:rsidRPr="001314DA">
        <w:rPr>
          <w:lang w:eastAsia="zh-CN"/>
        </w:rPr>
        <w:t xml:space="preserve"> </w:t>
      </w:r>
      <w:r>
        <w:rPr>
          <w:lang w:eastAsia="zh-CN"/>
        </w:rPr>
        <w:t>acolytes</w:t>
      </w:r>
      <w:r w:rsidRPr="001314DA">
        <w:rPr>
          <w:lang w:eastAsia="zh-CN"/>
        </w:rPr>
        <w:t>)</w:t>
      </w:r>
    </w:p>
    <w:p w14:paraId="235C3B13" w14:textId="77777777" w:rsidR="00100780" w:rsidRDefault="00100780" w:rsidP="00100780">
      <w:pPr>
        <w:pStyle w:val="BasicTextParagraph1"/>
        <w:rPr>
          <w:lang w:eastAsia="zh-CN"/>
        </w:rPr>
      </w:pPr>
      <w:r>
        <w:rPr>
          <w:lang w:eastAsia="zh-CN"/>
        </w:rPr>
        <w:t>10 послушников (hill dwarf commoners)</w:t>
      </w:r>
    </w:p>
    <w:p w14:paraId="24530F50" w14:textId="77777777" w:rsidR="00100780" w:rsidRDefault="00100780" w:rsidP="00100780">
      <w:pPr>
        <w:pStyle w:val="BasicTextParagraph1"/>
        <w:rPr>
          <w:lang w:eastAsia="zh-CN"/>
        </w:rPr>
      </w:pPr>
      <w:r>
        <w:rPr>
          <w:lang w:eastAsia="zh-CN"/>
        </w:rPr>
        <w:t>3 охранника (1 hill dwarf veteran, 2 hill dwarf thugs)</w:t>
      </w:r>
    </w:p>
    <w:p w14:paraId="12B429EF" w14:textId="77777777" w:rsidR="002E0733" w:rsidRDefault="00100780" w:rsidP="00100780">
      <w:pPr>
        <w:pStyle w:val="BasicTextParagraph1"/>
        <w:rPr>
          <w:lang w:val="ru-RU" w:eastAsia="zh-CN"/>
        </w:rPr>
      </w:pPr>
      <w:r w:rsidRPr="00100780">
        <w:rPr>
          <w:lang w:val="ru-RU" w:eastAsia="zh-CN"/>
        </w:rPr>
        <w:t>Дварфы управляют приютом и столовой для нуждающихся путешественников, которая в эти дни почти всегда полна.</w:t>
      </w:r>
    </w:p>
    <w:p w14:paraId="0A6E426F" w14:textId="51E67F72" w:rsidR="00100780" w:rsidRPr="00100780" w:rsidRDefault="00100780" w:rsidP="00100780">
      <w:pPr>
        <w:pStyle w:val="BasicTextParagraph1"/>
        <w:rPr>
          <w:lang w:val="ru-RU" w:eastAsia="zh-CN"/>
        </w:rPr>
      </w:pPr>
      <w:r w:rsidRPr="00100780">
        <w:rPr>
          <w:lang w:val="ru-RU" w:eastAsia="zh-CN"/>
        </w:rPr>
        <w:lastRenderedPageBreak/>
        <w:t>Керрилла охотно обеспечивает лечение доброму народу, нуждающемуся в нем, хотя и не бесплатно. Как правило, она просит, чтобы получатель такой божественной помощи исполнил службу или сделал что-либо полезное для аббатства. Такие услуги могут включать помощь, поддержание порядка в городе в рядах городской милиции или расследование одного из беспокоящих слухов или решение одной из проблем, в настоящее время стоящих перед городком.</w:t>
      </w:r>
    </w:p>
    <w:p w14:paraId="25F96EEC" w14:textId="0BEDF47A" w:rsidR="00100780" w:rsidRPr="00100780" w:rsidRDefault="00100780" w:rsidP="00100780">
      <w:pPr>
        <w:pStyle w:val="BasicTextParagraph1"/>
        <w:rPr>
          <w:lang w:val="ru-RU" w:eastAsia="zh-CN"/>
        </w:rPr>
      </w:pPr>
      <w:r w:rsidRPr="00100780">
        <w:rPr>
          <w:lang w:val="ru-RU" w:eastAsia="zh-CN"/>
        </w:rPr>
        <w:t xml:space="preserve">Дварфы поклоняются в естественной пещере под центром обнесененного стенами сообщества. </w:t>
      </w:r>
      <w:r w:rsidR="002E0733" w:rsidRPr="00100780">
        <w:rPr>
          <w:lang w:val="ru-RU" w:eastAsia="zh-CN"/>
        </w:rPr>
        <w:t>Во времена нужды</w:t>
      </w:r>
      <w:r w:rsidRPr="00100780">
        <w:rPr>
          <w:lang w:val="ru-RU" w:eastAsia="zh-CN"/>
        </w:rPr>
        <w:t xml:space="preserve"> любой житель Губительных Снегов может укрыться в пещере и тогда входы в пещеры баррикадируются. В пещере есть два тайных пути вниз в Подземье, но они охраняются камнепадными ловушками для того чтобы держать дроу и других существ из Подземья подальше и преградить им путь наверх. Вершина холма также используется как наблюдательный пост.</w:t>
      </w:r>
    </w:p>
    <w:p w14:paraId="281B68E9" w14:textId="77777777" w:rsidR="00100780" w:rsidRPr="00100780" w:rsidRDefault="00100780" w:rsidP="00100780">
      <w:pPr>
        <w:pStyle w:val="BasicTextParagraph1"/>
        <w:rPr>
          <w:lang w:val="ru-RU" w:eastAsia="zh-CN"/>
        </w:rPr>
      </w:pPr>
      <w:r w:rsidRPr="00100780">
        <w:rPr>
          <w:lang w:val="ru-RU" w:eastAsia="zh-CN"/>
        </w:rPr>
        <w:t>В аббатстве также имеется глубокий неисчерпаемый колодец с чистой водой.</w:t>
      </w:r>
    </w:p>
    <w:p w14:paraId="6137E13D" w14:textId="77777777" w:rsidR="00100780" w:rsidRPr="002A0452" w:rsidRDefault="00100780" w:rsidP="00100780">
      <w:pPr>
        <w:pStyle w:val="BasicTextParagraph1"/>
        <w:rPr>
          <w:lang w:val="ru-RU" w:eastAsia="zh-CN"/>
        </w:rPr>
      </w:pPr>
      <w:r w:rsidRPr="002A0452">
        <w:rPr>
          <w:lang w:val="ru-RU" w:eastAsia="zh-CN"/>
        </w:rPr>
        <w:t>Священники Мартаммора</w:t>
      </w:r>
    </w:p>
    <w:p w14:paraId="2CAEEA2C" w14:textId="77777777" w:rsidR="00100780" w:rsidRPr="00900EE8" w:rsidRDefault="00100780" w:rsidP="00900EE8">
      <w:pPr>
        <w:pStyle w:val="Heading3ToC"/>
      </w:pPr>
      <w:bookmarkStart w:id="66" w:name="_Toc70532771"/>
      <w:r w:rsidRPr="00900EE8">
        <w:t>Керрилла Джемстар, настоятельница</w:t>
      </w:r>
      <w:bookmarkEnd w:id="66"/>
    </w:p>
    <w:p w14:paraId="4D5A58D9" w14:textId="77777777" w:rsidR="00100780" w:rsidRPr="00900EE8" w:rsidRDefault="00100780" w:rsidP="00900EE8">
      <w:pPr>
        <w:pStyle w:val="Heading3ToC"/>
      </w:pPr>
      <w:bookmarkStart w:id="67" w:name="_Toc70532772"/>
      <w:r w:rsidRPr="00900EE8">
        <w:t>Делг Труфоржер ,</w:t>
      </w:r>
      <w:bookmarkEnd w:id="67"/>
    </w:p>
    <w:p w14:paraId="1E0F65E2" w14:textId="77777777" w:rsidR="00100780" w:rsidRPr="00900EE8" w:rsidRDefault="00100780" w:rsidP="00900EE8">
      <w:pPr>
        <w:pStyle w:val="Heading3ToC"/>
      </w:pPr>
      <w:bookmarkStart w:id="68" w:name="_Toc70532773"/>
      <w:r w:rsidRPr="00900EE8">
        <w:t>Варуна Блэкхаммер</w:t>
      </w:r>
      <w:bookmarkEnd w:id="68"/>
    </w:p>
    <w:p w14:paraId="4FC45BE7" w14:textId="77777777" w:rsidR="00100780" w:rsidRPr="00900EE8" w:rsidRDefault="00100780" w:rsidP="00900EE8">
      <w:pPr>
        <w:pStyle w:val="Heading3ToC"/>
      </w:pPr>
      <w:bookmarkStart w:id="69" w:name="_Toc70532774"/>
      <w:r w:rsidRPr="00900EE8">
        <w:t>Гарн Дипэкс</w:t>
      </w:r>
      <w:bookmarkEnd w:id="69"/>
    </w:p>
    <w:p w14:paraId="63C40D06" w14:textId="77777777" w:rsidR="00100780" w:rsidRPr="002A0452" w:rsidRDefault="00100780" w:rsidP="00100780">
      <w:pPr>
        <w:pStyle w:val="BasicTextParagraph1"/>
        <w:rPr>
          <w:lang w:val="ru-RU" w:eastAsia="zh-CN"/>
        </w:rPr>
      </w:pPr>
      <w:r w:rsidRPr="002A0452">
        <w:rPr>
          <w:lang w:val="ru-RU" w:eastAsia="zh-CN"/>
        </w:rPr>
        <w:t>Услуги заклинателей в Приюте Мортаммора</w:t>
      </w:r>
    </w:p>
    <w:tbl>
      <w:tblPr>
        <w:tblStyle w:val="TableBestiaryBlue"/>
        <w:tblW w:w="0" w:type="auto"/>
        <w:tblInd w:w="0" w:type="dxa"/>
        <w:tblLook w:val="04A0" w:firstRow="1" w:lastRow="0" w:firstColumn="1" w:lastColumn="0" w:noHBand="0" w:noVBand="1"/>
      </w:tblPr>
      <w:tblGrid>
        <w:gridCol w:w="1673"/>
        <w:gridCol w:w="1674"/>
        <w:gridCol w:w="1674"/>
      </w:tblGrid>
      <w:tr w:rsidR="002E0733" w:rsidRPr="002E0733" w14:paraId="1932AB41" w14:textId="77777777" w:rsidTr="009D3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7A03C76" w14:textId="77777777" w:rsidR="002E0733" w:rsidRPr="002E0733" w:rsidRDefault="002E0733" w:rsidP="00637AF2">
            <w:pPr>
              <w:pStyle w:val="BasicTextParagraph1"/>
              <w:rPr>
                <w:lang w:val="ru-RU" w:eastAsia="zh-CN"/>
              </w:rPr>
            </w:pPr>
            <w:r w:rsidRPr="002E0733">
              <w:rPr>
                <w:lang w:val="ru-RU" w:eastAsia="zh-CN"/>
              </w:rPr>
              <w:t>Уровень</w:t>
            </w:r>
          </w:p>
        </w:tc>
        <w:tc>
          <w:tcPr>
            <w:tcW w:w="1674" w:type="dxa"/>
          </w:tcPr>
          <w:p w14:paraId="093C6DE3" w14:textId="77777777" w:rsidR="002E0733" w:rsidRPr="002E0733" w:rsidRDefault="002E0733" w:rsidP="00637AF2">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lang w:val="ru-RU" w:eastAsia="zh-CN"/>
              </w:rPr>
              <w:t>Заклинания</w:t>
            </w:r>
          </w:p>
        </w:tc>
        <w:tc>
          <w:tcPr>
            <w:tcW w:w="1674" w:type="dxa"/>
          </w:tcPr>
          <w:p w14:paraId="6E5049F8" w14:textId="77777777" w:rsidR="002E0733" w:rsidRPr="002E0733" w:rsidRDefault="002E0733" w:rsidP="00637AF2">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lang w:val="ru-RU" w:eastAsia="zh-CN"/>
              </w:rPr>
              <w:t>Стоимость, зм</w:t>
            </w:r>
          </w:p>
        </w:tc>
      </w:tr>
      <w:tr w:rsidR="002E0733" w:rsidRPr="002E0733" w14:paraId="641BE205"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47E08F57" w14:textId="77777777" w:rsidR="002E0733" w:rsidRPr="002E0733" w:rsidRDefault="002E0733" w:rsidP="00637AF2">
            <w:pPr>
              <w:pStyle w:val="BasicTextParagraph1"/>
              <w:rPr>
                <w:lang w:eastAsia="zh-CN"/>
              </w:rPr>
            </w:pPr>
            <w:r w:rsidRPr="002E0733">
              <w:rPr>
                <w:lang w:eastAsia="zh-CN"/>
              </w:rPr>
              <w:t>1</w:t>
            </w:r>
          </w:p>
        </w:tc>
        <w:tc>
          <w:tcPr>
            <w:tcW w:w="1674" w:type="dxa"/>
          </w:tcPr>
          <w:p w14:paraId="0CE7D553" w14:textId="77777777" w:rsidR="002E0733" w:rsidRPr="002E0733" w:rsidRDefault="002E0733" w:rsidP="00637AF2">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Cure Wounds, Ceremony</w:t>
            </w:r>
          </w:p>
        </w:tc>
        <w:tc>
          <w:tcPr>
            <w:tcW w:w="1674" w:type="dxa"/>
          </w:tcPr>
          <w:p w14:paraId="34EF8707" w14:textId="77777777" w:rsidR="002E0733" w:rsidRPr="002E0733" w:rsidRDefault="002E0733" w:rsidP="00637AF2">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10</w:t>
            </w:r>
          </w:p>
        </w:tc>
      </w:tr>
      <w:tr w:rsidR="002E0733" w:rsidRPr="002E0733" w14:paraId="57B6570F"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1CBAC8CA" w14:textId="77777777" w:rsidR="002E0733" w:rsidRPr="002E0733" w:rsidRDefault="002E0733" w:rsidP="00637AF2">
            <w:pPr>
              <w:pStyle w:val="BasicTextParagraph1"/>
              <w:rPr>
                <w:lang w:eastAsia="zh-CN"/>
              </w:rPr>
            </w:pPr>
            <w:r w:rsidRPr="002E0733">
              <w:rPr>
                <w:lang w:eastAsia="zh-CN"/>
              </w:rPr>
              <w:t>2</w:t>
            </w:r>
          </w:p>
        </w:tc>
        <w:tc>
          <w:tcPr>
            <w:tcW w:w="1674" w:type="dxa"/>
          </w:tcPr>
          <w:p w14:paraId="44B5A13C" w14:textId="77777777" w:rsidR="002E0733" w:rsidRPr="002E0733" w:rsidRDefault="002E0733" w:rsidP="00637AF2">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Aid, Augury, Lesser Restoration, AuguryContinual Flame</w:t>
            </w:r>
          </w:p>
        </w:tc>
        <w:tc>
          <w:tcPr>
            <w:tcW w:w="1674" w:type="dxa"/>
          </w:tcPr>
          <w:p w14:paraId="06F748F3" w14:textId="77777777" w:rsidR="002E0733" w:rsidRPr="002E0733" w:rsidRDefault="002E0733" w:rsidP="00637AF2">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25</w:t>
            </w:r>
          </w:p>
        </w:tc>
      </w:tr>
      <w:tr w:rsidR="002E0733" w:rsidRPr="002E0733" w14:paraId="3DF63E81"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0936D0EA" w14:textId="77777777" w:rsidR="002E0733" w:rsidRPr="002E0733" w:rsidRDefault="002E0733" w:rsidP="00637AF2">
            <w:pPr>
              <w:pStyle w:val="BasicTextParagraph1"/>
              <w:rPr>
                <w:lang w:eastAsia="zh-CN"/>
              </w:rPr>
            </w:pPr>
            <w:r w:rsidRPr="002E0733">
              <w:rPr>
                <w:lang w:eastAsia="zh-CN"/>
              </w:rPr>
              <w:t>3</w:t>
            </w:r>
          </w:p>
        </w:tc>
        <w:tc>
          <w:tcPr>
            <w:tcW w:w="1674" w:type="dxa"/>
          </w:tcPr>
          <w:p w14:paraId="16F95B28" w14:textId="77777777" w:rsidR="002E0733" w:rsidRPr="002E0733" w:rsidRDefault="002E0733" w:rsidP="00637AF2">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Remove Curse</w:t>
            </w:r>
          </w:p>
        </w:tc>
        <w:tc>
          <w:tcPr>
            <w:tcW w:w="1674" w:type="dxa"/>
          </w:tcPr>
          <w:p w14:paraId="772ABF35" w14:textId="77777777" w:rsidR="002E0733" w:rsidRPr="002E0733" w:rsidRDefault="002E0733" w:rsidP="00637AF2">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100</w:t>
            </w:r>
          </w:p>
        </w:tc>
      </w:tr>
      <w:tr w:rsidR="002E0733" w:rsidRPr="002E0733" w14:paraId="040C7696"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2AC8A438" w14:textId="77777777" w:rsidR="002E0733" w:rsidRPr="002E0733" w:rsidRDefault="002E0733" w:rsidP="00637AF2">
            <w:pPr>
              <w:pStyle w:val="BasicTextParagraph1"/>
              <w:rPr>
                <w:lang w:eastAsia="zh-CN"/>
              </w:rPr>
            </w:pPr>
            <w:r w:rsidRPr="002E0733">
              <w:rPr>
                <w:lang w:eastAsia="zh-CN"/>
              </w:rPr>
              <w:t>4</w:t>
            </w:r>
          </w:p>
        </w:tc>
        <w:tc>
          <w:tcPr>
            <w:tcW w:w="1674" w:type="dxa"/>
          </w:tcPr>
          <w:p w14:paraId="6E50CB83" w14:textId="77777777" w:rsidR="002E0733" w:rsidRPr="002E0733" w:rsidRDefault="002E0733" w:rsidP="00637AF2">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Divination, Stone Shape</w:t>
            </w:r>
          </w:p>
        </w:tc>
        <w:tc>
          <w:tcPr>
            <w:tcW w:w="1674" w:type="dxa"/>
          </w:tcPr>
          <w:p w14:paraId="2C9C5242" w14:textId="77777777" w:rsidR="002E0733" w:rsidRPr="002E0733" w:rsidRDefault="002E0733" w:rsidP="00637AF2">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250</w:t>
            </w:r>
          </w:p>
        </w:tc>
      </w:tr>
      <w:tr w:rsidR="002E0733" w:rsidRPr="002E0733" w14:paraId="7F55A853"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6D2E0C57" w14:textId="77777777" w:rsidR="002E0733" w:rsidRPr="002E0733" w:rsidRDefault="002E0733" w:rsidP="00637AF2">
            <w:pPr>
              <w:pStyle w:val="BasicTextParagraph1"/>
              <w:rPr>
                <w:lang w:eastAsia="zh-CN"/>
              </w:rPr>
            </w:pPr>
            <w:r w:rsidRPr="002E0733">
              <w:rPr>
                <w:lang w:eastAsia="zh-CN"/>
              </w:rPr>
              <w:t>5</w:t>
            </w:r>
          </w:p>
        </w:tc>
        <w:tc>
          <w:tcPr>
            <w:tcW w:w="1674" w:type="dxa"/>
          </w:tcPr>
          <w:p w14:paraId="1A9C5A1F" w14:textId="77777777" w:rsidR="002E0733" w:rsidRPr="002E0733" w:rsidRDefault="002E0733" w:rsidP="00637AF2">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Raise Dead, Greater Restoration</w:t>
            </w:r>
          </w:p>
        </w:tc>
        <w:tc>
          <w:tcPr>
            <w:tcW w:w="1674" w:type="dxa"/>
          </w:tcPr>
          <w:p w14:paraId="7B3A1C1E" w14:textId="77777777" w:rsidR="002E0733" w:rsidRPr="002E0733" w:rsidRDefault="002E0733" w:rsidP="00637AF2">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500</w:t>
            </w:r>
          </w:p>
        </w:tc>
      </w:tr>
    </w:tbl>
    <w:p w14:paraId="07D9355F" w14:textId="77777777" w:rsidR="002E0733" w:rsidRDefault="00100780" w:rsidP="00100780">
      <w:pPr>
        <w:pStyle w:val="BasicTextParagraph1"/>
        <w:rPr>
          <w:lang w:eastAsia="zh-CN"/>
        </w:rPr>
      </w:pPr>
      <w:r>
        <w:rPr>
          <w:lang w:eastAsia="zh-CN"/>
        </w:rPr>
        <w:t>Дварфы получают скидку 10%</w:t>
      </w:r>
    </w:p>
    <w:p w14:paraId="26CC5897" w14:textId="77777777" w:rsidR="002E0733" w:rsidRDefault="00100780" w:rsidP="00900EE8">
      <w:pPr>
        <w:pStyle w:val="Heading3ToC"/>
        <w:rPr>
          <w:lang w:val="ru-RU"/>
        </w:rPr>
      </w:pPr>
      <w:bookmarkStart w:id="70" w:name="_Toc70532775"/>
      <w:r w:rsidRPr="002A0452">
        <w:rPr>
          <w:lang w:val="ru-RU"/>
        </w:rPr>
        <w:t xml:space="preserve">2. </w:t>
      </w:r>
      <w:r w:rsidRPr="00900EE8">
        <w:t>Наблюдательная</w:t>
      </w:r>
      <w:r w:rsidRPr="002A0452">
        <w:rPr>
          <w:lang w:val="ru-RU"/>
        </w:rPr>
        <w:t xml:space="preserve"> Башня Утра</w:t>
      </w:r>
      <w:bookmarkEnd w:id="70"/>
    </w:p>
    <w:p w14:paraId="022F3817" w14:textId="70BD3CA4" w:rsidR="00100780" w:rsidRPr="002A0452" w:rsidRDefault="00100780" w:rsidP="00100780">
      <w:pPr>
        <w:pStyle w:val="BasicTextParagraph1"/>
        <w:rPr>
          <w:lang w:val="ru-RU" w:eastAsia="zh-CN"/>
        </w:rPr>
      </w:pPr>
      <w:r w:rsidRPr="002A0452">
        <w:rPr>
          <w:lang w:val="ru-RU" w:eastAsia="zh-CN"/>
        </w:rPr>
        <w:t>Возвышаясь над городскими стенами, эта стройная каменная башня отбрасывает тень на главные ворота. Знамя, реящее на вершине башни, изображает золотой восход солнца Латандера, Лорда Утра.</w:t>
      </w:r>
    </w:p>
    <w:p w14:paraId="307A6B7C" w14:textId="77777777" w:rsidR="00100780" w:rsidRPr="002A0452" w:rsidRDefault="00100780" w:rsidP="00100780">
      <w:pPr>
        <w:pStyle w:val="BasicTextParagraph1"/>
        <w:rPr>
          <w:lang w:val="ru-RU" w:eastAsia="zh-CN"/>
        </w:rPr>
      </w:pPr>
      <w:r w:rsidRPr="002A0452">
        <w:rPr>
          <w:lang w:val="ru-RU" w:eastAsia="zh-CN"/>
        </w:rPr>
        <w:t>В Наблюдательной Башне живут пять жрецов-латандеритов, а также пара охранников, обеспечивающих сохранность и безопасность храма.</w:t>
      </w:r>
    </w:p>
    <w:p w14:paraId="669D688A" w14:textId="77777777" w:rsidR="00100780" w:rsidRPr="002A0452" w:rsidRDefault="00100780" w:rsidP="00100780">
      <w:pPr>
        <w:pStyle w:val="BasicTextParagraph1"/>
        <w:rPr>
          <w:lang w:val="ru-RU" w:eastAsia="zh-CN"/>
        </w:rPr>
      </w:pPr>
      <w:r w:rsidRPr="002A0452">
        <w:rPr>
          <w:lang w:val="ru-RU" w:eastAsia="zh-CN"/>
        </w:rPr>
        <w:t>Подобно жрецам Приюта, латандериты Наблюдательной Башни обеспечивают лечение доброму люду, которому оно необходимо. Лорд Утра Стор Хайрод - мудрый пожилой священник без боевого опыта - лидер храма, он в чем-то крестоносец и обычно подталкивает авантюристов на смелые действия.</w:t>
      </w:r>
    </w:p>
    <w:p w14:paraId="6C957FCC" w14:textId="77777777" w:rsidR="002E0733" w:rsidRDefault="00100780" w:rsidP="00900EE8">
      <w:pPr>
        <w:pStyle w:val="Heading3ToC"/>
        <w:rPr>
          <w:lang w:val="ru-RU"/>
        </w:rPr>
      </w:pPr>
      <w:bookmarkStart w:id="71" w:name="_Toc70532776"/>
      <w:r w:rsidRPr="002A0452">
        <w:rPr>
          <w:lang w:val="ru-RU"/>
        </w:rPr>
        <w:t xml:space="preserve">Стор Хайрод - </w:t>
      </w:r>
      <w:r w:rsidRPr="00900EE8">
        <w:t>первый</w:t>
      </w:r>
      <w:r w:rsidRPr="002A0452">
        <w:rPr>
          <w:lang w:val="ru-RU"/>
        </w:rPr>
        <w:t xml:space="preserve"> взгляд</w:t>
      </w:r>
      <w:bookmarkEnd w:id="71"/>
    </w:p>
    <w:p w14:paraId="1249998A" w14:textId="77777777" w:rsidR="002E0733" w:rsidRDefault="00100780" w:rsidP="00100780">
      <w:pPr>
        <w:pStyle w:val="BasicTextParagraph1"/>
        <w:rPr>
          <w:lang w:val="ru-RU" w:eastAsia="zh-CN"/>
        </w:rPr>
      </w:pPr>
      <w:r w:rsidRPr="002A0452">
        <w:rPr>
          <w:lang w:val="ru-RU" w:eastAsia="zh-CN"/>
        </w:rPr>
        <w:t>Церковь Латандера и Орден Зари в Смертельных Снегах</w:t>
      </w:r>
    </w:p>
    <w:p w14:paraId="6787C4F5" w14:textId="77777777" w:rsidR="002E0733" w:rsidRDefault="00100780" w:rsidP="00100780">
      <w:pPr>
        <w:pStyle w:val="BasicTextParagraph1"/>
        <w:rPr>
          <w:lang w:val="ru-RU" w:eastAsia="zh-CN"/>
        </w:rPr>
      </w:pPr>
      <w:r w:rsidRPr="002A0452">
        <w:rPr>
          <w:lang w:val="ru-RU" w:eastAsia="zh-CN"/>
        </w:rPr>
        <w:t>Утренний Владыка Стор Хайрод - мудрый пожилой настоятель Латандера</w:t>
      </w:r>
    </w:p>
    <w:p w14:paraId="7AB03E0C" w14:textId="77777777" w:rsidR="002E0733" w:rsidRDefault="00100780" w:rsidP="00100780">
      <w:pPr>
        <w:pStyle w:val="BasicTextParagraph1"/>
        <w:rPr>
          <w:lang w:val="ru-RU" w:eastAsia="zh-CN"/>
        </w:rPr>
      </w:pPr>
      <w:r w:rsidRPr="002A0452">
        <w:rPr>
          <w:lang w:val="ru-RU" w:eastAsia="zh-CN"/>
        </w:rPr>
        <w:t xml:space="preserve">Рассветный рыцарь Рэндал Натос - паладин, телохранитель </w:t>
      </w:r>
      <w:r>
        <w:rPr>
          <w:lang w:eastAsia="zh-CN"/>
        </w:rPr>
        <w:t>C</w:t>
      </w:r>
      <w:r w:rsidRPr="002A0452">
        <w:rPr>
          <w:lang w:val="ru-RU" w:eastAsia="zh-CN"/>
        </w:rPr>
        <w:t>тора Хайрода</w:t>
      </w:r>
    </w:p>
    <w:p w14:paraId="7F6C3CD6" w14:textId="77777777" w:rsidR="002E0733" w:rsidRDefault="00100780" w:rsidP="00900EE8">
      <w:pPr>
        <w:pStyle w:val="Heading3ToC"/>
        <w:rPr>
          <w:lang w:val="ru-RU"/>
        </w:rPr>
      </w:pPr>
      <w:bookmarkStart w:id="72" w:name="_Toc70532777"/>
      <w:r w:rsidRPr="002A0452">
        <w:rPr>
          <w:lang w:val="ru-RU"/>
        </w:rPr>
        <w:t xml:space="preserve">Рэндал Натос - </w:t>
      </w:r>
      <w:r w:rsidRPr="00900EE8">
        <w:t>первый</w:t>
      </w:r>
      <w:r w:rsidRPr="002A0452">
        <w:rPr>
          <w:lang w:val="ru-RU"/>
        </w:rPr>
        <w:t xml:space="preserve"> взгляд</w:t>
      </w:r>
      <w:bookmarkEnd w:id="72"/>
    </w:p>
    <w:p w14:paraId="5B65C026" w14:textId="55B0EC76" w:rsidR="002E0733" w:rsidRDefault="00100780" w:rsidP="00100780">
      <w:pPr>
        <w:pStyle w:val="BasicTextParagraph1"/>
        <w:rPr>
          <w:lang w:val="ru-RU" w:eastAsia="zh-CN"/>
        </w:rPr>
      </w:pPr>
      <w:r w:rsidRPr="002A0452">
        <w:rPr>
          <w:lang w:val="ru-RU" w:eastAsia="zh-CN"/>
        </w:rPr>
        <w:t>Бириндаар Теллиннан -</w:t>
      </w:r>
    </w:p>
    <w:p w14:paraId="73F910E1" w14:textId="77777777" w:rsidR="002E0733" w:rsidRDefault="00100780" w:rsidP="00100780">
      <w:pPr>
        <w:pStyle w:val="BasicTextParagraph1"/>
        <w:rPr>
          <w:lang w:val="ru-RU" w:eastAsia="zh-CN"/>
        </w:rPr>
      </w:pPr>
      <w:r w:rsidRPr="002A0452">
        <w:rPr>
          <w:lang w:val="ru-RU" w:eastAsia="zh-CN"/>
        </w:rPr>
        <w:t>Барундар Хорн -</w:t>
      </w:r>
    </w:p>
    <w:p w14:paraId="4ABEF31C" w14:textId="366FA426" w:rsidR="00100780" w:rsidRPr="002A0452" w:rsidRDefault="00100780" w:rsidP="00100780">
      <w:pPr>
        <w:pStyle w:val="BasicTextParagraph1"/>
        <w:rPr>
          <w:lang w:val="ru-RU" w:eastAsia="zh-CN"/>
        </w:rPr>
      </w:pPr>
      <w:r w:rsidRPr="002A0452">
        <w:rPr>
          <w:lang w:val="ru-RU" w:eastAsia="zh-CN"/>
        </w:rPr>
        <w:t>4 священник [</w:t>
      </w:r>
      <w:r>
        <w:rPr>
          <w:lang w:eastAsia="zh-CN"/>
        </w:rPr>
        <w:t>priest</w:t>
      </w:r>
      <w:r w:rsidRPr="002A0452">
        <w:rPr>
          <w:lang w:val="ru-RU" w:eastAsia="zh-CN"/>
        </w:rPr>
        <w:t>]</w:t>
      </w:r>
    </w:p>
    <w:p w14:paraId="1A815723" w14:textId="77777777" w:rsidR="00100780" w:rsidRPr="002A0452" w:rsidRDefault="00100780" w:rsidP="00100780">
      <w:pPr>
        <w:pStyle w:val="BasicTextParagraph1"/>
        <w:rPr>
          <w:lang w:val="ru-RU" w:eastAsia="zh-CN"/>
        </w:rPr>
      </w:pPr>
      <w:r w:rsidRPr="002A0452">
        <w:rPr>
          <w:lang w:val="ru-RU" w:eastAsia="zh-CN"/>
        </w:rPr>
        <w:t>6 послушников [</w:t>
      </w:r>
      <w:r>
        <w:rPr>
          <w:lang w:eastAsia="zh-CN"/>
        </w:rPr>
        <w:t>acolyte</w:t>
      </w:r>
      <w:r w:rsidRPr="002A0452">
        <w:rPr>
          <w:lang w:val="ru-RU" w:eastAsia="zh-CN"/>
        </w:rPr>
        <w:t>]</w:t>
      </w:r>
    </w:p>
    <w:p w14:paraId="6EF8901C" w14:textId="77777777" w:rsidR="00100780" w:rsidRPr="002A0452" w:rsidRDefault="00100780" w:rsidP="00100780">
      <w:pPr>
        <w:pStyle w:val="BasicTextParagraph1"/>
        <w:rPr>
          <w:lang w:val="ru-RU" w:eastAsia="zh-CN"/>
        </w:rPr>
      </w:pPr>
      <w:r w:rsidRPr="002A0452">
        <w:rPr>
          <w:lang w:val="ru-RU" w:eastAsia="zh-CN"/>
        </w:rPr>
        <w:t>2 рыцаря из Ордена Зари [</w:t>
      </w:r>
      <w:r>
        <w:rPr>
          <w:lang w:eastAsia="zh-CN"/>
        </w:rPr>
        <w:t>knight</w:t>
      </w:r>
      <w:r w:rsidRPr="002A0452">
        <w:rPr>
          <w:lang w:val="ru-RU" w:eastAsia="zh-CN"/>
        </w:rPr>
        <w:t>]</w:t>
      </w:r>
    </w:p>
    <w:p w14:paraId="50BD7D6E" w14:textId="77777777" w:rsidR="00100780" w:rsidRPr="002A0452" w:rsidRDefault="00100780" w:rsidP="00100780">
      <w:pPr>
        <w:pStyle w:val="BasicTextParagraph1"/>
        <w:rPr>
          <w:lang w:val="ru-RU" w:eastAsia="zh-CN"/>
        </w:rPr>
      </w:pPr>
      <w:r w:rsidRPr="002A0452">
        <w:rPr>
          <w:lang w:val="ru-RU" w:eastAsia="zh-CN"/>
        </w:rPr>
        <w:t>4 сквайра из Ордена Зари [</w:t>
      </w:r>
      <w:r>
        <w:rPr>
          <w:lang w:eastAsia="zh-CN"/>
        </w:rPr>
        <w:t>guard</w:t>
      </w:r>
      <w:r w:rsidRPr="002A0452">
        <w:rPr>
          <w:lang w:val="ru-RU" w:eastAsia="zh-CN"/>
        </w:rPr>
        <w:t>]</w:t>
      </w:r>
    </w:p>
    <w:p w14:paraId="1E13359B" w14:textId="77777777" w:rsidR="002E0733" w:rsidRDefault="00100780" w:rsidP="00100780">
      <w:pPr>
        <w:pStyle w:val="BasicTextParagraph1"/>
        <w:rPr>
          <w:lang w:val="ru-RU" w:eastAsia="zh-CN"/>
        </w:rPr>
      </w:pPr>
      <w:r w:rsidRPr="002A0452">
        <w:rPr>
          <w:lang w:val="ru-RU" w:eastAsia="zh-CN"/>
        </w:rPr>
        <w:t>Подобно жрецам Приюта, латандериты Наблюдательной Башни обеспечивают лечение доброму люду, которому оно необходимо.</w:t>
      </w:r>
    </w:p>
    <w:p w14:paraId="05D0C99D" w14:textId="77777777" w:rsidR="002E0733" w:rsidRDefault="00100780" w:rsidP="00100780">
      <w:pPr>
        <w:pStyle w:val="BasicTextParagraph1"/>
        <w:rPr>
          <w:lang w:val="ru-RU" w:eastAsia="zh-CN"/>
        </w:rPr>
      </w:pPr>
      <w:r w:rsidRPr="002A0452">
        <w:rPr>
          <w:lang w:val="ru-RU" w:eastAsia="zh-CN"/>
        </w:rPr>
        <w:t>Услуги заклинателей</w:t>
      </w:r>
    </w:p>
    <w:p w14:paraId="220FBF6D" w14:textId="066C5A4C" w:rsidR="00100780" w:rsidRPr="002A0452" w:rsidRDefault="00100780" w:rsidP="00100780">
      <w:pPr>
        <w:pStyle w:val="BasicTextParagraph1"/>
        <w:rPr>
          <w:lang w:val="ru-RU" w:eastAsia="zh-CN"/>
        </w:rPr>
      </w:pPr>
      <w:r w:rsidRPr="002A0452">
        <w:rPr>
          <w:lang w:val="ru-RU" w:eastAsia="zh-CN"/>
        </w:rPr>
        <w:t>Услуги заклинателей в церкви Латандера</w:t>
      </w:r>
    </w:p>
    <w:tbl>
      <w:tblPr>
        <w:tblStyle w:val="TableBestiaryBlue"/>
        <w:tblW w:w="0" w:type="auto"/>
        <w:tblInd w:w="0" w:type="dxa"/>
        <w:tblLook w:val="04A0" w:firstRow="1" w:lastRow="0" w:firstColumn="1" w:lastColumn="0" w:noHBand="0" w:noVBand="1"/>
      </w:tblPr>
      <w:tblGrid>
        <w:gridCol w:w="1673"/>
        <w:gridCol w:w="1674"/>
        <w:gridCol w:w="1674"/>
      </w:tblGrid>
      <w:tr w:rsidR="002E0733" w:rsidRPr="002E0733" w14:paraId="307D7C0D" w14:textId="77777777" w:rsidTr="009D3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F81ECDD" w14:textId="09885618" w:rsidR="002E0733" w:rsidRPr="002E0733" w:rsidRDefault="002E0733" w:rsidP="009A2818">
            <w:pPr>
              <w:pStyle w:val="BasicTextParagraph1"/>
              <w:rPr>
                <w:lang w:val="uk-UA" w:eastAsia="zh-CN"/>
              </w:rPr>
            </w:pPr>
            <w:r>
              <w:rPr>
                <w:lang w:val="uk-UA" w:eastAsia="zh-CN"/>
              </w:rPr>
              <w:t>Уровень</w:t>
            </w:r>
          </w:p>
        </w:tc>
        <w:tc>
          <w:tcPr>
            <w:tcW w:w="1674" w:type="dxa"/>
          </w:tcPr>
          <w:p w14:paraId="3668E13B" w14:textId="089F2B5B" w:rsidR="002E0733" w:rsidRPr="002E0733" w:rsidRDefault="002E0733" w:rsidP="009A2818">
            <w:pPr>
              <w:pStyle w:val="BasicTextParagraph1"/>
              <w:cnfStyle w:val="100000000000" w:firstRow="1" w:lastRow="0" w:firstColumn="0" w:lastColumn="0" w:oddVBand="0" w:evenVBand="0" w:oddHBand="0" w:evenHBand="0" w:firstRowFirstColumn="0" w:firstRowLastColumn="0" w:lastRowFirstColumn="0" w:lastRowLastColumn="0"/>
              <w:rPr>
                <w:lang w:val="uk-UA" w:eastAsia="zh-CN"/>
              </w:rPr>
            </w:pPr>
            <w:r>
              <w:rPr>
                <w:lang w:val="uk-UA" w:eastAsia="zh-CN"/>
              </w:rPr>
              <w:t>Заклинания</w:t>
            </w:r>
          </w:p>
        </w:tc>
        <w:tc>
          <w:tcPr>
            <w:tcW w:w="1674" w:type="dxa"/>
          </w:tcPr>
          <w:p w14:paraId="70957384" w14:textId="2F1B3A46" w:rsidR="002E0733" w:rsidRPr="002E0733" w:rsidRDefault="002E0733" w:rsidP="009A2818">
            <w:pPr>
              <w:pStyle w:val="BasicTextParagraph1"/>
              <w:cnfStyle w:val="100000000000" w:firstRow="1" w:lastRow="0" w:firstColumn="0" w:lastColumn="0" w:oddVBand="0" w:evenVBand="0" w:oddHBand="0" w:evenHBand="0" w:firstRowFirstColumn="0" w:firstRowLastColumn="0" w:lastRowFirstColumn="0" w:lastRowLastColumn="0"/>
              <w:rPr>
                <w:lang w:val="uk-UA" w:eastAsia="zh-CN"/>
              </w:rPr>
            </w:pPr>
            <w:r>
              <w:rPr>
                <w:lang w:val="uk-UA" w:eastAsia="zh-CN"/>
              </w:rPr>
              <w:t>Стоимость, зм</w:t>
            </w:r>
          </w:p>
        </w:tc>
      </w:tr>
      <w:tr w:rsidR="002E0733" w:rsidRPr="002E0733" w14:paraId="5A38BF42"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590CC42E" w14:textId="77777777" w:rsidR="002E0733" w:rsidRPr="002E0733" w:rsidRDefault="002E0733" w:rsidP="009A2818">
            <w:pPr>
              <w:pStyle w:val="BasicTextParagraph1"/>
              <w:rPr>
                <w:lang w:val="ru-RU" w:eastAsia="zh-CN"/>
              </w:rPr>
            </w:pPr>
            <w:r w:rsidRPr="002E0733">
              <w:rPr>
                <w:lang w:val="ru-RU" w:eastAsia="zh-CN"/>
              </w:rPr>
              <w:t>1</w:t>
            </w:r>
          </w:p>
        </w:tc>
        <w:tc>
          <w:tcPr>
            <w:tcW w:w="1674" w:type="dxa"/>
          </w:tcPr>
          <w:p w14:paraId="59CF0129" w14:textId="77777777" w:rsidR="002E0733" w:rsidRPr="002E0733" w:rsidRDefault="002E0733" w:rsidP="009A2818">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p>
        </w:tc>
        <w:tc>
          <w:tcPr>
            <w:tcW w:w="1674" w:type="dxa"/>
          </w:tcPr>
          <w:p w14:paraId="756C63AC" w14:textId="77777777" w:rsidR="002E0733" w:rsidRPr="002E0733" w:rsidRDefault="002E0733" w:rsidP="009A2818">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10</w:t>
            </w:r>
          </w:p>
        </w:tc>
      </w:tr>
      <w:tr w:rsidR="002E0733" w:rsidRPr="002E0733" w14:paraId="362AA623"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4E0E37E5" w14:textId="77777777" w:rsidR="002E0733" w:rsidRPr="002E0733" w:rsidRDefault="002E0733" w:rsidP="009A2818">
            <w:pPr>
              <w:pStyle w:val="BasicTextParagraph1"/>
              <w:rPr>
                <w:lang w:val="ru-RU" w:eastAsia="zh-CN"/>
              </w:rPr>
            </w:pPr>
            <w:r w:rsidRPr="002E0733">
              <w:rPr>
                <w:lang w:val="ru-RU" w:eastAsia="zh-CN"/>
              </w:rPr>
              <w:t>2</w:t>
            </w:r>
          </w:p>
        </w:tc>
        <w:tc>
          <w:tcPr>
            <w:tcW w:w="1674" w:type="dxa"/>
          </w:tcPr>
          <w:p w14:paraId="12831BC5" w14:textId="77777777" w:rsidR="002E0733" w:rsidRPr="002E0733" w:rsidRDefault="002E0733" w:rsidP="009A2818">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p>
        </w:tc>
        <w:tc>
          <w:tcPr>
            <w:tcW w:w="1674" w:type="dxa"/>
          </w:tcPr>
          <w:p w14:paraId="4ACD044C" w14:textId="77777777" w:rsidR="002E0733" w:rsidRPr="002E0733" w:rsidRDefault="002E0733" w:rsidP="009A2818">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25</w:t>
            </w:r>
          </w:p>
        </w:tc>
      </w:tr>
      <w:tr w:rsidR="002E0733" w:rsidRPr="002E0733" w14:paraId="4D9569F1"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1D344DFB" w14:textId="77777777" w:rsidR="002E0733" w:rsidRPr="002E0733" w:rsidRDefault="002E0733" w:rsidP="009A2818">
            <w:pPr>
              <w:pStyle w:val="BasicTextParagraph1"/>
              <w:rPr>
                <w:lang w:val="ru-RU" w:eastAsia="zh-CN"/>
              </w:rPr>
            </w:pPr>
            <w:r w:rsidRPr="002E0733">
              <w:rPr>
                <w:lang w:val="ru-RU" w:eastAsia="zh-CN"/>
              </w:rPr>
              <w:t>3</w:t>
            </w:r>
          </w:p>
        </w:tc>
        <w:tc>
          <w:tcPr>
            <w:tcW w:w="1674" w:type="dxa"/>
          </w:tcPr>
          <w:p w14:paraId="7AA051AC" w14:textId="77777777" w:rsidR="002E0733" w:rsidRPr="002E0733" w:rsidRDefault="002E0733" w:rsidP="009A2818">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p>
        </w:tc>
        <w:tc>
          <w:tcPr>
            <w:tcW w:w="1674" w:type="dxa"/>
          </w:tcPr>
          <w:p w14:paraId="736A3C3A" w14:textId="77777777" w:rsidR="002E0733" w:rsidRPr="002E0733" w:rsidRDefault="002E0733" w:rsidP="009A2818">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100</w:t>
            </w:r>
          </w:p>
        </w:tc>
      </w:tr>
      <w:tr w:rsidR="002E0733" w:rsidRPr="002E0733" w14:paraId="4DBA01D9"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80E198A" w14:textId="77777777" w:rsidR="002E0733" w:rsidRPr="002E0733" w:rsidRDefault="002E0733" w:rsidP="009A2818">
            <w:pPr>
              <w:pStyle w:val="BasicTextParagraph1"/>
              <w:rPr>
                <w:lang w:val="ru-RU" w:eastAsia="zh-CN"/>
              </w:rPr>
            </w:pPr>
            <w:r w:rsidRPr="002E0733">
              <w:rPr>
                <w:lang w:val="ru-RU" w:eastAsia="zh-CN"/>
              </w:rPr>
              <w:t>4</w:t>
            </w:r>
          </w:p>
        </w:tc>
        <w:tc>
          <w:tcPr>
            <w:tcW w:w="1674" w:type="dxa"/>
          </w:tcPr>
          <w:p w14:paraId="4FF6BEEA" w14:textId="77777777" w:rsidR="002E0733" w:rsidRPr="002E0733" w:rsidRDefault="002E0733" w:rsidP="009A2818">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p>
        </w:tc>
        <w:tc>
          <w:tcPr>
            <w:tcW w:w="1674" w:type="dxa"/>
          </w:tcPr>
          <w:p w14:paraId="4806F38B" w14:textId="77777777" w:rsidR="002E0733" w:rsidRPr="002E0733" w:rsidRDefault="002E0733" w:rsidP="009A2818">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250</w:t>
            </w:r>
          </w:p>
        </w:tc>
      </w:tr>
      <w:tr w:rsidR="002E0733" w:rsidRPr="002E0733" w14:paraId="1F87B289"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73E5C050" w14:textId="77777777" w:rsidR="002E0733" w:rsidRPr="002E0733" w:rsidRDefault="002E0733" w:rsidP="009A2818">
            <w:pPr>
              <w:pStyle w:val="BasicTextParagraph1"/>
              <w:rPr>
                <w:lang w:val="ru-RU" w:eastAsia="zh-CN"/>
              </w:rPr>
            </w:pPr>
            <w:r w:rsidRPr="002E0733">
              <w:rPr>
                <w:lang w:val="ru-RU" w:eastAsia="zh-CN"/>
              </w:rPr>
              <w:t>5</w:t>
            </w:r>
          </w:p>
        </w:tc>
        <w:tc>
          <w:tcPr>
            <w:tcW w:w="1674" w:type="dxa"/>
          </w:tcPr>
          <w:p w14:paraId="500FBF23" w14:textId="77777777" w:rsidR="002E0733" w:rsidRPr="002E0733" w:rsidRDefault="002E0733" w:rsidP="009A2818">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p>
        </w:tc>
        <w:tc>
          <w:tcPr>
            <w:tcW w:w="1674" w:type="dxa"/>
          </w:tcPr>
          <w:p w14:paraId="07248825" w14:textId="77777777" w:rsidR="002E0733" w:rsidRPr="002E0733" w:rsidRDefault="002E0733" w:rsidP="009A2818">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500</w:t>
            </w:r>
          </w:p>
        </w:tc>
      </w:tr>
    </w:tbl>
    <w:p w14:paraId="10014AC2" w14:textId="77777777" w:rsidR="00100780" w:rsidRPr="002A0452" w:rsidRDefault="00100780" w:rsidP="00100780">
      <w:pPr>
        <w:pStyle w:val="BasicTextParagraph1"/>
        <w:rPr>
          <w:lang w:val="ru-RU" w:eastAsia="zh-CN"/>
        </w:rPr>
      </w:pPr>
      <w:r w:rsidRPr="002A0452">
        <w:rPr>
          <w:lang w:val="ru-RU" w:eastAsia="zh-CN"/>
        </w:rPr>
        <w:t xml:space="preserve"> </w:t>
      </w:r>
    </w:p>
    <w:p w14:paraId="4CD6373E" w14:textId="77777777" w:rsidR="002E0733" w:rsidRDefault="00100780" w:rsidP="00100780">
      <w:pPr>
        <w:pStyle w:val="BasicTextParagraph1"/>
        <w:rPr>
          <w:lang w:val="ru-RU" w:eastAsia="zh-CN"/>
        </w:rPr>
      </w:pPr>
      <w:r w:rsidRPr="002A0452">
        <w:rPr>
          <w:lang w:val="ru-RU" w:eastAsia="zh-CN"/>
        </w:rPr>
        <w:t># Последователи Латандера получают скидку 20% на услуги заклинателей. # Последователи Амаунатора получают скидку 10% на услуги заклинателей. # только для последователей Латандера</w:t>
      </w:r>
    </w:p>
    <w:p w14:paraId="03CCB441" w14:textId="77777777" w:rsidR="002E0733" w:rsidRDefault="00100780" w:rsidP="00100780">
      <w:pPr>
        <w:pStyle w:val="BasicTextParagraph1"/>
        <w:rPr>
          <w:lang w:val="ru-RU" w:eastAsia="zh-CN"/>
        </w:rPr>
      </w:pPr>
      <w:r w:rsidRPr="002A0452">
        <w:rPr>
          <w:lang w:val="ru-RU" w:eastAsia="zh-CN"/>
        </w:rPr>
        <w:t>Дополнительные услуги:</w:t>
      </w:r>
    </w:p>
    <w:p w14:paraId="6F91E1B1" w14:textId="3D190474" w:rsidR="00100780" w:rsidRPr="002A0452" w:rsidRDefault="00100780" w:rsidP="00100780">
      <w:pPr>
        <w:pStyle w:val="BasicTextParagraph1"/>
        <w:rPr>
          <w:lang w:val="ru-RU" w:eastAsia="zh-CN"/>
        </w:rPr>
      </w:pPr>
      <w:r w:rsidRPr="002A0452">
        <w:rPr>
          <w:lang w:val="ru-RU" w:eastAsia="zh-CN"/>
        </w:rPr>
        <w:t>Дополнительные услуги церкви Латандера в Смертельных Снегах</w:t>
      </w:r>
    </w:p>
    <w:p w14:paraId="4A8C27C8" w14:textId="77777777" w:rsidR="00100780" w:rsidRPr="002A0452" w:rsidRDefault="00100780" w:rsidP="00100780">
      <w:pPr>
        <w:pStyle w:val="BasicTextParagraph1"/>
        <w:rPr>
          <w:lang w:val="ru-RU" w:eastAsia="zh-CN"/>
        </w:rPr>
      </w:pPr>
      <w:r w:rsidRPr="002A0452">
        <w:rPr>
          <w:lang w:val="ru-RU" w:eastAsia="zh-CN"/>
        </w:rPr>
        <w:t>Предмет</w:t>
      </w:r>
      <w:r w:rsidRPr="002A0452">
        <w:rPr>
          <w:lang w:val="ru-RU" w:eastAsia="zh-CN"/>
        </w:rPr>
        <w:tab/>
        <w:t>Количество</w:t>
      </w:r>
      <w:r w:rsidRPr="002A0452">
        <w:rPr>
          <w:lang w:val="ru-RU" w:eastAsia="zh-CN"/>
        </w:rPr>
        <w:tab/>
        <w:t>Стоимость, зм</w:t>
      </w:r>
    </w:p>
    <w:p w14:paraId="7DDEED75" w14:textId="77777777" w:rsidR="00100780" w:rsidRPr="002A0452" w:rsidRDefault="00100780" w:rsidP="00100780">
      <w:pPr>
        <w:pStyle w:val="BasicTextParagraph1"/>
        <w:rPr>
          <w:lang w:val="ru-RU" w:eastAsia="zh-CN"/>
        </w:rPr>
      </w:pPr>
      <w:r>
        <w:rPr>
          <w:lang w:eastAsia="zh-CN"/>
        </w:rPr>
        <w:t>Holy</w:t>
      </w:r>
      <w:r w:rsidRPr="002A0452">
        <w:rPr>
          <w:lang w:val="ru-RU" w:eastAsia="zh-CN"/>
        </w:rPr>
        <w:t xml:space="preserve"> </w:t>
      </w:r>
      <w:r>
        <w:rPr>
          <w:lang w:eastAsia="zh-CN"/>
        </w:rPr>
        <w:t>symbol</w:t>
      </w:r>
      <w:r w:rsidRPr="002A0452">
        <w:rPr>
          <w:lang w:val="ru-RU" w:eastAsia="zh-CN"/>
        </w:rPr>
        <w:t xml:space="preserve"> </w:t>
      </w:r>
      <w:r>
        <w:rPr>
          <w:lang w:eastAsia="zh-CN"/>
        </w:rPr>
        <w:t>of</w:t>
      </w:r>
      <w:r w:rsidRPr="002A0452">
        <w:rPr>
          <w:lang w:val="ru-RU" w:eastAsia="zh-CN"/>
        </w:rPr>
        <w:t xml:space="preserve"> </w:t>
      </w:r>
      <w:r>
        <w:rPr>
          <w:lang w:eastAsia="zh-CN"/>
        </w:rPr>
        <w:t>Lathander</w:t>
      </w:r>
      <w:r w:rsidRPr="002A0452">
        <w:rPr>
          <w:lang w:val="ru-RU" w:eastAsia="zh-CN"/>
        </w:rPr>
        <w:tab/>
        <w:t>10 шт</w:t>
      </w:r>
      <w:r w:rsidRPr="002A0452">
        <w:rPr>
          <w:lang w:val="ru-RU" w:eastAsia="zh-CN"/>
        </w:rPr>
        <w:tab/>
        <w:t>1 зм</w:t>
      </w:r>
    </w:p>
    <w:p w14:paraId="6C489E7B" w14:textId="77777777" w:rsidR="00100780" w:rsidRDefault="00100780" w:rsidP="00100780">
      <w:pPr>
        <w:pStyle w:val="BasicTextParagraph1"/>
        <w:rPr>
          <w:lang w:eastAsia="zh-CN"/>
        </w:rPr>
      </w:pPr>
      <w:r>
        <w:rPr>
          <w:lang w:eastAsia="zh-CN"/>
        </w:rPr>
        <w:t>Holy water</w:t>
      </w:r>
      <w:r>
        <w:rPr>
          <w:lang w:eastAsia="zh-CN"/>
        </w:rPr>
        <w:tab/>
        <w:t>5 шт</w:t>
      </w:r>
      <w:r>
        <w:rPr>
          <w:lang w:eastAsia="zh-CN"/>
        </w:rPr>
        <w:tab/>
        <w:t>25 зм</w:t>
      </w:r>
    </w:p>
    <w:p w14:paraId="38F4D3FD" w14:textId="77777777" w:rsidR="00100780" w:rsidRDefault="00100780" w:rsidP="00100780">
      <w:pPr>
        <w:pStyle w:val="BasicTextParagraph1"/>
        <w:rPr>
          <w:lang w:eastAsia="zh-CN"/>
        </w:rPr>
      </w:pPr>
      <w:r>
        <w:rPr>
          <w:lang w:eastAsia="zh-CN"/>
        </w:rPr>
        <w:t>Potions of healing</w:t>
      </w:r>
      <w:r>
        <w:rPr>
          <w:lang w:eastAsia="zh-CN"/>
        </w:rPr>
        <w:tab/>
        <w:t>10 шт</w:t>
      </w:r>
      <w:r>
        <w:rPr>
          <w:lang w:eastAsia="zh-CN"/>
        </w:rPr>
        <w:tab/>
        <w:t>25 зм</w:t>
      </w:r>
    </w:p>
    <w:p w14:paraId="23755BC4" w14:textId="77777777" w:rsidR="00100780" w:rsidRDefault="00100780" w:rsidP="00100780">
      <w:pPr>
        <w:pStyle w:val="BasicTextParagraph1"/>
        <w:rPr>
          <w:lang w:eastAsia="zh-CN"/>
        </w:rPr>
      </w:pPr>
      <w:r>
        <w:rPr>
          <w:lang w:eastAsia="zh-CN"/>
        </w:rPr>
        <w:t>Potions of greater healing</w:t>
      </w:r>
      <w:r>
        <w:rPr>
          <w:lang w:eastAsia="zh-CN"/>
        </w:rPr>
        <w:tab/>
        <w:t>1 шт</w:t>
      </w:r>
      <w:r>
        <w:rPr>
          <w:lang w:eastAsia="zh-CN"/>
        </w:rPr>
        <w:tab/>
        <w:t>50 зм</w:t>
      </w:r>
    </w:p>
    <w:p w14:paraId="684E3349" w14:textId="77777777" w:rsidR="00100780" w:rsidRDefault="00100780" w:rsidP="00100780">
      <w:pPr>
        <w:pStyle w:val="BasicTextParagraph1"/>
        <w:rPr>
          <w:lang w:eastAsia="zh-CN"/>
        </w:rPr>
      </w:pPr>
      <w:r>
        <w:rPr>
          <w:lang w:eastAsia="zh-CN"/>
        </w:rPr>
        <w:t>Scrolls of cure wounds</w:t>
      </w:r>
      <w:r>
        <w:rPr>
          <w:lang w:eastAsia="zh-CN"/>
        </w:rPr>
        <w:tab/>
        <w:t>5 шт</w:t>
      </w:r>
      <w:r>
        <w:rPr>
          <w:lang w:eastAsia="zh-CN"/>
        </w:rPr>
        <w:tab/>
        <w:t>50 зм</w:t>
      </w:r>
    </w:p>
    <w:p w14:paraId="1B12637E" w14:textId="77777777" w:rsidR="00100780" w:rsidRDefault="00100780" w:rsidP="00100780">
      <w:pPr>
        <w:pStyle w:val="BasicTextParagraph1"/>
        <w:rPr>
          <w:lang w:eastAsia="zh-CN"/>
        </w:rPr>
      </w:pPr>
      <w:r>
        <w:rPr>
          <w:lang w:eastAsia="zh-CN"/>
        </w:rPr>
        <w:t>Scrolls healing word</w:t>
      </w:r>
      <w:r>
        <w:rPr>
          <w:lang w:eastAsia="zh-CN"/>
        </w:rPr>
        <w:tab/>
        <w:t>5шт</w:t>
      </w:r>
      <w:r>
        <w:rPr>
          <w:lang w:eastAsia="zh-CN"/>
        </w:rPr>
        <w:tab/>
        <w:t>50 зм</w:t>
      </w:r>
    </w:p>
    <w:p w14:paraId="2B7FA8CC" w14:textId="77777777" w:rsidR="00100780" w:rsidRDefault="00100780" w:rsidP="00100780">
      <w:pPr>
        <w:pStyle w:val="BasicTextParagraph1"/>
        <w:rPr>
          <w:lang w:eastAsia="zh-CN"/>
        </w:rPr>
      </w:pPr>
      <w:r>
        <w:rPr>
          <w:lang w:eastAsia="zh-CN"/>
        </w:rPr>
        <w:t>Scrolls lesser restoration</w:t>
      </w:r>
      <w:r>
        <w:rPr>
          <w:lang w:eastAsia="zh-CN"/>
        </w:rPr>
        <w:tab/>
        <w:t>3 шт</w:t>
      </w:r>
      <w:r>
        <w:rPr>
          <w:lang w:eastAsia="zh-CN"/>
        </w:rPr>
        <w:tab/>
        <w:t>100 зм</w:t>
      </w:r>
    </w:p>
    <w:p w14:paraId="13EDEBA7" w14:textId="77777777" w:rsidR="002E0733" w:rsidRDefault="00100780" w:rsidP="00100780">
      <w:pPr>
        <w:pStyle w:val="BasicTextParagraph1"/>
        <w:rPr>
          <w:lang w:val="ru-RU" w:eastAsia="zh-CN"/>
        </w:rPr>
      </w:pPr>
      <w:r>
        <w:rPr>
          <w:lang w:eastAsia="zh-CN"/>
        </w:rPr>
        <w:t>Scrolls</w:t>
      </w:r>
      <w:r w:rsidRPr="002A0452">
        <w:rPr>
          <w:lang w:val="ru-RU" w:eastAsia="zh-CN"/>
        </w:rPr>
        <w:t xml:space="preserve"> </w:t>
      </w:r>
      <w:r>
        <w:rPr>
          <w:lang w:eastAsia="zh-CN"/>
        </w:rPr>
        <w:t>revivfy</w:t>
      </w:r>
      <w:r w:rsidRPr="002A0452">
        <w:rPr>
          <w:lang w:val="ru-RU" w:eastAsia="zh-CN"/>
        </w:rPr>
        <w:tab/>
        <w:t>2 шт</w:t>
      </w:r>
      <w:r w:rsidRPr="002A0452">
        <w:rPr>
          <w:lang w:val="ru-RU" w:eastAsia="zh-CN"/>
        </w:rPr>
        <w:tab/>
        <w:t>500 зм</w:t>
      </w:r>
    </w:p>
    <w:p w14:paraId="063363C3" w14:textId="77777777" w:rsidR="002E0733" w:rsidRDefault="00100780" w:rsidP="00100780">
      <w:pPr>
        <w:pStyle w:val="BasicTextParagraph1"/>
        <w:rPr>
          <w:lang w:val="ru-RU" w:eastAsia="zh-CN"/>
        </w:rPr>
      </w:pPr>
      <w:r w:rsidRPr="002A0452">
        <w:rPr>
          <w:lang w:val="ru-RU" w:eastAsia="zh-CN"/>
        </w:rPr>
        <w:t xml:space="preserve">Свитки </w:t>
      </w:r>
      <w:r>
        <w:rPr>
          <w:lang w:eastAsia="zh-CN"/>
        </w:rPr>
        <w:t>revivfy</w:t>
      </w:r>
      <w:r w:rsidRPr="002A0452">
        <w:rPr>
          <w:lang w:val="ru-RU" w:eastAsia="zh-CN"/>
        </w:rPr>
        <w:t xml:space="preserve"> продадут только представителям добра и света.</w:t>
      </w:r>
    </w:p>
    <w:p w14:paraId="0B59DACD" w14:textId="77777777" w:rsidR="002E0733" w:rsidRDefault="00100780" w:rsidP="00900EE8">
      <w:pPr>
        <w:pStyle w:val="Heading3ToC"/>
        <w:rPr>
          <w:lang w:val="ru-RU"/>
        </w:rPr>
      </w:pPr>
      <w:bookmarkStart w:id="73" w:name="_Toc70532778"/>
      <w:r w:rsidRPr="002A0452">
        <w:rPr>
          <w:lang w:val="ru-RU"/>
        </w:rPr>
        <w:t xml:space="preserve">3. </w:t>
      </w:r>
      <w:r w:rsidRPr="00900EE8">
        <w:t>Герб</w:t>
      </w:r>
      <w:bookmarkEnd w:id="73"/>
    </w:p>
    <w:p w14:paraId="3CB52F14" w14:textId="77777777" w:rsidR="002E0733" w:rsidRDefault="00100780" w:rsidP="00640631">
      <w:pPr>
        <w:pStyle w:val="Heading4ToC"/>
        <w:rPr>
          <w:lang w:val="ru-RU" w:eastAsia="zh-CN"/>
        </w:rPr>
      </w:pPr>
      <w:r w:rsidRPr="002A0452">
        <w:rPr>
          <w:lang w:val="ru-RU" w:eastAsia="zh-CN"/>
        </w:rPr>
        <w:t>Описание</w:t>
      </w:r>
    </w:p>
    <w:p w14:paraId="4FFC1FF6" w14:textId="77777777" w:rsidR="002E0733" w:rsidRDefault="00100780" w:rsidP="00100780">
      <w:pPr>
        <w:pStyle w:val="BasicTextParagraph1"/>
        <w:rPr>
          <w:lang w:val="ru-RU" w:eastAsia="zh-CN"/>
        </w:rPr>
      </w:pPr>
      <w:r w:rsidRPr="002A0452">
        <w:rPr>
          <w:lang w:val="ru-RU" w:eastAsia="zh-CN"/>
        </w:rPr>
        <w:t>Персонажей, ищущих место, где можно перекусить, направляют к этому маленькому деревянному строению. Находящийся в собственности и управляемый мрачного вида полуорком жителем Смертельных Снегов по имени Тараг Картврайт , Герб считается одной из лучших пивных городка. Его деревянный знак - большой деревянный щит с зеленым полем, разделенным посередине сверху донизу широкой белой полосой. Когда его спрашивают о символе, Тараг пожимает плечами и объясняет, что он был там, когда он купил это место более десяти лет назад, но тем не менее каждую весну заботливо подкрашивает эту вывеску.</w:t>
      </w:r>
    </w:p>
    <w:p w14:paraId="43F3EDB3" w14:textId="77777777" w:rsidR="002E0733" w:rsidRDefault="00100780" w:rsidP="00100780">
      <w:pPr>
        <w:pStyle w:val="BasicTextParagraph1"/>
        <w:rPr>
          <w:lang w:val="ru-RU" w:eastAsia="zh-CN"/>
        </w:rPr>
      </w:pPr>
      <w:r w:rsidRPr="002A0452">
        <w:rPr>
          <w:lang w:val="ru-RU" w:eastAsia="zh-CN"/>
        </w:rPr>
        <w:t>Частые посетители Герба - прежде всего местные лесорубы, пастухи и торговцы, желающие избежать шума и суматохи, заполонившей их некогда тихий городок. Они менее дружественны к незнакомцам, чем могли бы быть до начала золотой лихорадки, и их реакция на недавно прибывших персонажей начинается как нейтральная.</w:t>
      </w:r>
    </w:p>
    <w:p w14:paraId="01F4F1AD" w14:textId="77777777" w:rsidR="002E0733" w:rsidRDefault="00100780" w:rsidP="00100780">
      <w:pPr>
        <w:pStyle w:val="BasicTextParagraph1"/>
        <w:rPr>
          <w:lang w:val="ru-RU" w:eastAsia="zh-CN"/>
        </w:rPr>
      </w:pPr>
      <w:r w:rsidRPr="002A0452">
        <w:rPr>
          <w:lang w:val="ru-RU" w:eastAsia="zh-CN"/>
        </w:rPr>
        <w:t>Услуги</w:t>
      </w:r>
    </w:p>
    <w:p w14:paraId="143139AB" w14:textId="5B12F95B" w:rsidR="00100780" w:rsidRPr="002A0452" w:rsidRDefault="00100780" w:rsidP="00100780">
      <w:pPr>
        <w:pStyle w:val="BasicTextParagraph1"/>
        <w:rPr>
          <w:lang w:val="ru-RU" w:eastAsia="zh-CN"/>
        </w:rPr>
      </w:pPr>
      <w:r w:rsidRPr="002A0452">
        <w:rPr>
          <w:lang w:val="ru-RU" w:eastAsia="zh-CN"/>
        </w:rPr>
        <w:t>Комната, 6 мест - 5 зм/ночь (свободна 1 комната из 3)</w:t>
      </w:r>
    </w:p>
    <w:p w14:paraId="75F147A9" w14:textId="77777777" w:rsidR="002E0733" w:rsidRDefault="00100780" w:rsidP="00100780">
      <w:pPr>
        <w:pStyle w:val="BasicTextParagraph1"/>
        <w:rPr>
          <w:lang w:val="ru-RU" w:eastAsia="zh-CN"/>
        </w:rPr>
      </w:pPr>
      <w:r w:rsidRPr="002A0452">
        <w:rPr>
          <w:lang w:val="ru-RU" w:eastAsia="zh-CN"/>
        </w:rPr>
        <w:t>Меню</w:t>
      </w:r>
    </w:p>
    <w:p w14:paraId="2E3F54BD" w14:textId="77777777" w:rsidR="002E0733" w:rsidRDefault="00100780" w:rsidP="00100780">
      <w:pPr>
        <w:pStyle w:val="BasicTextParagraph1"/>
        <w:rPr>
          <w:lang w:val="ru-RU" w:eastAsia="zh-CN"/>
        </w:rPr>
      </w:pPr>
      <w:r w:rsidRPr="002A0452">
        <w:rPr>
          <w:lang w:val="ru-RU" w:eastAsia="zh-CN"/>
        </w:rPr>
        <w:t>НАПИТКИ</w:t>
      </w:r>
    </w:p>
    <w:p w14:paraId="1BB803C2" w14:textId="7466FE86" w:rsidR="00100780" w:rsidRPr="002A0452" w:rsidRDefault="00100780" w:rsidP="00100780">
      <w:pPr>
        <w:pStyle w:val="BasicTextParagraph1"/>
        <w:rPr>
          <w:lang w:val="ru-RU" w:eastAsia="zh-CN"/>
        </w:rPr>
      </w:pPr>
      <w:r w:rsidRPr="002A0452">
        <w:rPr>
          <w:lang w:val="ru-RU" w:eastAsia="zh-CN"/>
        </w:rPr>
        <w:t>вино</w:t>
      </w:r>
    </w:p>
    <w:p w14:paraId="7D74E065" w14:textId="77777777" w:rsidR="00100780" w:rsidRPr="002A0452" w:rsidRDefault="00100780" w:rsidP="00100780">
      <w:pPr>
        <w:pStyle w:val="BasicTextParagraph1"/>
        <w:rPr>
          <w:lang w:val="ru-RU" w:eastAsia="zh-CN"/>
        </w:rPr>
      </w:pPr>
      <w:r w:rsidRPr="002A0452">
        <w:rPr>
          <w:lang w:val="ru-RU" w:eastAsia="zh-CN"/>
        </w:rPr>
        <w:t>пиво</w:t>
      </w:r>
    </w:p>
    <w:p w14:paraId="07D1885E" w14:textId="77777777" w:rsidR="00100780" w:rsidRPr="002A0452" w:rsidRDefault="00100780" w:rsidP="00100780">
      <w:pPr>
        <w:pStyle w:val="BasicTextParagraph1"/>
        <w:rPr>
          <w:lang w:val="ru-RU" w:eastAsia="zh-CN"/>
        </w:rPr>
      </w:pPr>
      <w:r w:rsidRPr="002A0452">
        <w:rPr>
          <w:lang w:val="ru-RU" w:eastAsia="zh-CN"/>
        </w:rPr>
        <w:t>эль</w:t>
      </w:r>
    </w:p>
    <w:p w14:paraId="40A5C327" w14:textId="77777777" w:rsidR="002E0733" w:rsidRDefault="00100780" w:rsidP="00100780">
      <w:pPr>
        <w:pStyle w:val="BasicTextParagraph1"/>
        <w:rPr>
          <w:lang w:val="ru-RU" w:eastAsia="zh-CN"/>
        </w:rPr>
      </w:pPr>
      <w:r w:rsidRPr="002A0452">
        <w:rPr>
          <w:lang w:val="ru-RU" w:eastAsia="zh-CN"/>
        </w:rPr>
        <w:t>ЕДА</w:t>
      </w:r>
    </w:p>
    <w:p w14:paraId="3B0990E0" w14:textId="1C854B48" w:rsidR="00100780" w:rsidRPr="002A0452" w:rsidRDefault="00100780" w:rsidP="00100780">
      <w:pPr>
        <w:pStyle w:val="BasicTextParagraph1"/>
        <w:rPr>
          <w:lang w:val="ru-RU" w:eastAsia="zh-CN"/>
        </w:rPr>
      </w:pPr>
      <w:r w:rsidRPr="002A0452">
        <w:rPr>
          <w:lang w:val="ru-RU" w:eastAsia="zh-CN"/>
        </w:rPr>
        <w:t>Жареная баранина или говядина с вареным картофелем и зеленью - 5 см за порцию</w:t>
      </w:r>
    </w:p>
    <w:p w14:paraId="6C71AE0E" w14:textId="77777777" w:rsidR="002E0733" w:rsidRDefault="00100780" w:rsidP="00640631">
      <w:pPr>
        <w:pStyle w:val="Heading4ToC"/>
        <w:rPr>
          <w:lang w:val="ru-RU" w:eastAsia="zh-CN"/>
        </w:rPr>
      </w:pPr>
      <w:r w:rsidRPr="002A0452">
        <w:rPr>
          <w:lang w:val="ru-RU" w:eastAsia="zh-CN"/>
        </w:rPr>
        <w:t>Постояльцы</w:t>
      </w:r>
    </w:p>
    <w:p w14:paraId="3F86ABF6" w14:textId="453DBC68" w:rsidR="00100780" w:rsidRPr="002A0452" w:rsidRDefault="00100780" w:rsidP="00100780">
      <w:pPr>
        <w:pStyle w:val="BasicTextParagraph1"/>
        <w:rPr>
          <w:lang w:val="ru-RU" w:eastAsia="zh-CN"/>
        </w:rPr>
      </w:pPr>
      <w:r w:rsidRPr="002A0452">
        <w:rPr>
          <w:lang w:val="ru-RU" w:eastAsia="zh-CN"/>
        </w:rPr>
        <w:t>авантюрист Ландер</w:t>
      </w:r>
    </w:p>
    <w:p w14:paraId="2C7FC473" w14:textId="77777777" w:rsidR="00100780" w:rsidRPr="002A0452" w:rsidRDefault="00100780" w:rsidP="00100780">
      <w:pPr>
        <w:pStyle w:val="BasicTextParagraph1"/>
        <w:rPr>
          <w:lang w:val="ru-RU" w:eastAsia="zh-CN"/>
        </w:rPr>
      </w:pPr>
      <w:r w:rsidRPr="002A0452">
        <w:rPr>
          <w:lang w:val="ru-RU" w:eastAsia="zh-CN"/>
        </w:rPr>
        <w:t>археолог Квор</w:t>
      </w:r>
    </w:p>
    <w:p w14:paraId="3CA03F94" w14:textId="77777777" w:rsidR="00100780" w:rsidRPr="002A0452" w:rsidRDefault="00100780" w:rsidP="00100780">
      <w:pPr>
        <w:pStyle w:val="BasicTextParagraph1"/>
        <w:rPr>
          <w:lang w:val="ru-RU" w:eastAsia="zh-CN"/>
        </w:rPr>
      </w:pPr>
      <w:r w:rsidRPr="002A0452">
        <w:rPr>
          <w:lang w:val="ru-RU" w:eastAsia="zh-CN"/>
        </w:rPr>
        <w:t>наемник Кадор</w:t>
      </w:r>
    </w:p>
    <w:p w14:paraId="5599989C" w14:textId="77777777" w:rsidR="002E0733" w:rsidRDefault="00100780" w:rsidP="00100780">
      <w:pPr>
        <w:pStyle w:val="BasicTextParagraph1"/>
        <w:rPr>
          <w:lang w:val="ru-RU" w:eastAsia="zh-CN"/>
        </w:rPr>
      </w:pPr>
      <w:r w:rsidRPr="002A0452">
        <w:rPr>
          <w:lang w:val="ru-RU" w:eastAsia="zh-CN"/>
        </w:rPr>
        <w:t>-</w:t>
      </w:r>
    </w:p>
    <w:p w14:paraId="1A1A2085" w14:textId="121548E1" w:rsidR="00100780" w:rsidRPr="002A0452" w:rsidRDefault="00100780" w:rsidP="00100780">
      <w:pPr>
        <w:pStyle w:val="BasicTextParagraph1"/>
        <w:rPr>
          <w:lang w:val="ru-RU" w:eastAsia="zh-CN"/>
        </w:rPr>
      </w:pPr>
      <w:r w:rsidRPr="002A0452">
        <w:rPr>
          <w:lang w:val="ru-RU" w:eastAsia="zh-CN"/>
        </w:rPr>
        <w:t>Тараг Картврайт</w:t>
      </w:r>
    </w:p>
    <w:p w14:paraId="548D3DA2" w14:textId="77777777" w:rsidR="002E0733" w:rsidRDefault="00100780" w:rsidP="00900EE8">
      <w:pPr>
        <w:pStyle w:val="Heading3ToC"/>
        <w:rPr>
          <w:lang w:val="ru-RU"/>
        </w:rPr>
      </w:pPr>
      <w:bookmarkStart w:id="74" w:name="_Toc70532779"/>
      <w:r w:rsidRPr="002A0452">
        <w:rPr>
          <w:lang w:val="ru-RU"/>
        </w:rPr>
        <w:t xml:space="preserve">4. Торговая </w:t>
      </w:r>
      <w:r w:rsidRPr="00900EE8">
        <w:t>лавка</w:t>
      </w:r>
      <w:bookmarkEnd w:id="74"/>
    </w:p>
    <w:p w14:paraId="7F371AE9" w14:textId="77777777" w:rsidR="002E0733" w:rsidRDefault="00100780" w:rsidP="00640631">
      <w:pPr>
        <w:pStyle w:val="Heading4ToC"/>
        <w:rPr>
          <w:lang w:val="ru-RU" w:eastAsia="zh-CN"/>
        </w:rPr>
      </w:pPr>
      <w:r w:rsidRPr="002A0452">
        <w:rPr>
          <w:lang w:val="ru-RU" w:eastAsia="zh-CN"/>
        </w:rPr>
        <w:lastRenderedPageBreak/>
        <w:t>Описание</w:t>
      </w:r>
    </w:p>
    <w:p w14:paraId="5A8C8D01" w14:textId="77777777" w:rsidR="002E0733" w:rsidRDefault="00100780" w:rsidP="00100780">
      <w:pPr>
        <w:pStyle w:val="BasicTextParagraph1"/>
        <w:rPr>
          <w:lang w:val="ru-RU" w:eastAsia="zh-CN"/>
        </w:rPr>
      </w:pPr>
      <w:r w:rsidRPr="002A0452">
        <w:rPr>
          <w:lang w:val="ru-RU" w:eastAsia="zh-CN"/>
        </w:rPr>
        <w:t>Торговцев не просто заманить в глушь и цены Арвина убедительно это доказывают. Невзирая на все крики его покупателей Моркейн Ватчэвер остается спокойным - и, возможно, ему в этом помогает его ручной сокол Тигр или постоянная кружка с элем в руках.</w:t>
      </w:r>
    </w:p>
    <w:p w14:paraId="0B5BDC1A" w14:textId="77777777" w:rsidR="002E0733" w:rsidRDefault="00100780" w:rsidP="00900EE8">
      <w:pPr>
        <w:pStyle w:val="Heading3ToC"/>
        <w:rPr>
          <w:lang w:val="ru-RU"/>
        </w:rPr>
      </w:pPr>
      <w:bookmarkStart w:id="75" w:name="_Toc70532780"/>
      <w:r w:rsidRPr="002A0452">
        <w:rPr>
          <w:lang w:val="ru-RU"/>
        </w:rPr>
        <w:t xml:space="preserve">Моркейн </w:t>
      </w:r>
      <w:r w:rsidRPr="00900EE8">
        <w:t>Вотчэвер</w:t>
      </w:r>
      <w:r w:rsidRPr="002A0452">
        <w:rPr>
          <w:lang w:val="ru-RU"/>
        </w:rPr>
        <w:t xml:space="preserve"> - первый взгляд</w:t>
      </w:r>
      <w:bookmarkEnd w:id="75"/>
    </w:p>
    <w:p w14:paraId="257BCAF5" w14:textId="77777777" w:rsidR="002E0733" w:rsidRDefault="00100780" w:rsidP="00100780">
      <w:pPr>
        <w:pStyle w:val="BasicTextParagraph1"/>
        <w:rPr>
          <w:lang w:val="ru-RU" w:eastAsia="zh-CN"/>
        </w:rPr>
      </w:pPr>
      <w:r w:rsidRPr="002A0452">
        <w:rPr>
          <w:lang w:val="ru-RU" w:eastAsia="zh-CN"/>
        </w:rPr>
        <w:t>Ассортимент торговой лавки</w:t>
      </w:r>
    </w:p>
    <w:p w14:paraId="0E85D2D1" w14:textId="29C5D4A7" w:rsidR="00100780" w:rsidRPr="002A0452" w:rsidRDefault="00100780" w:rsidP="00100780">
      <w:pPr>
        <w:pStyle w:val="BasicTextParagraph1"/>
        <w:rPr>
          <w:lang w:val="ru-RU" w:eastAsia="zh-CN"/>
        </w:rPr>
      </w:pPr>
      <w:r w:rsidRPr="002A0452">
        <w:rPr>
          <w:lang w:val="ru-RU" w:eastAsia="zh-CN"/>
        </w:rPr>
        <w:t>Ассортимент торговой лавки в Смертельных Снегах</w:t>
      </w:r>
    </w:p>
    <w:tbl>
      <w:tblPr>
        <w:tblStyle w:val="TableBestiaryBlue"/>
        <w:tblW w:w="0" w:type="auto"/>
        <w:tblInd w:w="0" w:type="dxa"/>
        <w:tblLook w:val="04A0" w:firstRow="1" w:lastRow="0" w:firstColumn="1" w:lastColumn="0" w:noHBand="0" w:noVBand="1"/>
      </w:tblPr>
      <w:tblGrid>
        <w:gridCol w:w="1673"/>
        <w:gridCol w:w="1674"/>
        <w:gridCol w:w="1674"/>
      </w:tblGrid>
      <w:tr w:rsidR="002E0733" w:rsidRPr="002E0733" w14:paraId="2A4ED7D9" w14:textId="77777777" w:rsidTr="009D3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A086FCB" w14:textId="77777777" w:rsidR="002E0733" w:rsidRPr="002E0733" w:rsidRDefault="002E0733" w:rsidP="007B15A5">
            <w:pPr>
              <w:pStyle w:val="BasicTextParagraph1"/>
              <w:rPr>
                <w:lang w:val="ru-RU" w:eastAsia="zh-CN"/>
              </w:rPr>
            </w:pPr>
            <w:r w:rsidRPr="002E0733">
              <w:rPr>
                <w:lang w:val="ru-RU" w:eastAsia="zh-CN"/>
              </w:rPr>
              <w:t>Предмет</w:t>
            </w:r>
          </w:p>
        </w:tc>
        <w:tc>
          <w:tcPr>
            <w:tcW w:w="1674" w:type="dxa"/>
          </w:tcPr>
          <w:p w14:paraId="30B5B476" w14:textId="77777777" w:rsidR="002E0733" w:rsidRPr="002E0733" w:rsidRDefault="002E0733" w:rsidP="007B15A5">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lang w:val="ru-RU" w:eastAsia="zh-CN"/>
              </w:rPr>
              <w:t>Количество</w:t>
            </w:r>
          </w:p>
        </w:tc>
        <w:tc>
          <w:tcPr>
            <w:tcW w:w="1674" w:type="dxa"/>
          </w:tcPr>
          <w:p w14:paraId="45D8D421" w14:textId="77777777" w:rsidR="002E0733" w:rsidRPr="002E0733" w:rsidRDefault="002E0733" w:rsidP="007B15A5">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lang w:val="ru-RU" w:eastAsia="zh-CN"/>
              </w:rPr>
              <w:t>Стоимость, зм</w:t>
            </w:r>
          </w:p>
        </w:tc>
      </w:tr>
      <w:tr w:rsidR="002E0733" w:rsidRPr="002E0733" w14:paraId="6A044B42"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2DBB5BDA" w14:textId="77777777" w:rsidR="002E0733" w:rsidRPr="002E0733" w:rsidRDefault="002E0733" w:rsidP="007B15A5">
            <w:pPr>
              <w:pStyle w:val="BasicTextParagraph1"/>
              <w:rPr>
                <w:lang w:val="ru-RU" w:eastAsia="zh-CN"/>
              </w:rPr>
            </w:pPr>
            <w:r w:rsidRPr="002E0733">
              <w:rPr>
                <w:lang w:val="ru-RU" w:eastAsia="zh-CN"/>
              </w:rPr>
              <w:t>Длинный меч</w:t>
            </w:r>
          </w:p>
        </w:tc>
        <w:tc>
          <w:tcPr>
            <w:tcW w:w="1674" w:type="dxa"/>
          </w:tcPr>
          <w:p w14:paraId="07BF80A2"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2</w:t>
            </w:r>
          </w:p>
        </w:tc>
        <w:tc>
          <w:tcPr>
            <w:tcW w:w="1674" w:type="dxa"/>
          </w:tcPr>
          <w:p w14:paraId="58B67070"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21</w:t>
            </w:r>
          </w:p>
        </w:tc>
      </w:tr>
      <w:tr w:rsidR="002E0733" w:rsidRPr="002E0733" w14:paraId="247E651F"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41C80342" w14:textId="77777777" w:rsidR="002E0733" w:rsidRPr="002E0733" w:rsidRDefault="002E0733" w:rsidP="007B15A5">
            <w:pPr>
              <w:pStyle w:val="BasicTextParagraph1"/>
              <w:rPr>
                <w:lang w:val="ru-RU" w:eastAsia="zh-CN"/>
              </w:rPr>
            </w:pPr>
            <w:r w:rsidRPr="002E0733">
              <w:rPr>
                <w:lang w:val="ru-RU" w:eastAsia="zh-CN"/>
              </w:rPr>
              <w:t>Цеп</w:t>
            </w:r>
          </w:p>
        </w:tc>
        <w:tc>
          <w:tcPr>
            <w:tcW w:w="1674" w:type="dxa"/>
          </w:tcPr>
          <w:p w14:paraId="3131E47A"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2</w:t>
            </w:r>
          </w:p>
        </w:tc>
        <w:tc>
          <w:tcPr>
            <w:tcW w:w="1674" w:type="dxa"/>
          </w:tcPr>
          <w:p w14:paraId="6216EC91"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p>
        </w:tc>
      </w:tr>
      <w:tr w:rsidR="002E0733" w:rsidRPr="002E0733" w14:paraId="0F2080F1"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1FFA2610" w14:textId="77777777" w:rsidR="002E0733" w:rsidRPr="002E0733" w:rsidRDefault="002E0733" w:rsidP="007B15A5">
            <w:pPr>
              <w:pStyle w:val="BasicTextParagraph1"/>
              <w:rPr>
                <w:lang w:val="ru-RU" w:eastAsia="zh-CN"/>
              </w:rPr>
            </w:pPr>
            <w:r w:rsidRPr="002E0733">
              <w:rPr>
                <w:lang w:val="ru-RU" w:eastAsia="zh-CN"/>
              </w:rPr>
              <w:t>Моргенштерн</w:t>
            </w:r>
          </w:p>
        </w:tc>
        <w:tc>
          <w:tcPr>
            <w:tcW w:w="1674" w:type="dxa"/>
          </w:tcPr>
          <w:p w14:paraId="5A92F872"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2</w:t>
            </w:r>
          </w:p>
        </w:tc>
        <w:tc>
          <w:tcPr>
            <w:tcW w:w="1674" w:type="dxa"/>
          </w:tcPr>
          <w:p w14:paraId="535215F0"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p>
        </w:tc>
      </w:tr>
      <w:tr w:rsidR="002E0733" w:rsidRPr="002E0733" w14:paraId="1B19A1D8"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CFF4E7A" w14:textId="77777777" w:rsidR="002E0733" w:rsidRPr="002E0733" w:rsidRDefault="002E0733" w:rsidP="007B15A5">
            <w:pPr>
              <w:pStyle w:val="BasicTextParagraph1"/>
              <w:rPr>
                <w:lang w:val="ru-RU" w:eastAsia="zh-CN"/>
              </w:rPr>
            </w:pPr>
            <w:r w:rsidRPr="002E0733">
              <w:rPr>
                <w:lang w:eastAsia="zh-CN"/>
              </w:rPr>
              <w:t>Chain</w:t>
            </w:r>
            <w:r w:rsidRPr="002E0733">
              <w:rPr>
                <w:lang w:val="ru-RU" w:eastAsia="zh-CN"/>
              </w:rPr>
              <w:t xml:space="preserve"> </w:t>
            </w:r>
            <w:r w:rsidRPr="002E0733">
              <w:rPr>
                <w:lang w:eastAsia="zh-CN"/>
              </w:rPr>
              <w:t>shirt</w:t>
            </w:r>
          </w:p>
        </w:tc>
        <w:tc>
          <w:tcPr>
            <w:tcW w:w="1674" w:type="dxa"/>
          </w:tcPr>
          <w:p w14:paraId="19728F9D"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1</w:t>
            </w:r>
          </w:p>
        </w:tc>
        <w:tc>
          <w:tcPr>
            <w:tcW w:w="1674" w:type="dxa"/>
          </w:tcPr>
          <w:p w14:paraId="5AFC4616"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p>
        </w:tc>
      </w:tr>
      <w:tr w:rsidR="002E0733" w:rsidRPr="002E0733" w14:paraId="3F4E0499"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4162ABDE" w14:textId="77777777" w:rsidR="002E0733" w:rsidRPr="002E0733" w:rsidRDefault="002E0733" w:rsidP="007B15A5">
            <w:pPr>
              <w:pStyle w:val="BasicTextParagraph1"/>
              <w:rPr>
                <w:lang w:val="ru-RU" w:eastAsia="zh-CN"/>
              </w:rPr>
            </w:pPr>
            <w:r w:rsidRPr="002E0733">
              <w:rPr>
                <w:lang w:val="ru-RU" w:eastAsia="zh-CN"/>
              </w:rPr>
              <w:t>Короткий лук</w:t>
            </w:r>
          </w:p>
        </w:tc>
        <w:tc>
          <w:tcPr>
            <w:tcW w:w="1674" w:type="dxa"/>
          </w:tcPr>
          <w:p w14:paraId="016839AC"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2</w:t>
            </w:r>
          </w:p>
        </w:tc>
        <w:tc>
          <w:tcPr>
            <w:tcW w:w="1674" w:type="dxa"/>
          </w:tcPr>
          <w:p w14:paraId="16791CAE"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p>
        </w:tc>
      </w:tr>
      <w:tr w:rsidR="002E0733" w:rsidRPr="002E0733" w14:paraId="7B2A9DA4"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2F132834" w14:textId="77777777" w:rsidR="002E0733" w:rsidRPr="002E0733" w:rsidRDefault="002E0733" w:rsidP="007B15A5">
            <w:pPr>
              <w:pStyle w:val="BasicTextParagraph1"/>
              <w:rPr>
                <w:lang w:val="ru-RU" w:eastAsia="zh-CN"/>
              </w:rPr>
            </w:pPr>
            <w:r w:rsidRPr="002E0733">
              <w:rPr>
                <w:lang w:val="ru-RU" w:eastAsia="zh-CN"/>
              </w:rPr>
              <w:t>Легкий арбалет</w:t>
            </w:r>
          </w:p>
        </w:tc>
        <w:tc>
          <w:tcPr>
            <w:tcW w:w="1674" w:type="dxa"/>
          </w:tcPr>
          <w:p w14:paraId="0CFA211F"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2</w:t>
            </w:r>
          </w:p>
        </w:tc>
        <w:tc>
          <w:tcPr>
            <w:tcW w:w="1674" w:type="dxa"/>
          </w:tcPr>
          <w:p w14:paraId="72D547A6"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p>
        </w:tc>
      </w:tr>
      <w:tr w:rsidR="002E0733" w:rsidRPr="002E0733" w14:paraId="650F08DC" w14:textId="77777777" w:rsidTr="009D3077">
        <w:tc>
          <w:tcPr>
            <w:cnfStyle w:val="001000000000" w:firstRow="0" w:lastRow="0" w:firstColumn="1" w:lastColumn="0" w:oddVBand="0" w:evenVBand="0" w:oddHBand="0" w:evenHBand="0" w:firstRowFirstColumn="0" w:firstRowLastColumn="0" w:lastRowFirstColumn="0" w:lastRowLastColumn="0"/>
            <w:tcW w:w="1673" w:type="dxa"/>
          </w:tcPr>
          <w:p w14:paraId="2CEEA3FA" w14:textId="77777777" w:rsidR="002E0733" w:rsidRPr="002E0733" w:rsidRDefault="002E0733" w:rsidP="007B15A5">
            <w:pPr>
              <w:pStyle w:val="BasicTextParagraph1"/>
              <w:rPr>
                <w:lang w:val="ru-RU" w:eastAsia="zh-CN"/>
              </w:rPr>
            </w:pPr>
            <w:r w:rsidRPr="002E0733">
              <w:rPr>
                <w:lang w:val="ru-RU" w:eastAsia="zh-CN"/>
              </w:rPr>
              <w:t>Набор целителя</w:t>
            </w:r>
          </w:p>
        </w:tc>
        <w:tc>
          <w:tcPr>
            <w:tcW w:w="1674" w:type="dxa"/>
          </w:tcPr>
          <w:p w14:paraId="5A1569FD"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r w:rsidRPr="002E0733">
              <w:rPr>
                <w:lang w:val="ru-RU" w:eastAsia="zh-CN"/>
              </w:rPr>
              <w:t>10</w:t>
            </w:r>
          </w:p>
        </w:tc>
        <w:tc>
          <w:tcPr>
            <w:tcW w:w="1674" w:type="dxa"/>
          </w:tcPr>
          <w:p w14:paraId="028FE349" w14:textId="77777777" w:rsidR="002E0733" w:rsidRPr="002E0733" w:rsidRDefault="002E0733" w:rsidP="007B15A5">
            <w:pPr>
              <w:pStyle w:val="BasicTextParagraph1"/>
              <w:cnfStyle w:val="000000000000" w:firstRow="0" w:lastRow="0" w:firstColumn="0" w:lastColumn="0" w:oddVBand="0" w:evenVBand="0" w:oddHBand="0" w:evenHBand="0" w:firstRowFirstColumn="0" w:firstRowLastColumn="0" w:lastRowFirstColumn="0" w:lastRowLastColumn="0"/>
              <w:rPr>
                <w:lang w:val="ru-RU" w:eastAsia="zh-CN"/>
              </w:rPr>
            </w:pPr>
          </w:p>
        </w:tc>
      </w:tr>
      <w:tr w:rsidR="002E0733" w:rsidRPr="002E0733" w14:paraId="774B5704"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0CD3D99C" w14:textId="77777777" w:rsidR="002E0733" w:rsidRPr="002E0733" w:rsidRDefault="002E0733" w:rsidP="007B15A5">
            <w:pPr>
              <w:pStyle w:val="BasicTextParagraph1"/>
              <w:rPr>
                <w:lang w:val="ru-RU" w:eastAsia="zh-CN"/>
              </w:rPr>
            </w:pPr>
            <w:r w:rsidRPr="002E0733">
              <w:rPr>
                <w:lang w:val="ru-RU" w:eastAsia="zh-CN"/>
              </w:rPr>
              <w:t>Базовое снаряжение до 10 зм</w:t>
            </w:r>
          </w:p>
        </w:tc>
        <w:tc>
          <w:tcPr>
            <w:tcW w:w="1674" w:type="dxa"/>
          </w:tcPr>
          <w:p w14:paraId="364FFF8D"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по 5 шт каждого</w:t>
            </w:r>
          </w:p>
        </w:tc>
        <w:tc>
          <w:tcPr>
            <w:tcW w:w="1674" w:type="dxa"/>
          </w:tcPr>
          <w:p w14:paraId="360BA1CF" w14:textId="77777777" w:rsidR="002E0733" w:rsidRPr="002E0733" w:rsidRDefault="002E0733" w:rsidP="007B15A5">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цена увеличена на 40%</w:t>
            </w:r>
          </w:p>
        </w:tc>
      </w:tr>
    </w:tbl>
    <w:p w14:paraId="4537111F" w14:textId="77777777" w:rsidR="002E0733" w:rsidRDefault="00100780" w:rsidP="00100780">
      <w:pPr>
        <w:pStyle w:val="BasicTextParagraph1"/>
        <w:rPr>
          <w:lang w:val="ru-RU" w:eastAsia="zh-CN"/>
        </w:rPr>
      </w:pPr>
      <w:r w:rsidRPr="002A0452">
        <w:rPr>
          <w:lang w:val="ru-RU" w:eastAsia="zh-CN"/>
        </w:rPr>
        <w:t>В настоящее время цены этого учреждения на 40% выше указанных в Руководстве Игрока и в наличии имеются следующие предметы.</w:t>
      </w:r>
    </w:p>
    <w:p w14:paraId="327D2DD3" w14:textId="77777777" w:rsidR="002E0733" w:rsidRDefault="00100780" w:rsidP="00100780">
      <w:pPr>
        <w:pStyle w:val="BasicTextParagraph1"/>
        <w:rPr>
          <w:lang w:val="ru-RU" w:eastAsia="zh-CN"/>
        </w:rPr>
      </w:pPr>
      <w:r w:rsidRPr="002A0452">
        <w:rPr>
          <w:lang w:val="ru-RU" w:eastAsia="zh-CN"/>
        </w:rPr>
        <w:t>Владелец: Моркейн Ватчэвер</w:t>
      </w:r>
    </w:p>
    <w:p w14:paraId="7A9F961E" w14:textId="77777777" w:rsidR="002E0733" w:rsidRDefault="00100780" w:rsidP="00900EE8">
      <w:pPr>
        <w:pStyle w:val="Heading3ToC"/>
        <w:rPr>
          <w:lang w:val="ru-RU"/>
        </w:rPr>
      </w:pPr>
      <w:bookmarkStart w:id="76" w:name="_Toc70532781"/>
      <w:r w:rsidRPr="002A0452">
        <w:rPr>
          <w:lang w:val="ru-RU"/>
        </w:rPr>
        <w:t xml:space="preserve">5. Лавка </w:t>
      </w:r>
      <w:r w:rsidRPr="00900EE8">
        <w:t>Фаранни</w:t>
      </w:r>
      <w:bookmarkEnd w:id="76"/>
    </w:p>
    <w:p w14:paraId="5A54B4C0" w14:textId="77777777" w:rsidR="002E0733" w:rsidRDefault="00100780" w:rsidP="00100780">
      <w:pPr>
        <w:pStyle w:val="BasicTextParagraph1"/>
        <w:rPr>
          <w:lang w:val="ru-RU" w:eastAsia="zh-CN"/>
        </w:rPr>
      </w:pPr>
      <w:r w:rsidRPr="002A0452">
        <w:rPr>
          <w:lang w:val="ru-RU" w:eastAsia="zh-CN"/>
        </w:rPr>
        <w:t>Описание</w:t>
      </w:r>
    </w:p>
    <w:p w14:paraId="321ACB7C" w14:textId="77777777" w:rsidR="002E0733" w:rsidRDefault="00100780" w:rsidP="00100780">
      <w:pPr>
        <w:pStyle w:val="BasicTextParagraph1"/>
        <w:rPr>
          <w:lang w:val="ru-RU" w:eastAsia="zh-CN"/>
        </w:rPr>
      </w:pPr>
      <w:r w:rsidRPr="002A0452">
        <w:rPr>
          <w:lang w:val="ru-RU" w:eastAsia="zh-CN"/>
        </w:rPr>
        <w:t>Народ города приходит к Фаранни Элуарши за бальзамами, чтобы ослабить свой ревматизм, припарками против зубной боли, и чаями, улучшающим пищеварение. Она обладает навыками и методами создания снадобий лечения, антитоксина, целебных припарок и мазей, которые она продает по стандартной цене. Ее небольшая лавка повидал немало после открытия местного золота: многие золотоискатели приходили к ней за микстурами и часто давили на нее, пытаясь получить требуемое.</w:t>
      </w:r>
    </w:p>
    <w:p w14:paraId="491A191B" w14:textId="77777777" w:rsidR="002E0733" w:rsidRDefault="00100780" w:rsidP="00900EE8">
      <w:pPr>
        <w:pStyle w:val="Heading3ToC"/>
        <w:rPr>
          <w:lang w:val="ru-RU"/>
        </w:rPr>
      </w:pPr>
      <w:bookmarkStart w:id="77" w:name="_Toc70532782"/>
      <w:r w:rsidRPr="002A0452">
        <w:rPr>
          <w:lang w:val="ru-RU"/>
        </w:rPr>
        <w:t xml:space="preserve">Фаранни - </w:t>
      </w:r>
      <w:r w:rsidRPr="00900EE8">
        <w:t>первый</w:t>
      </w:r>
      <w:r w:rsidRPr="002A0452">
        <w:rPr>
          <w:lang w:val="ru-RU"/>
        </w:rPr>
        <w:t xml:space="preserve"> взгляд.</w:t>
      </w:r>
      <w:bookmarkEnd w:id="77"/>
    </w:p>
    <w:p w14:paraId="7645EA66" w14:textId="77777777" w:rsidR="002E0733" w:rsidRDefault="00100780" w:rsidP="00100780">
      <w:pPr>
        <w:pStyle w:val="BasicTextParagraph1"/>
        <w:rPr>
          <w:lang w:val="ru-RU" w:eastAsia="zh-CN"/>
        </w:rPr>
      </w:pPr>
      <w:r w:rsidRPr="002A0452">
        <w:rPr>
          <w:lang w:val="ru-RU" w:eastAsia="zh-CN"/>
        </w:rPr>
        <w:t>Фаранни всегда рада купить редкие лекарственные травы.</w:t>
      </w:r>
    </w:p>
    <w:p w14:paraId="70BA0BA7" w14:textId="7CAC3A4F" w:rsidR="00100780" w:rsidRPr="002A0452" w:rsidRDefault="00100780" w:rsidP="00100780">
      <w:pPr>
        <w:pStyle w:val="BasicTextParagraph1"/>
        <w:rPr>
          <w:lang w:val="ru-RU" w:eastAsia="zh-CN"/>
        </w:rPr>
      </w:pPr>
      <w:r w:rsidRPr="002A0452">
        <w:rPr>
          <w:lang w:val="ru-RU" w:eastAsia="zh-CN"/>
        </w:rPr>
        <w:t>Ассортимент травницы</w:t>
      </w:r>
    </w:p>
    <w:tbl>
      <w:tblPr>
        <w:tblStyle w:val="TableBestiaryBlue"/>
        <w:tblW w:w="0" w:type="auto"/>
        <w:tblInd w:w="0" w:type="dxa"/>
        <w:tblLook w:val="04A0" w:firstRow="1" w:lastRow="0" w:firstColumn="1" w:lastColumn="0" w:noHBand="0" w:noVBand="1"/>
      </w:tblPr>
      <w:tblGrid>
        <w:gridCol w:w="826"/>
        <w:gridCol w:w="804"/>
        <w:gridCol w:w="1266"/>
        <w:gridCol w:w="1152"/>
        <w:gridCol w:w="983"/>
      </w:tblGrid>
      <w:tr w:rsidR="002E0733" w:rsidRPr="002E0733" w14:paraId="4465DA8E" w14:textId="77777777" w:rsidTr="009D3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dxa"/>
          </w:tcPr>
          <w:p w14:paraId="35FD20C1" w14:textId="77777777" w:rsidR="002E0733" w:rsidRPr="002E0733" w:rsidRDefault="002E0733" w:rsidP="000B265B">
            <w:pPr>
              <w:pStyle w:val="BasicTextParagraph1"/>
              <w:rPr>
                <w:lang w:val="ru-RU" w:eastAsia="zh-CN"/>
              </w:rPr>
            </w:pPr>
            <w:r w:rsidRPr="002E0733">
              <w:rPr>
                <w:rFonts w:ascii="Calibri" w:hAnsi="Calibri"/>
                <w:lang w:val="ru-RU" w:eastAsia="zh-CN"/>
              </w:rPr>
              <w:t>Предмет</w:t>
            </w:r>
          </w:p>
        </w:tc>
        <w:tc>
          <w:tcPr>
            <w:tcW w:w="1004" w:type="dxa"/>
          </w:tcPr>
          <w:p w14:paraId="4ADE546B" w14:textId="77777777" w:rsidR="002E0733" w:rsidRPr="002E0733" w:rsidRDefault="002E0733" w:rsidP="000B265B">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rFonts w:ascii="Calibri" w:hAnsi="Calibri"/>
                <w:lang w:val="ru-RU" w:eastAsia="zh-CN"/>
              </w:rPr>
              <w:t>В</w:t>
            </w:r>
            <w:r w:rsidRPr="002E0733">
              <w:rPr>
                <w:lang w:val="ru-RU" w:eastAsia="zh-CN"/>
              </w:rPr>
              <w:t xml:space="preserve"> </w:t>
            </w:r>
            <w:r w:rsidRPr="002E0733">
              <w:rPr>
                <w:rFonts w:ascii="Calibri" w:hAnsi="Calibri"/>
                <w:lang w:val="ru-RU" w:eastAsia="zh-CN"/>
              </w:rPr>
              <w:t>наличии</w:t>
            </w:r>
          </w:p>
        </w:tc>
        <w:tc>
          <w:tcPr>
            <w:tcW w:w="1004" w:type="dxa"/>
          </w:tcPr>
          <w:p w14:paraId="4E597193" w14:textId="77777777" w:rsidR="002E0733" w:rsidRPr="002E0733" w:rsidRDefault="002E0733" w:rsidP="000B265B">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rFonts w:ascii="Calibri" w:hAnsi="Calibri"/>
                <w:lang w:val="ru-RU" w:eastAsia="zh-CN"/>
              </w:rPr>
              <w:t>Максимальное</w:t>
            </w:r>
            <w:r w:rsidRPr="002E0733">
              <w:rPr>
                <w:lang w:val="ru-RU" w:eastAsia="zh-CN"/>
              </w:rPr>
              <w:t xml:space="preserve"> </w:t>
            </w:r>
            <w:r w:rsidRPr="002E0733">
              <w:rPr>
                <w:rFonts w:ascii="Calibri" w:hAnsi="Calibri"/>
                <w:lang w:val="ru-RU" w:eastAsia="zh-CN"/>
              </w:rPr>
              <w:t>количество</w:t>
            </w:r>
          </w:p>
        </w:tc>
        <w:tc>
          <w:tcPr>
            <w:tcW w:w="1004" w:type="dxa"/>
          </w:tcPr>
          <w:p w14:paraId="5866F309" w14:textId="77777777" w:rsidR="002E0733" w:rsidRPr="002E0733" w:rsidRDefault="002E0733" w:rsidP="000B265B">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rFonts w:ascii="Calibri" w:hAnsi="Calibri"/>
                <w:lang w:val="ru-RU" w:eastAsia="zh-CN"/>
              </w:rPr>
              <w:t>Время</w:t>
            </w:r>
            <w:r w:rsidRPr="002E0733">
              <w:rPr>
                <w:lang w:val="ru-RU" w:eastAsia="zh-CN"/>
              </w:rPr>
              <w:t xml:space="preserve"> </w:t>
            </w:r>
            <w:r w:rsidRPr="002E0733">
              <w:rPr>
                <w:rFonts w:ascii="Calibri" w:hAnsi="Calibri"/>
                <w:lang w:val="ru-RU" w:eastAsia="zh-CN"/>
              </w:rPr>
              <w:t>изготовления</w:t>
            </w:r>
          </w:p>
        </w:tc>
        <w:tc>
          <w:tcPr>
            <w:tcW w:w="1005" w:type="dxa"/>
          </w:tcPr>
          <w:p w14:paraId="008689EC" w14:textId="77777777" w:rsidR="002E0733" w:rsidRPr="002E0733" w:rsidRDefault="002E0733" w:rsidP="000B265B">
            <w:pPr>
              <w:pStyle w:val="BasicTextParagraph1"/>
              <w:cnfStyle w:val="100000000000" w:firstRow="1" w:lastRow="0" w:firstColumn="0" w:lastColumn="0" w:oddVBand="0" w:evenVBand="0" w:oddHBand="0" w:evenHBand="0" w:firstRowFirstColumn="0" w:firstRowLastColumn="0" w:lastRowFirstColumn="0" w:lastRowLastColumn="0"/>
              <w:rPr>
                <w:lang w:val="ru-RU" w:eastAsia="zh-CN"/>
              </w:rPr>
            </w:pPr>
            <w:r w:rsidRPr="002E0733">
              <w:rPr>
                <w:rFonts w:ascii="Calibri" w:hAnsi="Calibri"/>
                <w:lang w:val="ru-RU" w:eastAsia="zh-CN"/>
              </w:rPr>
              <w:t>Стоимость</w:t>
            </w:r>
            <w:r w:rsidRPr="002E0733">
              <w:rPr>
                <w:lang w:val="ru-RU" w:eastAsia="zh-CN"/>
              </w:rPr>
              <w:t xml:space="preserve">, </w:t>
            </w:r>
            <w:r w:rsidRPr="002E0733">
              <w:rPr>
                <w:rFonts w:ascii="Calibri" w:hAnsi="Calibri"/>
                <w:lang w:val="ru-RU" w:eastAsia="zh-CN"/>
              </w:rPr>
              <w:t>зм</w:t>
            </w:r>
          </w:p>
        </w:tc>
      </w:tr>
      <w:tr w:rsidR="002E0733" w:rsidRPr="002E0733" w14:paraId="42B313EF" w14:textId="77777777" w:rsidTr="009D3077">
        <w:tc>
          <w:tcPr>
            <w:cnfStyle w:val="001000000000" w:firstRow="0" w:lastRow="0" w:firstColumn="1" w:lastColumn="0" w:oddVBand="0" w:evenVBand="0" w:oddHBand="0" w:evenHBand="0" w:firstRowFirstColumn="0" w:firstRowLastColumn="0" w:lastRowFirstColumn="0" w:lastRowLastColumn="0"/>
            <w:tcW w:w="1004" w:type="dxa"/>
          </w:tcPr>
          <w:p w14:paraId="127E5FCB" w14:textId="77777777" w:rsidR="002E0733" w:rsidRPr="002E0733" w:rsidRDefault="002E0733" w:rsidP="000B265B">
            <w:pPr>
              <w:pStyle w:val="BasicTextParagraph1"/>
              <w:rPr>
                <w:lang w:eastAsia="zh-CN"/>
              </w:rPr>
            </w:pPr>
            <w:r w:rsidRPr="002E0733">
              <w:rPr>
                <w:lang w:eastAsia="zh-CN"/>
              </w:rPr>
              <w:t>Healer's kit</w:t>
            </w:r>
          </w:p>
        </w:tc>
        <w:tc>
          <w:tcPr>
            <w:tcW w:w="1004" w:type="dxa"/>
          </w:tcPr>
          <w:p w14:paraId="152DA466"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5</w:t>
            </w:r>
          </w:p>
        </w:tc>
        <w:tc>
          <w:tcPr>
            <w:tcW w:w="1004" w:type="dxa"/>
          </w:tcPr>
          <w:p w14:paraId="130892A2"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 xml:space="preserve">5 </w:t>
            </w:r>
            <w:r w:rsidRPr="002E0733">
              <w:rPr>
                <w:rFonts w:ascii="Calibri" w:hAnsi="Calibri"/>
                <w:lang w:eastAsia="zh-CN"/>
              </w:rPr>
              <w:t>штук</w:t>
            </w:r>
          </w:p>
        </w:tc>
        <w:tc>
          <w:tcPr>
            <w:tcW w:w="1004" w:type="dxa"/>
          </w:tcPr>
          <w:p w14:paraId="4AEDFF75"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 xml:space="preserve">1 / 5 </w:t>
            </w:r>
            <w:r w:rsidRPr="002E0733">
              <w:rPr>
                <w:rFonts w:ascii="Calibri" w:hAnsi="Calibri"/>
                <w:lang w:eastAsia="zh-CN"/>
              </w:rPr>
              <w:t>дней</w:t>
            </w:r>
          </w:p>
        </w:tc>
        <w:tc>
          <w:tcPr>
            <w:tcW w:w="1005" w:type="dxa"/>
          </w:tcPr>
          <w:p w14:paraId="276E0498"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5</w:t>
            </w:r>
          </w:p>
        </w:tc>
      </w:tr>
      <w:tr w:rsidR="002E0733" w:rsidRPr="002E0733" w14:paraId="53DF0EB0"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dxa"/>
          </w:tcPr>
          <w:p w14:paraId="6B10940F" w14:textId="77777777" w:rsidR="002E0733" w:rsidRPr="002E0733" w:rsidRDefault="002E0733" w:rsidP="000B265B">
            <w:pPr>
              <w:pStyle w:val="BasicTextParagraph1"/>
              <w:rPr>
                <w:lang w:eastAsia="zh-CN"/>
              </w:rPr>
            </w:pPr>
            <w:r w:rsidRPr="002E0733">
              <w:rPr>
                <w:lang w:eastAsia="zh-CN"/>
              </w:rPr>
              <w:t>Potion of healing</w:t>
            </w:r>
          </w:p>
        </w:tc>
        <w:tc>
          <w:tcPr>
            <w:tcW w:w="1004" w:type="dxa"/>
          </w:tcPr>
          <w:p w14:paraId="760CF44A"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2</w:t>
            </w:r>
          </w:p>
        </w:tc>
        <w:tc>
          <w:tcPr>
            <w:tcW w:w="1004" w:type="dxa"/>
          </w:tcPr>
          <w:p w14:paraId="6A04AA00"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 xml:space="preserve">2 </w:t>
            </w:r>
            <w:r w:rsidRPr="002E0733">
              <w:rPr>
                <w:rFonts w:ascii="Calibri" w:hAnsi="Calibri"/>
                <w:lang w:eastAsia="zh-CN"/>
              </w:rPr>
              <w:t>штуки</w:t>
            </w:r>
          </w:p>
        </w:tc>
        <w:tc>
          <w:tcPr>
            <w:tcW w:w="1004" w:type="dxa"/>
          </w:tcPr>
          <w:p w14:paraId="4FFAAA39"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 xml:space="preserve">2/10 </w:t>
            </w:r>
            <w:r w:rsidRPr="002E0733">
              <w:rPr>
                <w:rFonts w:ascii="Calibri" w:hAnsi="Calibri"/>
                <w:lang w:eastAsia="zh-CN"/>
              </w:rPr>
              <w:t>дней</w:t>
            </w:r>
          </w:p>
        </w:tc>
        <w:tc>
          <w:tcPr>
            <w:tcW w:w="1005" w:type="dxa"/>
          </w:tcPr>
          <w:p w14:paraId="5E613FF2"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eastAsia="zh-CN"/>
              </w:rPr>
            </w:pPr>
            <w:r w:rsidRPr="002E0733">
              <w:rPr>
                <w:lang w:eastAsia="zh-CN"/>
              </w:rPr>
              <w:t>50</w:t>
            </w:r>
          </w:p>
        </w:tc>
      </w:tr>
      <w:tr w:rsidR="002E0733" w:rsidRPr="002E0733" w14:paraId="2A8F87D3" w14:textId="77777777" w:rsidTr="009D3077">
        <w:tc>
          <w:tcPr>
            <w:cnfStyle w:val="001000000000" w:firstRow="0" w:lastRow="0" w:firstColumn="1" w:lastColumn="0" w:oddVBand="0" w:evenVBand="0" w:oddHBand="0" w:evenHBand="0" w:firstRowFirstColumn="0" w:firstRowLastColumn="0" w:lastRowFirstColumn="0" w:lastRowLastColumn="0"/>
            <w:tcW w:w="1004" w:type="dxa"/>
          </w:tcPr>
          <w:p w14:paraId="2F4365BB" w14:textId="77777777" w:rsidR="002E0733" w:rsidRPr="002E0733" w:rsidRDefault="002E0733" w:rsidP="000B265B">
            <w:pPr>
              <w:pStyle w:val="BasicTextParagraph1"/>
              <w:rPr>
                <w:lang w:eastAsia="zh-CN"/>
              </w:rPr>
            </w:pPr>
            <w:r w:rsidRPr="002E0733">
              <w:rPr>
                <w:lang w:eastAsia="zh-CN"/>
              </w:rPr>
              <w:t>Elixir of health</w:t>
            </w:r>
          </w:p>
        </w:tc>
        <w:tc>
          <w:tcPr>
            <w:tcW w:w="1004" w:type="dxa"/>
          </w:tcPr>
          <w:p w14:paraId="47A29112"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1</w:t>
            </w:r>
          </w:p>
        </w:tc>
        <w:tc>
          <w:tcPr>
            <w:tcW w:w="1004" w:type="dxa"/>
          </w:tcPr>
          <w:p w14:paraId="42A44D16"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 xml:space="preserve">1 </w:t>
            </w:r>
            <w:r w:rsidRPr="002E0733">
              <w:rPr>
                <w:rFonts w:ascii="Calibri" w:hAnsi="Calibri"/>
                <w:lang w:eastAsia="zh-CN"/>
              </w:rPr>
              <w:t>штуки</w:t>
            </w:r>
          </w:p>
        </w:tc>
        <w:tc>
          <w:tcPr>
            <w:tcW w:w="1004" w:type="dxa"/>
          </w:tcPr>
          <w:p w14:paraId="342E0DE6"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 xml:space="preserve">1/10 </w:t>
            </w:r>
            <w:r w:rsidRPr="002E0733">
              <w:rPr>
                <w:rFonts w:ascii="Calibri" w:hAnsi="Calibri"/>
                <w:lang w:eastAsia="zh-CN"/>
              </w:rPr>
              <w:t>дней</w:t>
            </w:r>
          </w:p>
        </w:tc>
        <w:tc>
          <w:tcPr>
            <w:tcW w:w="1005" w:type="dxa"/>
          </w:tcPr>
          <w:p w14:paraId="65D80047" w14:textId="77777777" w:rsidR="002E0733" w:rsidRPr="002E0733" w:rsidRDefault="002E0733" w:rsidP="000B265B">
            <w:pPr>
              <w:pStyle w:val="BasicTextParagraph1"/>
              <w:cnfStyle w:val="000000000000" w:firstRow="0" w:lastRow="0" w:firstColumn="0" w:lastColumn="0" w:oddVBand="0" w:evenVBand="0" w:oddHBand="0" w:evenHBand="0" w:firstRowFirstColumn="0" w:firstRowLastColumn="0" w:lastRowFirstColumn="0" w:lastRowLastColumn="0"/>
              <w:rPr>
                <w:lang w:eastAsia="zh-CN"/>
              </w:rPr>
            </w:pPr>
            <w:r w:rsidRPr="002E0733">
              <w:rPr>
                <w:lang w:eastAsia="zh-CN"/>
              </w:rPr>
              <w:t>100</w:t>
            </w:r>
          </w:p>
        </w:tc>
      </w:tr>
      <w:tr w:rsidR="002E0733" w:rsidRPr="002E0733" w14:paraId="2A1A0213" w14:textId="77777777" w:rsidTr="009D30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dxa"/>
          </w:tcPr>
          <w:p w14:paraId="5F5A6FEF" w14:textId="77777777" w:rsidR="002E0733" w:rsidRPr="002E0733" w:rsidRDefault="002E0733" w:rsidP="000B265B">
            <w:pPr>
              <w:pStyle w:val="BasicTextParagraph1"/>
              <w:rPr>
                <w:lang w:val="ru-RU" w:eastAsia="zh-CN"/>
              </w:rPr>
            </w:pPr>
            <w:r w:rsidRPr="002E0733">
              <w:rPr>
                <w:lang w:eastAsia="zh-CN"/>
              </w:rPr>
              <w:t>Antitoxin</w:t>
            </w:r>
          </w:p>
        </w:tc>
        <w:tc>
          <w:tcPr>
            <w:tcW w:w="1004" w:type="dxa"/>
          </w:tcPr>
          <w:p w14:paraId="2B850C33"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2</w:t>
            </w:r>
          </w:p>
        </w:tc>
        <w:tc>
          <w:tcPr>
            <w:tcW w:w="1004" w:type="dxa"/>
          </w:tcPr>
          <w:p w14:paraId="2A31DB58"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 xml:space="preserve">2 </w:t>
            </w:r>
            <w:r w:rsidRPr="002E0733">
              <w:rPr>
                <w:rFonts w:ascii="Calibri" w:hAnsi="Calibri"/>
                <w:lang w:val="ru-RU" w:eastAsia="zh-CN"/>
              </w:rPr>
              <w:t>штук</w:t>
            </w:r>
          </w:p>
        </w:tc>
        <w:tc>
          <w:tcPr>
            <w:tcW w:w="1004" w:type="dxa"/>
          </w:tcPr>
          <w:p w14:paraId="55B87823"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 xml:space="preserve">1/10 </w:t>
            </w:r>
            <w:r w:rsidRPr="002E0733">
              <w:rPr>
                <w:rFonts w:ascii="Calibri" w:hAnsi="Calibri"/>
                <w:lang w:val="ru-RU" w:eastAsia="zh-CN"/>
              </w:rPr>
              <w:t>дней</w:t>
            </w:r>
          </w:p>
        </w:tc>
        <w:tc>
          <w:tcPr>
            <w:tcW w:w="1005" w:type="dxa"/>
          </w:tcPr>
          <w:p w14:paraId="20E5C742" w14:textId="77777777" w:rsidR="002E0733" w:rsidRPr="002E0733" w:rsidRDefault="002E0733" w:rsidP="000B265B">
            <w:pPr>
              <w:pStyle w:val="BasicTextParagraph1"/>
              <w:cnfStyle w:val="000000010000" w:firstRow="0" w:lastRow="0" w:firstColumn="0" w:lastColumn="0" w:oddVBand="0" w:evenVBand="0" w:oddHBand="0" w:evenHBand="1" w:firstRowFirstColumn="0" w:firstRowLastColumn="0" w:lastRowFirstColumn="0" w:lastRowLastColumn="0"/>
              <w:rPr>
                <w:lang w:val="ru-RU" w:eastAsia="zh-CN"/>
              </w:rPr>
            </w:pPr>
            <w:r w:rsidRPr="002E0733">
              <w:rPr>
                <w:lang w:val="ru-RU" w:eastAsia="zh-CN"/>
              </w:rPr>
              <w:t>100</w:t>
            </w:r>
          </w:p>
        </w:tc>
      </w:tr>
    </w:tbl>
    <w:p w14:paraId="21E73389" w14:textId="77777777" w:rsidR="002E0733" w:rsidRDefault="00100780" w:rsidP="00100780">
      <w:pPr>
        <w:pStyle w:val="BasicTextParagraph1"/>
        <w:rPr>
          <w:lang w:val="ru-RU" w:eastAsia="zh-CN"/>
        </w:rPr>
      </w:pPr>
      <w:r w:rsidRPr="002A0452">
        <w:rPr>
          <w:lang w:val="ru-RU" w:eastAsia="zh-CN"/>
        </w:rPr>
        <w:t>Владелец: Фаранни Элуарши</w:t>
      </w:r>
    </w:p>
    <w:p w14:paraId="09CD145A" w14:textId="77777777" w:rsidR="002E0733" w:rsidRDefault="00100780" w:rsidP="00900EE8">
      <w:pPr>
        <w:pStyle w:val="Heading3ToC"/>
        <w:rPr>
          <w:lang w:val="ru-RU"/>
        </w:rPr>
      </w:pPr>
      <w:bookmarkStart w:id="78" w:name="_Toc70532783"/>
      <w:r w:rsidRPr="002A0452">
        <w:rPr>
          <w:lang w:val="ru-RU"/>
        </w:rPr>
        <w:t xml:space="preserve">6.Городская </w:t>
      </w:r>
      <w:r w:rsidRPr="00900EE8">
        <w:t>тюрьма</w:t>
      </w:r>
      <w:bookmarkEnd w:id="78"/>
    </w:p>
    <w:p w14:paraId="30BA6967" w14:textId="77777777" w:rsidR="002E0733" w:rsidRDefault="00100780" w:rsidP="00100780">
      <w:pPr>
        <w:pStyle w:val="BasicTextParagraph1"/>
        <w:rPr>
          <w:lang w:val="ru-RU" w:eastAsia="zh-CN"/>
        </w:rPr>
      </w:pPr>
      <w:r w:rsidRPr="002A0452">
        <w:rPr>
          <w:lang w:val="ru-RU" w:eastAsia="zh-CN"/>
        </w:rPr>
        <w:t>Описание</w:t>
      </w:r>
    </w:p>
    <w:p w14:paraId="01583E6F" w14:textId="77777777" w:rsidR="002E0733" w:rsidRDefault="00100780" w:rsidP="00100780">
      <w:pPr>
        <w:pStyle w:val="BasicTextParagraph1"/>
        <w:rPr>
          <w:lang w:val="ru-RU" w:eastAsia="zh-CN"/>
        </w:rPr>
      </w:pPr>
      <w:r w:rsidRPr="002A0452">
        <w:rPr>
          <w:lang w:val="ru-RU" w:eastAsia="zh-CN"/>
        </w:rPr>
        <w:t>Это одноэтажное каменное здание ломится от задержанных. Большинство заключенных в тюрьму - люди и дварфы из Снежного Городка, арестованные за то, что напивались и устраивали беспорядок на городских улицах. Некоторых задержали за совершение незначительных преступлений типа мелкого воровства, нанесение вреда имуществу и нападений. Лорд будет судить последних, когда позволит его распорядок.</w:t>
      </w:r>
    </w:p>
    <w:p w14:paraId="6A2E72D3" w14:textId="67EB0F0D" w:rsidR="002E0733" w:rsidRDefault="00100780" w:rsidP="00100780">
      <w:pPr>
        <w:pStyle w:val="BasicTextParagraph1"/>
        <w:rPr>
          <w:lang w:val="ru-RU" w:eastAsia="zh-CN"/>
        </w:rPr>
      </w:pPr>
      <w:r w:rsidRPr="002A0452">
        <w:rPr>
          <w:lang w:val="ru-RU" w:eastAsia="zh-CN"/>
        </w:rPr>
        <w:t xml:space="preserve">Поскольку население Смертельных Снегов растет, работающая сверхурочно стража делает все больше арестов, </w:t>
      </w:r>
      <w:r w:rsidR="00074D22" w:rsidRPr="002A0452">
        <w:rPr>
          <w:lang w:val="ru-RU" w:eastAsia="zh-CN"/>
        </w:rPr>
        <w:t>и, по сути,</w:t>
      </w:r>
      <w:r w:rsidRPr="002A0452">
        <w:rPr>
          <w:lang w:val="ru-RU" w:eastAsia="zh-CN"/>
        </w:rPr>
        <w:t xml:space="preserve"> тюрьма просто не может содержать больше народа. Ополчение уменьшило наказание за большинство незначительных нарушений до одной ночи в тюрьме, а Лорд Бран и его совет работают над системой денежно-кредитных штрафов для усиления более традиционных наказаний. Персонажи, которые нарушат какой-</w:t>
      </w:r>
      <w:r w:rsidRPr="002A0452">
        <w:rPr>
          <w:lang w:val="ru-RU" w:eastAsia="zh-CN"/>
        </w:rPr>
        <w:t>либо из законов, обычных для общин Севера, вероятно, проведут здесь, по крайней мере, одну ночь.</w:t>
      </w:r>
    </w:p>
    <w:p w14:paraId="720BE15C" w14:textId="77777777" w:rsidR="002E0733" w:rsidRDefault="00100780" w:rsidP="00900EE8">
      <w:pPr>
        <w:pStyle w:val="Heading3ToC"/>
        <w:rPr>
          <w:lang w:val="ru-RU"/>
        </w:rPr>
      </w:pPr>
      <w:bookmarkStart w:id="79" w:name="_Toc70532784"/>
      <w:r w:rsidRPr="002A0452">
        <w:rPr>
          <w:lang w:val="ru-RU"/>
        </w:rPr>
        <w:t>7. Дом Лорда Ледяного Копья</w:t>
      </w:r>
      <w:bookmarkEnd w:id="79"/>
    </w:p>
    <w:p w14:paraId="30BC0C01" w14:textId="77777777" w:rsidR="002E0733" w:rsidRDefault="00100780" w:rsidP="00100780">
      <w:pPr>
        <w:pStyle w:val="BasicTextParagraph1"/>
        <w:rPr>
          <w:lang w:val="ru-RU" w:eastAsia="zh-CN"/>
        </w:rPr>
      </w:pPr>
      <w:r w:rsidRPr="002A0452">
        <w:rPr>
          <w:lang w:val="ru-RU" w:eastAsia="zh-CN"/>
        </w:rPr>
        <w:t>Двухэтажный особняк из камня и дерева больше напоминает миниатюрный замок, нежели особняк благородного лорда.</w:t>
      </w:r>
    </w:p>
    <w:p w14:paraId="1B712969" w14:textId="77777777" w:rsidR="002E0733" w:rsidRDefault="00100780" w:rsidP="00100780">
      <w:pPr>
        <w:pStyle w:val="BasicTextParagraph1"/>
        <w:rPr>
          <w:lang w:val="ru-RU" w:eastAsia="zh-CN"/>
        </w:rPr>
      </w:pPr>
      <w:r w:rsidRPr="002A0452">
        <w:rPr>
          <w:lang w:val="ru-RU" w:eastAsia="zh-CN"/>
        </w:rPr>
        <w:t>Благородные посетители или прославленные герои могут оставаться в доме Лорда Брана неопределенно долго, хотя хорошие манеры указывают на то, что пребывания в две декады достаточно долго для любого. Воспитанные герои, остающиеся в Смертельных Снегах дольше этого, должны учесть это. Служащие Лорда обеспечат удобную комнату и превосходное трехразовое питание каждый день любым гостям, не ожидая и не принимая вознаграждения.</w:t>
      </w:r>
    </w:p>
    <w:p w14:paraId="01DD2071" w14:textId="77777777" w:rsidR="002E0733" w:rsidRDefault="00100780" w:rsidP="00100780">
      <w:pPr>
        <w:pStyle w:val="BasicTextParagraph1"/>
        <w:rPr>
          <w:lang w:val="ru-RU" w:eastAsia="zh-CN"/>
        </w:rPr>
      </w:pPr>
      <w:r w:rsidRPr="002A0452">
        <w:rPr>
          <w:lang w:val="ru-RU" w:eastAsia="zh-CN"/>
        </w:rPr>
        <w:t>Лорд предлагает свой дом авантюристам, только если они заработали себе в Серебряных Кордонах доброе имя (хотя недобросовестные могут использовать успешную проверку Харизмы (Обман), чтобы воспользоваться гостеприимством).</w:t>
      </w:r>
    </w:p>
    <w:p w14:paraId="54A6A871" w14:textId="77777777" w:rsidR="002E0733" w:rsidRDefault="00100780" w:rsidP="00100780">
      <w:pPr>
        <w:pStyle w:val="BasicTextParagraph1"/>
        <w:rPr>
          <w:lang w:val="ru-RU" w:eastAsia="zh-CN"/>
        </w:rPr>
      </w:pPr>
      <w:r w:rsidRPr="002A0452">
        <w:rPr>
          <w:lang w:val="ru-RU" w:eastAsia="zh-CN"/>
        </w:rPr>
        <w:t xml:space="preserve">Этот двухэтажный особняк из дерева и камня на вид достаточно стар, но, тем не менее, это одна из самых внушительных построек Смертельных Снегов. Этим домом поколениями заведовало семейство Ледяного Копья, теперь это дом Лорда Брана, единственного наследственного дворянина и номинального лидера общества. Дружина Лорда, команда из восьми оплачиваемых солдат во главе с Капитаном </w:t>
      </w:r>
      <w:r>
        <w:rPr>
          <w:lang w:eastAsia="zh-CN"/>
        </w:rPr>
        <w:t>Glarald</w:t>
      </w:r>
      <w:r w:rsidRPr="002A0452">
        <w:rPr>
          <w:lang w:val="ru-RU" w:eastAsia="zh-CN"/>
        </w:rPr>
        <w:t xml:space="preserve"> </w:t>
      </w:r>
      <w:r>
        <w:rPr>
          <w:lang w:eastAsia="zh-CN"/>
        </w:rPr>
        <w:t>Faerondaerl</w:t>
      </w:r>
      <w:r w:rsidRPr="002A0452">
        <w:rPr>
          <w:lang w:val="ru-RU" w:eastAsia="zh-CN"/>
        </w:rPr>
        <w:t xml:space="preserve"> охраняет железные ворота в каменной стене, окружающей поместье. Особняк стоит в центре прекрасного, хорошо обрабатываемого сада.</w:t>
      </w:r>
    </w:p>
    <w:p w14:paraId="1D39406D" w14:textId="77777777" w:rsidR="002E0733" w:rsidRDefault="00100780" w:rsidP="00640631">
      <w:pPr>
        <w:pStyle w:val="Heading4ToC"/>
        <w:rPr>
          <w:lang w:val="ru-RU"/>
        </w:rPr>
      </w:pPr>
      <w:r w:rsidRPr="002A0452">
        <w:rPr>
          <w:lang w:val="ru-RU"/>
        </w:rPr>
        <w:t xml:space="preserve">Капитан </w:t>
      </w:r>
      <w:r w:rsidRPr="00BA4974">
        <w:rPr>
          <w:lang w:val="ru-RU"/>
        </w:rPr>
        <w:t>Гларальд</w:t>
      </w:r>
      <w:r w:rsidRPr="002A0452">
        <w:rPr>
          <w:lang w:val="ru-RU"/>
        </w:rPr>
        <w:t xml:space="preserve"> - </w:t>
      </w:r>
      <w:r w:rsidRPr="002A0452">
        <w:rPr>
          <w:lang w:val="ru-RU" w:eastAsia="zh-CN"/>
        </w:rPr>
        <w:t>первый</w:t>
      </w:r>
      <w:r w:rsidRPr="002A0452">
        <w:rPr>
          <w:lang w:val="ru-RU"/>
        </w:rPr>
        <w:t xml:space="preserve"> взгляд</w:t>
      </w:r>
    </w:p>
    <w:p w14:paraId="265BDE27" w14:textId="77777777" w:rsidR="002E0733" w:rsidRDefault="00100780" w:rsidP="00100780">
      <w:pPr>
        <w:pStyle w:val="BasicTextParagraph1"/>
        <w:rPr>
          <w:lang w:val="ru-RU" w:eastAsia="zh-CN"/>
        </w:rPr>
      </w:pPr>
      <w:r w:rsidRPr="002A0452">
        <w:rPr>
          <w:lang w:val="ru-RU" w:eastAsia="zh-CN"/>
        </w:rPr>
        <w:t>Охрана никому не позволяет проходить, кто не имеет назначения, чтобы увидеть Лорда Ледяное Копье, или не находится в Смертельных Снегах по неким официальным делам. Представителям Сильверимуна или имеющим знаки посланников других городов входить разрешают, но только в течение дня и только после того, как один из охранников объявит об их прибытии лорду в доме. Остальные (например, авантюристы, желающие предложить свою помощь) должны написать письмо с прошением аудиенции и вручить его охране, которая передаст его Лорду. Если автор не явный бездельник и не имеет плохой репутации, лорд предоставляет краткую аудиенцию в своем доме, обычно на следующий день.</w:t>
      </w:r>
    </w:p>
    <w:p w14:paraId="1B9AF0F8" w14:textId="77777777" w:rsidR="002E0733" w:rsidRDefault="00100780" w:rsidP="00100780">
      <w:pPr>
        <w:pStyle w:val="BasicTextParagraph1"/>
        <w:rPr>
          <w:lang w:val="ru-RU" w:eastAsia="zh-CN"/>
        </w:rPr>
      </w:pPr>
      <w:r w:rsidRPr="002A0452">
        <w:rPr>
          <w:lang w:val="ru-RU" w:eastAsia="zh-CN"/>
        </w:rPr>
        <w:t>Лорд- правитель Смертельных Снегов и последний из своем роде.</w:t>
      </w:r>
    </w:p>
    <w:p w14:paraId="37B18063" w14:textId="77777777" w:rsidR="002E0733" w:rsidRDefault="00100780" w:rsidP="00640631">
      <w:pPr>
        <w:pStyle w:val="Heading4ToC"/>
        <w:rPr>
          <w:lang w:val="ru-RU"/>
        </w:rPr>
      </w:pPr>
      <w:r w:rsidRPr="002A0452">
        <w:rPr>
          <w:lang w:val="ru-RU"/>
        </w:rPr>
        <w:t>Лорд Бран Айспир - первый взгляд</w:t>
      </w:r>
    </w:p>
    <w:p w14:paraId="28556E13" w14:textId="77777777" w:rsidR="002E0733" w:rsidRDefault="00100780" w:rsidP="00100780">
      <w:pPr>
        <w:pStyle w:val="BasicTextParagraph1"/>
        <w:rPr>
          <w:lang w:val="ru-RU" w:eastAsia="zh-CN"/>
        </w:rPr>
      </w:pPr>
      <w:r w:rsidRPr="002A0452">
        <w:rPr>
          <w:lang w:val="ru-RU" w:eastAsia="zh-CN"/>
        </w:rPr>
        <w:t xml:space="preserve">Воин 6, ХД, человек (Иллусканец), </w:t>
      </w:r>
      <w:r>
        <w:rPr>
          <w:lang w:eastAsia="zh-CN"/>
        </w:rPr>
        <w:t>Ring</w:t>
      </w:r>
      <w:r w:rsidRPr="002A0452">
        <w:rPr>
          <w:lang w:val="ru-RU" w:eastAsia="zh-CN"/>
        </w:rPr>
        <w:t xml:space="preserve"> </w:t>
      </w:r>
      <w:r>
        <w:rPr>
          <w:lang w:eastAsia="zh-CN"/>
        </w:rPr>
        <w:t>of</w:t>
      </w:r>
      <w:r w:rsidRPr="002A0452">
        <w:rPr>
          <w:lang w:val="ru-RU" w:eastAsia="zh-CN"/>
        </w:rPr>
        <w:t xml:space="preserve"> </w:t>
      </w:r>
      <w:r>
        <w:rPr>
          <w:lang w:eastAsia="zh-CN"/>
        </w:rPr>
        <w:t>protection</w:t>
      </w:r>
      <w:r w:rsidRPr="002A0452">
        <w:rPr>
          <w:lang w:val="ru-RU" w:eastAsia="zh-CN"/>
        </w:rPr>
        <w:t xml:space="preserve"> +1, </w:t>
      </w:r>
      <w:r>
        <w:rPr>
          <w:lang w:eastAsia="zh-CN"/>
        </w:rPr>
        <w:t>Longsword</w:t>
      </w:r>
      <w:r w:rsidRPr="002A0452">
        <w:rPr>
          <w:lang w:val="ru-RU" w:eastAsia="zh-CN"/>
        </w:rPr>
        <w:t xml:space="preserve"> +1, </w:t>
      </w:r>
      <w:r>
        <w:rPr>
          <w:lang w:eastAsia="zh-CN"/>
        </w:rPr>
        <w:t>chain</w:t>
      </w:r>
      <w:r w:rsidRPr="002A0452">
        <w:rPr>
          <w:lang w:val="ru-RU" w:eastAsia="zh-CN"/>
        </w:rPr>
        <w:t xml:space="preserve"> </w:t>
      </w:r>
      <w:r>
        <w:rPr>
          <w:lang w:eastAsia="zh-CN"/>
        </w:rPr>
        <w:t>shirt</w:t>
      </w:r>
      <w:r w:rsidRPr="002A0452">
        <w:rPr>
          <w:lang w:val="ru-RU" w:eastAsia="zh-CN"/>
        </w:rPr>
        <w:t xml:space="preserve">, </w:t>
      </w:r>
      <w:r>
        <w:rPr>
          <w:lang w:eastAsia="zh-CN"/>
        </w:rPr>
        <w:t>masterwork</w:t>
      </w:r>
      <w:r w:rsidRPr="002A0452">
        <w:rPr>
          <w:lang w:val="ru-RU" w:eastAsia="zh-CN"/>
        </w:rPr>
        <w:t xml:space="preserve"> </w:t>
      </w:r>
      <w:r>
        <w:rPr>
          <w:lang w:eastAsia="zh-CN"/>
        </w:rPr>
        <w:t>longbow</w:t>
      </w:r>
      <w:r w:rsidRPr="002A0452">
        <w:rPr>
          <w:lang w:val="ru-RU" w:eastAsia="zh-CN"/>
        </w:rPr>
        <w:t xml:space="preserve">, 20 стрел, </w:t>
      </w:r>
      <w:r>
        <w:rPr>
          <w:lang w:eastAsia="zh-CN"/>
        </w:rPr>
        <w:t>potion</w:t>
      </w:r>
      <w:r w:rsidRPr="002A0452">
        <w:rPr>
          <w:lang w:val="ru-RU" w:eastAsia="zh-CN"/>
        </w:rPr>
        <w:t xml:space="preserve"> </w:t>
      </w:r>
      <w:r>
        <w:rPr>
          <w:lang w:eastAsia="zh-CN"/>
        </w:rPr>
        <w:t>of</w:t>
      </w:r>
      <w:r w:rsidRPr="002A0452">
        <w:rPr>
          <w:lang w:val="ru-RU" w:eastAsia="zh-CN"/>
        </w:rPr>
        <w:t xml:space="preserve"> </w:t>
      </w:r>
      <w:r>
        <w:rPr>
          <w:lang w:eastAsia="zh-CN"/>
        </w:rPr>
        <w:t>greater</w:t>
      </w:r>
      <w:r w:rsidRPr="002A0452">
        <w:rPr>
          <w:lang w:val="ru-RU" w:eastAsia="zh-CN"/>
        </w:rPr>
        <w:t xml:space="preserve"> </w:t>
      </w:r>
      <w:r>
        <w:rPr>
          <w:lang w:eastAsia="zh-CN"/>
        </w:rPr>
        <w:t>healing</w:t>
      </w:r>
    </w:p>
    <w:p w14:paraId="4A2506DE" w14:textId="77777777" w:rsidR="002E0733" w:rsidRDefault="00100780" w:rsidP="00100780">
      <w:pPr>
        <w:pStyle w:val="BasicTextParagraph1"/>
        <w:rPr>
          <w:lang w:val="ru-RU" w:eastAsia="zh-CN"/>
        </w:rPr>
      </w:pPr>
      <w:r w:rsidRPr="002A0452">
        <w:rPr>
          <w:lang w:val="ru-RU" w:eastAsia="zh-CN"/>
        </w:rPr>
        <w:t xml:space="preserve">В принятии решений он полагается на неофициальный совет. Члены его совета - лидер Наблюдательной Башни Утра - Стор Хайрод, Друид Старый Обл, также известный как Калекзел Лунная Тень, и </w:t>
      </w:r>
      <w:r>
        <w:rPr>
          <w:lang w:eastAsia="zh-CN"/>
        </w:rPr>
        <w:t>Glarald</w:t>
      </w:r>
      <w:r w:rsidRPr="002A0452">
        <w:rPr>
          <w:lang w:val="ru-RU" w:eastAsia="zh-CN"/>
        </w:rPr>
        <w:t xml:space="preserve"> </w:t>
      </w:r>
      <w:r>
        <w:rPr>
          <w:lang w:eastAsia="zh-CN"/>
        </w:rPr>
        <w:t>Faerondaerl</w:t>
      </w:r>
      <w:r w:rsidRPr="002A0452">
        <w:rPr>
          <w:lang w:val="ru-RU" w:eastAsia="zh-CN"/>
        </w:rPr>
        <w:t>. Он часто приглашает более преуспевающих торговцев Смертельных Снегов на обсуждения совета в качестве специальных консультантов, когда тема касается торговли.</w:t>
      </w:r>
    </w:p>
    <w:p w14:paraId="6A3D0F6C" w14:textId="77777777" w:rsidR="002E0733" w:rsidRDefault="00100780" w:rsidP="00100780">
      <w:pPr>
        <w:pStyle w:val="BasicTextParagraph1"/>
        <w:rPr>
          <w:lang w:val="ru-RU" w:eastAsia="zh-CN"/>
        </w:rPr>
      </w:pPr>
      <w:r w:rsidRPr="002A0452">
        <w:rPr>
          <w:lang w:val="ru-RU" w:eastAsia="zh-CN"/>
        </w:rPr>
        <w:t>Граждане Смертельных Снегов уважают Лорда за его правильный суд и справедливость. Они особенно ценят недостаток показной роскоши; он не старается играть роль благородного землевладельца или владыки над "меньшими".</w:t>
      </w:r>
    </w:p>
    <w:p w14:paraId="62049BA8" w14:textId="77777777" w:rsidR="002E0733" w:rsidRDefault="00100780" w:rsidP="00100780">
      <w:pPr>
        <w:pStyle w:val="BasicTextParagraph1"/>
        <w:rPr>
          <w:lang w:val="ru-RU" w:eastAsia="zh-CN"/>
        </w:rPr>
      </w:pPr>
      <w:r w:rsidRPr="002A0452">
        <w:rPr>
          <w:lang w:val="ru-RU" w:eastAsia="zh-CN"/>
        </w:rPr>
        <w:t>Однако напряжение текущей ситуации начинает давить на Брана, и его терпение начинает таять.</w:t>
      </w:r>
    </w:p>
    <w:p w14:paraId="679AF6ED" w14:textId="77777777" w:rsidR="002E0733" w:rsidRDefault="00100780" w:rsidP="00100780">
      <w:pPr>
        <w:pStyle w:val="BasicTextParagraph1"/>
        <w:rPr>
          <w:lang w:val="ru-RU" w:eastAsia="zh-CN"/>
        </w:rPr>
      </w:pPr>
      <w:r w:rsidRPr="002A0452">
        <w:rPr>
          <w:lang w:val="ru-RU" w:eastAsia="zh-CN"/>
        </w:rPr>
        <w:t>Лорд Ледяное Копье сердечно принимает посетителей в старом, все еще со следами запустения особняке.</w:t>
      </w:r>
    </w:p>
    <w:p w14:paraId="56CE2D7C" w14:textId="77777777" w:rsidR="002E0733" w:rsidRDefault="00100780" w:rsidP="00100780">
      <w:pPr>
        <w:pStyle w:val="BasicTextParagraph1"/>
        <w:rPr>
          <w:lang w:val="ru-RU" w:eastAsia="zh-CN"/>
        </w:rPr>
      </w:pPr>
      <w:r w:rsidRPr="002A0452">
        <w:rPr>
          <w:lang w:val="ru-RU" w:eastAsia="zh-CN"/>
        </w:rPr>
        <w:t>Он особенно будет благодарен помощи авантюристов, так как у него на все не хватает времени и рук.</w:t>
      </w:r>
    </w:p>
    <w:p w14:paraId="18D45F7A" w14:textId="2BDCF5CB" w:rsidR="002E0733" w:rsidRDefault="00100780" w:rsidP="00900EE8">
      <w:pPr>
        <w:pStyle w:val="Heading3ToC"/>
        <w:rPr>
          <w:lang w:val="ru-RU"/>
        </w:rPr>
      </w:pPr>
      <w:bookmarkStart w:id="80" w:name="_Toc70532785"/>
      <w:r w:rsidRPr="002A0452">
        <w:rPr>
          <w:lang w:val="ru-RU"/>
        </w:rPr>
        <w:t xml:space="preserve">8. </w:t>
      </w:r>
      <w:r w:rsidRPr="00900EE8">
        <w:t>Поселение</w:t>
      </w:r>
      <w:r w:rsidRPr="002A0452">
        <w:rPr>
          <w:lang w:val="ru-RU"/>
        </w:rPr>
        <w:t xml:space="preserve"> шахтеров</w:t>
      </w:r>
      <w:bookmarkEnd w:id="80"/>
    </w:p>
    <w:p w14:paraId="09EC5253" w14:textId="77777777" w:rsidR="002E0733" w:rsidRDefault="00100780" w:rsidP="00100780">
      <w:pPr>
        <w:pStyle w:val="BasicTextParagraph1"/>
        <w:rPr>
          <w:lang w:val="ru-RU" w:eastAsia="zh-CN"/>
        </w:rPr>
      </w:pPr>
      <w:r w:rsidRPr="002A0452">
        <w:rPr>
          <w:lang w:val="ru-RU" w:eastAsia="zh-CN"/>
        </w:rPr>
        <w:t>... описать привлечение шахтеров ...</w:t>
      </w:r>
    </w:p>
    <w:p w14:paraId="2F155C72" w14:textId="77777777" w:rsidR="002E0733" w:rsidRDefault="00100780" w:rsidP="00640631">
      <w:pPr>
        <w:pStyle w:val="Heading4ToC"/>
        <w:rPr>
          <w:lang w:val="ru-RU" w:eastAsia="zh-CN"/>
        </w:rPr>
      </w:pPr>
      <w:r w:rsidRPr="002A0452">
        <w:rPr>
          <w:lang w:val="ru-RU" w:eastAsia="zh-CN"/>
        </w:rPr>
        <w:t>Описание</w:t>
      </w:r>
    </w:p>
    <w:p w14:paraId="25639DB2" w14:textId="77777777" w:rsidR="002E0733" w:rsidRDefault="00100780" w:rsidP="00100780">
      <w:pPr>
        <w:pStyle w:val="BasicTextParagraph1"/>
        <w:rPr>
          <w:lang w:val="ru-RU" w:eastAsia="zh-CN"/>
        </w:rPr>
      </w:pPr>
      <w:r w:rsidRPr="002A0452">
        <w:rPr>
          <w:lang w:val="ru-RU" w:eastAsia="zh-CN"/>
        </w:rPr>
        <w:t xml:space="preserve">В преддверии суровой зимы БранЛедяное копье расчистил палаточный городок и на его месте построил удобные и функциональные общие дома, которые местные все-же назвали бараками. Однако быт обитателей не изменился. Шахтерский </w:t>
      </w:r>
      <w:r w:rsidRPr="002A0452">
        <w:rPr>
          <w:lang w:val="ru-RU" w:eastAsia="zh-CN"/>
        </w:rPr>
        <w:lastRenderedPageBreak/>
        <w:t>квартал пустует днем. Его обитатели поголовно заняты на старательстве. А ночью становится шумным, пропитанным алкоголем центром увеселений который может предложить всё, что до этого шумного времени не встречалосьна улочках Мертвых снегов. Азартные игры, наркотики и шлюхи находятся быстро и это только вершина увеселительного айсберга. Провести ночь в Шахтерском квартале гораздо опаснее, чем провести ночь в роще ближайшего леса.</w:t>
      </w:r>
    </w:p>
    <w:p w14:paraId="1B58ACEB" w14:textId="77777777" w:rsidR="002E0733" w:rsidRDefault="00100780" w:rsidP="00100780">
      <w:pPr>
        <w:pStyle w:val="BasicTextParagraph1"/>
        <w:rPr>
          <w:lang w:val="ru-RU" w:eastAsia="zh-CN"/>
        </w:rPr>
      </w:pPr>
      <w:r w:rsidRPr="002A0452">
        <w:rPr>
          <w:lang w:val="ru-RU" w:eastAsia="zh-CN"/>
        </w:rPr>
        <w:t>Пьяные золотоискатели, жадные мордовороты, ловкие карманники, распространяют в городе постоянные аромат напряженности, и Лорду Ледяному Копью придется с этим что-то делать.</w:t>
      </w:r>
    </w:p>
    <w:p w14:paraId="6CF5AE0F" w14:textId="77777777" w:rsidR="002E0733" w:rsidRDefault="00100780" w:rsidP="00900EE8">
      <w:pPr>
        <w:pStyle w:val="Heading3ToC"/>
        <w:rPr>
          <w:lang w:val="ru-RU"/>
        </w:rPr>
      </w:pPr>
      <w:bookmarkStart w:id="81" w:name="_Toc70532786"/>
      <w:r w:rsidRPr="002A0452">
        <w:rPr>
          <w:lang w:val="ru-RU"/>
        </w:rPr>
        <w:t>9. Приют Матиаса</w:t>
      </w:r>
      <w:bookmarkEnd w:id="81"/>
    </w:p>
    <w:p w14:paraId="1B10E33B" w14:textId="77777777" w:rsidR="002E0733" w:rsidRDefault="00100780" w:rsidP="00100780">
      <w:pPr>
        <w:pStyle w:val="BasicTextParagraph1"/>
        <w:rPr>
          <w:lang w:val="ru-RU" w:eastAsia="zh-CN"/>
        </w:rPr>
      </w:pPr>
      <w:r w:rsidRPr="002A0452">
        <w:rPr>
          <w:lang w:val="ru-RU" w:eastAsia="zh-CN"/>
        </w:rPr>
        <w:t>Описание</w:t>
      </w:r>
    </w:p>
    <w:p w14:paraId="6E1CA5BD" w14:textId="77777777" w:rsidR="002E0733" w:rsidRDefault="00100780" w:rsidP="00100780">
      <w:pPr>
        <w:pStyle w:val="BasicTextParagraph1"/>
        <w:rPr>
          <w:lang w:val="ru-RU" w:eastAsia="zh-CN"/>
        </w:rPr>
      </w:pPr>
      <w:r w:rsidRPr="002A0452">
        <w:rPr>
          <w:lang w:val="ru-RU" w:eastAsia="zh-CN"/>
        </w:rPr>
        <w:t>Одна из немногих существенных построек Снежного Городка, Приют Матиаса - большая, ветхая "гостиница", состоящая из продуваемого, прохудившегося старого сарая и нескольких близлежащих надворных построек, все из которых соединены открываемым в сторону тентом.</w:t>
      </w:r>
    </w:p>
    <w:p w14:paraId="0087F504" w14:textId="77777777" w:rsidR="002E0733" w:rsidRDefault="00100780" w:rsidP="00100780">
      <w:pPr>
        <w:pStyle w:val="BasicTextParagraph1"/>
        <w:rPr>
          <w:lang w:val="ru-RU" w:eastAsia="zh-CN"/>
        </w:rPr>
      </w:pPr>
      <w:r w:rsidRPr="002A0452">
        <w:rPr>
          <w:lang w:val="ru-RU" w:eastAsia="zh-CN"/>
        </w:rPr>
        <w:t>Этот ветхий старый сарай вряд ли сойдет за гостиницу. Владелец - Матиас Хелдер, размещающий почти семьдесят гостей на влажных, холодных лежаках за 3 см за ночь, или по 5 см, включая простую пищу из галет и бульона. Хелдер также управляет "таверной", состоящей из палатки, заполненной самым дешевым пивом, который есть, беря не много ни мало по 1 см за кружку. Несмотря на цены и нищету, его пивная процветает.</w:t>
      </w:r>
    </w:p>
    <w:p w14:paraId="522F6C61" w14:textId="77777777" w:rsidR="002E0733" w:rsidRDefault="00100780" w:rsidP="00900EE8">
      <w:pPr>
        <w:pStyle w:val="Heading3ToC"/>
        <w:rPr>
          <w:lang w:val="ru-RU"/>
        </w:rPr>
      </w:pPr>
      <w:bookmarkStart w:id="82" w:name="_Toc70532787"/>
      <w:r w:rsidRPr="002A0452">
        <w:rPr>
          <w:lang w:val="ru-RU"/>
        </w:rPr>
        <w:t>Матиас Хелдер - первый взгляд</w:t>
      </w:r>
      <w:bookmarkEnd w:id="82"/>
    </w:p>
    <w:p w14:paraId="46F8FBC8" w14:textId="3823D858" w:rsidR="00100780" w:rsidRPr="002A0452" w:rsidRDefault="00100780" w:rsidP="00100780">
      <w:pPr>
        <w:pStyle w:val="BasicTextParagraph1"/>
        <w:rPr>
          <w:lang w:val="ru-RU" w:eastAsia="zh-CN"/>
        </w:rPr>
      </w:pPr>
      <w:r w:rsidRPr="002A0452">
        <w:rPr>
          <w:lang w:val="ru-RU" w:eastAsia="zh-CN"/>
        </w:rPr>
        <w:t>Услуги:</w:t>
      </w:r>
    </w:p>
    <w:p w14:paraId="58E012A7" w14:textId="77777777" w:rsidR="00100780" w:rsidRPr="002A0452" w:rsidRDefault="00100780" w:rsidP="00100780">
      <w:pPr>
        <w:pStyle w:val="BasicTextParagraph1"/>
        <w:rPr>
          <w:lang w:val="ru-RU" w:eastAsia="zh-CN"/>
        </w:rPr>
      </w:pPr>
      <w:r w:rsidRPr="002A0452">
        <w:rPr>
          <w:lang w:val="ru-RU" w:eastAsia="zh-CN"/>
        </w:rPr>
        <w:t>место в общем зале за 3 см/ночь или 5 см/ночь с едой в виде галет и бульона;</w:t>
      </w:r>
    </w:p>
    <w:p w14:paraId="27387932" w14:textId="77777777" w:rsidR="00100780" w:rsidRPr="002A0452" w:rsidRDefault="00100780" w:rsidP="00100780">
      <w:pPr>
        <w:pStyle w:val="BasicTextParagraph1"/>
        <w:rPr>
          <w:lang w:val="ru-RU" w:eastAsia="zh-CN"/>
        </w:rPr>
      </w:pPr>
      <w:r w:rsidRPr="002A0452">
        <w:rPr>
          <w:lang w:val="ru-RU" w:eastAsia="zh-CN"/>
        </w:rPr>
        <w:t>Меню:</w:t>
      </w:r>
    </w:p>
    <w:p w14:paraId="3C8E358D" w14:textId="77777777" w:rsidR="00100780" w:rsidRPr="002A0452" w:rsidRDefault="00100780" w:rsidP="00100780">
      <w:pPr>
        <w:pStyle w:val="BasicTextParagraph1"/>
        <w:rPr>
          <w:lang w:val="ru-RU" w:eastAsia="zh-CN"/>
        </w:rPr>
      </w:pPr>
      <w:r w:rsidRPr="002A0452">
        <w:rPr>
          <w:lang w:val="ru-RU" w:eastAsia="zh-CN"/>
        </w:rPr>
        <w:t>пиво, 1 см/кружка</w:t>
      </w:r>
    </w:p>
    <w:p w14:paraId="36A93984" w14:textId="77777777" w:rsidR="00100780" w:rsidRPr="002A0452" w:rsidRDefault="00100780" w:rsidP="00100780">
      <w:pPr>
        <w:pStyle w:val="BasicTextParagraph1"/>
        <w:rPr>
          <w:lang w:val="ru-RU" w:eastAsia="zh-CN"/>
        </w:rPr>
      </w:pPr>
      <w:r w:rsidRPr="002A0452">
        <w:rPr>
          <w:lang w:val="ru-RU" w:eastAsia="zh-CN"/>
        </w:rPr>
        <w:t>Постояльцы</w:t>
      </w:r>
    </w:p>
    <w:p w14:paraId="4149C9A9" w14:textId="77777777" w:rsidR="002E0733" w:rsidRDefault="00100780" w:rsidP="00100780">
      <w:pPr>
        <w:pStyle w:val="BasicTextParagraph1"/>
        <w:rPr>
          <w:lang w:val="ru-RU" w:eastAsia="zh-CN"/>
        </w:rPr>
      </w:pPr>
      <w:r w:rsidRPr="002A0452">
        <w:rPr>
          <w:lang w:val="ru-RU" w:eastAsia="zh-CN"/>
        </w:rPr>
        <w:t>-</w:t>
      </w:r>
    </w:p>
    <w:p w14:paraId="75D2B18F" w14:textId="77777777" w:rsidR="002E0733" w:rsidRDefault="00100780" w:rsidP="00074D22">
      <w:pPr>
        <w:pStyle w:val="BasicTextParagraph1"/>
        <w:rPr>
          <w:lang w:val="ru-RU"/>
        </w:rPr>
      </w:pPr>
      <w:r w:rsidRPr="002A0452">
        <w:rPr>
          <w:lang w:val="ru-RU"/>
        </w:rPr>
        <w:t xml:space="preserve">Владелец: </w:t>
      </w:r>
      <w:r w:rsidRPr="00BA4974">
        <w:rPr>
          <w:lang w:val="ru-RU"/>
        </w:rPr>
        <w:t>Матиас</w:t>
      </w:r>
      <w:r w:rsidRPr="002A0452">
        <w:rPr>
          <w:lang w:val="ru-RU"/>
        </w:rPr>
        <w:t xml:space="preserve"> Хелдер</w:t>
      </w:r>
    </w:p>
    <w:p w14:paraId="57F536E7" w14:textId="77777777" w:rsidR="002E0733" w:rsidRDefault="00100780" w:rsidP="00900EE8">
      <w:pPr>
        <w:pStyle w:val="Heading3ToC"/>
        <w:rPr>
          <w:lang w:val="ru-RU"/>
        </w:rPr>
      </w:pPr>
      <w:bookmarkStart w:id="83" w:name="_Toc70532788"/>
      <w:r w:rsidRPr="002A0452">
        <w:rPr>
          <w:lang w:val="ru-RU"/>
        </w:rPr>
        <w:t xml:space="preserve">10. </w:t>
      </w:r>
      <w:r w:rsidRPr="00900EE8">
        <w:t>Постоялый</w:t>
      </w:r>
      <w:r w:rsidRPr="002A0452">
        <w:rPr>
          <w:lang w:val="ru-RU"/>
        </w:rPr>
        <w:t xml:space="preserve"> Двор Каэрадвин</w:t>
      </w:r>
      <w:bookmarkEnd w:id="83"/>
    </w:p>
    <w:p w14:paraId="0B515052" w14:textId="77777777" w:rsidR="002E0733" w:rsidRDefault="00100780" w:rsidP="00100780">
      <w:pPr>
        <w:pStyle w:val="BasicTextParagraph1"/>
        <w:rPr>
          <w:lang w:val="ru-RU" w:eastAsia="zh-CN"/>
        </w:rPr>
      </w:pPr>
      <w:r w:rsidRPr="002A0452">
        <w:rPr>
          <w:lang w:val="ru-RU" w:eastAsia="zh-CN"/>
        </w:rPr>
        <w:t>Описание</w:t>
      </w:r>
    </w:p>
    <w:p w14:paraId="1054BA4D" w14:textId="77777777" w:rsidR="002E0733" w:rsidRDefault="00100780" w:rsidP="00100780">
      <w:pPr>
        <w:pStyle w:val="BasicTextParagraph1"/>
        <w:rPr>
          <w:lang w:val="ru-RU" w:eastAsia="zh-CN"/>
        </w:rPr>
      </w:pPr>
      <w:r w:rsidRPr="002A0452">
        <w:rPr>
          <w:lang w:val="ru-RU" w:eastAsia="zh-CN"/>
        </w:rPr>
        <w:t>Единственная истинная гостиница в пределах стен Смертельных Снегов, постоялый двор Каэрадвин Нараскедель выступает как постоялым двором так и наблюдательной башней.</w:t>
      </w:r>
    </w:p>
    <w:p w14:paraId="3B84744B" w14:textId="77777777" w:rsidR="002E0733" w:rsidRDefault="00100780" w:rsidP="00100780">
      <w:pPr>
        <w:pStyle w:val="BasicTextParagraph1"/>
        <w:rPr>
          <w:lang w:val="ru-RU" w:eastAsia="zh-CN"/>
        </w:rPr>
      </w:pPr>
      <w:r w:rsidRPr="002A0452">
        <w:rPr>
          <w:lang w:val="ru-RU" w:eastAsia="zh-CN"/>
        </w:rPr>
        <w:t>Владелец: Каэрадвин Нараскедель</w:t>
      </w:r>
    </w:p>
    <w:p w14:paraId="707ACE5D" w14:textId="77777777" w:rsidR="002E0733" w:rsidRDefault="00100780" w:rsidP="00942109">
      <w:pPr>
        <w:pStyle w:val="Heading4ToC"/>
        <w:rPr>
          <w:lang w:val="ru-RU"/>
        </w:rPr>
      </w:pPr>
      <w:r w:rsidRPr="00BA4974">
        <w:rPr>
          <w:lang w:val="ru-RU"/>
        </w:rPr>
        <w:t>Каэрадвин</w:t>
      </w:r>
      <w:r w:rsidRPr="002A0452">
        <w:rPr>
          <w:lang w:val="ru-RU"/>
        </w:rPr>
        <w:t xml:space="preserve"> - первый взгляд.</w:t>
      </w:r>
    </w:p>
    <w:p w14:paraId="5FFF5A5C" w14:textId="77777777" w:rsidR="002E0733" w:rsidRDefault="00100780" w:rsidP="00100780">
      <w:pPr>
        <w:pStyle w:val="BasicTextParagraph1"/>
        <w:rPr>
          <w:lang w:val="ru-RU" w:eastAsia="zh-CN"/>
        </w:rPr>
      </w:pPr>
      <w:r w:rsidRPr="002A0452">
        <w:rPr>
          <w:lang w:val="ru-RU" w:eastAsia="zh-CN"/>
        </w:rPr>
        <w:t>В ней двенадцать частных комнат и общий зал на двадцать спальных мест.</w:t>
      </w:r>
    </w:p>
    <w:p w14:paraId="6603C6EC" w14:textId="77777777" w:rsidR="002E0733" w:rsidRDefault="00100780" w:rsidP="00100780">
      <w:pPr>
        <w:pStyle w:val="BasicTextParagraph1"/>
        <w:rPr>
          <w:lang w:val="ru-RU" w:eastAsia="zh-CN"/>
        </w:rPr>
      </w:pPr>
      <w:r w:rsidRPr="002A0452">
        <w:rPr>
          <w:lang w:val="ru-RU" w:eastAsia="zh-CN"/>
        </w:rPr>
        <w:t>Эта удобная гостиница в эти дни почти всегда полна благодаря золотой лихорадке. Однако персонажи которые недостаточно отчаянны, чтобы остаться в Приюте, и не известные достаточно, чтобы быть приглашенными остаться в Доме Ледяного копья, могут разместиться в Постоялом Дворе Каэрадвин.</w:t>
      </w:r>
    </w:p>
    <w:p w14:paraId="7D6A6224" w14:textId="77777777" w:rsidR="002E0733" w:rsidRDefault="00100780" w:rsidP="00942109">
      <w:pPr>
        <w:pStyle w:val="Heading4ToC"/>
        <w:rPr>
          <w:lang w:val="ru-RU" w:eastAsia="zh-CN"/>
        </w:rPr>
      </w:pPr>
      <w:r w:rsidRPr="002A0452">
        <w:rPr>
          <w:lang w:val="ru-RU" w:eastAsia="zh-CN"/>
        </w:rPr>
        <w:t>Услуги</w:t>
      </w:r>
    </w:p>
    <w:p w14:paraId="0841838D" w14:textId="69304F98" w:rsidR="00100780" w:rsidRPr="002A0452" w:rsidRDefault="00100780" w:rsidP="00100780">
      <w:pPr>
        <w:pStyle w:val="BasicTextParagraph1"/>
        <w:rPr>
          <w:lang w:val="ru-RU" w:eastAsia="zh-CN"/>
        </w:rPr>
      </w:pPr>
      <w:r w:rsidRPr="002A0452">
        <w:rPr>
          <w:lang w:val="ru-RU" w:eastAsia="zh-CN"/>
        </w:rPr>
        <w:t>Лежак в общем зале - 6 см/ночь + простой завтрак</w:t>
      </w:r>
    </w:p>
    <w:p w14:paraId="546064E1" w14:textId="77777777" w:rsidR="00100780" w:rsidRPr="002A0452" w:rsidRDefault="00100780" w:rsidP="00100780">
      <w:pPr>
        <w:pStyle w:val="BasicTextParagraph1"/>
        <w:rPr>
          <w:lang w:val="ru-RU" w:eastAsia="zh-CN"/>
        </w:rPr>
      </w:pPr>
      <w:r w:rsidRPr="002A0452">
        <w:rPr>
          <w:lang w:val="ru-RU" w:eastAsia="zh-CN"/>
        </w:rPr>
        <w:t>Комната, двухместная - 4 зм/ночь + обильный завтрак</w:t>
      </w:r>
    </w:p>
    <w:p w14:paraId="110AEF79" w14:textId="77777777" w:rsidR="00100780" w:rsidRPr="002A0452" w:rsidRDefault="00100780" w:rsidP="00100780">
      <w:pPr>
        <w:pStyle w:val="BasicTextParagraph1"/>
        <w:rPr>
          <w:lang w:val="ru-RU" w:eastAsia="zh-CN"/>
        </w:rPr>
      </w:pPr>
      <w:r w:rsidRPr="002A0452">
        <w:rPr>
          <w:lang w:val="ru-RU" w:eastAsia="zh-CN"/>
        </w:rPr>
        <w:t>Цена жилья включает две простыни.</w:t>
      </w:r>
    </w:p>
    <w:p w14:paraId="7802D4F7" w14:textId="77777777" w:rsidR="002E0733" w:rsidRDefault="00100780" w:rsidP="00942109">
      <w:pPr>
        <w:pStyle w:val="Heading4ToC"/>
        <w:rPr>
          <w:lang w:val="ru-RU" w:eastAsia="zh-CN"/>
        </w:rPr>
      </w:pPr>
      <w:r w:rsidRPr="002A0452">
        <w:rPr>
          <w:lang w:val="ru-RU" w:eastAsia="zh-CN"/>
        </w:rPr>
        <w:t>Постояльцы</w:t>
      </w:r>
    </w:p>
    <w:p w14:paraId="201C38F5" w14:textId="77777777" w:rsidR="002E0733" w:rsidRDefault="00100780" w:rsidP="00100780">
      <w:pPr>
        <w:pStyle w:val="BasicTextParagraph1"/>
        <w:rPr>
          <w:lang w:val="ru-RU" w:eastAsia="zh-CN"/>
        </w:rPr>
      </w:pPr>
      <w:r w:rsidRPr="002A0452">
        <w:rPr>
          <w:lang w:val="ru-RU" w:eastAsia="zh-CN"/>
        </w:rPr>
        <w:t>В одной из комнат остановился Ларетар Гулгрин.</w:t>
      </w:r>
    </w:p>
    <w:p w14:paraId="6326F3CC" w14:textId="77777777" w:rsidR="002E0733" w:rsidRDefault="00100780" w:rsidP="00100780">
      <w:pPr>
        <w:pStyle w:val="BasicTextParagraph1"/>
        <w:rPr>
          <w:lang w:val="ru-RU" w:eastAsia="zh-CN"/>
        </w:rPr>
      </w:pPr>
      <w:r w:rsidRPr="002A0452">
        <w:rPr>
          <w:lang w:val="ru-RU" w:eastAsia="zh-CN"/>
        </w:rPr>
        <w:t>Описание</w:t>
      </w:r>
    </w:p>
    <w:p w14:paraId="2F1655E4" w14:textId="77777777" w:rsidR="002E0733" w:rsidRDefault="00100780" w:rsidP="00900EE8">
      <w:pPr>
        <w:pStyle w:val="Heading3ToC"/>
        <w:rPr>
          <w:lang w:val="ru-RU"/>
        </w:rPr>
      </w:pPr>
      <w:bookmarkStart w:id="84" w:name="_Toc70532789"/>
      <w:r w:rsidRPr="002A0452">
        <w:rPr>
          <w:lang w:val="ru-RU"/>
        </w:rPr>
        <w:t xml:space="preserve">11. </w:t>
      </w:r>
      <w:r w:rsidRPr="00900EE8">
        <w:t>Кузница</w:t>
      </w:r>
      <w:bookmarkEnd w:id="84"/>
    </w:p>
    <w:p w14:paraId="26AF531D" w14:textId="77777777" w:rsidR="002E0733" w:rsidRDefault="00100780" w:rsidP="00100780">
      <w:pPr>
        <w:pStyle w:val="BasicTextParagraph1"/>
        <w:rPr>
          <w:lang w:val="ru-RU" w:eastAsia="zh-CN"/>
        </w:rPr>
      </w:pPr>
      <w:r w:rsidRPr="002A0452">
        <w:rPr>
          <w:lang w:val="ru-RU" w:eastAsia="zh-CN"/>
        </w:rPr>
        <w:t>Описание</w:t>
      </w:r>
    </w:p>
    <w:p w14:paraId="5B212480" w14:textId="77777777" w:rsidR="002E0733" w:rsidRDefault="00100780" w:rsidP="00100780">
      <w:pPr>
        <w:pStyle w:val="BasicTextParagraph1"/>
        <w:rPr>
          <w:lang w:val="ru-RU" w:eastAsia="zh-CN"/>
        </w:rPr>
      </w:pPr>
      <w:r w:rsidRPr="002A0452">
        <w:rPr>
          <w:lang w:val="ru-RU" w:eastAsia="zh-CN"/>
        </w:rPr>
        <w:t>Кузнец Фрат Быстрый Молот может изготовить оружие на заказ - по двойной стоимости.</w:t>
      </w:r>
    </w:p>
    <w:p w14:paraId="3C39BAE3" w14:textId="77777777" w:rsidR="002E0733" w:rsidRDefault="00100780" w:rsidP="00100780">
      <w:pPr>
        <w:pStyle w:val="BasicTextParagraph1"/>
        <w:rPr>
          <w:lang w:val="ru-RU" w:eastAsia="zh-CN"/>
        </w:rPr>
      </w:pPr>
      <w:r w:rsidRPr="002A0452">
        <w:rPr>
          <w:lang w:val="ru-RU" w:eastAsia="zh-CN"/>
        </w:rPr>
        <w:t>Владелец: Фрат Быстрый Молот</w:t>
      </w:r>
    </w:p>
    <w:p w14:paraId="41E9271B" w14:textId="77777777" w:rsidR="002E0733" w:rsidRDefault="00100780" w:rsidP="00942109">
      <w:pPr>
        <w:pStyle w:val="Heading4ToC"/>
        <w:rPr>
          <w:lang w:val="ru-RU"/>
        </w:rPr>
      </w:pPr>
      <w:r w:rsidRPr="002A0452">
        <w:rPr>
          <w:lang w:val="ru-RU"/>
        </w:rPr>
        <w:t xml:space="preserve">Фрат - </w:t>
      </w:r>
      <w:r w:rsidRPr="00942109">
        <w:rPr>
          <w:lang w:val="ru-RU" w:eastAsia="zh-CN"/>
        </w:rPr>
        <w:t>первый</w:t>
      </w:r>
      <w:r w:rsidRPr="002A0452">
        <w:rPr>
          <w:lang w:val="ru-RU"/>
        </w:rPr>
        <w:t xml:space="preserve"> взгляд.</w:t>
      </w:r>
    </w:p>
    <w:p w14:paraId="3608A913" w14:textId="77777777" w:rsidR="002E0733" w:rsidRDefault="00100780" w:rsidP="00942109">
      <w:pPr>
        <w:pStyle w:val="Heading4ToC"/>
        <w:rPr>
          <w:lang w:val="ru-RU" w:eastAsia="zh-CN"/>
        </w:rPr>
      </w:pPr>
      <w:r w:rsidRPr="002A0452">
        <w:rPr>
          <w:lang w:val="ru-RU" w:eastAsia="zh-CN"/>
        </w:rPr>
        <w:t>Услуги</w:t>
      </w:r>
    </w:p>
    <w:p w14:paraId="26892324" w14:textId="77777777" w:rsidR="002E0733" w:rsidRDefault="00100780" w:rsidP="00100780">
      <w:pPr>
        <w:pStyle w:val="BasicTextParagraph1"/>
        <w:rPr>
          <w:lang w:val="ru-RU" w:eastAsia="zh-CN"/>
        </w:rPr>
      </w:pPr>
      <w:r w:rsidRPr="002A0452">
        <w:rPr>
          <w:lang w:val="ru-RU" w:eastAsia="zh-CN"/>
        </w:rPr>
        <w:t>Изготовление оружия или доспехов -</w:t>
      </w:r>
    </w:p>
    <w:p w14:paraId="1884B27C" w14:textId="77777777" w:rsidR="002E0733" w:rsidRDefault="00100780" w:rsidP="00100780">
      <w:pPr>
        <w:pStyle w:val="BasicTextParagraph1"/>
        <w:rPr>
          <w:lang w:val="ru-RU" w:eastAsia="zh-CN"/>
        </w:rPr>
      </w:pPr>
      <w:r w:rsidRPr="002A0452">
        <w:rPr>
          <w:lang w:val="ru-RU" w:eastAsia="zh-CN"/>
        </w:rPr>
        <w:t>Найм Фрата в помощь - 2 зм / день</w:t>
      </w:r>
    </w:p>
    <w:p w14:paraId="1FD9E517" w14:textId="77777777" w:rsidR="002E0733" w:rsidRDefault="00100780" w:rsidP="00900EE8">
      <w:pPr>
        <w:pStyle w:val="Heading3ToC"/>
        <w:rPr>
          <w:lang w:val="ru-RU"/>
        </w:rPr>
      </w:pPr>
      <w:bookmarkStart w:id="85" w:name="_Toc70532790"/>
      <w:r w:rsidRPr="002A0452">
        <w:rPr>
          <w:lang w:val="ru-RU"/>
        </w:rPr>
        <w:t xml:space="preserve">12. </w:t>
      </w:r>
      <w:r w:rsidRPr="00900EE8">
        <w:t>Конюшня</w:t>
      </w:r>
      <w:bookmarkEnd w:id="85"/>
    </w:p>
    <w:p w14:paraId="4BEF3B0D" w14:textId="77777777" w:rsidR="002E0733" w:rsidRDefault="00100780" w:rsidP="00100780">
      <w:pPr>
        <w:pStyle w:val="BasicTextParagraph1"/>
        <w:rPr>
          <w:lang w:val="ru-RU" w:eastAsia="zh-CN"/>
        </w:rPr>
      </w:pPr>
      <w:r w:rsidRPr="002A0452">
        <w:rPr>
          <w:lang w:val="ru-RU" w:eastAsia="zh-CN"/>
        </w:rPr>
        <w:t>Описание</w:t>
      </w:r>
    </w:p>
    <w:p w14:paraId="5D1EF4CE" w14:textId="77777777" w:rsidR="002E0733" w:rsidRDefault="00100780" w:rsidP="00100780">
      <w:pPr>
        <w:pStyle w:val="BasicTextParagraph1"/>
        <w:rPr>
          <w:lang w:val="ru-RU" w:eastAsia="zh-CN"/>
        </w:rPr>
      </w:pPr>
      <w:r w:rsidRPr="002A0452">
        <w:rPr>
          <w:lang w:val="ru-RU" w:eastAsia="zh-CN"/>
        </w:rPr>
        <w:t>Конюшня на 10 мест. Из них заняты 7.</w:t>
      </w:r>
    </w:p>
    <w:p w14:paraId="3854799A" w14:textId="77777777" w:rsidR="002E0733" w:rsidRDefault="00100780" w:rsidP="00100780">
      <w:pPr>
        <w:pStyle w:val="BasicTextParagraph1"/>
        <w:rPr>
          <w:lang w:val="ru-RU" w:eastAsia="zh-CN"/>
        </w:rPr>
      </w:pPr>
      <w:r w:rsidRPr="002A0452">
        <w:rPr>
          <w:lang w:val="ru-RU" w:eastAsia="zh-CN"/>
        </w:rPr>
        <w:t xml:space="preserve">Владелец: </w:t>
      </w:r>
      <w:r>
        <w:rPr>
          <w:lang w:eastAsia="zh-CN"/>
        </w:rPr>
        <w:t>Elgranan</w:t>
      </w:r>
    </w:p>
    <w:p w14:paraId="0726ABE0" w14:textId="79E098D7" w:rsidR="00100780" w:rsidRPr="002A0452" w:rsidRDefault="00100780" w:rsidP="00942109">
      <w:pPr>
        <w:pStyle w:val="Heading4ToC"/>
        <w:rPr>
          <w:lang w:val="ru-RU"/>
        </w:rPr>
      </w:pPr>
      <w:r w:rsidRPr="002A0452">
        <w:rPr>
          <w:lang w:val="ru-RU" w:eastAsia="zh-CN"/>
        </w:rPr>
        <w:t>Элгранан</w:t>
      </w:r>
      <w:r w:rsidRPr="002A0452">
        <w:rPr>
          <w:lang w:val="ru-RU"/>
        </w:rPr>
        <w:t xml:space="preserve"> - первый взгляд</w:t>
      </w:r>
    </w:p>
    <w:p w14:paraId="4E6E20F7" w14:textId="77777777" w:rsidR="002E0733" w:rsidRDefault="00100780" w:rsidP="00900EE8">
      <w:pPr>
        <w:pStyle w:val="Heading3ToC"/>
        <w:rPr>
          <w:lang w:val="ru-RU"/>
        </w:rPr>
      </w:pPr>
      <w:bookmarkStart w:id="86" w:name="_Toc70532791"/>
      <w:r w:rsidRPr="002A0452">
        <w:rPr>
          <w:lang w:val="ru-RU"/>
        </w:rPr>
        <w:t xml:space="preserve">13. </w:t>
      </w:r>
      <w:r w:rsidRPr="00900EE8">
        <w:t>Лесопилка</w:t>
      </w:r>
      <w:bookmarkEnd w:id="86"/>
    </w:p>
    <w:p w14:paraId="69504BE0" w14:textId="77777777" w:rsidR="002E0733" w:rsidRDefault="00100780" w:rsidP="00640631">
      <w:pPr>
        <w:pStyle w:val="Heading4ToC"/>
        <w:rPr>
          <w:lang w:val="ru-RU" w:eastAsia="zh-CN"/>
        </w:rPr>
      </w:pPr>
      <w:r w:rsidRPr="002A0452">
        <w:rPr>
          <w:lang w:val="ru-RU" w:eastAsia="zh-CN"/>
        </w:rPr>
        <w:t>Описание</w:t>
      </w:r>
    </w:p>
    <w:p w14:paraId="4E054F98" w14:textId="77777777" w:rsidR="002E0733" w:rsidRDefault="00100780" w:rsidP="00100780">
      <w:pPr>
        <w:pStyle w:val="BasicTextParagraph1"/>
        <w:rPr>
          <w:lang w:val="ru-RU" w:eastAsia="zh-CN"/>
        </w:rPr>
      </w:pPr>
      <w:r w:rsidRPr="002A0452">
        <w:rPr>
          <w:lang w:val="ru-RU" w:eastAsia="zh-CN"/>
        </w:rPr>
        <w:t xml:space="preserve">Находится с северной стороны города - ближе к рощам, из которых поставляются бревна. Управляется и принадлежит </w:t>
      </w:r>
      <w:r>
        <w:rPr>
          <w:lang w:eastAsia="zh-CN"/>
        </w:rPr>
        <w:t>Halin</w:t>
      </w:r>
      <w:r w:rsidRPr="002A0452">
        <w:rPr>
          <w:lang w:val="ru-RU" w:eastAsia="zh-CN"/>
        </w:rPr>
        <w:t xml:space="preserve"> .</w:t>
      </w:r>
    </w:p>
    <w:p w14:paraId="46CDD589" w14:textId="77777777" w:rsidR="002E0733" w:rsidRDefault="00100780" w:rsidP="00100780">
      <w:pPr>
        <w:pStyle w:val="BasicTextParagraph1"/>
        <w:rPr>
          <w:lang w:val="ru-RU" w:eastAsia="zh-CN"/>
        </w:rPr>
      </w:pPr>
      <w:r w:rsidRPr="002A0452">
        <w:rPr>
          <w:lang w:val="ru-RU" w:eastAsia="zh-CN"/>
        </w:rPr>
        <w:t xml:space="preserve">Владелец: </w:t>
      </w:r>
      <w:r>
        <w:rPr>
          <w:lang w:eastAsia="zh-CN"/>
        </w:rPr>
        <w:t>Halin</w:t>
      </w:r>
    </w:p>
    <w:p w14:paraId="10399CD9" w14:textId="24575E6A" w:rsidR="00100780" w:rsidRPr="002A0452" w:rsidRDefault="00100780" w:rsidP="00942109">
      <w:pPr>
        <w:pStyle w:val="Heading4ToC"/>
        <w:rPr>
          <w:lang w:val="ru-RU"/>
        </w:rPr>
      </w:pPr>
      <w:r w:rsidRPr="002A0452">
        <w:rPr>
          <w:lang w:val="ru-RU" w:eastAsia="zh-CN"/>
        </w:rPr>
        <w:t>Халин</w:t>
      </w:r>
      <w:r w:rsidRPr="002A0452">
        <w:rPr>
          <w:lang w:val="ru-RU"/>
        </w:rPr>
        <w:t xml:space="preserve"> - первый взгляд</w:t>
      </w:r>
    </w:p>
    <w:p w14:paraId="5E64B6F7" w14:textId="77777777" w:rsidR="002E0733" w:rsidRDefault="00100780" w:rsidP="00900EE8">
      <w:pPr>
        <w:pStyle w:val="Heading3ToC"/>
        <w:rPr>
          <w:lang w:val="ru-RU"/>
        </w:rPr>
      </w:pPr>
      <w:bookmarkStart w:id="87" w:name="_Toc70532792"/>
      <w:r w:rsidRPr="002A0452">
        <w:rPr>
          <w:lang w:val="ru-RU"/>
        </w:rPr>
        <w:t xml:space="preserve">14. </w:t>
      </w:r>
      <w:r w:rsidRPr="00900EE8">
        <w:t>Мельница</w:t>
      </w:r>
      <w:bookmarkEnd w:id="87"/>
    </w:p>
    <w:p w14:paraId="58644F7B" w14:textId="77777777" w:rsidR="002E0733" w:rsidRDefault="00100780" w:rsidP="00100780">
      <w:pPr>
        <w:pStyle w:val="BasicTextParagraph1"/>
        <w:rPr>
          <w:lang w:val="ru-RU" w:eastAsia="zh-CN"/>
        </w:rPr>
      </w:pPr>
      <w:r w:rsidRPr="002A0452">
        <w:rPr>
          <w:lang w:val="ru-RU" w:eastAsia="zh-CN"/>
        </w:rPr>
        <w:t>Описание</w:t>
      </w:r>
    </w:p>
    <w:p w14:paraId="6F7DC850" w14:textId="77777777" w:rsidR="002E0733" w:rsidRDefault="00100780" w:rsidP="00100780">
      <w:pPr>
        <w:pStyle w:val="BasicTextParagraph1"/>
        <w:rPr>
          <w:lang w:val="ru-RU" w:eastAsia="zh-CN"/>
        </w:rPr>
      </w:pPr>
      <w:r w:rsidRPr="002A0452">
        <w:rPr>
          <w:lang w:val="ru-RU" w:eastAsia="zh-CN"/>
        </w:rPr>
        <w:t>Находится с южной стороны города - в более защищенной части долины.</w:t>
      </w:r>
    </w:p>
    <w:p w14:paraId="6755C5B0" w14:textId="77777777" w:rsidR="002E0733" w:rsidRDefault="00100780" w:rsidP="00100780">
      <w:pPr>
        <w:pStyle w:val="BasicTextParagraph1"/>
        <w:rPr>
          <w:lang w:val="ru-RU" w:eastAsia="zh-CN"/>
        </w:rPr>
      </w:pPr>
      <w:r w:rsidRPr="002A0452">
        <w:rPr>
          <w:lang w:val="ru-RU" w:eastAsia="zh-CN"/>
        </w:rPr>
        <w:t>Владелец: Тахал</w:t>
      </w:r>
    </w:p>
    <w:p w14:paraId="17D2209B" w14:textId="77777777" w:rsidR="002E0733" w:rsidRDefault="00100780" w:rsidP="00900EE8">
      <w:pPr>
        <w:pStyle w:val="Heading3ToC"/>
        <w:rPr>
          <w:lang w:val="ru-RU"/>
        </w:rPr>
      </w:pPr>
      <w:bookmarkStart w:id="88" w:name="_Toc70532793"/>
      <w:r w:rsidRPr="002A0452">
        <w:rPr>
          <w:lang w:val="ru-RU"/>
        </w:rPr>
        <w:t>15. Пекарня</w:t>
      </w:r>
      <w:bookmarkEnd w:id="88"/>
    </w:p>
    <w:p w14:paraId="25FF844A" w14:textId="77777777" w:rsidR="002E0733" w:rsidRDefault="00100780" w:rsidP="00100780">
      <w:pPr>
        <w:pStyle w:val="BasicTextParagraph1"/>
        <w:rPr>
          <w:lang w:val="ru-RU" w:eastAsia="zh-CN"/>
        </w:rPr>
      </w:pPr>
      <w:r w:rsidRPr="002A0452">
        <w:rPr>
          <w:lang w:val="ru-RU" w:eastAsia="zh-CN"/>
        </w:rPr>
        <w:t>Описание</w:t>
      </w:r>
    </w:p>
    <w:p w14:paraId="3F474988" w14:textId="77777777" w:rsidR="002E0733" w:rsidRDefault="00100780" w:rsidP="00100780">
      <w:pPr>
        <w:pStyle w:val="BasicTextParagraph1"/>
        <w:rPr>
          <w:lang w:val="ru-RU" w:eastAsia="zh-CN"/>
        </w:rPr>
      </w:pPr>
      <w:r w:rsidRPr="002A0452">
        <w:rPr>
          <w:lang w:val="ru-RU" w:eastAsia="zh-CN"/>
        </w:rPr>
        <w:t>Владелец: Рондар</w:t>
      </w:r>
    </w:p>
    <w:p w14:paraId="20FBC6BC" w14:textId="65C485A0" w:rsidR="00100780" w:rsidRPr="002A0452" w:rsidRDefault="00100780" w:rsidP="00942109">
      <w:pPr>
        <w:pStyle w:val="Heading4ToC"/>
        <w:rPr>
          <w:lang w:val="ru-RU"/>
        </w:rPr>
      </w:pPr>
      <w:r w:rsidRPr="002A0452">
        <w:rPr>
          <w:lang w:val="ru-RU" w:eastAsia="zh-CN"/>
        </w:rPr>
        <w:t>Рондар</w:t>
      </w:r>
      <w:r w:rsidRPr="002A0452">
        <w:rPr>
          <w:lang w:val="ru-RU"/>
        </w:rPr>
        <w:t xml:space="preserve"> - </w:t>
      </w:r>
      <w:r w:rsidRPr="00BA4974">
        <w:rPr>
          <w:lang w:val="ru-RU"/>
        </w:rPr>
        <w:t>первый</w:t>
      </w:r>
      <w:r w:rsidRPr="002A0452">
        <w:rPr>
          <w:lang w:val="ru-RU"/>
        </w:rPr>
        <w:t xml:space="preserve"> взгляд</w:t>
      </w:r>
    </w:p>
    <w:p w14:paraId="783AC94E" w14:textId="77777777" w:rsidR="002E0733" w:rsidRDefault="00100780" w:rsidP="00900EE8">
      <w:pPr>
        <w:pStyle w:val="Heading3ToC"/>
        <w:rPr>
          <w:lang w:val="ru-RU"/>
        </w:rPr>
      </w:pPr>
      <w:bookmarkStart w:id="89" w:name="_Toc70532794"/>
      <w:r w:rsidRPr="002A0452">
        <w:rPr>
          <w:lang w:val="ru-RU"/>
        </w:rPr>
        <w:t xml:space="preserve">16. Контора </w:t>
      </w:r>
      <w:r w:rsidRPr="00900EE8">
        <w:t>компании</w:t>
      </w:r>
      <w:r w:rsidRPr="002A0452">
        <w:rPr>
          <w:lang w:val="ru-RU"/>
        </w:rPr>
        <w:t xml:space="preserve"> "Ледяное Копье и Ветераны Несме"</w:t>
      </w:r>
      <w:bookmarkEnd w:id="89"/>
    </w:p>
    <w:p w14:paraId="47303550" w14:textId="77777777" w:rsidR="002E0733" w:rsidRDefault="00100780" w:rsidP="00100780">
      <w:pPr>
        <w:pStyle w:val="BasicTextParagraph1"/>
        <w:rPr>
          <w:lang w:val="ru-RU" w:eastAsia="zh-CN"/>
        </w:rPr>
      </w:pPr>
      <w:r w:rsidRPr="002A0452">
        <w:rPr>
          <w:lang w:val="ru-RU" w:eastAsia="zh-CN"/>
        </w:rPr>
        <w:t>Описание</w:t>
      </w:r>
    </w:p>
    <w:p w14:paraId="27707F64" w14:textId="77777777" w:rsidR="002E0733" w:rsidRDefault="00100780" w:rsidP="00100780">
      <w:pPr>
        <w:pStyle w:val="BasicTextParagraph1"/>
        <w:rPr>
          <w:lang w:val="ru-RU" w:eastAsia="zh-CN"/>
        </w:rPr>
      </w:pPr>
      <w:r w:rsidRPr="002A0452">
        <w:rPr>
          <w:lang w:val="ru-RU" w:eastAsia="zh-CN"/>
        </w:rPr>
        <w:t>Контора торговой компании Лорда Брана и его партнеров, которая занимается как скупкой золота у независимых золотодобытчиков, так и обеспечивает экспедицию готовой продукции в Цитадель Адбар.</w:t>
      </w:r>
    </w:p>
    <w:p w14:paraId="60F3F8AA" w14:textId="77777777" w:rsidR="002E0733" w:rsidRDefault="00100780" w:rsidP="00100780">
      <w:pPr>
        <w:pStyle w:val="BasicTextParagraph1"/>
        <w:rPr>
          <w:lang w:val="ru-RU" w:eastAsia="zh-CN"/>
        </w:rPr>
      </w:pPr>
      <w:r w:rsidRPr="002A0452">
        <w:rPr>
          <w:lang w:val="ru-RU" w:eastAsia="zh-CN"/>
        </w:rPr>
        <w:t>В здании постоянно дежурят двое дружинников Лорда Брана. Но не взирая на охрану, добытое золото хранится в поместье Лорда Брана.</w:t>
      </w:r>
    </w:p>
    <w:p w14:paraId="6992C089" w14:textId="77777777" w:rsidR="002E0733" w:rsidRDefault="00100780" w:rsidP="00100780">
      <w:pPr>
        <w:pStyle w:val="BasicTextParagraph1"/>
        <w:rPr>
          <w:lang w:val="ru-RU" w:eastAsia="zh-CN"/>
        </w:rPr>
      </w:pPr>
      <w:r w:rsidRPr="002A0452">
        <w:rPr>
          <w:lang w:val="ru-RU" w:eastAsia="zh-CN"/>
        </w:rPr>
        <w:t>Дела в конторе ведет одноногий бывший наемник и товарищ Лорда - Граун Хромой .</w:t>
      </w:r>
    </w:p>
    <w:p w14:paraId="1E814271" w14:textId="77777777" w:rsidR="002E0733" w:rsidRDefault="00100780" w:rsidP="00942109">
      <w:pPr>
        <w:pStyle w:val="Heading4ToC"/>
        <w:rPr>
          <w:lang w:val="ru-RU"/>
        </w:rPr>
      </w:pPr>
      <w:r w:rsidRPr="002A0452">
        <w:rPr>
          <w:lang w:val="ru-RU"/>
        </w:rPr>
        <w:t xml:space="preserve">Граун </w:t>
      </w:r>
      <w:r w:rsidRPr="00942109">
        <w:rPr>
          <w:lang w:val="ru-RU" w:eastAsia="zh-CN"/>
        </w:rPr>
        <w:t>Хромой</w:t>
      </w:r>
      <w:r w:rsidRPr="002A0452">
        <w:rPr>
          <w:lang w:val="ru-RU"/>
        </w:rPr>
        <w:t xml:space="preserve"> - первый взгляд</w:t>
      </w:r>
    </w:p>
    <w:p w14:paraId="38B4950B" w14:textId="77777777" w:rsidR="002E0733" w:rsidRDefault="00100780" w:rsidP="00100780">
      <w:pPr>
        <w:pStyle w:val="BasicTextParagraph1"/>
        <w:rPr>
          <w:lang w:val="ru-RU" w:eastAsia="zh-CN"/>
        </w:rPr>
      </w:pPr>
      <w:r w:rsidRPr="002A0452">
        <w:rPr>
          <w:lang w:val="ru-RU" w:eastAsia="zh-CN"/>
        </w:rPr>
        <w:t>Владелец: Лорд Бран - 51%, его партнеры - 24,5% каждый.</w:t>
      </w:r>
    </w:p>
    <w:p w14:paraId="11031727" w14:textId="77777777" w:rsidR="002E0733" w:rsidRDefault="00100780" w:rsidP="00900EE8">
      <w:pPr>
        <w:pStyle w:val="Heading3ToC"/>
        <w:rPr>
          <w:lang w:val="ru-RU"/>
        </w:rPr>
      </w:pPr>
      <w:bookmarkStart w:id="90" w:name="_Toc70532795"/>
      <w:r w:rsidRPr="002A0452">
        <w:rPr>
          <w:lang w:val="ru-RU"/>
        </w:rPr>
        <w:t xml:space="preserve">17. </w:t>
      </w:r>
      <w:r w:rsidRPr="00900EE8">
        <w:t>Пасека</w:t>
      </w:r>
      <w:bookmarkEnd w:id="90"/>
    </w:p>
    <w:p w14:paraId="2EBC8C9B" w14:textId="77777777" w:rsidR="002E0733" w:rsidRDefault="00100780" w:rsidP="00100780">
      <w:pPr>
        <w:pStyle w:val="BasicTextParagraph1"/>
        <w:rPr>
          <w:lang w:val="ru-RU" w:eastAsia="zh-CN"/>
        </w:rPr>
      </w:pPr>
      <w:r w:rsidRPr="002A0452">
        <w:rPr>
          <w:lang w:val="ru-RU" w:eastAsia="zh-CN"/>
        </w:rPr>
        <w:t>Описание</w:t>
      </w:r>
    </w:p>
    <w:p w14:paraId="035B8664" w14:textId="77777777" w:rsidR="002E0733" w:rsidRDefault="00100780" w:rsidP="00100780">
      <w:pPr>
        <w:pStyle w:val="BasicTextParagraph1"/>
        <w:rPr>
          <w:lang w:val="ru-RU" w:eastAsia="zh-CN"/>
        </w:rPr>
      </w:pPr>
      <w:r w:rsidRPr="002A0452">
        <w:rPr>
          <w:lang w:val="ru-RU" w:eastAsia="zh-CN"/>
        </w:rPr>
        <w:t>Рядом с городскими стенами, на альпийском лугу находится 20 ульев, принадлежащие бывшему моряку из Лускана.</w:t>
      </w:r>
    </w:p>
    <w:p w14:paraId="5DB1900D" w14:textId="77777777" w:rsidR="002E0733" w:rsidRDefault="00100780" w:rsidP="00100780">
      <w:pPr>
        <w:pStyle w:val="BasicTextParagraph1"/>
        <w:rPr>
          <w:lang w:val="ru-RU" w:eastAsia="zh-CN"/>
        </w:rPr>
      </w:pPr>
      <w:r w:rsidRPr="002A0452">
        <w:rPr>
          <w:lang w:val="ru-RU" w:eastAsia="zh-CN"/>
        </w:rPr>
        <w:t>Владелец: Ситур</w:t>
      </w:r>
    </w:p>
    <w:p w14:paraId="43860B35" w14:textId="77777777" w:rsidR="002E0733" w:rsidRDefault="00100780" w:rsidP="00942109">
      <w:pPr>
        <w:pStyle w:val="Heading4ToC"/>
        <w:rPr>
          <w:lang w:val="ru-RU"/>
        </w:rPr>
      </w:pPr>
      <w:r w:rsidRPr="002A0452">
        <w:rPr>
          <w:lang w:val="ru-RU"/>
        </w:rPr>
        <w:t xml:space="preserve">Ситур - </w:t>
      </w:r>
      <w:r w:rsidRPr="00BA4974">
        <w:rPr>
          <w:lang w:val="ru-RU"/>
        </w:rPr>
        <w:t>первый</w:t>
      </w:r>
      <w:r w:rsidRPr="002A0452">
        <w:rPr>
          <w:lang w:val="ru-RU"/>
        </w:rPr>
        <w:t xml:space="preserve"> взгляд</w:t>
      </w:r>
    </w:p>
    <w:p w14:paraId="75E0F824" w14:textId="77777777" w:rsidR="002E0733" w:rsidRDefault="00100780" w:rsidP="00900EE8">
      <w:pPr>
        <w:pStyle w:val="Heading3ToC"/>
        <w:rPr>
          <w:lang w:val="ru-RU"/>
        </w:rPr>
      </w:pPr>
      <w:bookmarkStart w:id="91" w:name="_Toc70532796"/>
      <w:r w:rsidRPr="002A0452">
        <w:rPr>
          <w:lang w:val="ru-RU"/>
        </w:rPr>
        <w:t xml:space="preserve">18. </w:t>
      </w:r>
      <w:r w:rsidRPr="00900EE8">
        <w:t>Площадь</w:t>
      </w:r>
      <w:bookmarkEnd w:id="91"/>
    </w:p>
    <w:p w14:paraId="5811678B" w14:textId="77777777" w:rsidR="002E0733" w:rsidRDefault="00100780" w:rsidP="00900EE8">
      <w:pPr>
        <w:pStyle w:val="Heading3ToC"/>
        <w:rPr>
          <w:lang w:val="ru-RU"/>
        </w:rPr>
      </w:pPr>
      <w:bookmarkStart w:id="92" w:name="_Toc70532797"/>
      <w:r w:rsidRPr="002A0452">
        <w:rPr>
          <w:lang w:val="ru-RU"/>
        </w:rPr>
        <w:t xml:space="preserve">19. Дом </w:t>
      </w:r>
      <w:r w:rsidRPr="00900EE8">
        <w:t>исследователя</w:t>
      </w:r>
      <w:r w:rsidRPr="002A0452">
        <w:rPr>
          <w:lang w:val="ru-RU"/>
        </w:rPr>
        <w:t xml:space="preserve"> Торна Конейга</w:t>
      </w:r>
      <w:bookmarkEnd w:id="92"/>
    </w:p>
    <w:p w14:paraId="36356B13" w14:textId="77777777" w:rsidR="002E0733" w:rsidRDefault="00100780" w:rsidP="00100780">
      <w:pPr>
        <w:pStyle w:val="BasicTextParagraph1"/>
        <w:rPr>
          <w:lang w:val="ru-RU" w:eastAsia="zh-CN"/>
        </w:rPr>
      </w:pPr>
      <w:r w:rsidRPr="002A0452">
        <w:rPr>
          <w:lang w:val="ru-RU" w:eastAsia="zh-CN"/>
        </w:rPr>
        <w:t>Неподалеку от травницы расположен небольшой частный особняк, принадлежащий Торну Конейгу, волшебнику, который перехал в Губительные Снега для своих исследований флоры Серебрянных Пределов и наследия Делзуна.</w:t>
      </w:r>
    </w:p>
    <w:p w14:paraId="4CC2223A" w14:textId="77777777" w:rsidR="002E0733" w:rsidRDefault="00100780" w:rsidP="00100780">
      <w:pPr>
        <w:pStyle w:val="BasicTextParagraph1"/>
        <w:rPr>
          <w:lang w:val="ru-RU" w:eastAsia="zh-CN"/>
        </w:rPr>
      </w:pPr>
      <w:r w:rsidRPr="002A0452">
        <w:rPr>
          <w:lang w:val="ru-RU" w:eastAsia="zh-CN"/>
        </w:rPr>
        <w:t>Описание</w:t>
      </w:r>
    </w:p>
    <w:p w14:paraId="6B76E872" w14:textId="77777777" w:rsidR="002E0733" w:rsidRDefault="00100780" w:rsidP="00942109">
      <w:pPr>
        <w:pStyle w:val="Heading4ToC"/>
        <w:rPr>
          <w:lang w:val="ru-RU"/>
        </w:rPr>
      </w:pPr>
      <w:r w:rsidRPr="002A0452">
        <w:rPr>
          <w:lang w:val="ru-RU"/>
        </w:rPr>
        <w:t>Торн - первый взгляд</w:t>
      </w:r>
    </w:p>
    <w:p w14:paraId="4951C2D6" w14:textId="77777777" w:rsidR="002E0733" w:rsidRDefault="00100780" w:rsidP="00100780">
      <w:pPr>
        <w:pStyle w:val="BasicTextParagraph1"/>
        <w:rPr>
          <w:lang w:val="ru-RU" w:eastAsia="zh-CN"/>
        </w:rPr>
      </w:pPr>
      <w:r w:rsidRPr="002A0452">
        <w:rPr>
          <w:lang w:val="ru-RU" w:eastAsia="zh-CN"/>
        </w:rPr>
        <w:t>Торн Конейг предоставляет следующие услуги:</w:t>
      </w:r>
    </w:p>
    <w:p w14:paraId="685D5947" w14:textId="7ACDBA51" w:rsidR="001314DA" w:rsidRPr="001314DA" w:rsidRDefault="001314DA" w:rsidP="00100780">
      <w:pPr>
        <w:pStyle w:val="BasicTextParagraph1"/>
        <w:rPr>
          <w:lang w:val="ru-RU" w:eastAsia="zh-CN"/>
        </w:rPr>
      </w:pPr>
      <w:r>
        <w:rPr>
          <w:lang w:val="ru-RU" w:eastAsia="zh-CN"/>
        </w:rPr>
        <w:t>Сотворение заклинаний</w:t>
      </w:r>
    </w:p>
    <w:p w14:paraId="2186D6A3" w14:textId="1A6977F2" w:rsidR="00100780" w:rsidRPr="00EB3D75" w:rsidRDefault="00100780" w:rsidP="00100780">
      <w:pPr>
        <w:pStyle w:val="BasicTextParagraph1"/>
        <w:rPr>
          <w:lang w:eastAsia="zh-CN"/>
        </w:rPr>
      </w:pPr>
      <w:r>
        <w:rPr>
          <w:lang w:eastAsia="zh-CN"/>
        </w:rPr>
        <w:t>Identify</w:t>
      </w:r>
      <w:r w:rsidR="00942109" w:rsidRPr="00EB3D75">
        <w:rPr>
          <w:lang w:eastAsia="zh-CN"/>
        </w:rPr>
        <w:tab/>
      </w:r>
      <w:r w:rsidR="001314DA" w:rsidRPr="00EB3D75">
        <w:rPr>
          <w:lang w:eastAsia="zh-CN"/>
        </w:rPr>
        <w:t xml:space="preserve"> </w:t>
      </w:r>
      <w:r w:rsidR="001314DA">
        <w:rPr>
          <w:lang w:val="ru-RU" w:eastAsia="zh-CN"/>
        </w:rPr>
        <w:t>за</w:t>
      </w:r>
      <w:r w:rsidR="001314DA" w:rsidRPr="00EB3D75">
        <w:rPr>
          <w:lang w:eastAsia="zh-CN"/>
        </w:rPr>
        <w:t xml:space="preserve"> </w:t>
      </w:r>
      <w:r w:rsidRPr="00EB3D75">
        <w:rPr>
          <w:lang w:eastAsia="zh-CN"/>
        </w:rPr>
        <w:t xml:space="preserve">25 </w:t>
      </w:r>
      <w:r w:rsidRPr="001314DA">
        <w:rPr>
          <w:lang w:val="ru-RU" w:eastAsia="zh-CN"/>
        </w:rPr>
        <w:t>зм</w:t>
      </w:r>
    </w:p>
    <w:p w14:paraId="4CE5001C" w14:textId="251E5E8F" w:rsidR="00100780" w:rsidRPr="00EB3D75" w:rsidRDefault="00100780" w:rsidP="00100780">
      <w:pPr>
        <w:pStyle w:val="BasicTextParagraph1"/>
        <w:rPr>
          <w:lang w:eastAsia="zh-CN"/>
        </w:rPr>
      </w:pPr>
      <w:r>
        <w:rPr>
          <w:lang w:eastAsia="zh-CN"/>
        </w:rPr>
        <w:t>Remove</w:t>
      </w:r>
      <w:r w:rsidRPr="00EB3D75">
        <w:rPr>
          <w:lang w:eastAsia="zh-CN"/>
        </w:rPr>
        <w:t xml:space="preserve"> </w:t>
      </w:r>
      <w:r>
        <w:rPr>
          <w:lang w:eastAsia="zh-CN"/>
        </w:rPr>
        <w:t>Curse</w:t>
      </w:r>
      <w:r w:rsidR="001314DA" w:rsidRPr="00EB3D75">
        <w:rPr>
          <w:lang w:eastAsia="zh-CN"/>
        </w:rPr>
        <w:t xml:space="preserve"> </w:t>
      </w:r>
      <w:r w:rsidR="001314DA">
        <w:rPr>
          <w:lang w:val="ru-RU" w:eastAsia="zh-CN"/>
        </w:rPr>
        <w:t>за</w:t>
      </w:r>
      <w:r w:rsidR="001314DA" w:rsidRPr="00EB3D75">
        <w:rPr>
          <w:lang w:eastAsia="zh-CN"/>
        </w:rPr>
        <w:t xml:space="preserve"> </w:t>
      </w:r>
      <w:r w:rsidRPr="00EB3D75">
        <w:rPr>
          <w:lang w:eastAsia="zh-CN"/>
        </w:rPr>
        <w:t xml:space="preserve">100 </w:t>
      </w:r>
      <w:r w:rsidRPr="00BA4974">
        <w:rPr>
          <w:lang w:val="ru-RU" w:eastAsia="zh-CN"/>
        </w:rPr>
        <w:t>зм</w:t>
      </w:r>
    </w:p>
    <w:p w14:paraId="0842044C" w14:textId="5251AB87" w:rsidR="00100780" w:rsidRPr="001314DA" w:rsidRDefault="00100780" w:rsidP="00100780">
      <w:pPr>
        <w:pStyle w:val="BasicTextParagraph1"/>
        <w:rPr>
          <w:lang w:val="ru-RU" w:eastAsia="zh-CN"/>
        </w:rPr>
      </w:pPr>
      <w:r>
        <w:rPr>
          <w:lang w:eastAsia="zh-CN"/>
        </w:rPr>
        <w:t>Sending</w:t>
      </w:r>
      <w:r w:rsidR="001314DA" w:rsidRPr="001314DA">
        <w:rPr>
          <w:lang w:val="ru-RU" w:eastAsia="zh-CN"/>
        </w:rPr>
        <w:t xml:space="preserve"> </w:t>
      </w:r>
      <w:r w:rsidR="001314DA">
        <w:rPr>
          <w:lang w:val="ru-RU" w:eastAsia="zh-CN"/>
        </w:rPr>
        <w:t xml:space="preserve">за </w:t>
      </w:r>
      <w:r w:rsidRPr="001314DA">
        <w:rPr>
          <w:lang w:val="ru-RU" w:eastAsia="zh-CN"/>
        </w:rPr>
        <w:t xml:space="preserve">100 </w:t>
      </w:r>
      <w:r w:rsidRPr="002A0452">
        <w:rPr>
          <w:lang w:val="ru-RU" w:eastAsia="zh-CN"/>
        </w:rPr>
        <w:t>зм</w:t>
      </w:r>
    </w:p>
    <w:p w14:paraId="67AB8E15" w14:textId="7D4C9D50" w:rsidR="00100780" w:rsidRPr="002A0452" w:rsidRDefault="00100780" w:rsidP="00100780">
      <w:pPr>
        <w:pStyle w:val="BasicTextParagraph1"/>
        <w:rPr>
          <w:lang w:val="ru-RU" w:eastAsia="zh-CN"/>
        </w:rPr>
      </w:pPr>
      <w:r w:rsidRPr="002A0452">
        <w:rPr>
          <w:lang w:val="ru-RU" w:eastAsia="zh-CN"/>
        </w:rPr>
        <w:t>написания свитков на заказ</w:t>
      </w:r>
      <w:r w:rsidR="001314DA">
        <w:rPr>
          <w:lang w:val="ru-RU" w:eastAsia="zh-CN"/>
        </w:rPr>
        <w:t xml:space="preserve"> </w:t>
      </w:r>
      <w:r w:rsidR="00A9484C">
        <w:rPr>
          <w:lang w:val="ru-RU" w:eastAsia="zh-CN"/>
        </w:rPr>
        <w:t>–</w:t>
      </w:r>
      <w:r w:rsidR="001314DA">
        <w:rPr>
          <w:lang w:val="ru-RU" w:eastAsia="zh-CN"/>
        </w:rPr>
        <w:t xml:space="preserve"> </w:t>
      </w:r>
      <w:r w:rsidR="00A9484C">
        <w:rPr>
          <w:lang w:val="ru-RU" w:eastAsia="zh-CN"/>
        </w:rPr>
        <w:t>50 зм+100 зм за уровень заклинания</w:t>
      </w:r>
    </w:p>
    <w:p w14:paraId="3B76977E" w14:textId="36921208" w:rsidR="00100780" w:rsidRPr="002A0452" w:rsidRDefault="00100780" w:rsidP="00100780">
      <w:pPr>
        <w:pStyle w:val="BasicTextParagraph1"/>
        <w:rPr>
          <w:lang w:val="ru-RU" w:eastAsia="zh-CN"/>
        </w:rPr>
      </w:pPr>
      <w:r w:rsidRPr="002A0452">
        <w:rPr>
          <w:lang w:val="ru-RU" w:eastAsia="zh-CN"/>
        </w:rPr>
        <w:t>создания зелий на заказ</w:t>
      </w:r>
      <w:r w:rsidR="00942109">
        <w:rPr>
          <w:lang w:val="ru-RU" w:eastAsia="zh-CN"/>
        </w:rPr>
        <w:tab/>
      </w:r>
    </w:p>
    <w:p w14:paraId="4F9E8AC6" w14:textId="211D450C" w:rsidR="00100780" w:rsidRPr="002A0452" w:rsidRDefault="00100780" w:rsidP="00100780">
      <w:pPr>
        <w:pStyle w:val="BasicTextParagraph1"/>
        <w:rPr>
          <w:lang w:val="ru-RU" w:eastAsia="zh-CN"/>
        </w:rPr>
      </w:pPr>
      <w:r w:rsidRPr="002A0452">
        <w:rPr>
          <w:lang w:val="ru-RU" w:eastAsia="zh-CN"/>
        </w:rPr>
        <w:t xml:space="preserve">предоставляет свою ученическую книгу с </w:t>
      </w:r>
      <w:r w:rsidR="00942109" w:rsidRPr="002A0452">
        <w:rPr>
          <w:lang w:val="ru-RU" w:eastAsia="zh-CN"/>
        </w:rPr>
        <w:t>заклинаниями</w:t>
      </w:r>
      <w:r w:rsidRPr="002A0452">
        <w:rPr>
          <w:lang w:val="ru-RU" w:eastAsia="zh-CN"/>
        </w:rPr>
        <w:t xml:space="preserve"> для переписывания</w:t>
      </w:r>
    </w:p>
    <w:p w14:paraId="527BE4C8" w14:textId="77777777" w:rsidR="002E0733" w:rsidRDefault="00100780" w:rsidP="00100780">
      <w:pPr>
        <w:pStyle w:val="BasicTextParagraph1"/>
        <w:rPr>
          <w:lang w:val="ru-RU" w:eastAsia="zh-CN"/>
        </w:rPr>
      </w:pPr>
      <w:r w:rsidRPr="002A0452">
        <w:rPr>
          <w:lang w:val="ru-RU" w:eastAsia="zh-CN"/>
        </w:rPr>
        <w:lastRenderedPageBreak/>
        <w:t>может в обмен на некоторые редкие заклинания дать переписать заклинания бесплатно.</w:t>
      </w:r>
    </w:p>
    <w:p w14:paraId="22B0A0C0" w14:textId="77777777" w:rsidR="002E0733" w:rsidRDefault="00100780" w:rsidP="00900EE8">
      <w:pPr>
        <w:pStyle w:val="Heading3ToC"/>
        <w:rPr>
          <w:lang w:val="ru-RU"/>
        </w:rPr>
      </w:pPr>
      <w:bookmarkStart w:id="93" w:name="_Toc70532798"/>
      <w:r w:rsidRPr="002A0452">
        <w:rPr>
          <w:lang w:val="ru-RU"/>
        </w:rPr>
        <w:t>20.</w:t>
      </w:r>
      <w:bookmarkEnd w:id="93"/>
    </w:p>
    <w:p w14:paraId="282E250B" w14:textId="77777777" w:rsidR="002E0733" w:rsidRDefault="00100780" w:rsidP="00900EE8">
      <w:pPr>
        <w:pStyle w:val="Heading3ToC"/>
        <w:rPr>
          <w:lang w:val="ru-RU"/>
        </w:rPr>
      </w:pPr>
      <w:bookmarkStart w:id="94" w:name="_Toc70532799"/>
      <w:r w:rsidRPr="002A0452">
        <w:rPr>
          <w:lang w:val="ru-RU"/>
        </w:rPr>
        <w:t>21.</w:t>
      </w:r>
      <w:bookmarkEnd w:id="94"/>
    </w:p>
    <w:p w14:paraId="5A88B409" w14:textId="77777777" w:rsidR="002E0733" w:rsidRDefault="00100780" w:rsidP="002E0733">
      <w:pPr>
        <w:pStyle w:val="Heading2ToC"/>
      </w:pPr>
      <w:bookmarkStart w:id="95" w:name="_Toc70532800"/>
      <w:r w:rsidRPr="002A0452">
        <w:t>Ближайшие окрестности Смертельных Снегов</w:t>
      </w:r>
      <w:bookmarkEnd w:id="95"/>
    </w:p>
    <w:p w14:paraId="79D1E44B" w14:textId="37D7529A" w:rsidR="00100780" w:rsidRPr="002A0452" w:rsidRDefault="00100780" w:rsidP="00A9484C">
      <w:pPr>
        <w:pStyle w:val="Heading4ToC"/>
        <w:rPr>
          <w:lang w:val="ru-RU" w:eastAsia="zh-CN"/>
        </w:rPr>
      </w:pPr>
      <w:r w:rsidRPr="002A0452">
        <w:rPr>
          <w:lang w:val="ru-RU" w:eastAsia="zh-CN"/>
        </w:rPr>
        <w:t>Постоялый двор "Последний орк"</w:t>
      </w:r>
    </w:p>
    <w:p w14:paraId="761A2858" w14:textId="24D6A73E" w:rsidR="002E0733" w:rsidRDefault="00100780" w:rsidP="00100780">
      <w:pPr>
        <w:pStyle w:val="BasicTextParagraph1"/>
        <w:rPr>
          <w:lang w:val="ru-RU" w:eastAsia="zh-CN"/>
        </w:rPr>
      </w:pPr>
      <w:r w:rsidRPr="002A0452">
        <w:rPr>
          <w:lang w:val="ru-RU" w:eastAsia="zh-CN"/>
        </w:rPr>
        <w:t xml:space="preserve"> Последний орк - это постоялый двор, расположенный на пересечении пути из Губительных снегов и Развилочной дороги в 16 милях на север от города.</w:t>
      </w:r>
    </w:p>
    <w:p w14:paraId="37721591" w14:textId="77777777" w:rsidR="00A9484C" w:rsidRPr="002A0452" w:rsidRDefault="00A9484C" w:rsidP="00A9484C">
      <w:pPr>
        <w:pStyle w:val="BasicTextParagraph1"/>
        <w:rPr>
          <w:lang w:val="ru-RU" w:eastAsia="zh-CN"/>
        </w:rPr>
      </w:pPr>
      <w:r w:rsidRPr="002A0452">
        <w:rPr>
          <w:lang w:val="ru-RU" w:eastAsia="zh-CN"/>
        </w:rPr>
        <w:t>Последний орк - 16 миль на север.</w:t>
      </w:r>
    </w:p>
    <w:p w14:paraId="59DABC2E" w14:textId="77777777" w:rsidR="00A9484C" w:rsidRPr="00A9484C" w:rsidRDefault="00A9484C" w:rsidP="00FF0960">
      <w:pPr>
        <w:pStyle w:val="BasicTextParagraph2"/>
      </w:pPr>
    </w:p>
    <w:p w14:paraId="7807048B" w14:textId="77777777" w:rsidR="002E0733" w:rsidRDefault="00100780" w:rsidP="00A9484C">
      <w:pPr>
        <w:pStyle w:val="Heading4ToC"/>
        <w:rPr>
          <w:lang w:val="ru-RU" w:eastAsia="zh-CN"/>
        </w:rPr>
      </w:pPr>
      <w:r w:rsidRPr="002A0452">
        <w:rPr>
          <w:lang w:val="ru-RU"/>
        </w:rPr>
        <w:t>Лесопилка</w:t>
      </w:r>
    </w:p>
    <w:p w14:paraId="194AEA16" w14:textId="10DFE2A8" w:rsidR="002E0733" w:rsidRDefault="00100780" w:rsidP="00A9484C">
      <w:pPr>
        <w:pStyle w:val="Heading3ToC"/>
        <w:rPr>
          <w:lang w:val="ru-RU"/>
        </w:rPr>
      </w:pPr>
      <w:bookmarkStart w:id="96" w:name="_Toc70532801"/>
      <w:r w:rsidRPr="002A0452">
        <w:rPr>
          <w:lang w:val="ru-RU"/>
        </w:rPr>
        <w:t>Близлежащие поселения</w:t>
      </w:r>
      <w:bookmarkEnd w:id="96"/>
    </w:p>
    <w:p w14:paraId="5AABEF7A" w14:textId="77777777" w:rsidR="002E0733" w:rsidRDefault="00100780" w:rsidP="00A9484C">
      <w:pPr>
        <w:pStyle w:val="Heading4ToC"/>
        <w:rPr>
          <w:lang w:val="ru-RU" w:eastAsia="zh-CN"/>
        </w:rPr>
      </w:pPr>
      <w:r w:rsidRPr="002A0452">
        <w:rPr>
          <w:lang w:val="ru-RU" w:eastAsia="zh-CN"/>
        </w:rPr>
        <w:t>Ньюфорт -</w:t>
      </w:r>
    </w:p>
    <w:p w14:paraId="47C27BA2" w14:textId="77777777" w:rsidR="002E0733" w:rsidRDefault="00100780" w:rsidP="00A9484C">
      <w:pPr>
        <w:pStyle w:val="Heading4ToC"/>
        <w:rPr>
          <w:lang w:val="ru-RU" w:eastAsia="zh-CN"/>
        </w:rPr>
      </w:pPr>
      <w:r w:rsidRPr="002A0452">
        <w:rPr>
          <w:lang w:val="ru-RU" w:eastAsia="zh-CN"/>
        </w:rPr>
        <w:t xml:space="preserve">Цитадель </w:t>
      </w:r>
      <w:r w:rsidRPr="002A0452">
        <w:rPr>
          <w:lang w:val="ru-RU"/>
        </w:rPr>
        <w:t>Адбар</w:t>
      </w:r>
      <w:r w:rsidRPr="002A0452">
        <w:rPr>
          <w:lang w:val="ru-RU" w:eastAsia="zh-CN"/>
        </w:rPr>
        <w:t xml:space="preserve"> -</w:t>
      </w:r>
    </w:p>
    <w:p w14:paraId="5D47F33C" w14:textId="77777777" w:rsidR="002E0733" w:rsidRDefault="00100780" w:rsidP="00A9484C">
      <w:pPr>
        <w:pStyle w:val="Heading4ToC"/>
        <w:rPr>
          <w:lang w:val="ru-RU" w:eastAsia="zh-CN"/>
        </w:rPr>
      </w:pPr>
      <w:r w:rsidRPr="002A0452">
        <w:rPr>
          <w:lang w:val="ru-RU"/>
        </w:rPr>
        <w:t>Сильверимун</w:t>
      </w:r>
      <w:r w:rsidRPr="002A0452">
        <w:rPr>
          <w:lang w:val="ru-RU" w:eastAsia="zh-CN"/>
        </w:rPr>
        <w:t xml:space="preserve"> -</w:t>
      </w:r>
    </w:p>
    <w:p w14:paraId="255B299E" w14:textId="77777777" w:rsidR="002E0733" w:rsidRDefault="00100780" w:rsidP="00A9484C">
      <w:pPr>
        <w:pStyle w:val="Heading4ToC"/>
        <w:rPr>
          <w:lang w:val="ru-RU" w:eastAsia="zh-CN"/>
        </w:rPr>
      </w:pPr>
      <w:r w:rsidRPr="002A0452">
        <w:rPr>
          <w:lang w:val="ru-RU"/>
        </w:rPr>
        <w:t>Сандабар</w:t>
      </w:r>
      <w:r w:rsidRPr="002A0452">
        <w:rPr>
          <w:lang w:val="ru-RU" w:eastAsia="zh-CN"/>
        </w:rPr>
        <w:t xml:space="preserve"> -</w:t>
      </w:r>
    </w:p>
    <w:p w14:paraId="36647CBE" w14:textId="77777777" w:rsidR="00A9484C" w:rsidRDefault="00100780" w:rsidP="00A9484C">
      <w:pPr>
        <w:pStyle w:val="Heading4ToC"/>
        <w:rPr>
          <w:lang w:val="ru-RU" w:eastAsia="zh-CN"/>
        </w:rPr>
      </w:pPr>
      <w:r w:rsidRPr="002A0452">
        <w:rPr>
          <w:lang w:val="ru-RU" w:eastAsia="zh-CN"/>
        </w:rPr>
        <w:t xml:space="preserve">Постоялый двор </w:t>
      </w:r>
      <w:r>
        <w:rPr>
          <w:lang w:eastAsia="zh-CN"/>
        </w:rPr>
        <w:t>Wildlands</w:t>
      </w:r>
      <w:r w:rsidRPr="002A0452">
        <w:rPr>
          <w:lang w:val="ru-RU" w:eastAsia="zh-CN"/>
        </w:rPr>
        <w:t xml:space="preserve"> </w:t>
      </w:r>
      <w:r>
        <w:rPr>
          <w:lang w:eastAsia="zh-CN"/>
        </w:rPr>
        <w:t>Rest</w:t>
      </w:r>
      <w:r w:rsidRPr="002A0452">
        <w:rPr>
          <w:lang w:val="ru-RU" w:eastAsia="zh-CN"/>
        </w:rPr>
        <w:t xml:space="preserve"> </w:t>
      </w:r>
    </w:p>
    <w:p w14:paraId="0D6CA2B6" w14:textId="4B37CA9B" w:rsidR="002E0733" w:rsidRDefault="00100780" w:rsidP="00100780">
      <w:pPr>
        <w:pStyle w:val="BasicTextParagraph1"/>
        <w:rPr>
          <w:lang w:val="ru-RU" w:eastAsia="zh-CN"/>
        </w:rPr>
      </w:pPr>
      <w:r w:rsidRPr="002A0452">
        <w:rPr>
          <w:lang w:val="ru-RU" w:eastAsia="zh-CN"/>
        </w:rPr>
        <w:t>- от Последнего Орка около 20 миль на запад</w:t>
      </w:r>
    </w:p>
    <w:p w14:paraId="4BAE94E5" w14:textId="77777777" w:rsidR="00100780" w:rsidRPr="002A0452" w:rsidRDefault="00100780" w:rsidP="00100780">
      <w:pPr>
        <w:pStyle w:val="BasicTextParagraph1"/>
        <w:rPr>
          <w:lang w:val="ru-RU" w:eastAsia="zh-CN"/>
        </w:rPr>
      </w:pPr>
      <w:r w:rsidRPr="002A0452">
        <w:rPr>
          <w:lang w:val="ru-RU" w:eastAsia="zh-CN"/>
        </w:rPr>
        <w:t>Демография</w:t>
      </w:r>
    </w:p>
    <w:p w14:paraId="5AAE7517" w14:textId="77777777" w:rsidR="002E0733" w:rsidRDefault="00100780" w:rsidP="00100780">
      <w:pPr>
        <w:pStyle w:val="BasicTextParagraph1"/>
        <w:rPr>
          <w:lang w:val="ru-RU" w:eastAsia="zh-CN"/>
        </w:rPr>
      </w:pPr>
      <w:r w:rsidRPr="002A0452">
        <w:rPr>
          <w:lang w:val="ru-RU" w:eastAsia="zh-CN"/>
        </w:rPr>
        <w:t>люди 54%, щитовые дварфы 30%, полуэльфы 5%, лунные эльфы 2%, полуорки 5%, шустроногие халфлинги 2%, другие 2%</w:t>
      </w:r>
    </w:p>
    <w:p w14:paraId="30E64502" w14:textId="7B7BE288" w:rsidR="00100780" w:rsidRPr="002A0452" w:rsidRDefault="00100780" w:rsidP="00100780">
      <w:pPr>
        <w:pStyle w:val="BasicTextParagraph1"/>
        <w:rPr>
          <w:lang w:val="ru-RU" w:eastAsia="zh-CN"/>
        </w:rPr>
      </w:pPr>
      <w:r w:rsidRPr="002A0452">
        <w:rPr>
          <w:lang w:val="ru-RU" w:eastAsia="zh-CN"/>
        </w:rPr>
        <w:t>Фермеры 122</w:t>
      </w:r>
    </w:p>
    <w:p w14:paraId="0CF23565" w14:textId="77777777" w:rsidR="00100780" w:rsidRPr="002A0452" w:rsidRDefault="00100780" w:rsidP="00100780">
      <w:pPr>
        <w:pStyle w:val="BasicTextParagraph1"/>
        <w:rPr>
          <w:lang w:val="ru-RU" w:eastAsia="zh-CN"/>
        </w:rPr>
      </w:pPr>
      <w:r w:rsidRPr="002A0452">
        <w:rPr>
          <w:lang w:val="ru-RU" w:eastAsia="zh-CN"/>
        </w:rPr>
        <w:t>Дети 85</w:t>
      </w:r>
    </w:p>
    <w:p w14:paraId="42F72B19" w14:textId="77777777" w:rsidR="00100780" w:rsidRPr="002A0452" w:rsidRDefault="00100780" w:rsidP="00100780">
      <w:pPr>
        <w:pStyle w:val="BasicTextParagraph1"/>
        <w:rPr>
          <w:lang w:val="ru-RU" w:eastAsia="zh-CN"/>
        </w:rPr>
      </w:pPr>
      <w:r w:rsidRPr="002A0452">
        <w:rPr>
          <w:lang w:val="ru-RU" w:eastAsia="zh-CN"/>
        </w:rPr>
        <w:t>Работники 19</w:t>
      </w:r>
    </w:p>
    <w:p w14:paraId="1F3D3BE5" w14:textId="77777777" w:rsidR="00100780" w:rsidRPr="002A0452" w:rsidRDefault="00100780" w:rsidP="00100780">
      <w:pPr>
        <w:pStyle w:val="BasicTextParagraph1"/>
        <w:rPr>
          <w:lang w:val="ru-RU" w:eastAsia="zh-CN"/>
        </w:rPr>
      </w:pPr>
      <w:r w:rsidRPr="002A0452">
        <w:rPr>
          <w:lang w:val="ru-RU" w:eastAsia="zh-CN"/>
        </w:rPr>
        <w:t>Духовенство 12</w:t>
      </w:r>
    </w:p>
    <w:p w14:paraId="0B2F838E" w14:textId="77777777" w:rsidR="00100780" w:rsidRPr="002A0452" w:rsidRDefault="00100780" w:rsidP="00100780">
      <w:pPr>
        <w:pStyle w:val="BasicTextParagraph1"/>
        <w:rPr>
          <w:lang w:val="ru-RU" w:eastAsia="zh-CN"/>
        </w:rPr>
      </w:pPr>
      <w:r w:rsidRPr="002A0452">
        <w:rPr>
          <w:lang w:val="ru-RU" w:eastAsia="zh-CN"/>
        </w:rPr>
        <w:t>Стражники 4</w:t>
      </w:r>
    </w:p>
    <w:p w14:paraId="38D69D60" w14:textId="77777777" w:rsidR="00100780" w:rsidRPr="002A0452" w:rsidRDefault="00100780" w:rsidP="00100780">
      <w:pPr>
        <w:pStyle w:val="BasicTextParagraph1"/>
        <w:rPr>
          <w:lang w:val="ru-RU" w:eastAsia="zh-CN"/>
        </w:rPr>
      </w:pPr>
      <w:r w:rsidRPr="002A0452">
        <w:rPr>
          <w:lang w:val="ru-RU" w:eastAsia="zh-CN"/>
        </w:rPr>
        <w:t>Сапожники 3</w:t>
      </w:r>
    </w:p>
    <w:p w14:paraId="1C604DF5" w14:textId="77777777" w:rsidR="00100780" w:rsidRPr="002A0452" w:rsidRDefault="00100780" w:rsidP="00100780">
      <w:pPr>
        <w:pStyle w:val="BasicTextParagraph1"/>
        <w:rPr>
          <w:lang w:val="ru-RU" w:eastAsia="zh-CN"/>
        </w:rPr>
      </w:pPr>
      <w:r w:rsidRPr="002A0452">
        <w:rPr>
          <w:lang w:val="ru-RU" w:eastAsia="zh-CN"/>
        </w:rPr>
        <w:t>Меховщики 2</w:t>
      </w:r>
    </w:p>
    <w:p w14:paraId="359B80ED" w14:textId="77777777" w:rsidR="00100780" w:rsidRPr="002A0452" w:rsidRDefault="00100780" w:rsidP="00100780">
      <w:pPr>
        <w:pStyle w:val="BasicTextParagraph1"/>
        <w:rPr>
          <w:lang w:val="ru-RU" w:eastAsia="zh-CN"/>
        </w:rPr>
      </w:pPr>
      <w:r>
        <w:rPr>
          <w:lang w:eastAsia="zh-CN"/>
        </w:rPr>
        <w:t>Maidservants</w:t>
      </w:r>
      <w:r w:rsidRPr="002A0452">
        <w:rPr>
          <w:lang w:val="ru-RU" w:eastAsia="zh-CN"/>
        </w:rPr>
        <w:t xml:space="preserve"> 1</w:t>
      </w:r>
    </w:p>
    <w:p w14:paraId="29ADE488" w14:textId="77777777" w:rsidR="00100780" w:rsidRPr="002A0452" w:rsidRDefault="00100780" w:rsidP="00100780">
      <w:pPr>
        <w:pStyle w:val="BasicTextParagraph1"/>
        <w:rPr>
          <w:lang w:val="ru-RU" w:eastAsia="zh-CN"/>
        </w:rPr>
      </w:pPr>
      <w:r w:rsidRPr="002A0452">
        <w:rPr>
          <w:lang w:val="ru-RU" w:eastAsia="zh-CN"/>
        </w:rPr>
        <w:t>Портной 1</w:t>
      </w:r>
    </w:p>
    <w:p w14:paraId="0F25067B" w14:textId="77777777" w:rsidR="00100780" w:rsidRPr="002A0452" w:rsidRDefault="00100780" w:rsidP="00100780">
      <w:pPr>
        <w:pStyle w:val="BasicTextParagraph1"/>
        <w:rPr>
          <w:lang w:val="ru-RU" w:eastAsia="zh-CN"/>
        </w:rPr>
      </w:pPr>
      <w:r w:rsidRPr="002A0452">
        <w:rPr>
          <w:lang w:val="ru-RU" w:eastAsia="zh-CN"/>
        </w:rPr>
        <w:t>Парикмахеры и цирюльники 1</w:t>
      </w:r>
    </w:p>
    <w:p w14:paraId="1A7664B1" w14:textId="77777777" w:rsidR="00100780" w:rsidRPr="002A0452" w:rsidRDefault="00100780" w:rsidP="00100780">
      <w:pPr>
        <w:pStyle w:val="BasicTextParagraph1"/>
        <w:rPr>
          <w:lang w:val="ru-RU" w:eastAsia="zh-CN"/>
        </w:rPr>
      </w:pPr>
      <w:r w:rsidRPr="002A0452">
        <w:rPr>
          <w:lang w:val="ru-RU" w:eastAsia="zh-CN"/>
        </w:rPr>
        <w:t>Ювелир 1</w:t>
      </w:r>
    </w:p>
    <w:p w14:paraId="4B01A321" w14:textId="77777777" w:rsidR="00100780" w:rsidRPr="002A0452" w:rsidRDefault="00100780" w:rsidP="00100780">
      <w:pPr>
        <w:pStyle w:val="BasicTextParagraph1"/>
        <w:rPr>
          <w:lang w:val="ru-RU" w:eastAsia="zh-CN"/>
        </w:rPr>
      </w:pPr>
      <w:r w:rsidRPr="002A0452">
        <w:rPr>
          <w:lang w:val="ru-RU" w:eastAsia="zh-CN"/>
        </w:rPr>
        <w:t>Старьевщик 1</w:t>
      </w:r>
    </w:p>
    <w:p w14:paraId="18DC181C" w14:textId="77777777" w:rsidR="00100780" w:rsidRPr="002A0452" w:rsidRDefault="00100780" w:rsidP="00100780">
      <w:pPr>
        <w:pStyle w:val="BasicTextParagraph1"/>
        <w:rPr>
          <w:lang w:val="ru-RU" w:eastAsia="zh-CN"/>
        </w:rPr>
      </w:pPr>
      <w:r w:rsidRPr="002A0452">
        <w:rPr>
          <w:lang w:val="ru-RU" w:eastAsia="zh-CN"/>
        </w:rPr>
        <w:t>Пекарня 1</w:t>
      </w:r>
    </w:p>
    <w:p w14:paraId="4E95ABF5" w14:textId="77777777" w:rsidR="00100780" w:rsidRPr="002A0452" w:rsidRDefault="00100780" w:rsidP="00100780">
      <w:pPr>
        <w:pStyle w:val="BasicTextParagraph1"/>
        <w:rPr>
          <w:lang w:val="ru-RU" w:eastAsia="zh-CN"/>
        </w:rPr>
      </w:pPr>
      <w:r w:rsidRPr="002A0452">
        <w:rPr>
          <w:lang w:val="ru-RU" w:eastAsia="zh-CN"/>
        </w:rPr>
        <w:t>Каменщик 1</w:t>
      </w:r>
    </w:p>
    <w:p w14:paraId="5EF2C246" w14:textId="77777777" w:rsidR="00100780" w:rsidRPr="002A0452" w:rsidRDefault="00100780" w:rsidP="00100780">
      <w:pPr>
        <w:pStyle w:val="BasicTextParagraph1"/>
        <w:rPr>
          <w:lang w:val="ru-RU" w:eastAsia="zh-CN"/>
        </w:rPr>
      </w:pPr>
      <w:r w:rsidRPr="002A0452">
        <w:rPr>
          <w:lang w:val="ru-RU" w:eastAsia="zh-CN"/>
        </w:rPr>
        <w:t>Плотник 1</w:t>
      </w:r>
    </w:p>
    <w:p w14:paraId="2213E354" w14:textId="77777777" w:rsidR="00100780" w:rsidRPr="002A0452" w:rsidRDefault="00100780" w:rsidP="00100780">
      <w:pPr>
        <w:pStyle w:val="BasicTextParagraph1"/>
        <w:rPr>
          <w:lang w:val="ru-RU" w:eastAsia="zh-CN"/>
        </w:rPr>
      </w:pPr>
      <w:r w:rsidRPr="002A0452">
        <w:rPr>
          <w:lang w:val="ru-RU" w:eastAsia="zh-CN"/>
        </w:rPr>
        <w:t>Ткачи 1</w:t>
      </w:r>
    </w:p>
    <w:p w14:paraId="7004D691" w14:textId="77777777" w:rsidR="00100780" w:rsidRPr="002A0452" w:rsidRDefault="00100780" w:rsidP="00100780">
      <w:pPr>
        <w:pStyle w:val="BasicTextParagraph1"/>
        <w:rPr>
          <w:lang w:val="ru-RU" w:eastAsia="zh-CN"/>
        </w:rPr>
      </w:pPr>
      <w:r w:rsidRPr="002A0452">
        <w:rPr>
          <w:lang w:val="ru-RU" w:eastAsia="zh-CN"/>
        </w:rPr>
        <w:t>Юристы и законники 1</w:t>
      </w:r>
    </w:p>
    <w:p w14:paraId="04A87CB4" w14:textId="77777777" w:rsidR="00100780" w:rsidRPr="002A0452" w:rsidRDefault="00100780" w:rsidP="00100780">
      <w:pPr>
        <w:pStyle w:val="BasicTextParagraph1"/>
        <w:rPr>
          <w:lang w:val="ru-RU" w:eastAsia="zh-CN"/>
        </w:rPr>
      </w:pPr>
      <w:r w:rsidRPr="002A0452">
        <w:rPr>
          <w:lang w:val="ru-RU" w:eastAsia="zh-CN"/>
        </w:rPr>
        <w:t>Торговец свечами 1</w:t>
      </w:r>
    </w:p>
    <w:p w14:paraId="4EC4BAF7" w14:textId="77777777" w:rsidR="00100780" w:rsidRPr="002A0452" w:rsidRDefault="00100780" w:rsidP="00100780">
      <w:pPr>
        <w:pStyle w:val="BasicTextParagraph1"/>
        <w:rPr>
          <w:lang w:val="ru-RU" w:eastAsia="zh-CN"/>
        </w:rPr>
      </w:pPr>
      <w:r w:rsidRPr="002A0452">
        <w:rPr>
          <w:lang w:val="ru-RU" w:eastAsia="zh-CN"/>
        </w:rPr>
        <w:t>Бондарь 1</w:t>
      </w:r>
    </w:p>
    <w:p w14:paraId="6C456AB2" w14:textId="77777777" w:rsidR="00100780" w:rsidRPr="002A0452" w:rsidRDefault="00100780" w:rsidP="00100780">
      <w:pPr>
        <w:pStyle w:val="BasicTextParagraph1"/>
        <w:rPr>
          <w:lang w:val="ru-RU" w:eastAsia="zh-CN"/>
        </w:rPr>
      </w:pPr>
      <w:r w:rsidRPr="002A0452">
        <w:rPr>
          <w:lang w:val="ru-RU" w:eastAsia="zh-CN"/>
        </w:rPr>
        <w:t>Вор 1</w:t>
      </w:r>
    </w:p>
    <w:p w14:paraId="3E1B2E1E" w14:textId="77777777" w:rsidR="00100780" w:rsidRPr="002A0452" w:rsidRDefault="00100780" w:rsidP="00100780">
      <w:pPr>
        <w:pStyle w:val="BasicTextParagraph1"/>
        <w:rPr>
          <w:lang w:val="ru-RU" w:eastAsia="zh-CN"/>
        </w:rPr>
      </w:pPr>
      <w:r w:rsidRPr="002A0452">
        <w:rPr>
          <w:lang w:val="ru-RU" w:eastAsia="zh-CN"/>
        </w:rPr>
        <w:t>Разносчик воды 1</w:t>
      </w:r>
    </w:p>
    <w:p w14:paraId="33C50DB1" w14:textId="77777777" w:rsidR="00100780" w:rsidRPr="002A0452" w:rsidRDefault="00100780" w:rsidP="00100780">
      <w:pPr>
        <w:pStyle w:val="BasicTextParagraph1"/>
        <w:rPr>
          <w:lang w:val="ru-RU" w:eastAsia="zh-CN"/>
        </w:rPr>
      </w:pPr>
      <w:r w:rsidRPr="002A0452">
        <w:rPr>
          <w:lang w:val="ru-RU" w:eastAsia="zh-CN"/>
        </w:rPr>
        <w:t>Ремесленник (кошельки) 1</w:t>
      </w:r>
    </w:p>
    <w:p w14:paraId="29AAFC25" w14:textId="77777777" w:rsidR="00100780" w:rsidRPr="002A0452" w:rsidRDefault="00100780" w:rsidP="00100780">
      <w:pPr>
        <w:pStyle w:val="BasicTextParagraph1"/>
        <w:rPr>
          <w:lang w:val="ru-RU" w:eastAsia="zh-CN"/>
        </w:rPr>
      </w:pPr>
      <w:r w:rsidRPr="002A0452">
        <w:rPr>
          <w:lang w:val="ru-RU" w:eastAsia="zh-CN"/>
        </w:rPr>
        <w:t>Ремесленник (пряжки) 1</w:t>
      </w:r>
    </w:p>
    <w:p w14:paraId="1F97DDCD" w14:textId="77777777" w:rsidR="00100780" w:rsidRPr="002A0452" w:rsidRDefault="00100780" w:rsidP="00100780">
      <w:pPr>
        <w:pStyle w:val="BasicTextParagraph1"/>
        <w:rPr>
          <w:lang w:val="ru-RU" w:eastAsia="zh-CN"/>
        </w:rPr>
      </w:pPr>
      <w:r w:rsidRPr="002A0452">
        <w:rPr>
          <w:lang w:val="ru-RU" w:eastAsia="zh-CN"/>
        </w:rPr>
        <w:t>Штукатур 1</w:t>
      </w:r>
    </w:p>
    <w:p w14:paraId="2024CA75" w14:textId="77777777" w:rsidR="00100780" w:rsidRPr="002A0452" w:rsidRDefault="00100780" w:rsidP="00100780">
      <w:pPr>
        <w:pStyle w:val="BasicTextParagraph1"/>
        <w:rPr>
          <w:lang w:val="ru-RU" w:eastAsia="zh-CN"/>
        </w:rPr>
      </w:pPr>
      <w:r w:rsidRPr="002A0452">
        <w:rPr>
          <w:lang w:val="ru-RU" w:eastAsia="zh-CN"/>
        </w:rPr>
        <w:t>Кузнецы 1</w:t>
      </w:r>
    </w:p>
    <w:p w14:paraId="3E779AD5" w14:textId="77777777" w:rsidR="00100780" w:rsidRPr="002A0452" w:rsidRDefault="00100780" w:rsidP="00100780">
      <w:pPr>
        <w:pStyle w:val="BasicTextParagraph1"/>
        <w:rPr>
          <w:lang w:val="ru-RU" w:eastAsia="zh-CN"/>
        </w:rPr>
      </w:pPr>
      <w:r w:rsidRPr="002A0452">
        <w:rPr>
          <w:lang w:val="ru-RU" w:eastAsia="zh-CN"/>
        </w:rPr>
        <w:t>Кожевник (дубильщик) 1</w:t>
      </w:r>
    </w:p>
    <w:p w14:paraId="0D7BBD4A" w14:textId="77777777" w:rsidR="00100780" w:rsidRPr="002A0452" w:rsidRDefault="00100780" w:rsidP="00100780">
      <w:pPr>
        <w:pStyle w:val="BasicTextParagraph1"/>
        <w:rPr>
          <w:lang w:val="ru-RU" w:eastAsia="zh-CN"/>
        </w:rPr>
      </w:pPr>
      <w:r w:rsidRPr="002A0452">
        <w:rPr>
          <w:lang w:val="ru-RU" w:eastAsia="zh-CN"/>
        </w:rPr>
        <w:t>отбельщик кожи 1</w:t>
      </w:r>
    </w:p>
    <w:p w14:paraId="5F19868A" w14:textId="77777777" w:rsidR="00100780" w:rsidRPr="002A0452" w:rsidRDefault="00100780" w:rsidP="003C5CC3">
      <w:pPr>
        <w:pStyle w:val="Heading2ToC"/>
        <w:rPr>
          <w:lang w:val="ru-RU"/>
        </w:rPr>
      </w:pPr>
      <w:bookmarkStart w:id="97" w:name="_Toc70532802"/>
      <w:r w:rsidRPr="003C5CC3">
        <w:t>Правительство</w:t>
      </w:r>
      <w:bookmarkEnd w:id="97"/>
    </w:p>
    <w:p w14:paraId="05E8ED45" w14:textId="77777777" w:rsidR="002E0733" w:rsidRDefault="00100780" w:rsidP="00100780">
      <w:pPr>
        <w:pStyle w:val="BasicTextParagraph1"/>
        <w:rPr>
          <w:lang w:val="ru-RU" w:eastAsia="zh-CN"/>
        </w:rPr>
      </w:pPr>
      <w:r w:rsidRPr="002A0452">
        <w:rPr>
          <w:lang w:val="ru-RU" w:eastAsia="zh-CN"/>
        </w:rPr>
        <w:t>Лорд Ледяное Копье и Совет, который он собирает из наиболее уважаемых членов города: Капитана Стражи, городского друида, Утреннего Владыки Стора Хайрода.</w:t>
      </w:r>
    </w:p>
    <w:p w14:paraId="71428950" w14:textId="77777777" w:rsidR="002E0733" w:rsidRDefault="00100780" w:rsidP="00640631">
      <w:pPr>
        <w:pStyle w:val="Heading3ToC"/>
        <w:rPr>
          <w:lang w:val="ru-RU"/>
        </w:rPr>
      </w:pPr>
      <w:bookmarkStart w:id="98" w:name="_Toc70532803"/>
      <w:r w:rsidRPr="002A0452">
        <w:rPr>
          <w:lang w:val="ru-RU"/>
        </w:rPr>
        <w:t>Организация власти</w:t>
      </w:r>
      <w:bookmarkEnd w:id="98"/>
    </w:p>
    <w:p w14:paraId="184D3C47" w14:textId="77777777" w:rsidR="002E0733" w:rsidRDefault="00100780" w:rsidP="00100780">
      <w:pPr>
        <w:pStyle w:val="BasicTextParagraph1"/>
        <w:rPr>
          <w:lang w:val="ru-RU" w:eastAsia="zh-CN"/>
        </w:rPr>
      </w:pPr>
      <w:r w:rsidRPr="002A0452">
        <w:rPr>
          <w:lang w:val="ru-RU" w:eastAsia="zh-CN"/>
        </w:rPr>
        <w:t>Главным в поселке является слово лорда. В его отсутствие, Капитан стражи занимается не только поддержанием порядка но и решением первоочередных вопросов военного или правового характера, которые до этого решал лорд.</w:t>
      </w:r>
    </w:p>
    <w:p w14:paraId="1FB8E9E8" w14:textId="77777777" w:rsidR="002E0733" w:rsidRDefault="00100780" w:rsidP="00100780">
      <w:pPr>
        <w:pStyle w:val="BasicTextParagraph1"/>
        <w:rPr>
          <w:lang w:val="ru-RU" w:eastAsia="zh-CN"/>
        </w:rPr>
      </w:pPr>
      <w:r w:rsidRPr="002A0452">
        <w:rPr>
          <w:lang w:val="ru-RU" w:eastAsia="zh-CN"/>
        </w:rPr>
        <w:t>Все остальные вопросы по доверенности от Лорда решает Совет.</w:t>
      </w:r>
    </w:p>
    <w:p w14:paraId="6D9B6789" w14:textId="77777777" w:rsidR="002E0733" w:rsidRDefault="00100780" w:rsidP="00640631">
      <w:pPr>
        <w:pStyle w:val="Heading3ToC"/>
        <w:rPr>
          <w:lang w:val="ru-RU"/>
        </w:rPr>
      </w:pPr>
      <w:bookmarkStart w:id="99" w:name="_Toc70532804"/>
      <w:r w:rsidRPr="002A0452">
        <w:rPr>
          <w:lang w:val="ru-RU"/>
        </w:rPr>
        <w:t>Налоги:</w:t>
      </w:r>
      <w:bookmarkEnd w:id="99"/>
    </w:p>
    <w:p w14:paraId="148571A8" w14:textId="77777777" w:rsidR="002E0733" w:rsidRDefault="00100780" w:rsidP="00100780">
      <w:pPr>
        <w:pStyle w:val="BasicTextParagraph1"/>
        <w:rPr>
          <w:lang w:val="ru-RU" w:eastAsia="zh-CN"/>
        </w:rPr>
      </w:pPr>
      <w:r w:rsidRPr="002A0452">
        <w:rPr>
          <w:lang w:val="ru-RU" w:eastAsia="zh-CN"/>
        </w:rPr>
        <w:t>1 см / месяц с проживающих в Смертельных Снегах. Торговцы дополнительно платят 100 зм за ежегодную лицензию для работы в деревне.</w:t>
      </w:r>
    </w:p>
    <w:p w14:paraId="66A7BB44" w14:textId="77777777" w:rsidR="002E0733" w:rsidRDefault="00100780" w:rsidP="00640631">
      <w:pPr>
        <w:pStyle w:val="Heading3ToC"/>
        <w:rPr>
          <w:lang w:val="ru-RU"/>
        </w:rPr>
      </w:pPr>
      <w:bookmarkStart w:id="100" w:name="_Toc70532805"/>
      <w:r w:rsidRPr="002A0452">
        <w:rPr>
          <w:lang w:val="ru-RU"/>
        </w:rPr>
        <w:t>Законы:</w:t>
      </w:r>
      <w:bookmarkEnd w:id="100"/>
    </w:p>
    <w:p w14:paraId="6397949B" w14:textId="77777777" w:rsidR="002E0733" w:rsidRDefault="00100780" w:rsidP="00100780">
      <w:pPr>
        <w:pStyle w:val="BasicTextParagraph1"/>
        <w:rPr>
          <w:lang w:val="ru-RU" w:eastAsia="zh-CN"/>
        </w:rPr>
      </w:pPr>
      <w:r w:rsidRPr="002A0452">
        <w:rPr>
          <w:lang w:val="ru-RU" w:eastAsia="zh-CN"/>
        </w:rPr>
        <w:t>Воровство -</w:t>
      </w:r>
    </w:p>
    <w:p w14:paraId="02EDC2B6" w14:textId="77777777" w:rsidR="002E0733" w:rsidRDefault="00100780" w:rsidP="00100780">
      <w:pPr>
        <w:pStyle w:val="BasicTextParagraph1"/>
        <w:rPr>
          <w:lang w:val="ru-RU" w:eastAsia="zh-CN"/>
        </w:rPr>
      </w:pPr>
      <w:r w:rsidRPr="002A0452">
        <w:rPr>
          <w:lang w:val="ru-RU" w:eastAsia="zh-CN"/>
        </w:rPr>
        <w:t>Увечья -</w:t>
      </w:r>
    </w:p>
    <w:p w14:paraId="2840A4E4" w14:textId="77777777" w:rsidR="002E0733" w:rsidRDefault="00100780" w:rsidP="00100780">
      <w:pPr>
        <w:pStyle w:val="BasicTextParagraph1"/>
        <w:rPr>
          <w:lang w:val="ru-RU" w:eastAsia="zh-CN"/>
        </w:rPr>
      </w:pPr>
      <w:r w:rsidRPr="002A0452">
        <w:rPr>
          <w:lang w:val="ru-RU" w:eastAsia="zh-CN"/>
        </w:rPr>
        <w:t>Повреждение имущества -</w:t>
      </w:r>
    </w:p>
    <w:p w14:paraId="01BC8A0F" w14:textId="77777777" w:rsidR="002E0733" w:rsidRDefault="00100780" w:rsidP="00100780">
      <w:pPr>
        <w:pStyle w:val="BasicTextParagraph1"/>
        <w:rPr>
          <w:lang w:val="ru-RU" w:eastAsia="zh-CN"/>
        </w:rPr>
      </w:pPr>
      <w:r w:rsidRPr="002A0452">
        <w:rPr>
          <w:lang w:val="ru-RU" w:eastAsia="zh-CN"/>
        </w:rPr>
        <w:t>Убийство -</w:t>
      </w:r>
    </w:p>
    <w:p w14:paraId="7EE75DA6" w14:textId="77777777" w:rsidR="002E0733" w:rsidRDefault="00100780" w:rsidP="00100780">
      <w:pPr>
        <w:pStyle w:val="BasicTextParagraph1"/>
        <w:rPr>
          <w:lang w:val="ru-RU" w:eastAsia="zh-CN"/>
        </w:rPr>
      </w:pPr>
      <w:r w:rsidRPr="002A0452">
        <w:rPr>
          <w:lang w:val="ru-RU" w:eastAsia="zh-CN"/>
        </w:rPr>
        <w:t>Мошенничество -</w:t>
      </w:r>
    </w:p>
    <w:p w14:paraId="5A3A37BF" w14:textId="729CA809" w:rsidR="00100780" w:rsidRPr="002A0452" w:rsidRDefault="00100780" w:rsidP="00100780">
      <w:pPr>
        <w:pStyle w:val="BasicTextParagraph1"/>
        <w:rPr>
          <w:lang w:val="ru-RU" w:eastAsia="zh-CN"/>
        </w:rPr>
      </w:pPr>
      <w:r w:rsidRPr="002A0452">
        <w:rPr>
          <w:lang w:val="ru-RU" w:eastAsia="zh-CN"/>
        </w:rPr>
        <w:t>Заговор против лорда -</w:t>
      </w:r>
    </w:p>
    <w:p w14:paraId="067990ED" w14:textId="77777777" w:rsidR="00100780" w:rsidRPr="002A0452" w:rsidRDefault="00100780" w:rsidP="003C5CC3">
      <w:pPr>
        <w:pStyle w:val="Heading2ToC"/>
        <w:rPr>
          <w:lang w:val="ru-RU"/>
        </w:rPr>
      </w:pPr>
      <w:bookmarkStart w:id="101" w:name="_Toc70532806"/>
      <w:r w:rsidRPr="003C5CC3">
        <w:t>Защита</w:t>
      </w:r>
      <w:bookmarkEnd w:id="101"/>
    </w:p>
    <w:p w14:paraId="334E138E" w14:textId="77777777" w:rsidR="002E0733" w:rsidRDefault="00100780" w:rsidP="00100780">
      <w:pPr>
        <w:pStyle w:val="BasicTextParagraph1"/>
        <w:rPr>
          <w:lang w:val="ru-RU" w:eastAsia="zh-CN"/>
        </w:rPr>
      </w:pPr>
      <w:r w:rsidRPr="002A0452">
        <w:rPr>
          <w:lang w:val="ru-RU" w:eastAsia="zh-CN"/>
        </w:rPr>
        <w:t>Оборонные сооружения и защитные силы</w:t>
      </w:r>
    </w:p>
    <w:p w14:paraId="2641DC47" w14:textId="77777777" w:rsidR="002E0733" w:rsidRDefault="00100780" w:rsidP="003C5CC3">
      <w:pPr>
        <w:pStyle w:val="Heading3ToC"/>
        <w:rPr>
          <w:lang w:val="ru-RU"/>
        </w:rPr>
      </w:pPr>
      <w:bookmarkStart w:id="102" w:name="_Toc70532807"/>
      <w:r w:rsidRPr="002A0452">
        <w:rPr>
          <w:lang w:val="ru-RU"/>
        </w:rPr>
        <w:t>Дружина Лорда:</w:t>
      </w:r>
      <w:bookmarkEnd w:id="102"/>
    </w:p>
    <w:p w14:paraId="7A085DBA" w14:textId="6D1DAB4F" w:rsidR="002E0733" w:rsidRDefault="00100780" w:rsidP="00100780">
      <w:pPr>
        <w:pStyle w:val="BasicTextParagraph1"/>
        <w:rPr>
          <w:lang w:val="ru-RU" w:eastAsia="zh-CN"/>
        </w:rPr>
      </w:pPr>
      <w:r w:rsidRPr="002A0452">
        <w:rPr>
          <w:lang w:val="ru-RU" w:eastAsia="zh-CN"/>
        </w:rPr>
        <w:t>Дружина лорда состоит из 10 человек, которых с трудом хватает на обеспечение порядка и на случай возможной атаки. В основном в бою Бран полагается на двух ветеранов, которые прошли вместе с ним всю Войну Серебрянных Пределов - Гларальд Фаэрондаэрл, лунного эльфа, превосходно фехтующего и полуэльфа Тасар Дашкев. А также четырех разведчиков, некоторые из которых хоть и стары, но все еще дадут фору многим: старый орк Рендар Зоргар</w:t>
      </w:r>
    </w:p>
    <w:p w14:paraId="51C450ED" w14:textId="27FEEE4A" w:rsidR="00100780" w:rsidRPr="002A0452" w:rsidRDefault="00100780" w:rsidP="00100780">
      <w:pPr>
        <w:pStyle w:val="BasicTextParagraph1"/>
        <w:rPr>
          <w:lang w:val="ru-RU" w:eastAsia="zh-CN"/>
        </w:rPr>
      </w:pPr>
      <w:r w:rsidRPr="002A0452">
        <w:rPr>
          <w:lang w:val="ru-RU" w:eastAsia="zh-CN"/>
        </w:rPr>
        <w:t>Гларальд Фаэрондаэрл - лунный эльф, его правая рука, искусный фехтовальщик</w:t>
      </w:r>
    </w:p>
    <w:p w14:paraId="73616BC3" w14:textId="77777777" w:rsidR="00100780" w:rsidRPr="002A0452" w:rsidRDefault="00100780" w:rsidP="00100780">
      <w:pPr>
        <w:pStyle w:val="BasicTextParagraph1"/>
        <w:rPr>
          <w:lang w:val="ru-RU" w:eastAsia="zh-CN"/>
        </w:rPr>
      </w:pPr>
      <w:r w:rsidRPr="002A0452">
        <w:rPr>
          <w:lang w:val="ru-RU" w:eastAsia="zh-CN"/>
        </w:rPr>
        <w:t>Тасар Дашкев - полуэльф с полукриминальными наклонностями.</w:t>
      </w:r>
    </w:p>
    <w:p w14:paraId="7B70059B" w14:textId="77777777" w:rsidR="00100780" w:rsidRPr="002A0452" w:rsidRDefault="00100780" w:rsidP="00100780">
      <w:pPr>
        <w:pStyle w:val="BasicTextParagraph1"/>
        <w:rPr>
          <w:lang w:val="ru-RU" w:eastAsia="zh-CN"/>
        </w:rPr>
      </w:pPr>
      <w:r w:rsidRPr="002A0452">
        <w:rPr>
          <w:lang w:val="ru-RU" w:eastAsia="zh-CN"/>
        </w:rPr>
        <w:t>Рендар Зоргар - старый орк разведчик следопыт</w:t>
      </w:r>
    </w:p>
    <w:p w14:paraId="13940F8F" w14:textId="77777777" w:rsidR="00100780" w:rsidRPr="002A0452" w:rsidRDefault="00100780" w:rsidP="00100780">
      <w:pPr>
        <w:pStyle w:val="BasicTextParagraph1"/>
        <w:rPr>
          <w:lang w:val="ru-RU" w:eastAsia="zh-CN"/>
        </w:rPr>
      </w:pPr>
      <w:r w:rsidRPr="002A0452">
        <w:rPr>
          <w:lang w:val="ru-RU" w:eastAsia="zh-CN"/>
        </w:rPr>
        <w:t>Маратрис Картер - человек разведчик следопыт</w:t>
      </w:r>
    </w:p>
    <w:p w14:paraId="3225AB5B" w14:textId="77777777" w:rsidR="00100780" w:rsidRPr="002A0452" w:rsidRDefault="00100780" w:rsidP="00100780">
      <w:pPr>
        <w:pStyle w:val="BasicTextParagraph1"/>
        <w:rPr>
          <w:lang w:val="ru-RU" w:eastAsia="zh-CN"/>
        </w:rPr>
      </w:pPr>
      <w:r w:rsidRPr="002A0452">
        <w:rPr>
          <w:lang w:val="ru-RU" w:eastAsia="zh-CN"/>
        </w:rPr>
        <w:t>Рэндал Виндриввер - человек разведчик следопыт</w:t>
      </w:r>
    </w:p>
    <w:p w14:paraId="6A2B83B2" w14:textId="77777777" w:rsidR="00100780" w:rsidRPr="002A0452" w:rsidRDefault="00100780" w:rsidP="00100780">
      <w:pPr>
        <w:pStyle w:val="BasicTextParagraph1"/>
        <w:rPr>
          <w:lang w:val="ru-RU" w:eastAsia="zh-CN"/>
        </w:rPr>
      </w:pPr>
      <w:r w:rsidRPr="002A0452">
        <w:rPr>
          <w:lang w:val="ru-RU" w:eastAsia="zh-CN"/>
        </w:rPr>
        <w:t>Хатар Рокфист - дварф разведчик следопыт</w:t>
      </w:r>
    </w:p>
    <w:p w14:paraId="22682200" w14:textId="77777777" w:rsidR="00100780" w:rsidRPr="002A0452" w:rsidRDefault="00100780" w:rsidP="00100780">
      <w:pPr>
        <w:pStyle w:val="BasicTextParagraph1"/>
        <w:rPr>
          <w:lang w:val="ru-RU" w:eastAsia="zh-CN"/>
        </w:rPr>
      </w:pPr>
      <w:r w:rsidRPr="002A0452">
        <w:rPr>
          <w:lang w:val="ru-RU" w:eastAsia="zh-CN"/>
        </w:rPr>
        <w:t>Зелмар Туфаст - Капитан Стражи, полуэльф</w:t>
      </w:r>
    </w:p>
    <w:p w14:paraId="0FED27C7" w14:textId="77777777" w:rsidR="00100780" w:rsidRPr="002A0452" w:rsidRDefault="00100780" w:rsidP="00100780">
      <w:pPr>
        <w:pStyle w:val="BasicTextParagraph1"/>
        <w:rPr>
          <w:lang w:val="ru-RU" w:eastAsia="zh-CN"/>
        </w:rPr>
      </w:pPr>
      <w:r w:rsidRPr="002A0452">
        <w:rPr>
          <w:lang w:val="ru-RU" w:eastAsia="zh-CN"/>
        </w:rPr>
        <w:t>Дара Сильверсмолл - солдат, лучница</w:t>
      </w:r>
    </w:p>
    <w:p w14:paraId="181BC59A" w14:textId="77777777" w:rsidR="00100780" w:rsidRPr="002A0452" w:rsidRDefault="00100780" w:rsidP="00100780">
      <w:pPr>
        <w:pStyle w:val="BasicTextParagraph1"/>
        <w:rPr>
          <w:lang w:val="ru-RU" w:eastAsia="zh-CN"/>
        </w:rPr>
      </w:pPr>
      <w:r w:rsidRPr="002A0452">
        <w:rPr>
          <w:lang w:val="ru-RU" w:eastAsia="zh-CN"/>
        </w:rPr>
        <w:t>Астра Зеленоглазка - солдат, лучница</w:t>
      </w:r>
    </w:p>
    <w:p w14:paraId="7C786348" w14:textId="77777777" w:rsidR="00100780" w:rsidRPr="002A0452" w:rsidRDefault="00100780" w:rsidP="00100780">
      <w:pPr>
        <w:pStyle w:val="BasicTextParagraph1"/>
        <w:rPr>
          <w:lang w:val="ru-RU" w:eastAsia="zh-CN"/>
        </w:rPr>
      </w:pPr>
      <w:r w:rsidRPr="002A0452">
        <w:rPr>
          <w:lang w:val="ru-RU" w:eastAsia="zh-CN"/>
        </w:rPr>
        <w:t>Хорат Уртадар - солдат, пехотинец</w:t>
      </w:r>
    </w:p>
    <w:p w14:paraId="3185C628" w14:textId="77777777" w:rsidR="00100780" w:rsidRPr="002A0452" w:rsidRDefault="00100780" w:rsidP="00100780">
      <w:pPr>
        <w:pStyle w:val="BasicTextParagraph1"/>
        <w:rPr>
          <w:lang w:val="ru-RU" w:eastAsia="zh-CN"/>
        </w:rPr>
      </w:pPr>
      <w:r w:rsidRPr="002A0452">
        <w:rPr>
          <w:lang w:val="ru-RU" w:eastAsia="zh-CN"/>
        </w:rPr>
        <w:t>Гален Милнер - солдат, пехотинец</w:t>
      </w:r>
    </w:p>
    <w:p w14:paraId="6F4C7A3B" w14:textId="77777777" w:rsidR="002E0733" w:rsidRDefault="00100780" w:rsidP="003C5CC3">
      <w:pPr>
        <w:pStyle w:val="Heading3ToC"/>
        <w:rPr>
          <w:lang w:val="ru-RU"/>
        </w:rPr>
      </w:pPr>
      <w:bookmarkStart w:id="103" w:name="_Toc70532808"/>
      <w:r w:rsidRPr="002A0452">
        <w:rPr>
          <w:lang w:val="ru-RU"/>
        </w:rPr>
        <w:t>Стены</w:t>
      </w:r>
      <w:bookmarkEnd w:id="103"/>
    </w:p>
    <w:p w14:paraId="6BEE3F57" w14:textId="77777777" w:rsidR="002E0733" w:rsidRDefault="00100780" w:rsidP="00100780">
      <w:pPr>
        <w:pStyle w:val="BasicTextParagraph1"/>
        <w:rPr>
          <w:lang w:val="ru-RU" w:eastAsia="zh-CN"/>
        </w:rPr>
      </w:pPr>
      <w:r w:rsidRPr="002A0452">
        <w:rPr>
          <w:lang w:val="ru-RU" w:eastAsia="zh-CN"/>
        </w:rPr>
        <w:t>Каменные стены Смертельных Снегов были разрушены во время Магической Чумы и на данный момент представляют собой бревенчатый частокол высотой 20 футов, в основе которого лежат каменные остатки старой стены.</w:t>
      </w:r>
    </w:p>
    <w:p w14:paraId="634C658B" w14:textId="77777777" w:rsidR="002E0733" w:rsidRDefault="00100780" w:rsidP="00100780">
      <w:pPr>
        <w:pStyle w:val="BasicTextParagraph1"/>
        <w:rPr>
          <w:lang w:val="ru-RU" w:eastAsia="zh-CN"/>
        </w:rPr>
      </w:pPr>
      <w:r w:rsidRPr="002A0452">
        <w:rPr>
          <w:lang w:val="ru-RU" w:eastAsia="zh-CN"/>
        </w:rPr>
        <w:t>Внешние стены - бревенчатый частокол высотой 15 футов.</w:t>
      </w:r>
    </w:p>
    <w:p w14:paraId="010CCABC" w14:textId="77777777" w:rsidR="002E0733" w:rsidRDefault="00100780" w:rsidP="00100780">
      <w:pPr>
        <w:pStyle w:val="BasicTextParagraph1"/>
        <w:rPr>
          <w:lang w:val="ru-RU" w:eastAsia="zh-CN"/>
        </w:rPr>
      </w:pPr>
      <w:r w:rsidRPr="002A0452">
        <w:rPr>
          <w:lang w:val="ru-RU" w:eastAsia="zh-CN"/>
        </w:rPr>
        <w:t>Основные стены - бревенчатый частокол высотой 20 футов с каменным основанием. С внутренней стороны этих стен сделана галерея для защитников.</w:t>
      </w:r>
    </w:p>
    <w:p w14:paraId="1CA9E322" w14:textId="52938972" w:rsidR="00100780" w:rsidRPr="002A0452" w:rsidRDefault="00100780" w:rsidP="00100780">
      <w:pPr>
        <w:pStyle w:val="BasicTextParagraph1"/>
        <w:rPr>
          <w:lang w:val="ru-RU" w:eastAsia="zh-CN"/>
        </w:rPr>
      </w:pPr>
      <w:r w:rsidRPr="002A0452">
        <w:rPr>
          <w:lang w:val="ru-RU" w:eastAsia="zh-CN"/>
        </w:rPr>
        <w:t>Внутренние стены - каменные стены высотой 10 футов (находятся в процессе строительства)</w:t>
      </w:r>
    </w:p>
    <w:p w14:paraId="1F0DCDAE" w14:textId="77777777" w:rsidR="002E0733" w:rsidRDefault="00100780" w:rsidP="003C5CC3">
      <w:pPr>
        <w:pStyle w:val="Heading3ToC"/>
        <w:rPr>
          <w:lang w:val="ru-RU"/>
        </w:rPr>
      </w:pPr>
      <w:bookmarkStart w:id="104" w:name="_Toc70532809"/>
      <w:r w:rsidRPr="002A0452">
        <w:rPr>
          <w:lang w:val="ru-RU"/>
        </w:rPr>
        <w:t>Ворота:</w:t>
      </w:r>
      <w:bookmarkEnd w:id="104"/>
    </w:p>
    <w:p w14:paraId="2AB90115" w14:textId="77777777" w:rsidR="002E0733" w:rsidRDefault="00100780" w:rsidP="00100780">
      <w:pPr>
        <w:pStyle w:val="BasicTextParagraph1"/>
        <w:rPr>
          <w:lang w:val="ru-RU" w:eastAsia="zh-CN"/>
        </w:rPr>
      </w:pPr>
      <w:r w:rsidRPr="002A0452">
        <w:rPr>
          <w:lang w:val="ru-RU" w:eastAsia="zh-CN"/>
        </w:rPr>
        <w:t>деревяные, каждая створка шириной около 2м (7,5 ф), высотой около 10 ф, а толщина бревен, окованных стальными полосами, составляет 1 ф - в итоге, чтобы их открыть или закрыть требуются усилия 2-3 взрослых мужчин.</w:t>
      </w:r>
    </w:p>
    <w:p w14:paraId="24158DE4" w14:textId="77777777" w:rsidR="002E0733" w:rsidRDefault="00100780" w:rsidP="00100780">
      <w:pPr>
        <w:pStyle w:val="BasicTextParagraph1"/>
        <w:rPr>
          <w:lang w:val="ru-RU" w:eastAsia="zh-CN"/>
        </w:rPr>
      </w:pPr>
      <w:r w:rsidRPr="002A0452">
        <w:rPr>
          <w:lang w:val="ru-RU" w:eastAsia="zh-CN"/>
        </w:rPr>
        <w:t>Как правило, днем открыта лишь одна из створок ворот.</w:t>
      </w:r>
    </w:p>
    <w:p w14:paraId="2F13C091" w14:textId="77777777" w:rsidR="002E0733" w:rsidRDefault="00100780" w:rsidP="003C5CC3">
      <w:pPr>
        <w:pStyle w:val="Heading3ToC"/>
        <w:rPr>
          <w:lang w:val="ru-RU"/>
        </w:rPr>
      </w:pPr>
      <w:bookmarkStart w:id="105" w:name="_Toc70532810"/>
      <w:r w:rsidRPr="002A0452">
        <w:rPr>
          <w:lang w:val="ru-RU"/>
        </w:rPr>
        <w:t>Наблюдательная башня</w:t>
      </w:r>
      <w:bookmarkEnd w:id="105"/>
    </w:p>
    <w:p w14:paraId="7FB43C7F" w14:textId="77777777" w:rsidR="002E0733" w:rsidRDefault="00100780" w:rsidP="00100780">
      <w:pPr>
        <w:pStyle w:val="BasicTextParagraph1"/>
        <w:rPr>
          <w:lang w:val="ru-RU" w:eastAsia="zh-CN"/>
        </w:rPr>
      </w:pPr>
      <w:r w:rsidRPr="002A0452">
        <w:rPr>
          <w:lang w:val="ru-RU" w:eastAsia="zh-CN"/>
        </w:rPr>
        <w:t>высотой 30 футов с позициями для двух лучников</w:t>
      </w:r>
    </w:p>
    <w:p w14:paraId="63965847" w14:textId="77777777" w:rsidR="002E0733" w:rsidRDefault="00100780" w:rsidP="003C5CC3">
      <w:pPr>
        <w:pStyle w:val="Heading3ToC"/>
        <w:rPr>
          <w:lang w:val="ru-RU"/>
        </w:rPr>
      </w:pPr>
      <w:bookmarkStart w:id="106" w:name="_Toc70532811"/>
      <w:r w:rsidRPr="002A0452">
        <w:rPr>
          <w:lang w:val="ru-RU"/>
        </w:rPr>
        <w:t>Дополнительные силы</w:t>
      </w:r>
      <w:bookmarkEnd w:id="106"/>
    </w:p>
    <w:p w14:paraId="4352046A" w14:textId="420F64AF" w:rsidR="00100780" w:rsidRPr="002A0452" w:rsidRDefault="00100780" w:rsidP="00100780">
      <w:pPr>
        <w:pStyle w:val="BasicTextParagraph1"/>
        <w:rPr>
          <w:lang w:val="ru-RU" w:eastAsia="zh-CN"/>
        </w:rPr>
      </w:pPr>
      <w:r w:rsidRPr="002A0452">
        <w:rPr>
          <w:lang w:val="ru-RU" w:eastAsia="zh-CN"/>
        </w:rPr>
        <w:t>капитан ополчения Кевмор Стилфармер и 40 оплоченцев</w:t>
      </w:r>
    </w:p>
    <w:p w14:paraId="3C803571" w14:textId="77777777" w:rsidR="00100780" w:rsidRPr="002A0452" w:rsidRDefault="00100780" w:rsidP="00100780">
      <w:pPr>
        <w:pStyle w:val="BasicTextParagraph1"/>
        <w:rPr>
          <w:lang w:val="ru-RU" w:eastAsia="zh-CN"/>
        </w:rPr>
      </w:pPr>
      <w:r w:rsidRPr="002A0452">
        <w:rPr>
          <w:lang w:val="ru-RU" w:eastAsia="zh-CN"/>
        </w:rPr>
        <w:t>дварфы из Приюта Мортаммора</w:t>
      </w:r>
    </w:p>
    <w:p w14:paraId="1D8F0F36" w14:textId="77777777" w:rsidR="00100780" w:rsidRPr="002A0452" w:rsidRDefault="00100780" w:rsidP="00100780">
      <w:pPr>
        <w:pStyle w:val="BasicTextParagraph1"/>
        <w:rPr>
          <w:lang w:val="ru-RU" w:eastAsia="zh-CN"/>
        </w:rPr>
      </w:pPr>
      <w:r w:rsidRPr="002A0452">
        <w:rPr>
          <w:lang w:val="ru-RU" w:eastAsia="zh-CN"/>
        </w:rPr>
        <w:lastRenderedPageBreak/>
        <w:t>жрецы из Высокой Наблюдательной Башни Латандера и Рассветные рыцари</w:t>
      </w:r>
    </w:p>
    <w:p w14:paraId="14475852" w14:textId="77777777" w:rsidR="00100780" w:rsidRPr="002A0452" w:rsidRDefault="00100780" w:rsidP="003C5CC3">
      <w:pPr>
        <w:pStyle w:val="Heading2ToC"/>
        <w:rPr>
          <w:lang w:val="ru-RU"/>
        </w:rPr>
      </w:pPr>
      <w:bookmarkStart w:id="107" w:name="_Toc70532812"/>
      <w:r w:rsidRPr="002A0452">
        <w:rPr>
          <w:lang w:val="ru-RU"/>
        </w:rPr>
        <w:t>Промышленность</w:t>
      </w:r>
      <w:bookmarkEnd w:id="107"/>
    </w:p>
    <w:p w14:paraId="2D3BA266" w14:textId="77777777" w:rsidR="002E0733" w:rsidRDefault="00100780" w:rsidP="00100780">
      <w:pPr>
        <w:pStyle w:val="BasicTextParagraph1"/>
        <w:rPr>
          <w:lang w:val="ru-RU" w:eastAsia="zh-CN"/>
        </w:rPr>
      </w:pPr>
      <w:r w:rsidRPr="002A0452">
        <w:rPr>
          <w:lang w:val="ru-RU" w:eastAsia="zh-CN"/>
        </w:rPr>
        <w:t>Жители Губительных снегов в основном зарабатывают себе на жизнь следующими промыслами:</w:t>
      </w:r>
    </w:p>
    <w:p w14:paraId="3431D90A" w14:textId="16E6BF0A" w:rsidR="00100780" w:rsidRPr="002A0452" w:rsidRDefault="00100780" w:rsidP="00100780">
      <w:pPr>
        <w:pStyle w:val="BasicTextParagraph1"/>
        <w:rPr>
          <w:lang w:val="ru-RU" w:eastAsia="zh-CN"/>
        </w:rPr>
      </w:pPr>
      <w:r w:rsidRPr="002A0452">
        <w:rPr>
          <w:lang w:val="ru-RU" w:eastAsia="zh-CN"/>
        </w:rPr>
        <w:t>меховой промысел;</w:t>
      </w:r>
    </w:p>
    <w:p w14:paraId="77601B96" w14:textId="77777777" w:rsidR="00100780" w:rsidRPr="002A0452" w:rsidRDefault="00100780" w:rsidP="00100780">
      <w:pPr>
        <w:pStyle w:val="BasicTextParagraph1"/>
        <w:rPr>
          <w:lang w:val="ru-RU" w:eastAsia="zh-CN"/>
        </w:rPr>
      </w:pPr>
      <w:r w:rsidRPr="002A0452">
        <w:rPr>
          <w:lang w:val="ru-RU" w:eastAsia="zh-CN"/>
        </w:rPr>
        <w:t>лесозаготовка;</w:t>
      </w:r>
    </w:p>
    <w:p w14:paraId="3D0F4A38" w14:textId="77777777" w:rsidR="00100780" w:rsidRPr="002A0452" w:rsidRDefault="00100780" w:rsidP="00100780">
      <w:pPr>
        <w:pStyle w:val="BasicTextParagraph1"/>
        <w:rPr>
          <w:lang w:val="ru-RU" w:eastAsia="zh-CN"/>
        </w:rPr>
      </w:pPr>
      <w:r w:rsidRPr="002A0452">
        <w:rPr>
          <w:lang w:val="ru-RU" w:eastAsia="zh-CN"/>
        </w:rPr>
        <w:t>охота;</w:t>
      </w:r>
    </w:p>
    <w:p w14:paraId="0E9F2295" w14:textId="77777777" w:rsidR="00100780" w:rsidRPr="002A0452" w:rsidRDefault="00100780" w:rsidP="00100780">
      <w:pPr>
        <w:pStyle w:val="BasicTextParagraph1"/>
        <w:rPr>
          <w:lang w:val="ru-RU" w:eastAsia="zh-CN"/>
        </w:rPr>
      </w:pPr>
      <w:r w:rsidRPr="002A0452">
        <w:rPr>
          <w:lang w:val="ru-RU" w:eastAsia="zh-CN"/>
        </w:rPr>
        <w:t>выпас скота;</w:t>
      </w:r>
    </w:p>
    <w:p w14:paraId="09FE789C" w14:textId="77777777" w:rsidR="00100780" w:rsidRPr="002A0452" w:rsidRDefault="00100780" w:rsidP="00100780">
      <w:pPr>
        <w:pStyle w:val="BasicTextParagraph1"/>
        <w:rPr>
          <w:lang w:val="ru-RU" w:eastAsia="zh-CN"/>
        </w:rPr>
      </w:pPr>
      <w:r w:rsidRPr="002A0452">
        <w:rPr>
          <w:lang w:val="ru-RU" w:eastAsia="zh-CN"/>
        </w:rPr>
        <w:t>шахты - золото, серебро, железо, медь.</w:t>
      </w:r>
    </w:p>
    <w:p w14:paraId="37E91813" w14:textId="77777777" w:rsidR="002E0733" w:rsidRDefault="00100780" w:rsidP="003C5CC3">
      <w:pPr>
        <w:pStyle w:val="Heading3ToC"/>
        <w:rPr>
          <w:lang w:val="ru-RU"/>
        </w:rPr>
      </w:pPr>
      <w:bookmarkStart w:id="108" w:name="_Toc70532813"/>
      <w:r w:rsidRPr="002A0452">
        <w:rPr>
          <w:lang w:val="ru-RU"/>
        </w:rPr>
        <w:t>Добыча золота</w:t>
      </w:r>
      <w:bookmarkEnd w:id="108"/>
    </w:p>
    <w:p w14:paraId="59B75314" w14:textId="77777777" w:rsidR="002E0733" w:rsidRDefault="00100780" w:rsidP="00100780">
      <w:pPr>
        <w:pStyle w:val="BasicTextParagraph1"/>
        <w:rPr>
          <w:lang w:val="ru-RU" w:eastAsia="zh-CN"/>
        </w:rPr>
      </w:pPr>
      <w:r w:rsidRPr="002A0452">
        <w:rPr>
          <w:lang w:val="ru-RU" w:eastAsia="zh-CN"/>
        </w:rPr>
        <w:t>Золотые прииски и самородки это то, что позволило Смертельным Снегам не придти в запустение. Молодой лорд Бран Ледяное Копье вложил все свои сбережения после службы, полученные награды и добытое в опасных авантюрах сокровища, чтобы отстроить поместье и поселение, которые дают ему право на дворянский титул.</w:t>
      </w:r>
    </w:p>
    <w:p w14:paraId="7359D7CB" w14:textId="77777777" w:rsidR="002E0733" w:rsidRDefault="00100780" w:rsidP="00100780">
      <w:pPr>
        <w:pStyle w:val="BasicTextParagraph1"/>
        <w:rPr>
          <w:lang w:val="ru-RU" w:eastAsia="zh-CN"/>
        </w:rPr>
      </w:pPr>
      <w:r w:rsidRPr="002A0452">
        <w:rPr>
          <w:lang w:val="ru-RU" w:eastAsia="zh-CN"/>
        </w:rPr>
        <w:t>К 10 Киторну 1492 ЛД у Брана работало около 40 человек и дварфов, которыми руковдит Трари Коалгрог, тогда как на окрестных ручьях пытаются намыть золота около восьми десятков наиболее отчаянные из головорезов, которые ни в коем случае не хотят работать ни на какого работодателя.</w:t>
      </w:r>
    </w:p>
    <w:p w14:paraId="66EA994B" w14:textId="77777777" w:rsidR="002E0733" w:rsidRDefault="00100780" w:rsidP="00640631">
      <w:pPr>
        <w:pStyle w:val="Heading3ToC"/>
        <w:rPr>
          <w:lang w:val="ru-RU"/>
        </w:rPr>
      </w:pPr>
      <w:bookmarkStart w:id="109" w:name="_Toc70532814"/>
      <w:r w:rsidRPr="002A0452">
        <w:rPr>
          <w:lang w:val="ru-RU"/>
        </w:rPr>
        <w:t>Лесорубы</w:t>
      </w:r>
      <w:bookmarkEnd w:id="109"/>
    </w:p>
    <w:p w14:paraId="587BD5B7" w14:textId="254BC5A9" w:rsidR="002E0733" w:rsidRDefault="00100780" w:rsidP="00100780">
      <w:pPr>
        <w:pStyle w:val="BasicTextParagraph1"/>
        <w:rPr>
          <w:lang w:val="ru-RU" w:eastAsia="zh-CN"/>
        </w:rPr>
      </w:pPr>
      <w:r w:rsidRPr="002A0452">
        <w:rPr>
          <w:lang w:val="ru-RU" w:eastAsia="zh-CN"/>
        </w:rPr>
        <w:t>Артель лесорубов, которая обеспечивает Смертельные Снега строительным материалом и топливом. Лесорубы под охраной пары дружинников Лорда работают в рощах расположенных на северо-западе от входа в долину.</w:t>
      </w:r>
    </w:p>
    <w:p w14:paraId="5A4500C4" w14:textId="77777777" w:rsidR="002E0733" w:rsidRDefault="00100780" w:rsidP="00100780">
      <w:pPr>
        <w:pStyle w:val="BasicTextParagraph1"/>
        <w:rPr>
          <w:lang w:val="ru-RU" w:eastAsia="zh-CN"/>
        </w:rPr>
      </w:pPr>
      <w:r w:rsidRPr="002A0452">
        <w:rPr>
          <w:lang w:val="ru-RU" w:eastAsia="zh-CN"/>
        </w:rPr>
        <w:t>Глава артели лесорубов: Хор</w:t>
      </w:r>
    </w:p>
    <w:p w14:paraId="07FFCCB4" w14:textId="7EDF5ECE" w:rsidR="00100780" w:rsidRPr="002A0452" w:rsidRDefault="00100780" w:rsidP="00100780">
      <w:pPr>
        <w:pStyle w:val="BasicTextParagraph1"/>
        <w:rPr>
          <w:lang w:val="ru-RU" w:eastAsia="zh-CN"/>
        </w:rPr>
      </w:pPr>
      <w:r w:rsidRPr="002A0452">
        <w:rPr>
          <w:lang w:val="ru-RU" w:eastAsia="zh-CN"/>
        </w:rPr>
        <w:t xml:space="preserve"> </w:t>
      </w:r>
    </w:p>
    <w:p w14:paraId="2B3711BF" w14:textId="77777777" w:rsidR="002E0733" w:rsidRDefault="00100780" w:rsidP="003C5CC3">
      <w:pPr>
        <w:pStyle w:val="Heading3ToC"/>
        <w:rPr>
          <w:lang w:val="ru-RU"/>
        </w:rPr>
      </w:pPr>
      <w:bookmarkStart w:id="110" w:name="_Toc70532815"/>
      <w:r w:rsidRPr="002A0452">
        <w:rPr>
          <w:lang w:val="ru-RU"/>
        </w:rPr>
        <w:t>Поля</w:t>
      </w:r>
      <w:bookmarkEnd w:id="110"/>
    </w:p>
    <w:p w14:paraId="0B15ABF4" w14:textId="77777777" w:rsidR="002E0733" w:rsidRDefault="00100780" w:rsidP="00100780">
      <w:pPr>
        <w:pStyle w:val="BasicTextParagraph1"/>
        <w:rPr>
          <w:lang w:val="ru-RU" w:eastAsia="zh-CN"/>
        </w:rPr>
      </w:pPr>
      <w:r w:rsidRPr="002A0452">
        <w:rPr>
          <w:lang w:val="ru-RU" w:eastAsia="zh-CN"/>
        </w:rPr>
        <w:t>На полях вблизи Смертельных Снегов выращивают: - рожь; - репа; - капуста; - прочие овощи. На полях трудятся не покладая рук около 40 человек. Практически у каждого семейства есть собственный обрабатываемый участок. Общая площадь возделываемых земель, включая пастбища приблизительно 27 кв.км.</w:t>
      </w:r>
    </w:p>
    <w:p w14:paraId="1717C3B5" w14:textId="77777777" w:rsidR="002E0733" w:rsidRDefault="00100780" w:rsidP="003C5CC3">
      <w:pPr>
        <w:pStyle w:val="Heading3ToC"/>
        <w:rPr>
          <w:lang w:val="ru-RU"/>
        </w:rPr>
      </w:pPr>
      <w:bookmarkStart w:id="111" w:name="_Toc70532816"/>
      <w:r w:rsidRPr="002A0452">
        <w:rPr>
          <w:lang w:val="ru-RU"/>
        </w:rPr>
        <w:t>Охотники</w:t>
      </w:r>
      <w:bookmarkEnd w:id="111"/>
    </w:p>
    <w:p w14:paraId="57259527" w14:textId="24C0E4D7" w:rsidR="00100780" w:rsidRPr="002A0452" w:rsidRDefault="00100780" w:rsidP="00100780">
      <w:pPr>
        <w:pStyle w:val="BasicTextParagraph1"/>
        <w:rPr>
          <w:lang w:val="ru-RU" w:eastAsia="zh-CN"/>
        </w:rPr>
      </w:pPr>
      <w:r w:rsidRPr="002A0452">
        <w:rPr>
          <w:lang w:val="ru-RU" w:eastAsia="zh-CN"/>
        </w:rPr>
        <w:t>"Громила" Хенк, полуорк</w:t>
      </w:r>
    </w:p>
    <w:p w14:paraId="57D7E331" w14:textId="77777777" w:rsidR="00100780" w:rsidRDefault="00100780" w:rsidP="00100780">
      <w:pPr>
        <w:pStyle w:val="BasicTextParagraph1"/>
        <w:rPr>
          <w:lang w:eastAsia="zh-CN"/>
        </w:rPr>
      </w:pPr>
      <w:r>
        <w:rPr>
          <w:lang w:eastAsia="zh-CN"/>
        </w:rPr>
        <w:t>Farfelee Morningfal</w:t>
      </w:r>
    </w:p>
    <w:p w14:paraId="1033A978" w14:textId="77777777" w:rsidR="00100780" w:rsidRDefault="00100780" w:rsidP="00100780">
      <w:pPr>
        <w:pStyle w:val="BasicTextParagraph1"/>
        <w:rPr>
          <w:lang w:eastAsia="zh-CN"/>
        </w:rPr>
      </w:pPr>
      <w:r>
        <w:rPr>
          <w:lang w:eastAsia="zh-CN"/>
        </w:rPr>
        <w:t>Heward Thorpe</w:t>
      </w:r>
    </w:p>
    <w:p w14:paraId="3ABD1E3C" w14:textId="77777777" w:rsidR="002E0733" w:rsidRDefault="00100780" w:rsidP="00100780">
      <w:pPr>
        <w:pStyle w:val="BasicTextParagraph1"/>
        <w:rPr>
          <w:lang w:eastAsia="zh-CN"/>
        </w:rPr>
      </w:pPr>
      <w:r>
        <w:rPr>
          <w:lang w:eastAsia="zh-CN"/>
        </w:rPr>
        <w:t>Dain Woodleaf</w:t>
      </w:r>
    </w:p>
    <w:p w14:paraId="65FAF87E" w14:textId="45431D05" w:rsidR="002E0733" w:rsidRDefault="00100780" w:rsidP="003C5CC3">
      <w:pPr>
        <w:pStyle w:val="Heading3ToC"/>
        <w:rPr>
          <w:lang w:val="ru-RU"/>
        </w:rPr>
      </w:pPr>
      <w:bookmarkStart w:id="112" w:name="_Toc70532817"/>
      <w:r w:rsidRPr="002A0452">
        <w:rPr>
          <w:lang w:val="ru-RU"/>
        </w:rPr>
        <w:t>Экспорт</w:t>
      </w:r>
      <w:bookmarkEnd w:id="112"/>
    </w:p>
    <w:p w14:paraId="27B499ED" w14:textId="77777777" w:rsidR="002E0733" w:rsidRDefault="00100780" w:rsidP="00100780">
      <w:pPr>
        <w:pStyle w:val="BasicTextParagraph1"/>
        <w:rPr>
          <w:lang w:val="ru-RU" w:eastAsia="zh-CN"/>
        </w:rPr>
      </w:pPr>
      <w:r w:rsidRPr="002A0452">
        <w:rPr>
          <w:lang w:val="ru-RU" w:eastAsia="zh-CN"/>
        </w:rPr>
        <w:t>Из Смертельных Снегов экспортируют</w:t>
      </w:r>
    </w:p>
    <w:p w14:paraId="4474EAB6" w14:textId="1DD24BDA" w:rsidR="00100780" w:rsidRPr="002A0452" w:rsidRDefault="00100780" w:rsidP="00100780">
      <w:pPr>
        <w:pStyle w:val="BasicTextParagraph1"/>
        <w:rPr>
          <w:lang w:val="ru-RU" w:eastAsia="zh-CN"/>
        </w:rPr>
      </w:pPr>
      <w:r w:rsidRPr="002A0452">
        <w:rPr>
          <w:lang w:val="ru-RU" w:eastAsia="zh-CN"/>
        </w:rPr>
        <w:t xml:space="preserve">мехи и шкуры в </w:t>
      </w:r>
      <w:r>
        <w:rPr>
          <w:lang w:eastAsia="zh-CN"/>
        </w:rPr>
        <w:t>Citadel</w:t>
      </w:r>
      <w:r w:rsidRPr="002A0452">
        <w:rPr>
          <w:lang w:val="ru-RU" w:eastAsia="zh-CN"/>
        </w:rPr>
        <w:t xml:space="preserve"> </w:t>
      </w:r>
      <w:r>
        <w:rPr>
          <w:lang w:eastAsia="zh-CN"/>
        </w:rPr>
        <w:t>Adbar</w:t>
      </w:r>
      <w:r w:rsidRPr="002A0452">
        <w:rPr>
          <w:lang w:val="ru-RU" w:eastAsia="zh-CN"/>
        </w:rPr>
        <w:t xml:space="preserve"> и </w:t>
      </w:r>
      <w:r>
        <w:rPr>
          <w:lang w:eastAsia="zh-CN"/>
        </w:rPr>
        <w:t>Everlund</w:t>
      </w:r>
      <w:r w:rsidRPr="002A0452">
        <w:rPr>
          <w:lang w:val="ru-RU" w:eastAsia="zh-CN"/>
        </w:rPr>
        <w:t xml:space="preserve"> </w:t>
      </w:r>
    </w:p>
    <w:p w14:paraId="545D18F7" w14:textId="77777777" w:rsidR="00100780" w:rsidRPr="002A0452" w:rsidRDefault="00100780" w:rsidP="00100780">
      <w:pPr>
        <w:pStyle w:val="BasicTextParagraph1"/>
        <w:rPr>
          <w:lang w:val="ru-RU" w:eastAsia="zh-CN"/>
        </w:rPr>
      </w:pPr>
      <w:r w:rsidRPr="002A0452">
        <w:rPr>
          <w:lang w:val="ru-RU" w:eastAsia="zh-CN"/>
        </w:rPr>
        <w:t xml:space="preserve">добытое золото в </w:t>
      </w:r>
      <w:r>
        <w:rPr>
          <w:lang w:eastAsia="zh-CN"/>
        </w:rPr>
        <w:t>Silverymoon</w:t>
      </w:r>
      <w:r w:rsidRPr="002A0452">
        <w:rPr>
          <w:lang w:val="ru-RU" w:eastAsia="zh-CN"/>
        </w:rPr>
        <w:t xml:space="preserve"> </w:t>
      </w:r>
      <w:r>
        <w:rPr>
          <w:lang w:eastAsia="zh-CN"/>
        </w:rPr>
        <w:t>Pass</w:t>
      </w:r>
      <w:r w:rsidRPr="002A0452">
        <w:rPr>
          <w:lang w:val="ru-RU" w:eastAsia="zh-CN"/>
        </w:rPr>
        <w:t xml:space="preserve"> и </w:t>
      </w:r>
      <w:r>
        <w:rPr>
          <w:lang w:eastAsia="zh-CN"/>
        </w:rPr>
        <w:t>Citadel</w:t>
      </w:r>
      <w:r w:rsidRPr="002A0452">
        <w:rPr>
          <w:lang w:val="ru-RU" w:eastAsia="zh-CN"/>
        </w:rPr>
        <w:t xml:space="preserve"> </w:t>
      </w:r>
      <w:r>
        <w:rPr>
          <w:lang w:eastAsia="zh-CN"/>
        </w:rPr>
        <w:t>Adbar</w:t>
      </w:r>
      <w:r w:rsidRPr="002A0452">
        <w:rPr>
          <w:lang w:val="ru-RU" w:eastAsia="zh-CN"/>
        </w:rPr>
        <w:t xml:space="preserve"> </w:t>
      </w:r>
    </w:p>
    <w:p w14:paraId="12939533" w14:textId="77777777" w:rsidR="00100780" w:rsidRPr="002A0452" w:rsidRDefault="00100780" w:rsidP="00100780">
      <w:pPr>
        <w:pStyle w:val="BasicTextParagraph1"/>
        <w:rPr>
          <w:lang w:val="ru-RU" w:eastAsia="zh-CN"/>
        </w:rPr>
      </w:pPr>
      <w:r w:rsidRPr="002A0452">
        <w:rPr>
          <w:lang w:val="ru-RU" w:eastAsia="zh-CN"/>
        </w:rPr>
        <w:t xml:space="preserve">продукты для дварфов из </w:t>
      </w:r>
      <w:r>
        <w:rPr>
          <w:lang w:eastAsia="zh-CN"/>
        </w:rPr>
        <w:t>Citadel</w:t>
      </w:r>
      <w:r w:rsidRPr="002A0452">
        <w:rPr>
          <w:lang w:val="ru-RU" w:eastAsia="zh-CN"/>
        </w:rPr>
        <w:t xml:space="preserve"> </w:t>
      </w:r>
      <w:r>
        <w:rPr>
          <w:lang w:eastAsia="zh-CN"/>
        </w:rPr>
        <w:t>Adbar</w:t>
      </w:r>
      <w:r w:rsidRPr="002A0452">
        <w:rPr>
          <w:lang w:val="ru-RU" w:eastAsia="zh-CN"/>
        </w:rPr>
        <w:t xml:space="preserve"> </w:t>
      </w:r>
    </w:p>
    <w:p w14:paraId="164F2BAC" w14:textId="77777777" w:rsidR="002E0733" w:rsidRDefault="00100780" w:rsidP="003C5CC3">
      <w:pPr>
        <w:pStyle w:val="Heading3ToC"/>
        <w:rPr>
          <w:lang w:val="ru-RU"/>
        </w:rPr>
      </w:pPr>
      <w:bookmarkStart w:id="113" w:name="_Toc70532818"/>
      <w:r w:rsidRPr="002A0452">
        <w:rPr>
          <w:lang w:val="ru-RU"/>
        </w:rPr>
        <w:t>Импорт</w:t>
      </w:r>
      <w:bookmarkEnd w:id="113"/>
    </w:p>
    <w:p w14:paraId="2E550B94" w14:textId="77777777" w:rsidR="002E0733" w:rsidRDefault="00100780" w:rsidP="00100780">
      <w:pPr>
        <w:pStyle w:val="BasicTextParagraph1"/>
        <w:rPr>
          <w:lang w:val="ru-RU" w:eastAsia="zh-CN"/>
        </w:rPr>
      </w:pPr>
      <w:r w:rsidRPr="002A0452">
        <w:rPr>
          <w:lang w:val="ru-RU" w:eastAsia="zh-CN"/>
        </w:rPr>
        <w:t>в Смертельные снега везут:</w:t>
      </w:r>
    </w:p>
    <w:p w14:paraId="431156A3" w14:textId="11596A70" w:rsidR="00100780" w:rsidRPr="002A0452" w:rsidRDefault="00100780" w:rsidP="00100780">
      <w:pPr>
        <w:pStyle w:val="BasicTextParagraph1"/>
        <w:rPr>
          <w:lang w:val="ru-RU" w:eastAsia="zh-CN"/>
        </w:rPr>
      </w:pPr>
      <w:r w:rsidRPr="002A0452">
        <w:rPr>
          <w:lang w:val="ru-RU" w:eastAsia="zh-CN"/>
        </w:rPr>
        <w:t>изделия мануфактуры</w:t>
      </w:r>
    </w:p>
    <w:p w14:paraId="0B3582BC" w14:textId="77777777" w:rsidR="00100780" w:rsidRPr="002A0452" w:rsidRDefault="00100780" w:rsidP="00100780">
      <w:pPr>
        <w:pStyle w:val="BasicTextParagraph1"/>
        <w:rPr>
          <w:lang w:val="ru-RU" w:eastAsia="zh-CN"/>
        </w:rPr>
      </w:pPr>
      <w:r w:rsidRPr="002A0452">
        <w:rPr>
          <w:lang w:val="ru-RU" w:eastAsia="zh-CN"/>
        </w:rPr>
        <w:t>книги</w:t>
      </w:r>
    </w:p>
    <w:p w14:paraId="12B14C0A" w14:textId="77777777" w:rsidR="002E0733" w:rsidRDefault="00100780" w:rsidP="003C5CC3">
      <w:pPr>
        <w:pStyle w:val="Heading3ToC"/>
        <w:rPr>
          <w:lang w:val="ru-RU"/>
        </w:rPr>
      </w:pPr>
      <w:bookmarkStart w:id="114" w:name="_Toc70532819"/>
      <w:r w:rsidRPr="002A0452">
        <w:rPr>
          <w:lang w:val="ru-RU"/>
        </w:rPr>
        <w:t>Караваны:</w:t>
      </w:r>
      <w:bookmarkEnd w:id="114"/>
    </w:p>
    <w:p w14:paraId="4A780E96" w14:textId="676116B7" w:rsidR="00100780" w:rsidRPr="002A0452" w:rsidRDefault="00100780" w:rsidP="00100780">
      <w:pPr>
        <w:pStyle w:val="BasicTextParagraph1"/>
        <w:rPr>
          <w:lang w:val="ru-RU" w:eastAsia="zh-CN"/>
        </w:rPr>
      </w:pPr>
      <w:r w:rsidRPr="002A0452">
        <w:rPr>
          <w:lang w:val="ru-RU" w:eastAsia="zh-CN"/>
        </w:rPr>
        <w:t xml:space="preserve">Весна - из </w:t>
      </w:r>
      <w:r>
        <w:rPr>
          <w:lang w:eastAsia="zh-CN"/>
        </w:rPr>
        <w:t>Silverymoon</w:t>
      </w:r>
      <w:r w:rsidRPr="002A0452">
        <w:rPr>
          <w:lang w:val="ru-RU" w:eastAsia="zh-CN"/>
        </w:rPr>
        <w:t xml:space="preserve"> за весенний период 1-2 каравана, из Цитадели </w:t>
      </w:r>
      <w:r>
        <w:rPr>
          <w:lang w:eastAsia="zh-CN"/>
        </w:rPr>
        <w:t>Citadel</w:t>
      </w:r>
      <w:r w:rsidRPr="002A0452">
        <w:rPr>
          <w:lang w:val="ru-RU" w:eastAsia="zh-CN"/>
        </w:rPr>
        <w:t xml:space="preserve"> </w:t>
      </w:r>
      <w:r>
        <w:rPr>
          <w:lang w:eastAsia="zh-CN"/>
        </w:rPr>
        <w:t>Adbar</w:t>
      </w:r>
      <w:r w:rsidRPr="002A0452">
        <w:rPr>
          <w:lang w:val="ru-RU" w:eastAsia="zh-CN"/>
        </w:rPr>
        <w:t xml:space="preserve"> 1-2 каравана (в среднем 1 раз в 20 дней).</w:t>
      </w:r>
    </w:p>
    <w:p w14:paraId="7AD47CAF" w14:textId="77777777" w:rsidR="00100780" w:rsidRPr="002A0452" w:rsidRDefault="00100780" w:rsidP="00100780">
      <w:pPr>
        <w:pStyle w:val="BasicTextParagraph1"/>
        <w:rPr>
          <w:lang w:val="ru-RU" w:eastAsia="zh-CN"/>
        </w:rPr>
      </w:pPr>
      <w:r w:rsidRPr="002A0452">
        <w:rPr>
          <w:lang w:val="ru-RU" w:eastAsia="zh-CN"/>
        </w:rPr>
        <w:t xml:space="preserve">Лето - из </w:t>
      </w:r>
      <w:r>
        <w:rPr>
          <w:lang w:eastAsia="zh-CN"/>
        </w:rPr>
        <w:t>Silverymoon</w:t>
      </w:r>
      <w:r w:rsidRPr="002A0452">
        <w:rPr>
          <w:lang w:val="ru-RU" w:eastAsia="zh-CN"/>
        </w:rPr>
        <w:t xml:space="preserve"> - 3-5 караванов, из  </w:t>
      </w:r>
      <w:r>
        <w:rPr>
          <w:lang w:eastAsia="zh-CN"/>
        </w:rPr>
        <w:t>Citadel</w:t>
      </w:r>
      <w:r w:rsidRPr="002A0452">
        <w:rPr>
          <w:lang w:val="ru-RU" w:eastAsia="zh-CN"/>
        </w:rPr>
        <w:t xml:space="preserve"> </w:t>
      </w:r>
      <w:r>
        <w:rPr>
          <w:lang w:eastAsia="zh-CN"/>
        </w:rPr>
        <w:t>Adbar</w:t>
      </w:r>
      <w:r w:rsidRPr="002A0452">
        <w:rPr>
          <w:lang w:val="ru-RU" w:eastAsia="zh-CN"/>
        </w:rPr>
        <w:t xml:space="preserve">  3-5 караванов (в среднем 1 караван раз в 12 дней)</w:t>
      </w:r>
    </w:p>
    <w:p w14:paraId="44C050DE" w14:textId="77777777" w:rsidR="00100780" w:rsidRPr="002A0452" w:rsidRDefault="00100780" w:rsidP="00100780">
      <w:pPr>
        <w:pStyle w:val="BasicTextParagraph1"/>
        <w:rPr>
          <w:lang w:val="ru-RU" w:eastAsia="zh-CN"/>
        </w:rPr>
      </w:pPr>
      <w:r w:rsidRPr="002A0452">
        <w:rPr>
          <w:lang w:val="ru-RU" w:eastAsia="zh-CN"/>
        </w:rPr>
        <w:t xml:space="preserve">Осень - из </w:t>
      </w:r>
      <w:r>
        <w:rPr>
          <w:lang w:eastAsia="zh-CN"/>
        </w:rPr>
        <w:t>Silverymoon</w:t>
      </w:r>
      <w:r w:rsidRPr="002A0452">
        <w:rPr>
          <w:lang w:val="ru-RU" w:eastAsia="zh-CN"/>
        </w:rPr>
        <w:t xml:space="preserve"> за осенний период 1-2 каравана, из </w:t>
      </w:r>
      <w:r>
        <w:rPr>
          <w:lang w:eastAsia="zh-CN"/>
        </w:rPr>
        <w:t>Citadel</w:t>
      </w:r>
      <w:r w:rsidRPr="002A0452">
        <w:rPr>
          <w:lang w:val="ru-RU" w:eastAsia="zh-CN"/>
        </w:rPr>
        <w:t xml:space="preserve"> </w:t>
      </w:r>
      <w:r>
        <w:rPr>
          <w:lang w:eastAsia="zh-CN"/>
        </w:rPr>
        <w:t>Adbar</w:t>
      </w:r>
      <w:r w:rsidRPr="002A0452">
        <w:rPr>
          <w:lang w:val="ru-RU" w:eastAsia="zh-CN"/>
        </w:rPr>
        <w:t xml:space="preserve"> 1-2 каравана (в среднем 1 раз в 20 дней)</w:t>
      </w:r>
    </w:p>
    <w:p w14:paraId="20EB21E7" w14:textId="77777777" w:rsidR="00100780" w:rsidRPr="002A0452" w:rsidRDefault="00100780" w:rsidP="00100780">
      <w:pPr>
        <w:pStyle w:val="BasicTextParagraph1"/>
        <w:rPr>
          <w:lang w:val="ru-RU" w:eastAsia="zh-CN"/>
        </w:rPr>
      </w:pPr>
      <w:r w:rsidRPr="002A0452">
        <w:rPr>
          <w:lang w:val="ru-RU" w:eastAsia="zh-CN"/>
        </w:rPr>
        <w:t>Зима - зимой наземная торговля замирает.</w:t>
      </w:r>
    </w:p>
    <w:p w14:paraId="778058CE" w14:textId="77777777" w:rsidR="00100780" w:rsidRPr="002A0452" w:rsidRDefault="00100780" w:rsidP="003C5CC3">
      <w:pPr>
        <w:pStyle w:val="Heading3ToC"/>
        <w:rPr>
          <w:lang w:val="ru-RU"/>
        </w:rPr>
      </w:pPr>
      <w:bookmarkStart w:id="115" w:name="_Toc70532820"/>
      <w:r w:rsidRPr="002A0452">
        <w:rPr>
          <w:lang w:val="ru-RU"/>
        </w:rPr>
        <w:t>Инфраструктура</w:t>
      </w:r>
      <w:bookmarkEnd w:id="115"/>
    </w:p>
    <w:p w14:paraId="4380BAA6" w14:textId="77777777" w:rsidR="002E0733" w:rsidRDefault="00100780" w:rsidP="00100780">
      <w:pPr>
        <w:pStyle w:val="BasicTextParagraph1"/>
        <w:rPr>
          <w:lang w:val="ru-RU" w:eastAsia="zh-CN"/>
        </w:rPr>
      </w:pPr>
      <w:r w:rsidRPr="002A0452">
        <w:rPr>
          <w:lang w:val="ru-RU" w:eastAsia="zh-CN"/>
        </w:rPr>
        <w:t>Дорога ведущая от Смертельных Снегов к Приюту Мартаммора и дальше к Отдыху в Глуши - проселочная, в некоторых местах выложенная камнем благодаря трудолюбию дварфов.</w:t>
      </w:r>
    </w:p>
    <w:p w14:paraId="3D0E612C" w14:textId="77777777" w:rsidR="002E0733" w:rsidRDefault="00100780" w:rsidP="00100780">
      <w:pPr>
        <w:pStyle w:val="BasicTextParagraph1"/>
        <w:rPr>
          <w:lang w:val="ru-RU" w:eastAsia="zh-CN"/>
        </w:rPr>
      </w:pPr>
      <w:r w:rsidRPr="002A0452">
        <w:rPr>
          <w:lang w:val="ru-RU" w:eastAsia="zh-CN"/>
        </w:rPr>
        <w:t>Горные ручьи очень холодные и быстрые поэтому в двух местах для их преодоления построены крепкие мосты.</w:t>
      </w:r>
    </w:p>
    <w:p w14:paraId="2FD8DFD6" w14:textId="77777777" w:rsidR="002E0733" w:rsidRDefault="00100780" w:rsidP="00100780">
      <w:pPr>
        <w:pStyle w:val="BasicTextParagraph1"/>
        <w:rPr>
          <w:lang w:val="ru-RU" w:eastAsia="zh-CN"/>
        </w:rPr>
      </w:pPr>
      <w:r w:rsidRPr="002A0452">
        <w:rPr>
          <w:lang w:val="ru-RU" w:eastAsia="zh-CN"/>
        </w:rPr>
        <w:t>Для водяной мельницы обычный мост превратили в небольшую плотину.</w:t>
      </w:r>
    </w:p>
    <w:p w14:paraId="2910EDFC" w14:textId="54C54AF1" w:rsidR="00100780" w:rsidRPr="002A0452" w:rsidRDefault="00100780" w:rsidP="003C5CC3">
      <w:pPr>
        <w:pStyle w:val="Heading2ToC"/>
        <w:rPr>
          <w:lang w:val="ru-RU"/>
        </w:rPr>
      </w:pPr>
      <w:bookmarkStart w:id="116" w:name="_Toc70532821"/>
      <w:r w:rsidRPr="002A0452">
        <w:rPr>
          <w:lang w:val="ru-RU"/>
        </w:rPr>
        <w:t>Гильдии и фракции</w:t>
      </w:r>
      <w:bookmarkEnd w:id="116"/>
    </w:p>
    <w:p w14:paraId="685D5F12" w14:textId="77777777" w:rsidR="002E0733" w:rsidRDefault="00100780" w:rsidP="00100780">
      <w:pPr>
        <w:pStyle w:val="BasicTextParagraph1"/>
        <w:rPr>
          <w:lang w:val="ru-RU" w:eastAsia="zh-CN"/>
        </w:rPr>
      </w:pPr>
      <w:r w:rsidRPr="002A0452">
        <w:rPr>
          <w:lang w:val="ru-RU" w:eastAsia="zh-CN"/>
        </w:rPr>
        <w:t>Присутствие глобальных фракций и местных фракций.</w:t>
      </w:r>
    </w:p>
    <w:p w14:paraId="5BD10EEE" w14:textId="77777777" w:rsidR="002E0733" w:rsidRDefault="00100780" w:rsidP="00100780">
      <w:pPr>
        <w:pStyle w:val="BasicTextParagraph1"/>
        <w:rPr>
          <w:lang w:val="ru-RU" w:eastAsia="zh-CN"/>
        </w:rPr>
      </w:pPr>
      <w:r>
        <w:rPr>
          <w:lang w:eastAsia="zh-CN"/>
        </w:rPr>
        <w:t>Silvershadow</w:t>
      </w:r>
      <w:r w:rsidRPr="002A0452">
        <w:rPr>
          <w:lang w:val="ru-RU" w:eastAsia="zh-CN"/>
        </w:rPr>
        <w:t xml:space="preserve"> </w:t>
      </w:r>
      <w:r>
        <w:rPr>
          <w:lang w:eastAsia="zh-CN"/>
        </w:rPr>
        <w:t>network</w:t>
      </w:r>
      <w:r w:rsidRPr="002A0452">
        <w:rPr>
          <w:lang w:val="ru-RU" w:eastAsia="zh-CN"/>
        </w:rPr>
        <w:t xml:space="preserve">  - преступная организация, которая положила конец господству Зентарима в Серебрянных Пределах. Еще более конспиративна, нежели даже многие другие тайные организации и культы. Судя по хитрой морде Моркейн Ватчэвер - он как-то связан с этой организацией.</w:t>
      </w:r>
    </w:p>
    <w:p w14:paraId="2378FCBF" w14:textId="77777777" w:rsidR="002E0733" w:rsidRDefault="00100780" w:rsidP="00100780">
      <w:pPr>
        <w:pStyle w:val="BasicTextParagraph1"/>
        <w:rPr>
          <w:lang w:val="ru-RU" w:eastAsia="zh-CN"/>
        </w:rPr>
      </w:pPr>
      <w:r>
        <w:rPr>
          <w:lang w:eastAsia="zh-CN"/>
        </w:rPr>
        <w:t>Harpers</w:t>
      </w:r>
      <w:r w:rsidRPr="002A0452">
        <w:rPr>
          <w:lang w:val="ru-RU" w:eastAsia="zh-CN"/>
        </w:rPr>
        <w:t xml:space="preserve"> - с учетом того, что в Сильверимуне и Эверлунде находятся центры их действия, не удивительно, что и в Смертельных Снегах не обошлось без Арфистов. Их представитель это Представитель Арфистов - владелец таверны Тараг Картврайт</w:t>
      </w:r>
    </w:p>
    <w:p w14:paraId="44F2123B" w14:textId="77777777" w:rsidR="002E0733" w:rsidRDefault="00100780" w:rsidP="00100780">
      <w:pPr>
        <w:pStyle w:val="BasicTextParagraph1"/>
        <w:rPr>
          <w:lang w:val="ru-RU" w:eastAsia="zh-CN"/>
        </w:rPr>
      </w:pPr>
      <w:r>
        <w:rPr>
          <w:lang w:eastAsia="zh-CN"/>
        </w:rPr>
        <w:t>House</w:t>
      </w:r>
      <w:r w:rsidRPr="002A0452">
        <w:rPr>
          <w:lang w:val="ru-RU" w:eastAsia="zh-CN"/>
        </w:rPr>
        <w:t xml:space="preserve"> </w:t>
      </w:r>
      <w:r>
        <w:rPr>
          <w:lang w:eastAsia="zh-CN"/>
        </w:rPr>
        <w:t>Zoar</w:t>
      </w:r>
      <w:r w:rsidRPr="002A0452">
        <w:rPr>
          <w:lang w:val="ru-RU" w:eastAsia="zh-CN"/>
        </w:rPr>
        <w:t xml:space="preserve"> - изгнанный из Глубоководья Дом Зоар добился многого в </w:t>
      </w:r>
      <w:r>
        <w:rPr>
          <w:lang w:eastAsia="zh-CN"/>
        </w:rPr>
        <w:t>Everlund</w:t>
      </w:r>
      <w:r w:rsidRPr="002A0452">
        <w:rPr>
          <w:lang w:val="ru-RU" w:eastAsia="zh-CN"/>
        </w:rPr>
        <w:t xml:space="preserve"> , но жажда утереть нос дворянам в Глубоководье передается от деда к внуку. В данный момент - с представителем Дома Зоар во главе армии , Дом Зоар пытается расширить свое влияние.</w:t>
      </w:r>
    </w:p>
    <w:p w14:paraId="4DE8EEC5" w14:textId="77777777" w:rsidR="002E0733" w:rsidRDefault="00100780" w:rsidP="00100780">
      <w:pPr>
        <w:pStyle w:val="BasicTextParagraph1"/>
        <w:rPr>
          <w:lang w:val="ru-RU" w:eastAsia="zh-CN"/>
        </w:rPr>
      </w:pPr>
      <w:r>
        <w:rPr>
          <w:lang w:eastAsia="zh-CN"/>
        </w:rPr>
        <w:t>Druids</w:t>
      </w:r>
      <w:r w:rsidRPr="002A0452">
        <w:rPr>
          <w:lang w:val="ru-RU" w:eastAsia="zh-CN"/>
        </w:rPr>
        <w:t xml:space="preserve"> </w:t>
      </w:r>
      <w:r>
        <w:rPr>
          <w:lang w:eastAsia="zh-CN"/>
        </w:rPr>
        <w:t>of</w:t>
      </w:r>
      <w:r w:rsidRPr="002A0452">
        <w:rPr>
          <w:lang w:val="ru-RU" w:eastAsia="zh-CN"/>
        </w:rPr>
        <w:t xml:space="preserve"> </w:t>
      </w:r>
      <w:r>
        <w:rPr>
          <w:lang w:eastAsia="zh-CN"/>
        </w:rPr>
        <w:t>the</w:t>
      </w:r>
      <w:r w:rsidRPr="002A0452">
        <w:rPr>
          <w:lang w:val="ru-RU" w:eastAsia="zh-CN"/>
        </w:rPr>
        <w:t xml:space="preserve"> </w:t>
      </w:r>
      <w:r>
        <w:rPr>
          <w:lang w:eastAsia="zh-CN"/>
        </w:rPr>
        <w:t>Silver</w:t>
      </w:r>
      <w:r w:rsidRPr="002A0452">
        <w:rPr>
          <w:lang w:val="ru-RU" w:eastAsia="zh-CN"/>
        </w:rPr>
        <w:t xml:space="preserve"> </w:t>
      </w:r>
      <w:r>
        <w:rPr>
          <w:lang w:eastAsia="zh-CN"/>
        </w:rPr>
        <w:t>Marches</w:t>
      </w:r>
      <w:r w:rsidRPr="002A0452">
        <w:rPr>
          <w:lang w:val="ru-RU" w:eastAsia="zh-CN"/>
        </w:rPr>
        <w:t xml:space="preserve">  - таинственные друиды Серебрянных пределов представлены и в Смертельных Снегах. Ходят слухи что у них философский конфликт с Изумрудным Анклавом. Очевидный их представитель - Друид Старый Обл также известный как Калекзел Лунная Тень хотя и живет достаточно далеко, чтобы сходить к нему было проблемой, который знаком со многими другими друидами.</w:t>
      </w:r>
    </w:p>
    <w:p w14:paraId="61E5CB76" w14:textId="77777777" w:rsidR="002E0733" w:rsidRDefault="00100780" w:rsidP="00100780">
      <w:pPr>
        <w:pStyle w:val="BasicTextParagraph1"/>
        <w:rPr>
          <w:lang w:val="ru-RU" w:eastAsia="zh-CN"/>
        </w:rPr>
      </w:pPr>
      <w:r>
        <w:rPr>
          <w:lang w:eastAsia="zh-CN"/>
        </w:rPr>
        <w:t>Iron</w:t>
      </w:r>
      <w:r w:rsidRPr="002A0452">
        <w:rPr>
          <w:lang w:val="ru-RU" w:eastAsia="zh-CN"/>
        </w:rPr>
        <w:t xml:space="preserve"> </w:t>
      </w:r>
      <w:r>
        <w:rPr>
          <w:lang w:eastAsia="zh-CN"/>
        </w:rPr>
        <w:t>Guard</w:t>
      </w:r>
      <w:r w:rsidRPr="002A0452">
        <w:rPr>
          <w:lang w:val="ru-RU" w:eastAsia="zh-CN"/>
        </w:rPr>
        <w:t xml:space="preserve"> - армия Цитадели Адбар, и один из союзников Лорда Брана в освоении этих земель. Их интересы в Смертельных Снегах представляет дварф Капитан Эзра Марблхед , бывший командир отряда Метель, которому все еще не сидится на месте и который обычно приезжает раз в месяц. Цитадель </w:t>
      </w:r>
      <w:r>
        <w:rPr>
          <w:lang w:eastAsia="zh-CN"/>
        </w:rPr>
        <w:t>Adbar</w:t>
      </w:r>
      <w:r w:rsidRPr="002A0452">
        <w:rPr>
          <w:lang w:val="ru-RU" w:eastAsia="zh-CN"/>
        </w:rPr>
        <w:t xml:space="preserve"> - Адбар нуждается в продовольствии, кожанных изделиях и других предметов обихода, которые невозможно создать из камня и металла. Хотя они пытались.</w:t>
      </w:r>
    </w:p>
    <w:p w14:paraId="4C7E7471" w14:textId="77777777" w:rsidR="002E0733" w:rsidRDefault="00100780" w:rsidP="00100780">
      <w:pPr>
        <w:pStyle w:val="BasicTextParagraph1"/>
        <w:rPr>
          <w:lang w:val="ru-RU" w:eastAsia="zh-CN"/>
        </w:rPr>
      </w:pPr>
      <w:r>
        <w:rPr>
          <w:lang w:eastAsia="zh-CN"/>
        </w:rPr>
        <w:t>Knights</w:t>
      </w:r>
      <w:r w:rsidRPr="002A0452">
        <w:rPr>
          <w:lang w:val="ru-RU" w:eastAsia="zh-CN"/>
        </w:rPr>
        <w:t xml:space="preserve"> </w:t>
      </w:r>
      <w:r>
        <w:rPr>
          <w:lang w:eastAsia="zh-CN"/>
        </w:rPr>
        <w:t>in</w:t>
      </w:r>
      <w:r w:rsidRPr="002A0452">
        <w:rPr>
          <w:lang w:val="ru-RU" w:eastAsia="zh-CN"/>
        </w:rPr>
        <w:t xml:space="preserve"> </w:t>
      </w:r>
      <w:r>
        <w:rPr>
          <w:lang w:eastAsia="zh-CN"/>
        </w:rPr>
        <w:t>Silver</w:t>
      </w:r>
      <w:r w:rsidRPr="002A0452">
        <w:rPr>
          <w:lang w:val="ru-RU" w:eastAsia="zh-CN"/>
        </w:rPr>
        <w:t xml:space="preserve"> - благодаря договоренностям Лорда Брана Рыцари в Серебре вынужденно обратили свой взор на восток на край цивилизованных земель. Рыцари в Серебре оказывают помощь поселению Смертельных Снегов в рамках Хартии Лорда Брана Ледяного Копья.</w:t>
      </w:r>
    </w:p>
    <w:p w14:paraId="3F15BC12" w14:textId="77777777" w:rsidR="002E0733" w:rsidRDefault="00100780" w:rsidP="00100780">
      <w:pPr>
        <w:pStyle w:val="BasicTextParagraph1"/>
        <w:rPr>
          <w:lang w:eastAsia="zh-CN"/>
        </w:rPr>
      </w:pPr>
      <w:r>
        <w:rPr>
          <w:lang w:eastAsia="zh-CN"/>
        </w:rPr>
        <w:t>Church of Lathander -</w:t>
      </w:r>
    </w:p>
    <w:p w14:paraId="393B3A4D" w14:textId="60768D40" w:rsidR="00100780" w:rsidRDefault="00100780" w:rsidP="00100780">
      <w:pPr>
        <w:pStyle w:val="BasicTextParagraph1"/>
        <w:rPr>
          <w:lang w:eastAsia="zh-CN"/>
        </w:rPr>
      </w:pPr>
      <w:r>
        <w:rPr>
          <w:lang w:eastAsia="zh-CN"/>
        </w:rPr>
        <w:t>Order Of The Aster -</w:t>
      </w:r>
    </w:p>
    <w:p w14:paraId="30388001" w14:textId="77777777" w:rsidR="00100780" w:rsidRPr="002A0452" w:rsidRDefault="00100780" w:rsidP="003C5CC3">
      <w:pPr>
        <w:pStyle w:val="Heading2ToC"/>
        <w:rPr>
          <w:lang w:val="ru-RU"/>
        </w:rPr>
      </w:pPr>
      <w:bookmarkStart w:id="117" w:name="_Toc70532822"/>
      <w:r w:rsidRPr="002A0452">
        <w:rPr>
          <w:lang w:val="ru-RU"/>
        </w:rPr>
        <w:t>История</w:t>
      </w:r>
      <w:bookmarkEnd w:id="117"/>
    </w:p>
    <w:p w14:paraId="0F9D8F16" w14:textId="77777777" w:rsidR="002E0733" w:rsidRDefault="00100780" w:rsidP="003C5CC3">
      <w:pPr>
        <w:pStyle w:val="Heading3ToC"/>
        <w:rPr>
          <w:lang w:val="ru-RU"/>
        </w:rPr>
      </w:pPr>
      <w:bookmarkStart w:id="118" w:name="_Toc70532823"/>
      <w:r w:rsidRPr="002A0452">
        <w:rPr>
          <w:lang w:val="ru-RU"/>
        </w:rPr>
        <w:t>История поселения</w:t>
      </w:r>
      <w:bookmarkEnd w:id="118"/>
    </w:p>
    <w:p w14:paraId="2447743E" w14:textId="6CD3ACEA" w:rsidR="002E0733" w:rsidRDefault="00100780" w:rsidP="00100780">
      <w:pPr>
        <w:pStyle w:val="BasicTextParagraph1"/>
        <w:rPr>
          <w:lang w:val="ru-RU" w:eastAsia="zh-CN"/>
        </w:rPr>
      </w:pPr>
      <w:r w:rsidRPr="002A0452">
        <w:rPr>
          <w:lang w:val="ru-RU" w:eastAsia="zh-CN"/>
        </w:rPr>
        <w:t>Губительные Снега названы так в честь битвы, которая окончательно погубила человеческого правителя. Это была быстрая зимняя схватка которая оставила лежать орочьи и человеческие тела по нескольким милям покрытой снегом земли. Когда пришла оттепель эта местность стала известна как Волчье Поле, поскольку многие хищники пришли кормиться падалью, так что местным охотникам пришлось нанять волшебников чтобы убить этих волков и не повредить их хвосты. Охотники собрали столь много хвостов, что даже после оплаты услуг волшебников, они все еще остались в большой прибыли.</w:t>
      </w:r>
    </w:p>
    <w:p w14:paraId="6F8D3037" w14:textId="77777777" w:rsidR="002E0733" w:rsidRDefault="00100780" w:rsidP="00100780">
      <w:pPr>
        <w:pStyle w:val="BasicTextParagraph1"/>
        <w:rPr>
          <w:lang w:val="ru-RU" w:eastAsia="zh-CN"/>
        </w:rPr>
      </w:pPr>
      <w:r w:rsidRPr="002A0452">
        <w:rPr>
          <w:lang w:val="ru-RU" w:eastAsia="zh-CN"/>
        </w:rPr>
        <w:t>Когда в 1372 ЛД наступила весенняя оттепель, как и каждую весну, растаявшие снега наполнили высокогорные ручьи. В этом году потоки быстрой воды принесли золото. Какой-то охотник, возвратившись домой после неудачного дня, вылил воду из своей фляги в таз и увидел крошечные золотые песчинки, лежащие на дне. Не теряя времени, он прошелся обратно по тому же туги к горному ручью, из которого наполнял свою флягу. На этом месте, не дальше пяти километров от Смертельных Снегов, он начал искать золото и был вознагражден за свои усилия. Слухи быстро разнеслись по деревне.</w:t>
      </w:r>
    </w:p>
    <w:p w14:paraId="10BFEEC8" w14:textId="77777777" w:rsidR="002E0733" w:rsidRDefault="00100780" w:rsidP="00100780">
      <w:pPr>
        <w:pStyle w:val="BasicTextParagraph1"/>
        <w:rPr>
          <w:lang w:val="ru-RU" w:eastAsia="zh-CN"/>
        </w:rPr>
      </w:pPr>
      <w:r w:rsidRPr="002A0452">
        <w:rPr>
          <w:lang w:val="ru-RU" w:eastAsia="zh-CN"/>
        </w:rPr>
        <w:t xml:space="preserve">Население деревни возросло на триста, не теряющих надежду разбогатеть людей, дварфов, эльфов и халфлингов. Большая </w:t>
      </w:r>
      <w:r w:rsidRPr="002A0452">
        <w:rPr>
          <w:lang w:val="ru-RU" w:eastAsia="zh-CN"/>
        </w:rPr>
        <w:lastRenderedPageBreak/>
        <w:t>часть этих приезжих просто надеется найти золото для себя, а другие хотят заработать денег, снабжая золотоискателей товарами и услугами (законными и не очень). Естественно, это неожиданное увеличение населения и денежного по¬тока создает дополнительные проблемы для сообщества, и его лидеры пытаются справиться с новым положением вещей.</w:t>
      </w:r>
    </w:p>
    <w:p w14:paraId="5FF327A5" w14:textId="77777777" w:rsidR="002E0733" w:rsidRDefault="00100780" w:rsidP="003C5CC3">
      <w:pPr>
        <w:pStyle w:val="Heading3ToC"/>
        <w:rPr>
          <w:lang w:val="ru-RU"/>
        </w:rPr>
      </w:pPr>
      <w:bookmarkStart w:id="119" w:name="_Toc70532824"/>
      <w:r w:rsidRPr="002A0452">
        <w:rPr>
          <w:lang w:val="ru-RU"/>
        </w:rPr>
        <w:t>После Магической Чумы</w:t>
      </w:r>
      <w:bookmarkEnd w:id="119"/>
    </w:p>
    <w:p w14:paraId="33D478CF" w14:textId="77777777" w:rsidR="002E0733" w:rsidRDefault="00100780" w:rsidP="00100780">
      <w:pPr>
        <w:pStyle w:val="BasicTextParagraph1"/>
        <w:rPr>
          <w:lang w:val="ru-RU" w:eastAsia="zh-CN"/>
        </w:rPr>
      </w:pPr>
      <w:r w:rsidRPr="002A0452">
        <w:rPr>
          <w:lang w:val="ru-RU" w:eastAsia="zh-CN"/>
        </w:rPr>
        <w:t>В 1385 ЛД Магическая Чума положила конец золотой лихорадке, заставив уцелевших бежать. Только остов и фундамент Дома Ледяного Копья и руины Розы и молота остались свидетельством существовашего города.</w:t>
      </w:r>
    </w:p>
    <w:p w14:paraId="1455DF6C" w14:textId="77777777" w:rsidR="002E0733" w:rsidRDefault="00100780" w:rsidP="00100780">
      <w:pPr>
        <w:pStyle w:val="BasicTextParagraph1"/>
        <w:rPr>
          <w:lang w:val="ru-RU" w:eastAsia="zh-CN"/>
        </w:rPr>
      </w:pPr>
      <w:r w:rsidRPr="002A0452">
        <w:rPr>
          <w:lang w:val="ru-RU" w:eastAsia="zh-CN"/>
        </w:rPr>
        <w:t>Губительные снега все еще привлекали посетителей - слухи множились в Сундабаре, что могущественная група авантюристов поселилась в руинах города - Братство Луны, и что у них не получилось извлечь большую часть собраных сокровищ перед Магической Чумой. Это привело к тому, что искатели сокровищ рыскали по этой местности в поисках скрытых сокровищ еще десятилетиями.</w:t>
      </w:r>
    </w:p>
    <w:p w14:paraId="766A10BE" w14:textId="77777777" w:rsidR="002E0733" w:rsidRDefault="00100780" w:rsidP="00100780">
      <w:pPr>
        <w:pStyle w:val="BasicTextParagraph1"/>
        <w:rPr>
          <w:lang w:val="ru-RU" w:eastAsia="zh-CN"/>
        </w:rPr>
      </w:pPr>
      <w:r w:rsidRPr="002A0452">
        <w:rPr>
          <w:lang w:val="ru-RU" w:eastAsia="zh-CN"/>
        </w:rPr>
        <w:t>В 1481 ЛД орк бандит по имени Хистарак нашел сокровища Братства (или по крайней мере их значительную часть). После этого он распространил слухи про новый источник синего огня, чтобы отпугнуть других падальщиков. К сожалению, эта история лишь привлекла Орден Синего Огня, кто послал свою групу исследовать город и узнать что произошло. В результате столкновения Хистарак погиб, и сокровища Братства Луны вновь остались погребенными где-то в окрестностях Губительных Снегов.</w:t>
      </w:r>
    </w:p>
    <w:p w14:paraId="22DC92A1" w14:textId="77777777" w:rsidR="002E0733" w:rsidRDefault="00100780" w:rsidP="003C5CC3">
      <w:pPr>
        <w:pStyle w:val="Heading3ToC"/>
        <w:rPr>
          <w:lang w:val="ru-RU"/>
        </w:rPr>
      </w:pPr>
      <w:bookmarkStart w:id="120" w:name="_Toc70532825"/>
      <w:r w:rsidRPr="002A0452">
        <w:rPr>
          <w:lang w:val="ru-RU"/>
        </w:rPr>
        <w:t>После Второго Раскола</w:t>
      </w:r>
      <w:bookmarkEnd w:id="120"/>
    </w:p>
    <w:p w14:paraId="7B90E8A1" w14:textId="77777777" w:rsidR="002E0733" w:rsidRDefault="00100780" w:rsidP="00100780">
      <w:pPr>
        <w:pStyle w:val="BasicTextParagraph1"/>
        <w:rPr>
          <w:lang w:val="ru-RU" w:eastAsia="zh-CN"/>
        </w:rPr>
      </w:pPr>
      <w:r w:rsidRPr="002A0452">
        <w:rPr>
          <w:lang w:val="ru-RU" w:eastAsia="zh-CN"/>
        </w:rPr>
        <w:t>После Войны Серебряных Пределов и Второго Раскола Губительные Снега вновь расцвели - Лорд Ледяное Копье вернулся в свои родовые земли вместе с множеством поселенцев из Сильверимуна, человеческих беженцев из Сундабара и части дворфов. но уже в 1490 ЛД лорд погиб на охоте столкнувшись с парой Зимних Волков, а не обычными волками.</w:t>
      </w:r>
    </w:p>
    <w:p w14:paraId="32922CE4" w14:textId="77777777" w:rsidR="002E0733" w:rsidRDefault="00100780" w:rsidP="00100780">
      <w:pPr>
        <w:pStyle w:val="BasicTextParagraph1"/>
        <w:rPr>
          <w:lang w:val="ru-RU" w:eastAsia="zh-CN"/>
        </w:rPr>
      </w:pPr>
      <w:r w:rsidRPr="002A0452">
        <w:rPr>
          <w:lang w:val="ru-RU" w:eastAsia="zh-CN"/>
        </w:rPr>
        <w:t>Пару лет поселение существовали без номинального правителя, до тех пор пока весной 1492 ЛД в город не прибыл Бран Ледяное Копье, незаконнорожденный сын Лорда, который был признан в Сильверимуне и Цитадели Адбар как полноценный наследник рода и решил вложить свои имеющиеся средства в развитие города.</w:t>
      </w:r>
    </w:p>
    <w:p w14:paraId="3BD95964" w14:textId="77777777" w:rsidR="002E0733" w:rsidRDefault="00100780" w:rsidP="003C5CC3">
      <w:pPr>
        <w:pStyle w:val="Heading3ToC"/>
        <w:rPr>
          <w:lang w:val="ru-RU"/>
        </w:rPr>
      </w:pPr>
      <w:bookmarkStart w:id="121" w:name="_Toc70532826"/>
      <w:r w:rsidRPr="002A0452">
        <w:rPr>
          <w:lang w:val="ru-RU"/>
        </w:rPr>
        <w:t>Новейшая история Губительных Снегов</w:t>
      </w:r>
      <w:bookmarkEnd w:id="121"/>
    </w:p>
    <w:p w14:paraId="6D5C786F" w14:textId="77777777" w:rsidR="002E0733" w:rsidRDefault="00100780" w:rsidP="00100780">
      <w:pPr>
        <w:pStyle w:val="BasicTextParagraph1"/>
        <w:rPr>
          <w:lang w:val="ru-RU" w:eastAsia="zh-CN"/>
        </w:rPr>
      </w:pPr>
      <w:r w:rsidRPr="002A0452">
        <w:rPr>
          <w:lang w:val="ru-RU" w:eastAsia="zh-CN"/>
        </w:rPr>
        <w:t>Молодой потомок из дома Ледяного Копья оказался весьма лихим авантюристом-рубакой и заработал немало золотых монет, на которые он решил отстроить семейный особняк в Губительных Снегах, к тому же часть затрат компенсировал Сильверимун, который заинтересован в освоении дикого фронтира.</w:t>
      </w:r>
    </w:p>
    <w:p w14:paraId="3ECA5D2C" w14:textId="39FE5700" w:rsidR="00100780" w:rsidRPr="002A0452" w:rsidRDefault="00100780" w:rsidP="00100780">
      <w:pPr>
        <w:pStyle w:val="BasicTextParagraph1"/>
        <w:rPr>
          <w:lang w:val="ru-RU" w:eastAsia="zh-CN"/>
        </w:rPr>
      </w:pPr>
      <w:r w:rsidRPr="002A0452">
        <w:rPr>
          <w:lang w:val="ru-RU" w:eastAsia="zh-CN"/>
        </w:rPr>
        <w:t>Молодой дворянин уже организовал добычу золота и заодно пытается помочь своим друзьям в Диком отдыхе увеличить объемы проезжающих караванов для развития торговли.</w:t>
      </w:r>
    </w:p>
    <w:p w14:paraId="7465393F" w14:textId="77777777" w:rsidR="00100780" w:rsidRPr="002A0452" w:rsidRDefault="00100780" w:rsidP="003C5CC3">
      <w:pPr>
        <w:pStyle w:val="Heading2ToC"/>
        <w:rPr>
          <w:lang w:val="ru-RU"/>
        </w:rPr>
      </w:pPr>
      <w:bookmarkStart w:id="122" w:name="_Toc70532827"/>
      <w:r w:rsidRPr="002A0452">
        <w:rPr>
          <w:lang w:val="ru-RU"/>
        </w:rPr>
        <w:t>Архитектура</w:t>
      </w:r>
      <w:bookmarkEnd w:id="122"/>
    </w:p>
    <w:p w14:paraId="64E768B8" w14:textId="77777777" w:rsidR="002E0733" w:rsidRDefault="00100780" w:rsidP="00100780">
      <w:pPr>
        <w:pStyle w:val="BasicTextParagraph1"/>
        <w:rPr>
          <w:lang w:val="ru-RU" w:eastAsia="zh-CN"/>
        </w:rPr>
      </w:pPr>
      <w:r w:rsidRPr="002A0452">
        <w:rPr>
          <w:lang w:val="ru-RU" w:eastAsia="zh-CN"/>
        </w:rPr>
        <w:t>Стены - деревянные 15 футов высотой построенные на каменном основании высотой 5 футов. Все постройки за малым исключение - деревянные.</w:t>
      </w:r>
    </w:p>
    <w:p w14:paraId="5B9D6C7E" w14:textId="77777777" w:rsidR="002E0733" w:rsidRDefault="00100780" w:rsidP="00100780">
      <w:pPr>
        <w:pStyle w:val="BasicTextParagraph1"/>
        <w:rPr>
          <w:lang w:val="ru-RU" w:eastAsia="zh-CN"/>
        </w:rPr>
      </w:pPr>
      <w:r w:rsidRPr="002A0452">
        <w:rPr>
          <w:lang w:val="ru-RU" w:eastAsia="zh-CN"/>
        </w:rPr>
        <w:t>Две высокие наблюдательные башни - Наблюдательная Башня Латандера и построенная лордом Ледяным Копьем для дополнительного наблюдения.</w:t>
      </w:r>
    </w:p>
    <w:p w14:paraId="548451FF" w14:textId="77777777" w:rsidR="002E0733" w:rsidRDefault="00100780" w:rsidP="00100780">
      <w:pPr>
        <w:pStyle w:val="BasicTextParagraph1"/>
        <w:rPr>
          <w:lang w:val="ru-RU" w:eastAsia="zh-CN"/>
        </w:rPr>
      </w:pPr>
      <w:r w:rsidRPr="002A0452">
        <w:rPr>
          <w:lang w:val="ru-RU" w:eastAsia="zh-CN"/>
        </w:rPr>
        <w:t>Ворота - изготовлены из тяжелового дубового бруса и на ночь закрываются на тяжелый засов, который с трудом поднимают двое взрослых мужчин.</w:t>
      </w:r>
    </w:p>
    <w:p w14:paraId="753CAD9B" w14:textId="77777777" w:rsidR="002E0733" w:rsidRDefault="00100780" w:rsidP="00100780">
      <w:pPr>
        <w:pStyle w:val="BasicTextParagraph1"/>
        <w:rPr>
          <w:lang w:val="ru-RU" w:eastAsia="zh-CN"/>
        </w:rPr>
      </w:pPr>
      <w:r w:rsidRPr="002A0452">
        <w:rPr>
          <w:lang w:val="ru-RU" w:eastAsia="zh-CN"/>
        </w:rPr>
        <w:t>Крыши покрыты глиняной черепицей.</w:t>
      </w:r>
    </w:p>
    <w:p w14:paraId="18D23CB8" w14:textId="1FF781D6" w:rsidR="00100780" w:rsidRPr="002A0452" w:rsidRDefault="00100780" w:rsidP="00100780">
      <w:pPr>
        <w:pStyle w:val="BasicTextParagraph1"/>
        <w:rPr>
          <w:lang w:val="ru-RU" w:eastAsia="zh-CN"/>
        </w:rPr>
      </w:pPr>
      <w:r w:rsidRPr="002A0452">
        <w:rPr>
          <w:lang w:val="ru-RU" w:eastAsia="zh-CN"/>
        </w:rPr>
        <w:t>Расположение</w:t>
      </w:r>
    </w:p>
    <w:p w14:paraId="6B3825ED" w14:textId="77777777" w:rsidR="002E0733" w:rsidRDefault="00100780" w:rsidP="00100780">
      <w:pPr>
        <w:pStyle w:val="BasicTextParagraph1"/>
        <w:rPr>
          <w:lang w:val="ru-RU" w:eastAsia="zh-CN"/>
        </w:rPr>
      </w:pPr>
      <w:r>
        <w:rPr>
          <w:lang w:eastAsia="zh-CN"/>
        </w:rPr>
        <w:t>Deadsnows</w:t>
      </w:r>
      <w:r w:rsidRPr="002A0452">
        <w:rPr>
          <w:lang w:val="ru-RU" w:eastAsia="zh-CN"/>
        </w:rPr>
        <w:t xml:space="preserve"> находятся в небольшой долине внутри Незерских гор. Через долину протекают несколько ручьев</w:t>
      </w:r>
    </w:p>
    <w:p w14:paraId="102C5072" w14:textId="6AFF9D08" w:rsidR="00100780" w:rsidRPr="002A0452" w:rsidRDefault="00100780" w:rsidP="00100780">
      <w:pPr>
        <w:pStyle w:val="BasicTextParagraph1"/>
        <w:rPr>
          <w:lang w:val="ru-RU" w:eastAsia="zh-CN"/>
        </w:rPr>
      </w:pPr>
      <w:r w:rsidRPr="002A0452">
        <w:rPr>
          <w:lang w:val="ru-RU" w:eastAsia="zh-CN"/>
        </w:rPr>
        <w:t>Природные ресурсы</w:t>
      </w:r>
    </w:p>
    <w:p w14:paraId="0F16DF30" w14:textId="77777777" w:rsidR="00100780" w:rsidRPr="00943444" w:rsidRDefault="00100780" w:rsidP="00100780">
      <w:pPr>
        <w:pStyle w:val="BasicTextParagraph1"/>
        <w:rPr>
          <w:lang w:val="ru-RU" w:eastAsia="zh-CN"/>
        </w:rPr>
      </w:pPr>
      <w:r w:rsidRPr="00943444">
        <w:rPr>
          <w:lang w:val="ru-RU" w:eastAsia="zh-CN"/>
        </w:rPr>
        <w:t>Золотые прииски</w:t>
      </w:r>
    </w:p>
    <w:p w14:paraId="7B7CE9A2" w14:textId="77777777" w:rsidR="00100780" w:rsidRPr="00943444" w:rsidRDefault="00100780" w:rsidP="00100780">
      <w:pPr>
        <w:pStyle w:val="BasicTextParagraph1"/>
        <w:rPr>
          <w:lang w:val="ru-RU" w:eastAsia="zh-CN"/>
        </w:rPr>
      </w:pPr>
      <w:r w:rsidRPr="00943444">
        <w:rPr>
          <w:lang w:val="ru-RU" w:eastAsia="zh-CN"/>
        </w:rPr>
        <w:t>Поля</w:t>
      </w:r>
    </w:p>
    <w:p w14:paraId="3B496751" w14:textId="56ECD5DA" w:rsidR="002E0733" w:rsidRDefault="00100780" w:rsidP="00100780">
      <w:pPr>
        <w:pStyle w:val="BasicTextParagraph1"/>
        <w:rPr>
          <w:lang w:val="ru-RU" w:eastAsia="zh-CN"/>
        </w:rPr>
      </w:pPr>
      <w:r w:rsidRPr="00943444">
        <w:rPr>
          <w:lang w:val="ru-RU" w:eastAsia="zh-CN"/>
        </w:rPr>
        <w:t>Ручьи</w:t>
      </w:r>
    </w:p>
    <w:p w14:paraId="56D4E50F" w14:textId="6F12A238" w:rsidR="007213B9" w:rsidRDefault="007213B9" w:rsidP="007213B9">
      <w:pPr>
        <w:pStyle w:val="Heading2ToC"/>
      </w:pPr>
      <w:bookmarkStart w:id="123" w:name="_Toc70532828"/>
      <w:r>
        <w:t>Случайные встречи в Мертвоснежье</w:t>
      </w:r>
      <w:bookmarkEnd w:id="123"/>
    </w:p>
    <w:p w14:paraId="59652EB5" w14:textId="5757A455" w:rsidR="007213B9" w:rsidRDefault="007213B9" w:rsidP="00FF0960">
      <w:pPr>
        <w:pStyle w:val="BasicTextParagraph2"/>
      </w:pPr>
    </w:p>
    <w:p w14:paraId="5848404C" w14:textId="5B6A3483" w:rsidR="007213B9" w:rsidRPr="007213B9" w:rsidRDefault="007213B9" w:rsidP="00FF0960">
      <w:pPr>
        <w:pStyle w:val="BasicTextParagraph2"/>
        <w:rPr>
          <w:lang w:val="en-US"/>
        </w:rPr>
      </w:pPr>
      <w:r>
        <w:t>Случайный персонаж</w:t>
      </w:r>
    </w:p>
    <w:p w14:paraId="1F2B3331" w14:textId="77777777" w:rsidR="007213B9" w:rsidRPr="007213B9" w:rsidRDefault="007213B9" w:rsidP="00FF0960">
      <w:pPr>
        <w:pStyle w:val="BasicTextParagraph2"/>
      </w:pPr>
    </w:p>
    <w:tbl>
      <w:tblPr>
        <w:tblStyle w:val="afffff2"/>
        <w:tblW w:w="0" w:type="auto"/>
        <w:tblLook w:val="04A0" w:firstRow="1" w:lastRow="0" w:firstColumn="1" w:lastColumn="0" w:noHBand="0" w:noVBand="1"/>
      </w:tblPr>
      <w:tblGrid>
        <w:gridCol w:w="1004"/>
        <w:gridCol w:w="1004"/>
        <w:gridCol w:w="1004"/>
        <w:gridCol w:w="1004"/>
      </w:tblGrid>
      <w:tr w:rsidR="00093305" w:rsidRPr="00093305" w14:paraId="7F4E252C" w14:textId="77777777" w:rsidTr="00093305">
        <w:tc>
          <w:tcPr>
            <w:tcW w:w="1004" w:type="dxa"/>
          </w:tcPr>
          <w:p w14:paraId="58ED4D75" w14:textId="77777777" w:rsidR="00093305" w:rsidRPr="00093305" w:rsidRDefault="00093305" w:rsidP="00FF0960">
            <w:pPr>
              <w:pStyle w:val="BasicTextParagraph2"/>
            </w:pPr>
            <w:r w:rsidRPr="00093305">
              <w:t>1d12</w:t>
            </w:r>
          </w:p>
        </w:tc>
        <w:tc>
          <w:tcPr>
            <w:tcW w:w="1004" w:type="dxa"/>
          </w:tcPr>
          <w:p w14:paraId="22C1580C" w14:textId="6063C416" w:rsidR="00093305" w:rsidRPr="00093305" w:rsidRDefault="00093305" w:rsidP="00FF0960">
            <w:pPr>
              <w:pStyle w:val="BasicTextParagraph2"/>
            </w:pPr>
            <w:r w:rsidRPr="00093305">
              <w:t>Gnomes</w:t>
            </w:r>
          </w:p>
        </w:tc>
        <w:tc>
          <w:tcPr>
            <w:tcW w:w="1004" w:type="dxa"/>
          </w:tcPr>
          <w:p w14:paraId="6E5B9654" w14:textId="6E666B10" w:rsidR="00093305" w:rsidRPr="00093305" w:rsidRDefault="00093305" w:rsidP="00FF0960">
            <w:pPr>
              <w:pStyle w:val="BasicTextParagraph2"/>
            </w:pPr>
            <w:r w:rsidRPr="00093305">
              <w:t>Halflings</w:t>
            </w:r>
          </w:p>
        </w:tc>
        <w:tc>
          <w:tcPr>
            <w:tcW w:w="1004" w:type="dxa"/>
          </w:tcPr>
          <w:p w14:paraId="4AA309C7" w14:textId="6A26344E" w:rsidR="00093305" w:rsidRPr="00093305" w:rsidRDefault="00093305" w:rsidP="00FF0960">
            <w:pPr>
              <w:pStyle w:val="BasicTextParagraph2"/>
            </w:pPr>
            <w:r w:rsidRPr="00093305">
              <w:t>Humans</w:t>
            </w:r>
          </w:p>
        </w:tc>
      </w:tr>
      <w:tr w:rsidR="00093305" w:rsidRPr="00093305" w14:paraId="640FD227" w14:textId="77777777" w:rsidTr="00093305">
        <w:tc>
          <w:tcPr>
            <w:tcW w:w="1004" w:type="dxa"/>
          </w:tcPr>
          <w:p w14:paraId="73F50F7A" w14:textId="77777777" w:rsidR="00093305" w:rsidRPr="00093305" w:rsidRDefault="00093305" w:rsidP="00FF0960">
            <w:pPr>
              <w:pStyle w:val="BasicTextParagraph2"/>
            </w:pPr>
            <w:r w:rsidRPr="00093305">
              <w:t>1</w:t>
            </w:r>
          </w:p>
        </w:tc>
        <w:tc>
          <w:tcPr>
            <w:tcW w:w="1004" w:type="dxa"/>
          </w:tcPr>
          <w:p w14:paraId="1B5FBD53" w14:textId="77777777" w:rsidR="00093305" w:rsidRPr="00093305" w:rsidRDefault="00093305" w:rsidP="00FF0960">
            <w:pPr>
              <w:pStyle w:val="BasicTextParagraph2"/>
            </w:pPr>
            <w:r w:rsidRPr="00093305">
              <w:t>Aldiber</w:t>
            </w:r>
          </w:p>
        </w:tc>
        <w:tc>
          <w:tcPr>
            <w:tcW w:w="1004" w:type="dxa"/>
          </w:tcPr>
          <w:p w14:paraId="42EED253" w14:textId="77777777" w:rsidR="00093305" w:rsidRPr="00093305" w:rsidRDefault="00093305" w:rsidP="00FF0960">
            <w:pPr>
              <w:pStyle w:val="BasicTextParagraph2"/>
            </w:pPr>
            <w:r w:rsidRPr="00093305">
              <w:t>Aretina</w:t>
            </w:r>
          </w:p>
        </w:tc>
        <w:tc>
          <w:tcPr>
            <w:tcW w:w="1004" w:type="dxa"/>
          </w:tcPr>
          <w:p w14:paraId="5F078454" w14:textId="77777777" w:rsidR="00093305" w:rsidRPr="00093305" w:rsidRDefault="00093305" w:rsidP="00FF0960">
            <w:pPr>
              <w:pStyle w:val="BasicTextParagraph2"/>
            </w:pPr>
            <w:r w:rsidRPr="00093305">
              <w:t>Alma</w:t>
            </w:r>
          </w:p>
        </w:tc>
      </w:tr>
      <w:tr w:rsidR="00093305" w:rsidRPr="00093305" w14:paraId="68238B7E" w14:textId="77777777" w:rsidTr="00093305">
        <w:tc>
          <w:tcPr>
            <w:tcW w:w="1004" w:type="dxa"/>
          </w:tcPr>
          <w:p w14:paraId="4DFE152F" w14:textId="77777777" w:rsidR="00093305" w:rsidRPr="00093305" w:rsidRDefault="00093305" w:rsidP="00FF0960">
            <w:pPr>
              <w:pStyle w:val="BasicTextParagraph2"/>
            </w:pPr>
            <w:r w:rsidRPr="00093305">
              <w:t>2</w:t>
            </w:r>
          </w:p>
        </w:tc>
        <w:tc>
          <w:tcPr>
            <w:tcW w:w="1004" w:type="dxa"/>
          </w:tcPr>
          <w:p w14:paraId="277F7EF2" w14:textId="77777777" w:rsidR="00093305" w:rsidRPr="00093305" w:rsidRDefault="00093305" w:rsidP="00FF0960">
            <w:pPr>
              <w:pStyle w:val="BasicTextParagraph2"/>
            </w:pPr>
            <w:r w:rsidRPr="00093305">
              <w:t>Fantalas</w:t>
            </w:r>
          </w:p>
        </w:tc>
        <w:tc>
          <w:tcPr>
            <w:tcW w:w="1004" w:type="dxa"/>
          </w:tcPr>
          <w:p w14:paraId="6135DFB5" w14:textId="77777777" w:rsidR="00093305" w:rsidRPr="00093305" w:rsidRDefault="00093305" w:rsidP="00FF0960">
            <w:pPr>
              <w:pStyle w:val="BasicTextParagraph2"/>
            </w:pPr>
            <w:r w:rsidRPr="00093305">
              <w:t>Arngrim</w:t>
            </w:r>
          </w:p>
        </w:tc>
        <w:tc>
          <w:tcPr>
            <w:tcW w:w="1004" w:type="dxa"/>
          </w:tcPr>
          <w:p w14:paraId="6AD3FBC4" w14:textId="77777777" w:rsidR="00093305" w:rsidRPr="00093305" w:rsidRDefault="00093305" w:rsidP="00FF0960">
            <w:pPr>
              <w:pStyle w:val="BasicTextParagraph2"/>
            </w:pPr>
            <w:r w:rsidRPr="00093305">
              <w:t>Cordelia</w:t>
            </w:r>
          </w:p>
        </w:tc>
      </w:tr>
      <w:tr w:rsidR="00093305" w:rsidRPr="00093305" w14:paraId="226BC08C" w14:textId="77777777" w:rsidTr="00093305">
        <w:tc>
          <w:tcPr>
            <w:tcW w:w="1004" w:type="dxa"/>
          </w:tcPr>
          <w:p w14:paraId="36AB5836" w14:textId="77777777" w:rsidR="00093305" w:rsidRPr="00093305" w:rsidRDefault="00093305" w:rsidP="00FF0960">
            <w:pPr>
              <w:pStyle w:val="BasicTextParagraph2"/>
            </w:pPr>
            <w:r w:rsidRPr="00093305">
              <w:t>3</w:t>
            </w:r>
          </w:p>
        </w:tc>
        <w:tc>
          <w:tcPr>
            <w:tcW w:w="1004" w:type="dxa"/>
          </w:tcPr>
          <w:p w14:paraId="6663D79F" w14:textId="77777777" w:rsidR="00093305" w:rsidRPr="00093305" w:rsidRDefault="00093305" w:rsidP="00FF0960">
            <w:pPr>
              <w:pStyle w:val="BasicTextParagraph2"/>
            </w:pPr>
            <w:r w:rsidRPr="00093305">
              <w:t>Hammish</w:t>
            </w:r>
          </w:p>
        </w:tc>
        <w:tc>
          <w:tcPr>
            <w:tcW w:w="1004" w:type="dxa"/>
          </w:tcPr>
          <w:p w14:paraId="1F53DDF5" w14:textId="77777777" w:rsidR="00093305" w:rsidRPr="00093305" w:rsidRDefault="00093305" w:rsidP="00FF0960">
            <w:pPr>
              <w:pStyle w:val="BasicTextParagraph2"/>
            </w:pPr>
            <w:r w:rsidRPr="00093305">
              <w:t>Bernus</w:t>
            </w:r>
          </w:p>
        </w:tc>
        <w:tc>
          <w:tcPr>
            <w:tcW w:w="1004" w:type="dxa"/>
          </w:tcPr>
          <w:p w14:paraId="6F76C8C2" w14:textId="77777777" w:rsidR="00093305" w:rsidRPr="00093305" w:rsidRDefault="00093305" w:rsidP="00FF0960">
            <w:pPr>
              <w:pStyle w:val="BasicTextParagraph2"/>
            </w:pPr>
            <w:r w:rsidRPr="00093305">
              <w:t>Declan</w:t>
            </w:r>
          </w:p>
        </w:tc>
      </w:tr>
      <w:tr w:rsidR="00093305" w:rsidRPr="00093305" w14:paraId="771CDBAB" w14:textId="77777777" w:rsidTr="00093305">
        <w:tc>
          <w:tcPr>
            <w:tcW w:w="1004" w:type="dxa"/>
          </w:tcPr>
          <w:p w14:paraId="1AC68E55" w14:textId="77777777" w:rsidR="00093305" w:rsidRPr="00093305" w:rsidRDefault="00093305" w:rsidP="00FF0960">
            <w:pPr>
              <w:pStyle w:val="BasicTextParagraph2"/>
            </w:pPr>
            <w:r w:rsidRPr="00093305">
              <w:t>4</w:t>
            </w:r>
          </w:p>
        </w:tc>
        <w:tc>
          <w:tcPr>
            <w:tcW w:w="1004" w:type="dxa"/>
          </w:tcPr>
          <w:p w14:paraId="4E4F13B1" w14:textId="77777777" w:rsidR="00093305" w:rsidRPr="00093305" w:rsidRDefault="00093305" w:rsidP="00FF0960">
            <w:pPr>
              <w:pStyle w:val="BasicTextParagraph2"/>
            </w:pPr>
            <w:r w:rsidRPr="00093305">
              <w:t>Ivaryn</w:t>
            </w:r>
          </w:p>
        </w:tc>
        <w:tc>
          <w:tcPr>
            <w:tcW w:w="1004" w:type="dxa"/>
          </w:tcPr>
          <w:p w14:paraId="4AB34BB6" w14:textId="77777777" w:rsidR="00093305" w:rsidRPr="00093305" w:rsidRDefault="00093305" w:rsidP="00FF0960">
            <w:pPr>
              <w:pStyle w:val="BasicTextParagraph2"/>
            </w:pPr>
            <w:r w:rsidRPr="00093305">
              <w:t>Charis</w:t>
            </w:r>
          </w:p>
        </w:tc>
        <w:tc>
          <w:tcPr>
            <w:tcW w:w="1004" w:type="dxa"/>
          </w:tcPr>
          <w:p w14:paraId="5B6C59DC" w14:textId="77777777" w:rsidR="00093305" w:rsidRPr="00093305" w:rsidRDefault="00093305" w:rsidP="00FF0960">
            <w:pPr>
              <w:pStyle w:val="BasicTextParagraph2"/>
            </w:pPr>
            <w:r w:rsidRPr="00093305">
              <w:t>Duncan</w:t>
            </w:r>
          </w:p>
        </w:tc>
      </w:tr>
      <w:tr w:rsidR="00093305" w:rsidRPr="00093305" w14:paraId="6F5DFE08" w14:textId="77777777" w:rsidTr="00093305">
        <w:tc>
          <w:tcPr>
            <w:tcW w:w="1004" w:type="dxa"/>
          </w:tcPr>
          <w:p w14:paraId="29243099" w14:textId="77777777" w:rsidR="00093305" w:rsidRPr="00093305" w:rsidRDefault="00093305" w:rsidP="00FF0960">
            <w:pPr>
              <w:pStyle w:val="BasicTextParagraph2"/>
            </w:pPr>
            <w:r w:rsidRPr="00093305">
              <w:t>5</w:t>
            </w:r>
          </w:p>
        </w:tc>
        <w:tc>
          <w:tcPr>
            <w:tcW w:w="1004" w:type="dxa"/>
          </w:tcPr>
          <w:p w14:paraId="6C6932A0" w14:textId="77777777" w:rsidR="00093305" w:rsidRPr="00093305" w:rsidRDefault="00093305" w:rsidP="00FF0960">
            <w:pPr>
              <w:pStyle w:val="BasicTextParagraph2"/>
            </w:pPr>
            <w:r w:rsidRPr="00093305">
              <w:t>Lolenryl</w:t>
            </w:r>
          </w:p>
        </w:tc>
        <w:tc>
          <w:tcPr>
            <w:tcW w:w="1004" w:type="dxa"/>
          </w:tcPr>
          <w:p w14:paraId="1AC80430" w14:textId="77777777" w:rsidR="00093305" w:rsidRPr="00093305" w:rsidRDefault="00093305" w:rsidP="00FF0960">
            <w:pPr>
              <w:pStyle w:val="BasicTextParagraph2"/>
            </w:pPr>
            <w:r w:rsidRPr="00093305">
              <w:t>Jahandar</w:t>
            </w:r>
          </w:p>
        </w:tc>
        <w:tc>
          <w:tcPr>
            <w:tcW w:w="1004" w:type="dxa"/>
          </w:tcPr>
          <w:p w14:paraId="065553D2" w14:textId="77777777" w:rsidR="00093305" w:rsidRPr="00093305" w:rsidRDefault="00093305" w:rsidP="00FF0960">
            <w:pPr>
              <w:pStyle w:val="BasicTextParagraph2"/>
            </w:pPr>
            <w:r w:rsidRPr="00093305">
              <w:t>Everan</w:t>
            </w:r>
          </w:p>
        </w:tc>
      </w:tr>
      <w:tr w:rsidR="00093305" w:rsidRPr="00093305" w14:paraId="336A1556" w14:textId="77777777" w:rsidTr="00093305">
        <w:tc>
          <w:tcPr>
            <w:tcW w:w="1004" w:type="dxa"/>
          </w:tcPr>
          <w:p w14:paraId="03E77A63" w14:textId="77777777" w:rsidR="00093305" w:rsidRPr="00093305" w:rsidRDefault="00093305" w:rsidP="00FF0960">
            <w:pPr>
              <w:pStyle w:val="BasicTextParagraph2"/>
            </w:pPr>
            <w:r w:rsidRPr="00093305">
              <w:t>6</w:t>
            </w:r>
          </w:p>
        </w:tc>
        <w:tc>
          <w:tcPr>
            <w:tcW w:w="1004" w:type="dxa"/>
          </w:tcPr>
          <w:p w14:paraId="624ED6A5" w14:textId="77777777" w:rsidR="00093305" w:rsidRPr="00093305" w:rsidRDefault="00093305" w:rsidP="00FF0960">
            <w:pPr>
              <w:pStyle w:val="BasicTextParagraph2"/>
            </w:pPr>
            <w:r w:rsidRPr="00093305">
              <w:t>Marevyn</w:t>
            </w:r>
          </w:p>
        </w:tc>
        <w:tc>
          <w:tcPr>
            <w:tcW w:w="1004" w:type="dxa"/>
          </w:tcPr>
          <w:p w14:paraId="058D5801" w14:textId="77777777" w:rsidR="00093305" w:rsidRPr="00093305" w:rsidRDefault="00093305" w:rsidP="00FF0960">
            <w:pPr>
              <w:pStyle w:val="BasicTextParagraph2"/>
            </w:pPr>
            <w:r w:rsidRPr="00093305">
              <w:t>Korima</w:t>
            </w:r>
          </w:p>
        </w:tc>
        <w:tc>
          <w:tcPr>
            <w:tcW w:w="1004" w:type="dxa"/>
          </w:tcPr>
          <w:p w14:paraId="1A75CC99" w14:textId="77777777" w:rsidR="00093305" w:rsidRPr="00093305" w:rsidRDefault="00093305" w:rsidP="00FF0960">
            <w:pPr>
              <w:pStyle w:val="BasicTextParagraph2"/>
            </w:pPr>
            <w:r w:rsidRPr="00093305">
              <w:t>Finn</w:t>
            </w:r>
          </w:p>
        </w:tc>
      </w:tr>
      <w:tr w:rsidR="00093305" w:rsidRPr="00093305" w14:paraId="4E894ECA" w14:textId="77777777" w:rsidTr="00093305">
        <w:tc>
          <w:tcPr>
            <w:tcW w:w="1004" w:type="dxa"/>
          </w:tcPr>
          <w:p w14:paraId="07C15E9C" w14:textId="77777777" w:rsidR="00093305" w:rsidRPr="00093305" w:rsidRDefault="00093305" w:rsidP="00FF0960">
            <w:pPr>
              <w:pStyle w:val="BasicTextParagraph2"/>
            </w:pPr>
            <w:r w:rsidRPr="00093305">
              <w:t>7</w:t>
            </w:r>
          </w:p>
        </w:tc>
        <w:tc>
          <w:tcPr>
            <w:tcW w:w="1004" w:type="dxa"/>
          </w:tcPr>
          <w:p w14:paraId="20573C66" w14:textId="77777777" w:rsidR="00093305" w:rsidRPr="00093305" w:rsidRDefault="00093305" w:rsidP="00FF0960">
            <w:pPr>
              <w:pStyle w:val="BasicTextParagraph2"/>
            </w:pPr>
            <w:r w:rsidRPr="00093305">
              <w:t>Mellisara</w:t>
            </w:r>
          </w:p>
        </w:tc>
        <w:tc>
          <w:tcPr>
            <w:tcW w:w="1004" w:type="dxa"/>
          </w:tcPr>
          <w:p w14:paraId="4DB4D199" w14:textId="77777777" w:rsidR="00093305" w:rsidRPr="00093305" w:rsidRDefault="00093305" w:rsidP="00FF0960">
            <w:pPr>
              <w:pStyle w:val="BasicTextParagraph2"/>
            </w:pPr>
            <w:r w:rsidRPr="00093305">
              <w:t>Lander</w:t>
            </w:r>
          </w:p>
        </w:tc>
        <w:tc>
          <w:tcPr>
            <w:tcW w:w="1004" w:type="dxa"/>
          </w:tcPr>
          <w:p w14:paraId="2CD9AB6E" w14:textId="77777777" w:rsidR="00093305" w:rsidRPr="00093305" w:rsidRDefault="00093305" w:rsidP="00FF0960">
            <w:pPr>
              <w:pStyle w:val="BasicTextParagraph2"/>
            </w:pPr>
            <w:r w:rsidRPr="00093305">
              <w:t>Fiona</w:t>
            </w:r>
          </w:p>
        </w:tc>
      </w:tr>
      <w:tr w:rsidR="00093305" w:rsidRPr="00093305" w14:paraId="3530A49C" w14:textId="77777777" w:rsidTr="00093305">
        <w:tc>
          <w:tcPr>
            <w:tcW w:w="1004" w:type="dxa"/>
          </w:tcPr>
          <w:p w14:paraId="04A08962" w14:textId="77777777" w:rsidR="00093305" w:rsidRPr="00093305" w:rsidRDefault="00093305" w:rsidP="00FF0960">
            <w:pPr>
              <w:pStyle w:val="BasicTextParagraph2"/>
            </w:pPr>
            <w:r w:rsidRPr="00093305">
              <w:t>8</w:t>
            </w:r>
          </w:p>
        </w:tc>
        <w:tc>
          <w:tcPr>
            <w:tcW w:w="1004" w:type="dxa"/>
          </w:tcPr>
          <w:p w14:paraId="1DC31A98" w14:textId="77777777" w:rsidR="00093305" w:rsidRPr="00093305" w:rsidRDefault="00093305" w:rsidP="00FF0960">
            <w:pPr>
              <w:pStyle w:val="BasicTextParagraph2"/>
            </w:pPr>
            <w:r w:rsidRPr="00093305">
              <w:t>Ollinor</w:t>
            </w:r>
          </w:p>
        </w:tc>
        <w:tc>
          <w:tcPr>
            <w:tcW w:w="1004" w:type="dxa"/>
          </w:tcPr>
          <w:p w14:paraId="60DFF037" w14:textId="77777777" w:rsidR="00093305" w:rsidRPr="00093305" w:rsidRDefault="00093305" w:rsidP="00FF0960">
            <w:pPr>
              <w:pStyle w:val="BasicTextParagraph2"/>
            </w:pPr>
            <w:r w:rsidRPr="00093305">
              <w:t>Ortensia</w:t>
            </w:r>
          </w:p>
        </w:tc>
        <w:tc>
          <w:tcPr>
            <w:tcW w:w="1004" w:type="dxa"/>
          </w:tcPr>
          <w:p w14:paraId="0A0F5443" w14:textId="77777777" w:rsidR="00093305" w:rsidRPr="00093305" w:rsidRDefault="00093305" w:rsidP="00FF0960">
            <w:pPr>
              <w:pStyle w:val="BasicTextParagraph2"/>
            </w:pPr>
            <w:r w:rsidRPr="00093305">
              <w:t>Orinn</w:t>
            </w:r>
          </w:p>
        </w:tc>
      </w:tr>
      <w:tr w:rsidR="00093305" w:rsidRPr="00093305" w14:paraId="588201CE" w14:textId="77777777" w:rsidTr="00093305">
        <w:tc>
          <w:tcPr>
            <w:tcW w:w="1004" w:type="dxa"/>
          </w:tcPr>
          <w:p w14:paraId="2627B45D" w14:textId="77777777" w:rsidR="00093305" w:rsidRPr="00093305" w:rsidRDefault="00093305" w:rsidP="00FF0960">
            <w:pPr>
              <w:pStyle w:val="BasicTextParagraph2"/>
            </w:pPr>
            <w:r w:rsidRPr="00093305">
              <w:t>9</w:t>
            </w:r>
          </w:p>
        </w:tc>
        <w:tc>
          <w:tcPr>
            <w:tcW w:w="1004" w:type="dxa"/>
          </w:tcPr>
          <w:p w14:paraId="5C3F1665" w14:textId="77777777" w:rsidR="00093305" w:rsidRPr="00093305" w:rsidRDefault="00093305" w:rsidP="00FF0960">
            <w:pPr>
              <w:pStyle w:val="BasicTextParagraph2"/>
            </w:pPr>
            <w:r w:rsidRPr="00093305">
              <w:t>Orival</w:t>
            </w:r>
          </w:p>
        </w:tc>
        <w:tc>
          <w:tcPr>
            <w:tcW w:w="1004" w:type="dxa"/>
          </w:tcPr>
          <w:p w14:paraId="7B4B0CE2" w14:textId="77777777" w:rsidR="00093305" w:rsidRPr="00093305" w:rsidRDefault="00093305" w:rsidP="00FF0960">
            <w:pPr>
              <w:pStyle w:val="BasicTextParagraph2"/>
            </w:pPr>
            <w:r w:rsidRPr="00093305">
              <w:t>Peregrine</w:t>
            </w:r>
          </w:p>
        </w:tc>
        <w:tc>
          <w:tcPr>
            <w:tcW w:w="1004" w:type="dxa"/>
          </w:tcPr>
          <w:p w14:paraId="093A4566" w14:textId="77777777" w:rsidR="00093305" w:rsidRPr="00093305" w:rsidRDefault="00093305" w:rsidP="00FF0960">
            <w:pPr>
              <w:pStyle w:val="BasicTextParagraph2"/>
            </w:pPr>
            <w:r w:rsidRPr="00093305">
              <w:t>Raelyn</w:t>
            </w:r>
          </w:p>
        </w:tc>
      </w:tr>
      <w:tr w:rsidR="00093305" w:rsidRPr="00093305" w14:paraId="74C38638" w14:textId="77777777" w:rsidTr="00093305">
        <w:tc>
          <w:tcPr>
            <w:tcW w:w="1004" w:type="dxa"/>
          </w:tcPr>
          <w:p w14:paraId="0E8C1707" w14:textId="77777777" w:rsidR="00093305" w:rsidRPr="00093305" w:rsidRDefault="00093305" w:rsidP="00FF0960">
            <w:pPr>
              <w:pStyle w:val="BasicTextParagraph2"/>
            </w:pPr>
            <w:r w:rsidRPr="00093305">
              <w:t>10</w:t>
            </w:r>
          </w:p>
        </w:tc>
        <w:tc>
          <w:tcPr>
            <w:tcW w:w="1004" w:type="dxa"/>
          </w:tcPr>
          <w:p w14:paraId="2F5C1D31" w14:textId="77777777" w:rsidR="00093305" w:rsidRPr="00093305" w:rsidRDefault="00093305" w:rsidP="00FF0960">
            <w:pPr>
              <w:pStyle w:val="BasicTextParagraph2"/>
            </w:pPr>
            <w:r w:rsidRPr="00093305">
              <w:t>Radebur</w:t>
            </w:r>
          </w:p>
        </w:tc>
        <w:tc>
          <w:tcPr>
            <w:tcW w:w="1004" w:type="dxa"/>
          </w:tcPr>
          <w:p w14:paraId="7BD8BCBC" w14:textId="77777777" w:rsidR="00093305" w:rsidRPr="00093305" w:rsidRDefault="00093305" w:rsidP="00FF0960">
            <w:pPr>
              <w:pStyle w:val="BasicTextParagraph2"/>
            </w:pPr>
            <w:r w:rsidRPr="00093305">
              <w:t>Rona</w:t>
            </w:r>
          </w:p>
        </w:tc>
        <w:tc>
          <w:tcPr>
            <w:tcW w:w="1004" w:type="dxa"/>
          </w:tcPr>
          <w:p w14:paraId="44CD73A1" w14:textId="77777777" w:rsidR="00093305" w:rsidRPr="00093305" w:rsidRDefault="00093305" w:rsidP="00FF0960">
            <w:pPr>
              <w:pStyle w:val="BasicTextParagraph2"/>
            </w:pPr>
            <w:r w:rsidRPr="00093305">
              <w:t>Rowena</w:t>
            </w:r>
          </w:p>
        </w:tc>
      </w:tr>
      <w:tr w:rsidR="00093305" w:rsidRPr="00093305" w14:paraId="62996547" w14:textId="77777777" w:rsidTr="00093305">
        <w:tc>
          <w:tcPr>
            <w:tcW w:w="1004" w:type="dxa"/>
          </w:tcPr>
          <w:p w14:paraId="0C010CB5" w14:textId="77777777" w:rsidR="00093305" w:rsidRPr="00093305" w:rsidRDefault="00093305" w:rsidP="00FF0960">
            <w:pPr>
              <w:pStyle w:val="BasicTextParagraph2"/>
            </w:pPr>
            <w:r w:rsidRPr="00093305">
              <w:t>11</w:t>
            </w:r>
          </w:p>
        </w:tc>
        <w:tc>
          <w:tcPr>
            <w:tcW w:w="1004" w:type="dxa"/>
          </w:tcPr>
          <w:p w14:paraId="1F5120B2" w14:textId="77777777" w:rsidR="00093305" w:rsidRPr="00093305" w:rsidRDefault="00093305" w:rsidP="00FF0960">
            <w:pPr>
              <w:pStyle w:val="BasicTextParagraph2"/>
            </w:pPr>
            <w:r w:rsidRPr="00093305">
              <w:t>Rathewyn</w:t>
            </w:r>
          </w:p>
        </w:tc>
        <w:tc>
          <w:tcPr>
            <w:tcW w:w="1004" w:type="dxa"/>
          </w:tcPr>
          <w:p w14:paraId="06601533" w14:textId="77777777" w:rsidR="00093305" w:rsidRPr="00093305" w:rsidRDefault="00093305" w:rsidP="00FF0960">
            <w:pPr>
              <w:pStyle w:val="BasicTextParagraph2"/>
            </w:pPr>
            <w:r w:rsidRPr="00093305">
              <w:t>Tibalt</w:t>
            </w:r>
          </w:p>
        </w:tc>
        <w:tc>
          <w:tcPr>
            <w:tcW w:w="1004" w:type="dxa"/>
          </w:tcPr>
          <w:p w14:paraId="2F19F269" w14:textId="77777777" w:rsidR="00093305" w:rsidRPr="00093305" w:rsidRDefault="00093305" w:rsidP="00FF0960">
            <w:pPr>
              <w:pStyle w:val="BasicTextParagraph2"/>
            </w:pPr>
            <w:r w:rsidRPr="00093305">
              <w:t>Tristam</w:t>
            </w:r>
          </w:p>
        </w:tc>
      </w:tr>
      <w:tr w:rsidR="00093305" w:rsidRPr="00093305" w14:paraId="24700BA1" w14:textId="77777777" w:rsidTr="00093305">
        <w:tc>
          <w:tcPr>
            <w:tcW w:w="1004" w:type="dxa"/>
          </w:tcPr>
          <w:p w14:paraId="31CF4EC7" w14:textId="77777777" w:rsidR="00093305" w:rsidRPr="00093305" w:rsidRDefault="00093305" w:rsidP="00FF0960">
            <w:pPr>
              <w:pStyle w:val="BasicTextParagraph2"/>
            </w:pPr>
            <w:r w:rsidRPr="00093305">
              <w:t>12</w:t>
            </w:r>
          </w:p>
        </w:tc>
        <w:tc>
          <w:tcPr>
            <w:tcW w:w="1004" w:type="dxa"/>
          </w:tcPr>
          <w:p w14:paraId="790DF70A" w14:textId="77777777" w:rsidR="00093305" w:rsidRPr="00093305" w:rsidRDefault="00093305" w:rsidP="00FF0960">
            <w:pPr>
              <w:pStyle w:val="BasicTextParagraph2"/>
            </w:pPr>
            <w:r w:rsidRPr="00093305">
              <w:t>Selinas</w:t>
            </w:r>
          </w:p>
        </w:tc>
        <w:tc>
          <w:tcPr>
            <w:tcW w:w="1004" w:type="dxa"/>
          </w:tcPr>
          <w:p w14:paraId="27CB372A" w14:textId="77777777" w:rsidR="00093305" w:rsidRPr="00093305" w:rsidRDefault="00093305" w:rsidP="00FF0960">
            <w:pPr>
              <w:pStyle w:val="BasicTextParagraph2"/>
            </w:pPr>
            <w:r w:rsidRPr="00093305">
              <w:t>Zosima</w:t>
            </w:r>
          </w:p>
        </w:tc>
        <w:tc>
          <w:tcPr>
            <w:tcW w:w="1004" w:type="dxa"/>
          </w:tcPr>
          <w:p w14:paraId="3A101BE7" w14:textId="77777777" w:rsidR="00093305" w:rsidRPr="00093305" w:rsidRDefault="00093305" w:rsidP="00FF0960">
            <w:pPr>
              <w:pStyle w:val="BasicTextParagraph2"/>
            </w:pPr>
            <w:r w:rsidRPr="00093305">
              <w:t>Vanora</w:t>
            </w:r>
          </w:p>
        </w:tc>
      </w:tr>
    </w:tbl>
    <w:p w14:paraId="42B67359" w14:textId="6C740089" w:rsidR="007213B9" w:rsidRDefault="007213B9" w:rsidP="00FF0960">
      <w:pPr>
        <w:pStyle w:val="BasicTextParagraph2"/>
      </w:pPr>
    </w:p>
    <w:p w14:paraId="3945747E" w14:textId="0F15B469" w:rsidR="007213B9" w:rsidRDefault="007213B9" w:rsidP="00FF0960">
      <w:pPr>
        <w:pStyle w:val="BasicTextParagraph2"/>
      </w:pPr>
      <w:r>
        <w:t>Вид занятия</w:t>
      </w:r>
    </w:p>
    <w:p w14:paraId="4EB6C96E" w14:textId="555A5E05" w:rsidR="007213B9" w:rsidRDefault="007213B9" w:rsidP="00FF0960">
      <w:pPr>
        <w:pStyle w:val="BasicTextParagraph2"/>
      </w:pPr>
    </w:p>
    <w:p w14:paraId="06D5D696" w14:textId="77777777" w:rsidR="007213B9" w:rsidRPr="007213B9" w:rsidRDefault="007213B9" w:rsidP="00FF0960">
      <w:pPr>
        <w:pStyle w:val="BasicTextParagraph2"/>
      </w:pPr>
    </w:p>
    <w:p w14:paraId="775F1452" w14:textId="77777777" w:rsidR="007213B9" w:rsidRPr="007213B9" w:rsidRDefault="007213B9" w:rsidP="00FF0960">
      <w:pPr>
        <w:pStyle w:val="BasicTextParagraph2"/>
      </w:pPr>
    </w:p>
    <w:p w14:paraId="78444D21" w14:textId="2A1B9F27" w:rsidR="002A0452" w:rsidRPr="002A0452" w:rsidRDefault="003C5CC3" w:rsidP="002A0452">
      <w:pPr>
        <w:pStyle w:val="Heading2ToC"/>
        <w:rPr>
          <w:lang w:val="ru-RU"/>
        </w:rPr>
      </w:pPr>
      <w:bookmarkStart w:id="124" w:name="_Toc70532829"/>
      <w:r>
        <w:t>Постоял</w:t>
      </w:r>
      <w:r>
        <w:rPr>
          <w:lang w:val="ru-RU"/>
        </w:rPr>
        <w:t>ый двор «</w:t>
      </w:r>
      <w:r w:rsidR="002A0452" w:rsidRPr="002A0452">
        <w:rPr>
          <w:lang w:val="ru-RU"/>
        </w:rPr>
        <w:t>Последний орк</w:t>
      </w:r>
      <w:r>
        <w:rPr>
          <w:lang w:val="ru-RU"/>
        </w:rPr>
        <w:t>»</w:t>
      </w:r>
      <w:bookmarkEnd w:id="124"/>
    </w:p>
    <w:p w14:paraId="6F4FE232" w14:textId="77777777" w:rsidR="002A0452" w:rsidRPr="002A0452" w:rsidRDefault="002A0452" w:rsidP="00900EE8">
      <w:pPr>
        <w:pStyle w:val="Heading3ToC"/>
      </w:pPr>
      <w:bookmarkStart w:id="125" w:name="_Toc70532830"/>
      <w:r w:rsidRPr="002A0452">
        <w:t>Первый взгляд</w:t>
      </w:r>
      <w:bookmarkEnd w:id="125"/>
    </w:p>
    <w:p w14:paraId="70438713" w14:textId="77777777" w:rsidR="002E0733" w:rsidRDefault="002A0452" w:rsidP="00FF0960">
      <w:pPr>
        <w:pStyle w:val="BasicTextParagraph2"/>
      </w:pPr>
      <w:r w:rsidRPr="002A0452">
        <w:t>Обнесенный бревенчатым частоколом постоялый двор "Последний орк" не сказать чтобы внушал вам большое доверие, но из трубы поднимался дым, а собачий лай и спокойный девичий голос доносящиеся из-за ворот убеждали, что все таки здесь живут люди.</w:t>
      </w:r>
    </w:p>
    <w:p w14:paraId="010DD0F3" w14:textId="77777777" w:rsidR="002E0733" w:rsidRDefault="002A0452" w:rsidP="00900EE8">
      <w:pPr>
        <w:pStyle w:val="Heading3ToC"/>
      </w:pPr>
      <w:bookmarkStart w:id="126" w:name="_Toc70532831"/>
      <w:r w:rsidRPr="002A0452">
        <w:t>Общая характеристика</w:t>
      </w:r>
      <w:bookmarkEnd w:id="126"/>
    </w:p>
    <w:p w14:paraId="300A8B6D" w14:textId="08AD727D" w:rsidR="002A0452" w:rsidRPr="002A0452" w:rsidRDefault="002A0452" w:rsidP="00FF0960">
      <w:pPr>
        <w:pStyle w:val="BasicTextParagraph2"/>
      </w:pPr>
      <w:r w:rsidRPr="002A0452">
        <w:t>"Последний орк" это небольшой постоялый двор на развилочной дороге в дне пути как от Губительных Снегов, так и Отдыха в Пустоши.</w:t>
      </w:r>
    </w:p>
    <w:p w14:paraId="27E5C419" w14:textId="77777777" w:rsidR="002E0733" w:rsidRDefault="002A0452" w:rsidP="00900EE8">
      <w:pPr>
        <w:pStyle w:val="Heading3ToC"/>
      </w:pPr>
      <w:bookmarkStart w:id="127" w:name="_Toc70532832"/>
      <w:r w:rsidRPr="002A0452">
        <w:t>Меню</w:t>
      </w:r>
      <w:bookmarkEnd w:id="127"/>
    </w:p>
    <w:p w14:paraId="00D51672" w14:textId="77777777" w:rsidR="002E0733" w:rsidRDefault="002A0452" w:rsidP="00FF0960">
      <w:pPr>
        <w:pStyle w:val="BasicTextParagraph2"/>
      </w:pPr>
      <w:r w:rsidRPr="002A0452">
        <w:t>Напитки</w:t>
      </w:r>
    </w:p>
    <w:p w14:paraId="07305268" w14:textId="47566AE4" w:rsidR="002E0733" w:rsidRDefault="002A0452" w:rsidP="00FF0960">
      <w:pPr>
        <w:pStyle w:val="BasicTextParagraph2"/>
      </w:pPr>
      <w:r w:rsidRPr="002A0452">
        <w:t>1. Эль</w:t>
      </w:r>
      <w:r w:rsidR="00640631">
        <w:tab/>
      </w:r>
    </w:p>
    <w:p w14:paraId="751CCAB5" w14:textId="594F9A26" w:rsidR="002E0733" w:rsidRDefault="002A0452" w:rsidP="00FF0960">
      <w:pPr>
        <w:pStyle w:val="BasicTextParagraph2"/>
      </w:pPr>
      <w:r w:rsidRPr="002A0452">
        <w:t>2. Медовуха</w:t>
      </w:r>
      <w:r w:rsidR="00640631">
        <w:tab/>
      </w:r>
    </w:p>
    <w:p w14:paraId="4D0915E4" w14:textId="5DD97E2B" w:rsidR="002E0733" w:rsidRDefault="002A0452" w:rsidP="00FF0960">
      <w:pPr>
        <w:pStyle w:val="BasicTextParagraph2"/>
      </w:pPr>
      <w:r w:rsidRPr="002A0452">
        <w:t>3. Травяной чай</w:t>
      </w:r>
      <w:r w:rsidR="00640631">
        <w:tab/>
      </w:r>
    </w:p>
    <w:p w14:paraId="0692AD2E" w14:textId="77777777" w:rsidR="002E0733" w:rsidRDefault="002A0452" w:rsidP="00FF0960">
      <w:pPr>
        <w:pStyle w:val="BasicTextParagraph2"/>
      </w:pPr>
      <w:r w:rsidRPr="002A0452">
        <w:t>Пища</w:t>
      </w:r>
    </w:p>
    <w:p w14:paraId="45A88836" w14:textId="7BCA13B4" w:rsidR="002E0733" w:rsidRDefault="002A0452" w:rsidP="00FF0960">
      <w:pPr>
        <w:pStyle w:val="BasicTextParagraph2"/>
      </w:pPr>
      <w:r w:rsidRPr="002A0452">
        <w:t>1. Похлебка</w:t>
      </w:r>
      <w:r w:rsidR="00640631">
        <w:tab/>
      </w:r>
    </w:p>
    <w:p w14:paraId="72E833E1" w14:textId="77777777" w:rsidR="002E0733" w:rsidRDefault="002A0452" w:rsidP="00FF0960">
      <w:pPr>
        <w:pStyle w:val="BasicTextParagraph2"/>
      </w:pPr>
      <w:r w:rsidRPr="002A0452">
        <w:t>2. Рагу из грибов и зайчатины</w:t>
      </w:r>
    </w:p>
    <w:p w14:paraId="06270C97" w14:textId="77777777" w:rsidR="002E0733" w:rsidRDefault="002A0452" w:rsidP="00FF0960">
      <w:pPr>
        <w:pStyle w:val="BasicTextParagraph2"/>
      </w:pPr>
      <w:r w:rsidRPr="002A0452">
        <w:t>3. Хлеб, ветчина, сыр</w:t>
      </w:r>
    </w:p>
    <w:p w14:paraId="422CDEF0" w14:textId="77777777" w:rsidR="002E0733" w:rsidRDefault="002A0452" w:rsidP="00FF0960">
      <w:pPr>
        <w:pStyle w:val="BasicTextParagraph2"/>
      </w:pPr>
      <w:r w:rsidRPr="002A0452">
        <w:t>Услуги</w:t>
      </w:r>
    </w:p>
    <w:p w14:paraId="547834E9" w14:textId="77777777" w:rsidR="002E0733" w:rsidRDefault="002A0452" w:rsidP="00FF0960">
      <w:pPr>
        <w:pStyle w:val="BasicTextParagraph2"/>
      </w:pPr>
      <w:r w:rsidRPr="002A0452">
        <w:t>1. Спальное место в общем зале (6 мест) - 2 см</w:t>
      </w:r>
    </w:p>
    <w:p w14:paraId="4BED05AC" w14:textId="77777777" w:rsidR="002E0733" w:rsidRDefault="002A0452" w:rsidP="00FF0960">
      <w:pPr>
        <w:pStyle w:val="BasicTextParagraph2"/>
      </w:pPr>
      <w:r w:rsidRPr="002A0452">
        <w:t>2. Двухспальная кровать в отдельной комнате - 5 см за комнату</w:t>
      </w:r>
    </w:p>
    <w:p w14:paraId="3B3A5A02" w14:textId="77777777" w:rsidR="002E0733" w:rsidRDefault="002A0452" w:rsidP="00FF0960">
      <w:pPr>
        <w:pStyle w:val="BasicTextParagraph2"/>
      </w:pPr>
      <w:r w:rsidRPr="002A0452">
        <w:t>3. Две кровати в отдельной комнате - 3 см за одну</w:t>
      </w:r>
    </w:p>
    <w:p w14:paraId="12AAA400" w14:textId="77777777" w:rsidR="002E0733" w:rsidRDefault="002A0452" w:rsidP="00900EE8">
      <w:pPr>
        <w:pStyle w:val="Heading3ToC"/>
      </w:pPr>
      <w:bookmarkStart w:id="128" w:name="_Toc70532833"/>
      <w:r w:rsidRPr="00597200">
        <w:t>Схема здания</w:t>
      </w:r>
      <w:bookmarkEnd w:id="128"/>
    </w:p>
    <w:p w14:paraId="619902AB" w14:textId="5F170F16" w:rsidR="002E0733" w:rsidRDefault="002A0452" w:rsidP="00900EE8">
      <w:pPr>
        <w:pStyle w:val="Heading3ToC"/>
      </w:pPr>
      <w:bookmarkStart w:id="129" w:name="_Toc70532834"/>
      <w:r w:rsidRPr="00597200">
        <w:t>Описание комнат</w:t>
      </w:r>
      <w:bookmarkEnd w:id="129"/>
    </w:p>
    <w:p w14:paraId="79C5A68E" w14:textId="77777777" w:rsidR="002E0733" w:rsidRDefault="002A0452" w:rsidP="00FF0960">
      <w:pPr>
        <w:pStyle w:val="BasicTextParagraph2"/>
      </w:pPr>
      <w:r w:rsidRPr="00597200">
        <w:t>1. Столовая</w:t>
      </w:r>
    </w:p>
    <w:p w14:paraId="30937FB6" w14:textId="77777777" w:rsidR="002E0733" w:rsidRDefault="002A0452" w:rsidP="00FF0960">
      <w:pPr>
        <w:pStyle w:val="BasicTextParagraph2"/>
      </w:pPr>
      <w:r w:rsidRPr="00597200">
        <w:t>2. Кухня</w:t>
      </w:r>
    </w:p>
    <w:p w14:paraId="37675A42" w14:textId="77777777" w:rsidR="002E0733" w:rsidRDefault="002A0452" w:rsidP="00FF0960">
      <w:pPr>
        <w:pStyle w:val="BasicTextParagraph2"/>
      </w:pPr>
      <w:r w:rsidRPr="00597200">
        <w:t>3. Кладовка</w:t>
      </w:r>
    </w:p>
    <w:p w14:paraId="56240680" w14:textId="3EB8176C" w:rsidR="002E0733" w:rsidRDefault="002A0452" w:rsidP="00FF0960">
      <w:pPr>
        <w:pStyle w:val="BasicTextParagraph2"/>
      </w:pPr>
      <w:r w:rsidRPr="00597200">
        <w:t>4. Комната для постояльцев</w:t>
      </w:r>
    </w:p>
    <w:p w14:paraId="649271DF" w14:textId="77777777" w:rsidR="002E0733" w:rsidRDefault="002A0452" w:rsidP="00FF0960">
      <w:pPr>
        <w:pStyle w:val="BasicTextParagraph2"/>
      </w:pPr>
      <w:r w:rsidRPr="00597200">
        <w:t>5. Комната для постояльцев</w:t>
      </w:r>
    </w:p>
    <w:p w14:paraId="64DD2B87" w14:textId="60FCFD68" w:rsidR="002E0733" w:rsidRDefault="002A0452" w:rsidP="00FF0960">
      <w:pPr>
        <w:pStyle w:val="BasicTextParagraph2"/>
      </w:pPr>
      <w:r w:rsidRPr="00943444">
        <w:t>6. Комната хозяина</w:t>
      </w:r>
    </w:p>
    <w:p w14:paraId="4AD91754" w14:textId="77777777" w:rsidR="002E0733" w:rsidRDefault="002A0452" w:rsidP="00FF0960">
      <w:pPr>
        <w:pStyle w:val="BasicTextParagraph2"/>
      </w:pPr>
      <w:r w:rsidRPr="00943444">
        <w:t>7. Спальня дочки</w:t>
      </w:r>
    </w:p>
    <w:p w14:paraId="2FB07762" w14:textId="77777777" w:rsidR="002E0733" w:rsidRDefault="002A0452" w:rsidP="00FF0960">
      <w:pPr>
        <w:pStyle w:val="BasicTextParagraph2"/>
      </w:pPr>
      <w:r w:rsidRPr="00943444">
        <w:t>8. Склад</w:t>
      </w:r>
    </w:p>
    <w:p w14:paraId="3CF3817F" w14:textId="77777777" w:rsidR="002E0733" w:rsidRDefault="002A0452" w:rsidP="00FF0960">
      <w:pPr>
        <w:pStyle w:val="BasicTextParagraph2"/>
      </w:pPr>
      <w:r w:rsidRPr="00597200">
        <w:t>9. Конюшня</w:t>
      </w:r>
    </w:p>
    <w:p w14:paraId="1FFC77D5" w14:textId="77777777" w:rsidR="002E0733" w:rsidRDefault="002A0452" w:rsidP="00FF0960">
      <w:pPr>
        <w:pStyle w:val="BasicTextParagraph2"/>
      </w:pPr>
      <w:r w:rsidRPr="00597200">
        <w:t>В конюшне может поместиться три лошади, но одно стойло уже занято кобылой Даны - Лиской.</w:t>
      </w:r>
    </w:p>
    <w:p w14:paraId="7A5A44AC" w14:textId="77777777" w:rsidR="002E0733" w:rsidRDefault="002A0452" w:rsidP="00FF0960">
      <w:pPr>
        <w:pStyle w:val="BasicTextParagraph2"/>
      </w:pPr>
      <w:r w:rsidRPr="00597200">
        <w:lastRenderedPageBreak/>
        <w:t>10. Псарня</w:t>
      </w:r>
    </w:p>
    <w:p w14:paraId="01D38E6A" w14:textId="77777777" w:rsidR="002E0733" w:rsidRDefault="002A0452" w:rsidP="00FF0960">
      <w:pPr>
        <w:pStyle w:val="BasicTextParagraph2"/>
      </w:pPr>
      <w:r w:rsidRPr="00597200">
        <w:t>11. Огород</w:t>
      </w:r>
    </w:p>
    <w:p w14:paraId="16691D70" w14:textId="77777777" w:rsidR="002E0733" w:rsidRDefault="002A0452" w:rsidP="00FF0960">
      <w:pPr>
        <w:pStyle w:val="BasicTextParagraph2"/>
      </w:pPr>
      <w:r w:rsidRPr="00597200">
        <w:t>На этом небольшом огороде Дана выращивает травы и некоторые овощи.</w:t>
      </w:r>
    </w:p>
    <w:p w14:paraId="28E8EC9E" w14:textId="0370B8AB" w:rsidR="002A0452" w:rsidRPr="00597200" w:rsidRDefault="002A0452" w:rsidP="00FF0960">
      <w:pPr>
        <w:pStyle w:val="BasicTextParagraph2"/>
      </w:pPr>
      <w:r w:rsidRPr="00597200">
        <w:t>12. Колодец</w:t>
      </w:r>
    </w:p>
    <w:p w14:paraId="6F9C74DD" w14:textId="77777777" w:rsidR="002E0733" w:rsidRDefault="002A0452" w:rsidP="00900EE8">
      <w:pPr>
        <w:pStyle w:val="Heading3ToC"/>
      </w:pPr>
      <w:bookmarkStart w:id="130" w:name="_Toc70532835"/>
      <w:r w:rsidRPr="00597200">
        <w:t>Постоянные посетители</w:t>
      </w:r>
      <w:bookmarkEnd w:id="130"/>
    </w:p>
    <w:p w14:paraId="0FE14E34" w14:textId="1C0E6745" w:rsidR="002A0452" w:rsidRPr="00597200" w:rsidRDefault="002A0452" w:rsidP="00FF0960">
      <w:pPr>
        <w:pStyle w:val="BasicTextParagraph2"/>
      </w:pPr>
      <w:r w:rsidRPr="00597200">
        <w:t>В основном в "Последнего орка" захаживают проезжающие торговцы, охотники и лесорубы, которые заходят к Баррету выпить да переночевать во дворе в палатках, чтобы не возвращаться в Губительные снега.</w:t>
      </w:r>
    </w:p>
    <w:p w14:paraId="5181CC0C" w14:textId="77777777" w:rsidR="002A0452" w:rsidRPr="00597200" w:rsidRDefault="002A0452" w:rsidP="00900EE8">
      <w:pPr>
        <w:pStyle w:val="Heading3ToC"/>
      </w:pPr>
      <w:bookmarkStart w:id="131" w:name="_Toc70532836"/>
      <w:r w:rsidRPr="00597200">
        <w:t>Сюжетные завязки</w:t>
      </w:r>
      <w:bookmarkEnd w:id="131"/>
    </w:p>
    <w:p w14:paraId="7B7DDA2C" w14:textId="77777777" w:rsidR="002A0452" w:rsidRPr="00597200" w:rsidRDefault="002A0452" w:rsidP="00FF0960">
      <w:pPr>
        <w:pStyle w:val="BasicTextParagraph2"/>
      </w:pPr>
      <w:r w:rsidRPr="00597200">
        <w:t>1. Баррет хочет подарить Дане на день рождения красивое платье и сапоги.</w:t>
      </w:r>
    </w:p>
    <w:p w14:paraId="5F030B14" w14:textId="439A5E1D" w:rsidR="002A0452" w:rsidRPr="00597200" w:rsidRDefault="002A0452" w:rsidP="00FF0960">
      <w:pPr>
        <w:pStyle w:val="BasicTextParagraph2"/>
      </w:pPr>
      <w:r w:rsidRPr="00597200">
        <w:t>2. Кто-то из торговцев обранил карту, на которой отмечена пещера в Раувинских горах и есть короткая запись.</w:t>
      </w:r>
    </w:p>
    <w:p w14:paraId="589C6931" w14:textId="77777777" w:rsidR="002A0452" w:rsidRPr="00074D22" w:rsidRDefault="002A0452" w:rsidP="002E0733">
      <w:pPr>
        <w:pStyle w:val="BoxedTexttoRead"/>
        <w:rPr>
          <w:lang w:val="ru-RU"/>
        </w:rPr>
      </w:pPr>
      <w:r w:rsidRPr="00074D22">
        <w:rPr>
          <w:lang w:val="ru-RU"/>
        </w:rPr>
        <w:t>Андер, я спрятал половину добычи в этой пещере, потому что не смог все унести. Надеюсь, ты успеещь ее забрать.</w:t>
      </w:r>
    </w:p>
    <w:p w14:paraId="037C74B1" w14:textId="77777777" w:rsidR="002A0452" w:rsidRPr="00074D22" w:rsidRDefault="002A0452" w:rsidP="002E0733">
      <w:pPr>
        <w:pStyle w:val="BoxedTexttoRead"/>
        <w:rPr>
          <w:lang w:val="ru-RU"/>
        </w:rPr>
      </w:pPr>
      <w:r w:rsidRPr="00074D22">
        <w:rPr>
          <w:lang w:val="ru-RU"/>
        </w:rPr>
        <w:t>— Л.</w:t>
      </w:r>
    </w:p>
    <w:p w14:paraId="731385CB" w14:textId="77777777" w:rsidR="002A0452" w:rsidRPr="00597200" w:rsidRDefault="002A0452" w:rsidP="00FF0960">
      <w:pPr>
        <w:pStyle w:val="BasicTextParagraph2"/>
      </w:pPr>
      <w:r w:rsidRPr="00597200">
        <w:t>3. Баррету нужна помощь в расширении "Последнего орка".</w:t>
      </w:r>
    </w:p>
    <w:p w14:paraId="682461A1" w14:textId="77777777" w:rsidR="002A0452" w:rsidRPr="00597200" w:rsidRDefault="002A0452" w:rsidP="00FF0960">
      <w:pPr>
        <w:pStyle w:val="BasicTextParagraph2"/>
      </w:pPr>
      <w:r w:rsidRPr="00597200">
        <w:t>4. Последнее время возле двора крутятся гоблины, а это плохо для торговли.</w:t>
      </w:r>
    </w:p>
    <w:p w14:paraId="56C2482F" w14:textId="77777777" w:rsidR="002A0452" w:rsidRPr="00597200" w:rsidRDefault="002A0452" w:rsidP="00900EE8">
      <w:pPr>
        <w:pStyle w:val="Heading3ToC"/>
      </w:pPr>
      <w:bookmarkStart w:id="132" w:name="_Toc70532837"/>
      <w:r w:rsidRPr="00597200">
        <w:t>Обитатели</w:t>
      </w:r>
      <w:bookmarkEnd w:id="132"/>
    </w:p>
    <w:p w14:paraId="76582616" w14:textId="77777777" w:rsidR="002A0452" w:rsidRPr="00597200" w:rsidRDefault="002A0452" w:rsidP="00FF0960">
      <w:pPr>
        <w:pStyle w:val="BasicTextParagraph2"/>
      </w:pPr>
      <w:r w:rsidRPr="00597200">
        <w:t>Баррет Кривонос</w:t>
      </w:r>
    </w:p>
    <w:p w14:paraId="33806E04" w14:textId="18C5134B" w:rsidR="002A0452" w:rsidRPr="00597200" w:rsidRDefault="002A0452" w:rsidP="00FF0960">
      <w:pPr>
        <w:pStyle w:val="BasicTextParagraph2"/>
      </w:pPr>
      <w:r w:rsidRPr="00597200">
        <w:t>дочь Баррета, Дана</w:t>
      </w:r>
    </w:p>
    <w:p w14:paraId="3D507F80" w14:textId="77777777" w:rsidR="002A0452" w:rsidRPr="00597200" w:rsidRDefault="002A0452" w:rsidP="00FF0960">
      <w:pPr>
        <w:pStyle w:val="BasicTextParagraph2"/>
      </w:pPr>
      <w:r w:rsidRPr="00597200">
        <w:t>волкодавы Валкур, Верба, Снежок</w:t>
      </w:r>
    </w:p>
    <w:p w14:paraId="0AFA4DBC" w14:textId="77777777" w:rsidR="002A0452" w:rsidRPr="00597200" w:rsidRDefault="002A0452" w:rsidP="00FF0960">
      <w:pPr>
        <w:pStyle w:val="BasicTextParagraph2"/>
      </w:pPr>
      <w:r w:rsidRPr="00597200">
        <w:t>кобыла Лиска</w:t>
      </w:r>
    </w:p>
    <w:p w14:paraId="69C16FF7" w14:textId="77777777" w:rsidR="002A0452" w:rsidRPr="00597200" w:rsidRDefault="002A0452" w:rsidP="00900EE8">
      <w:pPr>
        <w:pStyle w:val="Heading3ToC"/>
      </w:pPr>
      <w:bookmarkStart w:id="133" w:name="_Toc70532838"/>
      <w:r w:rsidRPr="00597200">
        <w:t>Опасности и ловушки</w:t>
      </w:r>
      <w:bookmarkEnd w:id="133"/>
    </w:p>
    <w:p w14:paraId="39B888CD" w14:textId="77777777" w:rsidR="002E0733" w:rsidRDefault="002A0452" w:rsidP="00FF0960">
      <w:pPr>
        <w:pStyle w:val="BasicTextParagraph2"/>
      </w:pPr>
      <w:r w:rsidRPr="00597200">
        <w:t>Баррет часто на ночь расставляет тщательно замаскированные медвежьи капканы возле часткола. Да и просит вокруг постоялого двора просто не гулять, потому что он заботится о безопасности.</w:t>
      </w:r>
    </w:p>
    <w:p w14:paraId="0395C2BA" w14:textId="3EB4D0BC" w:rsidR="002A0452" w:rsidRPr="00597200" w:rsidRDefault="002A0452" w:rsidP="00900EE8">
      <w:pPr>
        <w:pStyle w:val="Heading3ToC"/>
      </w:pPr>
      <w:bookmarkStart w:id="134" w:name="_Toc70532839"/>
      <w:r w:rsidRPr="00597200">
        <w:t>История</w:t>
      </w:r>
      <w:bookmarkEnd w:id="134"/>
    </w:p>
    <w:p w14:paraId="5BC890E1" w14:textId="235C1A16" w:rsidR="002A0452" w:rsidRPr="00597200" w:rsidRDefault="002A0452" w:rsidP="00FF0960">
      <w:pPr>
        <w:pStyle w:val="BasicTextParagraph2"/>
      </w:pPr>
      <w:r w:rsidRPr="00597200">
        <w:t>Этот постоялый двор был построен год назад приезжим вдовцом Барретом Кривоносом, который промышлял охотой пока не столкнулся с шатуном, после чего охромел и был вынужден сменить вид деятельности.</w:t>
      </w:r>
    </w:p>
    <w:p w14:paraId="066DC28E" w14:textId="15C46454" w:rsidR="00597200" w:rsidRPr="00900EE8" w:rsidRDefault="000E62D4" w:rsidP="00597200">
      <w:pPr>
        <w:pStyle w:val="Heading2ToC"/>
        <w:rPr>
          <w:lang w:val="ru-RU"/>
        </w:rPr>
      </w:pPr>
      <w:bookmarkStart w:id="135" w:name="_Toc70532840"/>
      <w:r>
        <w:rPr>
          <w:lang w:val="ru-RU"/>
        </w:rPr>
        <w:t>Постоялый двор «</w:t>
      </w:r>
      <w:r w:rsidR="00900EE8">
        <w:rPr>
          <w:lang w:val="ru-RU"/>
        </w:rPr>
        <w:t>Отдых в Пустошах</w:t>
      </w:r>
      <w:r>
        <w:rPr>
          <w:lang w:val="ru-RU"/>
        </w:rPr>
        <w:t>»</w:t>
      </w:r>
      <w:bookmarkEnd w:id="135"/>
    </w:p>
    <w:p w14:paraId="47690AB3" w14:textId="77777777" w:rsidR="002E0733" w:rsidRDefault="00597200" w:rsidP="00FF0960">
      <w:pPr>
        <w:pStyle w:val="BasicTextParagraph2"/>
      </w:pPr>
      <w:r w:rsidRPr="00597200">
        <w:t>Отдых в Пустоши</w:t>
      </w:r>
    </w:p>
    <w:p w14:paraId="626143AB" w14:textId="77777777" w:rsidR="002E0733" w:rsidRDefault="00597200" w:rsidP="00FF0960">
      <w:pPr>
        <w:pStyle w:val="BasicTextParagraph2"/>
      </w:pPr>
      <w:r w:rsidRPr="00597200">
        <w:t>"Отдых в Пустоши" это стоящая на торговом тракте гостиница на фронтире Серебрянных Пределов. Это безопасное место для путешественников, ищущих место для ночлега.</w:t>
      </w:r>
    </w:p>
    <w:p w14:paraId="45AFFF9D" w14:textId="77777777" w:rsidR="002E0733" w:rsidRDefault="00597200" w:rsidP="00FF0960">
      <w:pPr>
        <w:pStyle w:val="BasicTextParagraph2"/>
      </w:pPr>
      <w:r w:rsidRPr="00597200">
        <w:t>"Отдых в Пустоши" расположена в регионе Старого Делзуна на Развилке, месте где пересекаются Адбарская Дорога из Цитадели Адбар и Развилочная Дорога из Сандабара, в пяти милях к востоку от повора на Губительные Снега.</w:t>
      </w:r>
    </w:p>
    <w:p w14:paraId="0D05E4D2" w14:textId="77777777" w:rsidR="002E0733" w:rsidRDefault="00597200" w:rsidP="00FF0960">
      <w:pPr>
        <w:pStyle w:val="BasicTextParagraph2"/>
      </w:pPr>
      <w:r w:rsidRPr="00597200">
        <w:t>Здание построено из камня и выглядит скорее как небольшое укрепление, нежели как постоялый двор или гостиница. Ее владельцы на протяжении нескольких десятков лет постоянно работали над ее расширением.</w:t>
      </w:r>
    </w:p>
    <w:p w14:paraId="44C27BB3" w14:textId="77777777" w:rsidR="002E0733" w:rsidRDefault="00597200" w:rsidP="00FF0960">
      <w:pPr>
        <w:pStyle w:val="BasicTextParagraph2"/>
      </w:pPr>
      <w:r w:rsidRPr="00597200">
        <w:t>"Отдых в Пустоши" была основана в 1371 ЛД Грамбелхамом Золоторуким и Ирвагом Медведем, двумя бывшими авантюристами.</w:t>
      </w:r>
    </w:p>
    <w:p w14:paraId="2909A8AC" w14:textId="77777777" w:rsidR="002E0733" w:rsidRDefault="00597200" w:rsidP="00FF0960">
      <w:pPr>
        <w:pStyle w:val="BasicTextParagraph2"/>
      </w:pPr>
      <w:r w:rsidRPr="00597200">
        <w:t>Орочьи банды, которые не редкость в этой местности, пытались атаковать ее неоднократно, но старые авантюристы постоянно давали им отпор.</w:t>
      </w:r>
    </w:p>
    <w:p w14:paraId="2847096D" w14:textId="77777777" w:rsidR="002E0733" w:rsidRDefault="00597200" w:rsidP="00FF0960">
      <w:pPr>
        <w:pStyle w:val="BasicTextParagraph2"/>
      </w:pPr>
      <w:r w:rsidRPr="00597200">
        <w:t>Гостиница расположена неподалеку от Твердыни Гхаурина, старых дварфийских руин, которые по слухам содержат потерянные сокровища.</w:t>
      </w:r>
    </w:p>
    <w:p w14:paraId="1479D2B6" w14:textId="77777777" w:rsidR="002E0733" w:rsidRDefault="00597200" w:rsidP="00FF0960">
      <w:pPr>
        <w:pStyle w:val="BasicTextParagraph2"/>
      </w:pPr>
      <w:r w:rsidRPr="00597200">
        <w:t>В 1492 ЛД гостиница принадлежит Грамбелхаму Золоторуком и пра-правнучке Ирвага - Лани.</w:t>
      </w:r>
    </w:p>
    <w:p w14:paraId="4EF47AFD" w14:textId="77777777" w:rsidR="002E0733" w:rsidRDefault="00597200" w:rsidP="00FF0960">
      <w:pPr>
        <w:pStyle w:val="BasicTextParagraph2"/>
      </w:pPr>
      <w:r w:rsidRPr="00597200">
        <w:t>Помимо них двоих в гостинице постоянно проживают:</w:t>
      </w:r>
    </w:p>
    <w:p w14:paraId="7172C431" w14:textId="01F27EBB" w:rsidR="00597200" w:rsidRPr="00597200" w:rsidRDefault="00597200" w:rsidP="00FF0960">
      <w:pPr>
        <w:pStyle w:val="BasicTextParagraph2"/>
      </w:pPr>
      <w:r w:rsidRPr="00597200">
        <w:t>(кузнец)</w:t>
      </w:r>
    </w:p>
    <w:p w14:paraId="5ADD851C" w14:textId="77777777" w:rsidR="00597200" w:rsidRPr="00597200" w:rsidRDefault="00597200" w:rsidP="00FF0960">
      <w:pPr>
        <w:pStyle w:val="BasicTextParagraph2"/>
      </w:pPr>
      <w:r w:rsidRPr="00597200">
        <w:t>(конюх)</w:t>
      </w:r>
    </w:p>
    <w:p w14:paraId="7F486001" w14:textId="77777777" w:rsidR="00597200" w:rsidRPr="00597200" w:rsidRDefault="00597200" w:rsidP="00FF0960">
      <w:pPr>
        <w:pStyle w:val="BasicTextParagraph2"/>
      </w:pPr>
      <w:r w:rsidRPr="00597200">
        <w:t>(кухарка)</w:t>
      </w:r>
    </w:p>
    <w:p w14:paraId="16980897" w14:textId="77777777" w:rsidR="00597200" w:rsidRPr="00597200" w:rsidRDefault="00597200" w:rsidP="00FF0960">
      <w:pPr>
        <w:pStyle w:val="BasicTextParagraph2"/>
      </w:pPr>
      <w:r w:rsidRPr="00597200">
        <w:t>(охотник)</w:t>
      </w:r>
    </w:p>
    <w:p w14:paraId="618E5701" w14:textId="77777777" w:rsidR="00597200" w:rsidRPr="00597200" w:rsidRDefault="00597200" w:rsidP="00FF0960">
      <w:pPr>
        <w:pStyle w:val="BasicTextParagraph2"/>
      </w:pPr>
      <w:r w:rsidRPr="00597200">
        <w:t>(рабочий)</w:t>
      </w:r>
    </w:p>
    <w:p w14:paraId="2CACAC83" w14:textId="77777777" w:rsidR="00597200" w:rsidRPr="00597200" w:rsidRDefault="00597200" w:rsidP="00FF0960">
      <w:pPr>
        <w:pStyle w:val="BasicTextParagraph2"/>
      </w:pPr>
      <w:r w:rsidRPr="00597200">
        <w:t>(рабочий)</w:t>
      </w:r>
    </w:p>
    <w:p w14:paraId="2632EC16" w14:textId="77777777" w:rsidR="002E0733" w:rsidRDefault="00597200" w:rsidP="00FF0960">
      <w:pPr>
        <w:pStyle w:val="BasicTextParagraph2"/>
      </w:pPr>
      <w:r w:rsidRPr="00597200">
        <w:t>Услуги</w:t>
      </w:r>
    </w:p>
    <w:p w14:paraId="6049F6CE" w14:textId="77777777" w:rsidR="002E0733" w:rsidRDefault="00597200" w:rsidP="00FF0960">
      <w:pPr>
        <w:pStyle w:val="BasicTextParagraph2"/>
      </w:pPr>
      <w:r w:rsidRPr="00597200">
        <w:t>Комнаты или место на ночь:</w:t>
      </w:r>
    </w:p>
    <w:p w14:paraId="76766468" w14:textId="77777777" w:rsidR="002E0733" w:rsidRDefault="00597200" w:rsidP="00FF0960">
      <w:pPr>
        <w:pStyle w:val="BasicTextParagraph2"/>
      </w:pPr>
      <w:r w:rsidRPr="00597200">
        <w:t>Комната на 6 человек - 3 шт -</w:t>
      </w:r>
    </w:p>
    <w:p w14:paraId="6921F375" w14:textId="77777777" w:rsidR="002E0733" w:rsidRDefault="00597200" w:rsidP="00FF0960">
      <w:pPr>
        <w:pStyle w:val="BasicTextParagraph2"/>
      </w:pPr>
      <w:r w:rsidRPr="00597200">
        <w:t>Комната на 4 человек - 3 шт -</w:t>
      </w:r>
    </w:p>
    <w:p w14:paraId="70E29DD6" w14:textId="77777777" w:rsidR="002E0733" w:rsidRDefault="00597200" w:rsidP="00FF0960">
      <w:pPr>
        <w:pStyle w:val="BasicTextParagraph2"/>
      </w:pPr>
      <w:r w:rsidRPr="00597200">
        <w:t>Комната на 2 человек - 2 шт</w:t>
      </w:r>
    </w:p>
    <w:p w14:paraId="0B1FE31D" w14:textId="77777777" w:rsidR="002E0733" w:rsidRDefault="00597200" w:rsidP="00FF0960">
      <w:pPr>
        <w:pStyle w:val="BasicTextParagraph2"/>
      </w:pPr>
      <w:r w:rsidRPr="00597200">
        <w:t>Общий зал -</w:t>
      </w:r>
    </w:p>
    <w:p w14:paraId="7352C8CB" w14:textId="77777777" w:rsidR="002E0733" w:rsidRDefault="00597200" w:rsidP="00FF0960">
      <w:pPr>
        <w:pStyle w:val="BasicTextParagraph2"/>
      </w:pPr>
      <w:r w:rsidRPr="00597200">
        <w:t>Стоянка фургонов -</w:t>
      </w:r>
    </w:p>
    <w:p w14:paraId="5E0CEE36" w14:textId="77777777" w:rsidR="002E0733" w:rsidRDefault="00597200" w:rsidP="00FF0960">
      <w:pPr>
        <w:pStyle w:val="BasicTextParagraph2"/>
      </w:pPr>
      <w:r w:rsidRPr="00597200">
        <w:t>Уход за животными и место в стойлах -</w:t>
      </w:r>
    </w:p>
    <w:p w14:paraId="061FC894" w14:textId="77777777" w:rsidR="002E0733" w:rsidRDefault="00597200" w:rsidP="00FF0960">
      <w:pPr>
        <w:pStyle w:val="BasicTextParagraph2"/>
      </w:pPr>
      <w:r w:rsidRPr="00597200">
        <w:t>Меню</w:t>
      </w:r>
    </w:p>
    <w:p w14:paraId="08AD3BC9" w14:textId="77777777" w:rsidR="002E0733" w:rsidRDefault="00597200" w:rsidP="00FF0960">
      <w:pPr>
        <w:pStyle w:val="BasicTextParagraph2"/>
      </w:pPr>
      <w:r w:rsidRPr="00597200">
        <w:t>Напитки</w:t>
      </w:r>
    </w:p>
    <w:p w14:paraId="08281BD2" w14:textId="77777777" w:rsidR="002E0733" w:rsidRDefault="00597200" w:rsidP="00FF0960">
      <w:pPr>
        <w:pStyle w:val="BasicTextParagraph2"/>
      </w:pPr>
      <w:r w:rsidRPr="00597200">
        <w:t>Еда</w:t>
      </w:r>
    </w:p>
    <w:p w14:paraId="75CACB32" w14:textId="77777777" w:rsidR="002E0733" w:rsidRDefault="00597200" w:rsidP="00FF0960">
      <w:pPr>
        <w:pStyle w:val="BasicTextParagraph2"/>
      </w:pPr>
      <w:r w:rsidRPr="00597200">
        <w:t>Описание комплекса зданий</w:t>
      </w:r>
    </w:p>
    <w:p w14:paraId="2BF8AB68" w14:textId="77777777" w:rsidR="002E0733" w:rsidRDefault="00597200" w:rsidP="00FF0960">
      <w:pPr>
        <w:pStyle w:val="BasicTextParagraph2"/>
      </w:pPr>
      <w:r w:rsidRPr="00597200">
        <w:t>Жители "Отдыха в Пустоши"</w:t>
      </w:r>
    </w:p>
    <w:p w14:paraId="063E0FD8" w14:textId="77777777" w:rsidR="002E0733" w:rsidRDefault="00597200" w:rsidP="00FF0960">
      <w:pPr>
        <w:pStyle w:val="BasicTextParagraph2"/>
      </w:pPr>
      <w:r w:rsidRPr="00597200">
        <w:t>Грамбелхам</w:t>
      </w:r>
    </w:p>
    <w:p w14:paraId="780374EF" w14:textId="4E21EAEB" w:rsidR="002A0452" w:rsidRPr="00597200" w:rsidRDefault="00597200" w:rsidP="00FF0960">
      <w:pPr>
        <w:pStyle w:val="BasicTextParagraph2"/>
      </w:pPr>
      <w:r w:rsidRPr="00597200">
        <w:t>Лани</w:t>
      </w:r>
    </w:p>
    <w:p w14:paraId="5788F9E1" w14:textId="77777777" w:rsidR="00597200" w:rsidRPr="00943444" w:rsidRDefault="00597200">
      <w:pPr>
        <w:rPr>
          <w:rFonts w:asciiTheme="majorHAnsi" w:hAnsiTheme="majorHAnsi"/>
          <w:b/>
          <w:bCs w:val="0"/>
          <w:color w:val="4D0000"/>
          <w:sz w:val="36"/>
          <w:szCs w:val="36"/>
          <w:lang w:val="ru-RU" w:eastAsia="zh-CN"/>
        </w:rPr>
      </w:pPr>
      <w:r w:rsidRPr="00943444">
        <w:rPr>
          <w:lang w:val="ru-RU"/>
        </w:rPr>
        <w:br w:type="page"/>
      </w:r>
    </w:p>
    <w:p w14:paraId="02C65D17" w14:textId="2DCBCE27" w:rsidR="005157A2" w:rsidRDefault="005157A2">
      <w:pPr>
        <w:rPr>
          <w:rFonts w:asciiTheme="majorHAnsi" w:hAnsiTheme="majorHAnsi"/>
          <w:b/>
          <w:smallCaps/>
          <w:color w:val="4D0000"/>
          <w:sz w:val="48"/>
          <w:szCs w:val="40"/>
          <w:lang w:val="uk-UA" w:eastAsia="zh-CN"/>
        </w:rPr>
      </w:pPr>
      <w:r w:rsidRPr="008218D6">
        <w:lastRenderedPageBreak/>
        <w:br w:type="page"/>
      </w:r>
    </w:p>
    <w:p w14:paraId="29199E87" w14:textId="552DFAD7" w:rsidR="00055E13" w:rsidRDefault="00381026" w:rsidP="00E61588">
      <w:pPr>
        <w:pStyle w:val="DocumentChapterTitleToC"/>
      </w:pPr>
      <w:bookmarkStart w:id="136" w:name="_Toc70532841"/>
      <w:r>
        <w:rPr>
          <w:noProof/>
        </w:rPr>
        <w:lastRenderedPageBreak/>
        <w:drawing>
          <wp:anchor distT="0" distB="0" distL="114300" distR="114300" simplePos="0" relativeHeight="251642880" behindDoc="0" locked="0" layoutInCell="1" allowOverlap="1" wp14:anchorId="13BC9F8C" wp14:editId="10BEE380">
            <wp:simplePos x="0" y="0"/>
            <wp:positionH relativeFrom="column">
              <wp:posOffset>-346710</wp:posOffset>
            </wp:positionH>
            <wp:positionV relativeFrom="page">
              <wp:posOffset>13335</wp:posOffset>
            </wp:positionV>
            <wp:extent cx="7661275" cy="5354320"/>
            <wp:effectExtent l="0" t="0" r="0" b="0"/>
            <wp:wrapThrough wrapText="bothSides">
              <wp:wrapPolygon edited="0">
                <wp:start x="0" y="0"/>
                <wp:lineTo x="0" y="19597"/>
                <wp:lineTo x="4512" y="20903"/>
                <wp:lineTo x="6714" y="21211"/>
                <wp:lineTo x="13588" y="21211"/>
                <wp:lineTo x="20893" y="20980"/>
                <wp:lineTo x="21537" y="20826"/>
                <wp:lineTo x="21537" y="0"/>
                <wp:lineTo x="0" y="0"/>
              </wp:wrapPolygon>
            </wp:wrapThrough>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61275" cy="535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1588">
        <w:t xml:space="preserve">Случайные </w:t>
      </w:r>
      <w:r w:rsidR="000A248B">
        <w:t>встречи</w:t>
      </w:r>
      <w:bookmarkEnd w:id="136"/>
    </w:p>
    <w:p w14:paraId="5FFCDD59" w14:textId="41169109" w:rsidR="00B3477C" w:rsidRPr="00B3477C" w:rsidRDefault="00B3477C" w:rsidP="00B3477C">
      <w:pPr>
        <w:pStyle w:val="BoxedtextV1"/>
        <w:rPr>
          <w:lang w:val="ru-RU"/>
        </w:rPr>
      </w:pPr>
      <w:r>
        <w:rPr>
          <w:lang w:val="uk-UA"/>
        </w:rPr>
        <w:t>Данн</w:t>
      </w:r>
      <w:r>
        <w:rPr>
          <w:lang w:val="ru-RU"/>
        </w:rPr>
        <w:t>ый раздел предназначен в первую очередь для Мастеров</w:t>
      </w:r>
    </w:p>
    <w:p w14:paraId="4B06C981" w14:textId="5E6D2D7C" w:rsidR="00B3477C" w:rsidRDefault="00B3477C" w:rsidP="00FF0960">
      <w:pPr>
        <w:pStyle w:val="BasicTextParagraph2"/>
      </w:pPr>
    </w:p>
    <w:p w14:paraId="1D76D3CD" w14:textId="77777777" w:rsidR="00B3477C" w:rsidRPr="00B3477C" w:rsidRDefault="00B3477C" w:rsidP="00FF0960">
      <w:pPr>
        <w:pStyle w:val="BasicTextParagraph2"/>
      </w:pPr>
    </w:p>
    <w:p w14:paraId="1AB16940" w14:textId="33B765CA" w:rsidR="00597200" w:rsidRPr="00597200" w:rsidRDefault="00597200" w:rsidP="00597200">
      <w:pPr>
        <w:pStyle w:val="DROPCAP"/>
        <w:framePr w:wrap="around"/>
      </w:pPr>
      <w:r w:rsidRPr="00597200">
        <w:t>О</w:t>
      </w:r>
    </w:p>
    <w:p w14:paraId="3941B3AC" w14:textId="1CAAF830" w:rsidR="00E61588" w:rsidRPr="00E61588" w:rsidRDefault="00E61588" w:rsidP="00E61588">
      <w:pPr>
        <w:pStyle w:val="BasicTextParagraph1"/>
        <w:rPr>
          <w:lang w:val="uk-UA" w:eastAsia="zh-CN"/>
        </w:rPr>
      </w:pPr>
      <w:r w:rsidRPr="00E61588">
        <w:rPr>
          <w:lang w:val="uk-UA" w:eastAsia="zh-CN"/>
        </w:rPr>
        <w:t>дна из определяющих характеристик приключения в Серебряных Пределах или близлежащих землях — это постоянная угроза столкновения с неожиданной неприятностью в форме опасных животных, мародеров или чудовищ. Самые обычны хищники: волки, красные тигры, бурые медведи и подобные им, склонны избегать групп из трех или четырех человек или гуманоидов. Однако, кто-то отдалившийся от главной части группы, типа разведчика впереди или отставшего, может легко столкнуться с таким животным.</w:t>
      </w:r>
    </w:p>
    <w:p w14:paraId="2896AE98" w14:textId="0CDFA000" w:rsidR="00E61588" w:rsidRPr="00E61588" w:rsidRDefault="0074083F" w:rsidP="00F422E4">
      <w:pPr>
        <w:pStyle w:val="Heading3ToC"/>
      </w:pPr>
      <w:bookmarkStart w:id="137" w:name="_Toc70532842"/>
      <w:r>
        <w:rPr>
          <w:rFonts w:ascii="Segoe UI Emoji" w:hAnsi="Segoe UI Emoji" w:cs="Segoe UI Emoji"/>
          <w:color w:val="24292E"/>
          <w:shd w:val="clear" w:color="auto" w:fill="F6F8FA"/>
        </w:rPr>
        <w:t>🦸</w:t>
      </w:r>
      <w:r w:rsidR="00E61588" w:rsidRPr="00E61588">
        <w:t>Шанс Столкновения</w:t>
      </w:r>
      <w:bookmarkEnd w:id="137"/>
    </w:p>
    <w:p w14:paraId="37B4C048" w14:textId="77777777" w:rsidR="00E61588" w:rsidRPr="00E61588" w:rsidRDefault="00E61588" w:rsidP="00E61588">
      <w:pPr>
        <w:pStyle w:val="BasicTextParagraph1"/>
        <w:rPr>
          <w:lang w:val="uk-UA" w:eastAsia="zh-CN"/>
        </w:rPr>
      </w:pPr>
      <w:r w:rsidRPr="00E61588">
        <w:rPr>
          <w:lang w:val="uk-UA" w:eastAsia="zh-CN"/>
        </w:rPr>
        <w:t>Путешествуя через Серебряные Пределы, группа персонажей имеет шанс за час путешествия, столкно¬вения в дикой местности. Первый процент в каждом столбце нижеследующей таблицы - шанс на столкновение в течение одного часа пути в указанном типе ландшафта; второй процент (в круглых скобках) - шанс на одно столкновение за 8 часов пути на указанном типе ландшафта. Если группа не изменяет свой способ путешествия в течения дня (например, от нормального путешествия до осторожного путешествия), это намного легче для Мастера, ему нужно бросить одну проверку за дневное путешествие, а затем определять случайным образом место, где имеет место столкновение.</w:t>
      </w:r>
    </w:p>
    <w:p w14:paraId="2C415370" w14:textId="77777777" w:rsidR="00E61588" w:rsidRPr="00E61588" w:rsidRDefault="00E61588" w:rsidP="00E61588">
      <w:pPr>
        <w:pStyle w:val="BasicTextParagraph1"/>
        <w:rPr>
          <w:lang w:val="uk-UA" w:eastAsia="zh-CN"/>
        </w:rPr>
      </w:pPr>
      <w:r w:rsidRPr="00E61588">
        <w:rPr>
          <w:lang w:val="uk-UA" w:eastAsia="zh-CN"/>
        </w:rPr>
        <w:t>Группы, которые продвигаются с необычной осторожностью и двигаются со в медленном темпе (с половиной их лучшей скорости или медленнее), могут использовать категорию Осторожное Путешествие. Группы, которые остановились или разбили лагерь, могут использовать категорию Открытая Лагерная Стоянка. Группы, которые разбивают лагерь в укрытии или незаметно, могут ис¬пользовать последний шанс столкновения. Группа, разбивающая лагерь с костром, никогда не делает это незаметно, если она не может, так или иначе, скрыть свет от костра или дым.</w:t>
      </w:r>
    </w:p>
    <w:p w14:paraId="612ABBE3" w14:textId="77777777" w:rsidR="00E61588" w:rsidRPr="00E61588" w:rsidRDefault="00E61588" w:rsidP="00E61588">
      <w:pPr>
        <w:pStyle w:val="BasicTextParagraph1"/>
        <w:rPr>
          <w:lang w:val="uk-UA" w:eastAsia="zh-CN"/>
        </w:rPr>
      </w:pPr>
      <w:r w:rsidRPr="0096440F">
        <w:rPr>
          <w:b/>
          <w:bCs/>
          <w:lang w:val="uk-UA" w:eastAsia="zh-CN"/>
        </w:rPr>
        <w:t>Бесплодная</w:t>
      </w:r>
      <w:r w:rsidRPr="00E61588">
        <w:rPr>
          <w:lang w:val="uk-UA" w:eastAsia="zh-CN"/>
        </w:rPr>
        <w:t xml:space="preserve"> - местность, где никто не проживает, и вообще не живут большие количества живых существ или чудовищ.</w:t>
      </w:r>
    </w:p>
    <w:p w14:paraId="3F76E941" w14:textId="77777777" w:rsidR="00E61588" w:rsidRPr="00E61588" w:rsidRDefault="00E61588" w:rsidP="00E61588">
      <w:pPr>
        <w:pStyle w:val="BasicTextParagraph1"/>
        <w:rPr>
          <w:lang w:val="uk-UA" w:eastAsia="zh-CN"/>
        </w:rPr>
      </w:pPr>
      <w:r w:rsidRPr="0096440F">
        <w:rPr>
          <w:b/>
          <w:bCs/>
          <w:lang w:val="uk-UA" w:eastAsia="zh-CN"/>
        </w:rPr>
        <w:t>Дикая Земля</w:t>
      </w:r>
      <w:r w:rsidRPr="00E61588">
        <w:rPr>
          <w:lang w:val="uk-UA" w:eastAsia="zh-CN"/>
        </w:rPr>
        <w:t xml:space="preserve"> - местность, где никто не проживает, но здесь обитает заметные живые существа или чудо¬вища.</w:t>
      </w:r>
    </w:p>
    <w:p w14:paraId="4FDF2AC5" w14:textId="77777777" w:rsidR="00E61588" w:rsidRPr="00E61588" w:rsidRDefault="00E61588" w:rsidP="00E61588">
      <w:pPr>
        <w:pStyle w:val="BasicTextParagraph1"/>
        <w:rPr>
          <w:lang w:val="uk-UA" w:eastAsia="zh-CN"/>
        </w:rPr>
      </w:pPr>
      <w:r w:rsidRPr="0096440F">
        <w:rPr>
          <w:b/>
          <w:bCs/>
          <w:lang w:val="uk-UA" w:eastAsia="zh-CN"/>
        </w:rPr>
        <w:t>Дикая Передовая</w:t>
      </w:r>
      <w:r w:rsidRPr="00E61588">
        <w:rPr>
          <w:lang w:val="uk-UA" w:eastAsia="zh-CN"/>
        </w:rPr>
        <w:t xml:space="preserve"> - местность мало заселена, селения маленькие и далеки друг от друга.</w:t>
      </w:r>
    </w:p>
    <w:p w14:paraId="3F789E55" w14:textId="77777777" w:rsidR="00E61588" w:rsidRPr="00E61588" w:rsidRDefault="00E61588" w:rsidP="00E61588">
      <w:pPr>
        <w:pStyle w:val="BasicTextParagraph1"/>
        <w:rPr>
          <w:lang w:val="uk-UA" w:eastAsia="zh-CN"/>
        </w:rPr>
      </w:pPr>
      <w:r w:rsidRPr="00E61588">
        <w:rPr>
          <w:lang w:val="uk-UA" w:eastAsia="zh-CN"/>
        </w:rPr>
        <w:t>Заселенная - местность с широкими отрезками очи-щенной земли, немалое число встречаемых маленьких деревень и поселков, не более чем в дне путешествия друг от друга, а также некоторое количество патру¬лей от близлежащих городов или крепостей. Долины Сандабар и Раувин - единственные заселенные зоны Серебряных Кордонов, и даже в большинстве частей этих регионов (например, трудная протяженность Раувин между Сильверимун и Эверлундом) можно принимать как дикую передовую или дикую землю.</w:t>
      </w:r>
    </w:p>
    <w:p w14:paraId="115F09C2" w14:textId="77777777" w:rsidR="00E61588" w:rsidRPr="00E61588" w:rsidRDefault="00E61588" w:rsidP="00E61588">
      <w:pPr>
        <w:pStyle w:val="BasicTextParagraph1"/>
        <w:rPr>
          <w:lang w:val="uk-UA" w:eastAsia="zh-CN"/>
        </w:rPr>
      </w:pPr>
      <w:r w:rsidRPr="00E61588">
        <w:rPr>
          <w:lang w:val="uk-UA" w:eastAsia="zh-CN"/>
        </w:rPr>
        <w:t xml:space="preserve">Для этой книги Серебряные Кордоны и близлежащий ландшафт были разделены на семь таблиц стол¬новений: </w:t>
      </w:r>
    </w:p>
    <w:p w14:paraId="06061A04" w14:textId="77777777" w:rsidR="00E61588" w:rsidRPr="00E61588" w:rsidRDefault="00E61588" w:rsidP="00E61588">
      <w:pPr>
        <w:pStyle w:val="BasicTextParagraph1"/>
        <w:rPr>
          <w:lang w:val="uk-UA" w:eastAsia="zh-CN"/>
        </w:rPr>
      </w:pPr>
      <w:r w:rsidRPr="00E61588">
        <w:rPr>
          <w:lang w:val="uk-UA" w:eastAsia="zh-CN"/>
        </w:rPr>
        <w:t>- Долина Раувин и Долина Сандабар</w:t>
      </w:r>
    </w:p>
    <w:p w14:paraId="3320CA52" w14:textId="77777777" w:rsidR="00E61588" w:rsidRPr="00E61588" w:rsidRDefault="00E61588" w:rsidP="00E61588">
      <w:pPr>
        <w:pStyle w:val="BasicTextParagraph1"/>
        <w:rPr>
          <w:lang w:val="uk-UA" w:eastAsia="zh-CN"/>
        </w:rPr>
      </w:pPr>
      <w:r w:rsidRPr="00E61588">
        <w:rPr>
          <w:lang w:val="uk-UA" w:eastAsia="zh-CN"/>
        </w:rPr>
        <w:t>- Лунные Земли и Холодная Долина</w:t>
      </w:r>
    </w:p>
    <w:p w14:paraId="0BFE6E7B" w14:textId="77777777" w:rsidR="00E61588" w:rsidRPr="00E61588" w:rsidRDefault="00E61588" w:rsidP="00E61588">
      <w:pPr>
        <w:pStyle w:val="BasicTextParagraph1"/>
        <w:rPr>
          <w:lang w:val="uk-UA" w:eastAsia="zh-CN"/>
        </w:rPr>
      </w:pPr>
      <w:r w:rsidRPr="00E61588">
        <w:rPr>
          <w:lang w:val="uk-UA" w:eastAsia="zh-CN"/>
        </w:rPr>
        <w:t>- Вечные Пустоши</w:t>
      </w:r>
    </w:p>
    <w:p w14:paraId="3AE10B1F" w14:textId="77777777" w:rsidR="00E61588" w:rsidRPr="00E61588" w:rsidRDefault="00E61588" w:rsidP="00E61588">
      <w:pPr>
        <w:pStyle w:val="BasicTextParagraph1"/>
        <w:rPr>
          <w:lang w:val="uk-UA" w:eastAsia="zh-CN"/>
        </w:rPr>
      </w:pPr>
      <w:r w:rsidRPr="00E61588">
        <w:rPr>
          <w:lang w:val="uk-UA" w:eastAsia="zh-CN"/>
        </w:rPr>
        <w:t>- Холодный Лес и Лунный Лес</w:t>
      </w:r>
    </w:p>
    <w:p w14:paraId="66748511" w14:textId="77777777" w:rsidR="00E61588" w:rsidRPr="00E61588" w:rsidRDefault="00E61588" w:rsidP="00E61588">
      <w:pPr>
        <w:pStyle w:val="BasicTextParagraph1"/>
        <w:rPr>
          <w:lang w:val="uk-UA" w:eastAsia="zh-CN"/>
        </w:rPr>
      </w:pPr>
      <w:r w:rsidRPr="00E61588">
        <w:rPr>
          <w:lang w:val="uk-UA" w:eastAsia="zh-CN"/>
        </w:rPr>
        <w:t>- Высокий Лес</w:t>
      </w:r>
    </w:p>
    <w:p w14:paraId="1F21D118" w14:textId="77777777" w:rsidR="00E61588" w:rsidRPr="00E61588" w:rsidRDefault="00E61588" w:rsidP="00E61588">
      <w:pPr>
        <w:pStyle w:val="BasicTextParagraph1"/>
        <w:rPr>
          <w:lang w:val="uk-UA" w:eastAsia="zh-CN"/>
        </w:rPr>
      </w:pPr>
      <w:r w:rsidRPr="00E61588">
        <w:rPr>
          <w:lang w:val="uk-UA" w:eastAsia="zh-CN"/>
        </w:rPr>
        <w:t>-Незерийские и Раувинские Горы</w:t>
      </w:r>
    </w:p>
    <w:p w14:paraId="2A68088D" w14:textId="77777777" w:rsidR="002E0733" w:rsidRDefault="00E61588" w:rsidP="00E61588">
      <w:pPr>
        <w:pStyle w:val="BasicTextParagraph1"/>
        <w:rPr>
          <w:lang w:val="uk-UA" w:eastAsia="zh-CN"/>
        </w:rPr>
      </w:pPr>
      <w:r w:rsidRPr="00E61588">
        <w:rPr>
          <w:lang w:val="uk-UA" w:eastAsia="zh-CN"/>
        </w:rPr>
        <w:t xml:space="preserve">- Мировой Хребет и Ледяные Горы. </w:t>
      </w:r>
    </w:p>
    <w:p w14:paraId="0066C49E" w14:textId="77777777" w:rsidR="002E0733" w:rsidRDefault="00E61588" w:rsidP="00E61588">
      <w:pPr>
        <w:pStyle w:val="BasicTextParagraph1"/>
        <w:rPr>
          <w:lang w:val="uk-UA" w:eastAsia="zh-CN"/>
        </w:rPr>
      </w:pPr>
      <w:r w:rsidRPr="00E61588">
        <w:rPr>
          <w:lang w:val="uk-UA" w:eastAsia="zh-CN"/>
        </w:rPr>
        <w:t xml:space="preserve">Путешествуя через Серебряные Пределы, группа персонажей имеет шанс за час путешествия, столкно¬вения в дикой местности. Первый процент в каждом столбце нижеследующей таблицы - шанс на столкновение в течение одного часа пути в указанном типе ландшафта; второй процент (в круглых скобках) - шанс на одно столкновение за 8 часов пути на указанном типе </w:t>
      </w:r>
      <w:r w:rsidRPr="00E61588">
        <w:rPr>
          <w:lang w:val="uk-UA" w:eastAsia="zh-CN"/>
        </w:rPr>
        <w:lastRenderedPageBreak/>
        <w:t>ландшафта. Если группа не изменяет свой способ путешествия в течения дня (например, от нормального путешествия до осторожного путешествия), это намного легче для Мастер, ему нужно бросить одну проверку за дневное путешествие, а затем определять случайным образом место, где имеет место столкновение.</w:t>
      </w:r>
    </w:p>
    <w:p w14:paraId="33FAB10A" w14:textId="0C1C6AF2" w:rsidR="00E61588" w:rsidRPr="00E61588" w:rsidRDefault="00E61588" w:rsidP="00494C19">
      <w:pPr>
        <w:pStyle w:val="TABLEHEADING"/>
        <w:rPr>
          <w:lang w:val="uk-UA" w:eastAsia="zh-CN"/>
        </w:rPr>
      </w:pPr>
      <w:r w:rsidRPr="00E61588">
        <w:rPr>
          <w:lang w:val="uk-UA" w:eastAsia="zh-CN"/>
        </w:rPr>
        <w:t>Базовый шанс случайной встречи</w:t>
      </w:r>
      <w:r w:rsidR="004741BD">
        <w:rPr>
          <w:lang w:val="uk-UA" w:eastAsia="zh-CN"/>
        </w:rPr>
        <w:t xml:space="preserve"> в Смертельных Пределах</w:t>
      </w:r>
    </w:p>
    <w:tbl>
      <w:tblPr>
        <w:tblStyle w:val="TableClassCoreGreen"/>
        <w:tblW w:w="0" w:type="auto"/>
        <w:tblInd w:w="0" w:type="dxa"/>
        <w:tblLook w:val="04A0" w:firstRow="1" w:lastRow="0" w:firstColumn="1" w:lastColumn="0" w:noHBand="0" w:noVBand="1"/>
      </w:tblPr>
      <w:tblGrid>
        <w:gridCol w:w="1673"/>
        <w:gridCol w:w="1674"/>
        <w:gridCol w:w="1674"/>
      </w:tblGrid>
      <w:tr w:rsidR="000E37E1" w:rsidRPr="000E37E1" w14:paraId="4169969C" w14:textId="77777777" w:rsidTr="009D3077">
        <w:trPr>
          <w:cnfStyle w:val="100000000000" w:firstRow="1" w:lastRow="0" w:firstColumn="0" w:lastColumn="0" w:oddVBand="0" w:evenVBand="0" w:oddHBand="0" w:evenHBand="0" w:firstRowFirstColumn="0" w:firstRowLastColumn="0" w:lastRowFirstColumn="0" w:lastRowLastColumn="0"/>
        </w:trPr>
        <w:tc>
          <w:tcPr>
            <w:tcW w:w="1673" w:type="dxa"/>
          </w:tcPr>
          <w:p w14:paraId="68305F6E" w14:textId="77777777" w:rsidR="000E37E1" w:rsidRPr="00494C19" w:rsidRDefault="000E37E1" w:rsidP="00494C19">
            <w:pPr>
              <w:pStyle w:val="TableText"/>
              <w:jc w:val="left"/>
            </w:pPr>
            <w:r w:rsidRPr="00494C19">
              <w:t>Тип местности</w:t>
            </w:r>
          </w:p>
        </w:tc>
        <w:tc>
          <w:tcPr>
            <w:tcW w:w="1674" w:type="dxa"/>
          </w:tcPr>
          <w:p w14:paraId="22C9F041" w14:textId="77777777" w:rsidR="000E37E1" w:rsidRPr="0096440F" w:rsidRDefault="000E37E1" w:rsidP="00494C19">
            <w:pPr>
              <w:pStyle w:val="TableText"/>
              <w:jc w:val="left"/>
              <w:rPr>
                <w:lang w:val="ru-RU"/>
              </w:rPr>
            </w:pPr>
            <w:r w:rsidRPr="0096440F">
              <w:rPr>
                <w:lang w:val="ru-RU"/>
              </w:rPr>
              <w:t>Шанс случайной встречи (в час)</w:t>
            </w:r>
          </w:p>
        </w:tc>
        <w:tc>
          <w:tcPr>
            <w:tcW w:w="1674" w:type="dxa"/>
          </w:tcPr>
          <w:p w14:paraId="3812B9AB" w14:textId="77777777" w:rsidR="000E37E1" w:rsidRPr="00494C19" w:rsidRDefault="000E37E1" w:rsidP="00494C19">
            <w:pPr>
              <w:pStyle w:val="TableText"/>
              <w:jc w:val="left"/>
            </w:pPr>
            <w:r w:rsidRPr="00494C19">
              <w:t>Шанс случайной встречи (4 ч)</w:t>
            </w:r>
          </w:p>
        </w:tc>
      </w:tr>
      <w:tr w:rsidR="000E37E1" w:rsidRPr="000E37E1" w14:paraId="0C8FB49D" w14:textId="77777777" w:rsidTr="009D3077">
        <w:tc>
          <w:tcPr>
            <w:tcW w:w="1673" w:type="dxa"/>
          </w:tcPr>
          <w:p w14:paraId="0AC3AF13" w14:textId="77777777" w:rsidR="000E37E1" w:rsidRPr="00286FAD" w:rsidRDefault="000E37E1" w:rsidP="00494C19">
            <w:pPr>
              <w:pStyle w:val="TableText"/>
              <w:jc w:val="left"/>
              <w:rPr>
                <w:b/>
                <w:bCs/>
              </w:rPr>
            </w:pPr>
            <w:r w:rsidRPr="00286FAD">
              <w:rPr>
                <w:b/>
                <w:bCs/>
              </w:rPr>
              <w:t>Бесплодная</w:t>
            </w:r>
          </w:p>
        </w:tc>
        <w:tc>
          <w:tcPr>
            <w:tcW w:w="1674" w:type="dxa"/>
          </w:tcPr>
          <w:p w14:paraId="10201B8F" w14:textId="77777777" w:rsidR="000E37E1" w:rsidRPr="00494C19" w:rsidRDefault="000E37E1" w:rsidP="00494C19">
            <w:pPr>
              <w:pStyle w:val="TableText"/>
              <w:jc w:val="left"/>
            </w:pPr>
            <w:r w:rsidRPr="00494C19">
              <w:t>5%</w:t>
            </w:r>
          </w:p>
        </w:tc>
        <w:tc>
          <w:tcPr>
            <w:tcW w:w="1674" w:type="dxa"/>
          </w:tcPr>
          <w:p w14:paraId="3ACE0482" w14:textId="77777777" w:rsidR="000E37E1" w:rsidRPr="00494C19" w:rsidRDefault="000E37E1" w:rsidP="00494C19">
            <w:pPr>
              <w:pStyle w:val="TableText"/>
              <w:jc w:val="left"/>
            </w:pPr>
            <w:r w:rsidRPr="00494C19">
              <w:t>19%</w:t>
            </w:r>
          </w:p>
        </w:tc>
      </w:tr>
      <w:tr w:rsidR="000E37E1" w:rsidRPr="000E37E1" w14:paraId="6CB7AE7F" w14:textId="77777777" w:rsidTr="009D3077">
        <w:trPr>
          <w:cnfStyle w:val="000000010000" w:firstRow="0" w:lastRow="0" w:firstColumn="0" w:lastColumn="0" w:oddVBand="0" w:evenVBand="0" w:oddHBand="0" w:evenHBand="1" w:firstRowFirstColumn="0" w:firstRowLastColumn="0" w:lastRowFirstColumn="0" w:lastRowLastColumn="0"/>
        </w:trPr>
        <w:tc>
          <w:tcPr>
            <w:tcW w:w="1673" w:type="dxa"/>
          </w:tcPr>
          <w:p w14:paraId="0010A628" w14:textId="77777777" w:rsidR="000E37E1" w:rsidRPr="00286FAD" w:rsidRDefault="000E37E1" w:rsidP="00494C19">
            <w:pPr>
              <w:pStyle w:val="TableText"/>
              <w:jc w:val="left"/>
              <w:rPr>
                <w:b/>
                <w:bCs/>
              </w:rPr>
            </w:pPr>
            <w:r w:rsidRPr="00286FAD">
              <w:rPr>
                <w:b/>
                <w:bCs/>
              </w:rPr>
              <w:t>Дикая Земля</w:t>
            </w:r>
          </w:p>
        </w:tc>
        <w:tc>
          <w:tcPr>
            <w:tcW w:w="1674" w:type="dxa"/>
          </w:tcPr>
          <w:p w14:paraId="19C30C13" w14:textId="77777777" w:rsidR="000E37E1" w:rsidRPr="00494C19" w:rsidRDefault="000E37E1" w:rsidP="00494C19">
            <w:pPr>
              <w:pStyle w:val="TableText"/>
              <w:jc w:val="left"/>
            </w:pPr>
            <w:r w:rsidRPr="00494C19">
              <w:t>8%</w:t>
            </w:r>
          </w:p>
        </w:tc>
        <w:tc>
          <w:tcPr>
            <w:tcW w:w="1674" w:type="dxa"/>
          </w:tcPr>
          <w:p w14:paraId="6AB2E993" w14:textId="77777777" w:rsidR="000E37E1" w:rsidRPr="00494C19" w:rsidRDefault="000E37E1" w:rsidP="00494C19">
            <w:pPr>
              <w:pStyle w:val="TableText"/>
              <w:jc w:val="left"/>
            </w:pPr>
            <w:r w:rsidRPr="00494C19">
              <w:t>29%</w:t>
            </w:r>
          </w:p>
        </w:tc>
      </w:tr>
      <w:tr w:rsidR="000E37E1" w:rsidRPr="000E37E1" w14:paraId="54B19430" w14:textId="77777777" w:rsidTr="009D3077">
        <w:tc>
          <w:tcPr>
            <w:tcW w:w="1673" w:type="dxa"/>
          </w:tcPr>
          <w:p w14:paraId="5DAE1CB2" w14:textId="77777777" w:rsidR="000E37E1" w:rsidRPr="00286FAD" w:rsidRDefault="000E37E1" w:rsidP="00494C19">
            <w:pPr>
              <w:pStyle w:val="TableText"/>
              <w:jc w:val="left"/>
              <w:rPr>
                <w:b/>
                <w:bCs/>
              </w:rPr>
            </w:pPr>
            <w:r w:rsidRPr="00286FAD">
              <w:rPr>
                <w:rFonts w:ascii="Calibri" w:hAnsi="Calibri"/>
                <w:b/>
                <w:bCs/>
              </w:rPr>
              <w:t>Дикая</w:t>
            </w:r>
            <w:r w:rsidRPr="00286FAD">
              <w:rPr>
                <w:b/>
                <w:bCs/>
              </w:rPr>
              <w:t xml:space="preserve"> </w:t>
            </w:r>
            <w:r w:rsidRPr="00286FAD">
              <w:rPr>
                <w:rFonts w:ascii="Calibri" w:hAnsi="Calibri"/>
                <w:b/>
                <w:bCs/>
              </w:rPr>
              <w:t>Передовая</w:t>
            </w:r>
          </w:p>
        </w:tc>
        <w:tc>
          <w:tcPr>
            <w:tcW w:w="1674" w:type="dxa"/>
          </w:tcPr>
          <w:p w14:paraId="7B8FBB7E" w14:textId="77777777" w:rsidR="000E37E1" w:rsidRPr="00494C19" w:rsidRDefault="000E37E1" w:rsidP="00494C19">
            <w:pPr>
              <w:pStyle w:val="TableText"/>
              <w:jc w:val="left"/>
            </w:pPr>
            <w:r w:rsidRPr="00494C19">
              <w:t>10%</w:t>
            </w:r>
          </w:p>
        </w:tc>
        <w:tc>
          <w:tcPr>
            <w:tcW w:w="1674" w:type="dxa"/>
          </w:tcPr>
          <w:p w14:paraId="5418C104" w14:textId="77777777" w:rsidR="000E37E1" w:rsidRPr="00494C19" w:rsidRDefault="000E37E1" w:rsidP="00494C19">
            <w:pPr>
              <w:pStyle w:val="TableText"/>
              <w:jc w:val="left"/>
            </w:pPr>
            <w:r w:rsidRPr="00494C19">
              <w:t>35%</w:t>
            </w:r>
          </w:p>
        </w:tc>
      </w:tr>
      <w:tr w:rsidR="000E37E1" w:rsidRPr="000E37E1" w14:paraId="45E5081E" w14:textId="77777777" w:rsidTr="009D3077">
        <w:trPr>
          <w:cnfStyle w:val="000000010000" w:firstRow="0" w:lastRow="0" w:firstColumn="0" w:lastColumn="0" w:oddVBand="0" w:evenVBand="0" w:oddHBand="0" w:evenHBand="1" w:firstRowFirstColumn="0" w:firstRowLastColumn="0" w:lastRowFirstColumn="0" w:lastRowLastColumn="0"/>
        </w:trPr>
        <w:tc>
          <w:tcPr>
            <w:tcW w:w="1673" w:type="dxa"/>
          </w:tcPr>
          <w:p w14:paraId="3B8ED832" w14:textId="77777777" w:rsidR="000E37E1" w:rsidRPr="00286FAD" w:rsidRDefault="000E37E1" w:rsidP="00494C19">
            <w:pPr>
              <w:pStyle w:val="TableText"/>
              <w:jc w:val="left"/>
              <w:rPr>
                <w:b/>
                <w:bCs/>
              </w:rPr>
            </w:pPr>
            <w:r w:rsidRPr="00286FAD">
              <w:rPr>
                <w:b/>
                <w:bCs/>
              </w:rPr>
              <w:t>Заселенная</w:t>
            </w:r>
          </w:p>
        </w:tc>
        <w:tc>
          <w:tcPr>
            <w:tcW w:w="1674" w:type="dxa"/>
          </w:tcPr>
          <w:p w14:paraId="7208B913" w14:textId="77777777" w:rsidR="000E37E1" w:rsidRPr="00494C19" w:rsidRDefault="000E37E1" w:rsidP="00494C19">
            <w:pPr>
              <w:pStyle w:val="TableText"/>
              <w:jc w:val="left"/>
            </w:pPr>
            <w:r w:rsidRPr="00494C19">
              <w:t>12%</w:t>
            </w:r>
          </w:p>
        </w:tc>
        <w:tc>
          <w:tcPr>
            <w:tcW w:w="1674" w:type="dxa"/>
          </w:tcPr>
          <w:p w14:paraId="53B0EF9C" w14:textId="77777777" w:rsidR="000E37E1" w:rsidRPr="00494C19" w:rsidRDefault="000E37E1" w:rsidP="00494C19">
            <w:pPr>
              <w:pStyle w:val="TableText"/>
              <w:jc w:val="left"/>
            </w:pPr>
            <w:r w:rsidRPr="00494C19">
              <w:t>40%</w:t>
            </w:r>
          </w:p>
        </w:tc>
      </w:tr>
    </w:tbl>
    <w:p w14:paraId="3655272E" w14:textId="65FFFAAA" w:rsidR="000A248B" w:rsidRDefault="000A248B" w:rsidP="000A248B">
      <w:pPr>
        <w:pStyle w:val="BasicTextParagraph1"/>
        <w:rPr>
          <w:lang w:val="uk-UA" w:eastAsia="zh-CN"/>
        </w:rPr>
      </w:pPr>
    </w:p>
    <w:p w14:paraId="28403290" w14:textId="5E8D8573" w:rsidR="0096440F" w:rsidRDefault="00DD4A0D" w:rsidP="00FF0960">
      <w:pPr>
        <w:pStyle w:val="BasicTextParagraph2"/>
      </w:pPr>
      <w:r>
        <w:t>Базовый ш</w:t>
      </w:r>
      <w:r w:rsidR="0096440F">
        <w:t>анс случайной встречи</w:t>
      </w:r>
      <w:r w:rsidR="00BA4974">
        <w:t xml:space="preserve"> </w:t>
      </w:r>
      <w:r>
        <w:t xml:space="preserve">и периодичность проверки на случайные встречи </w:t>
      </w:r>
      <w:r w:rsidR="00BA4974">
        <w:t>строго говоря определяется жанровыми ожиданиями Мастера и игроков</w:t>
      </w:r>
      <w:r>
        <w:t xml:space="preserve"> – от 1 проверки за час</w:t>
      </w:r>
      <w:r w:rsidR="00830ED6">
        <w:t xml:space="preserve"> до 1 проверки за день путешествия.</w:t>
      </w:r>
    </w:p>
    <w:p w14:paraId="5BB09616" w14:textId="6FA1D436" w:rsidR="0096440F" w:rsidRDefault="00830ED6" w:rsidP="00FF0960">
      <w:pPr>
        <w:pStyle w:val="BasicTextParagraph2"/>
      </w:pPr>
      <w:r>
        <w:t>С нашей точки зрения, оптимальной</w:t>
      </w:r>
      <w:r w:rsidR="004C0C73">
        <w:t xml:space="preserve"> частотой проверки на случайные встречи является 1 раз за вахту, т.е. 2 раза за день</w:t>
      </w:r>
      <w:r w:rsidR="001D1FC3">
        <w:t>, а базовая вероятность наличия случайной встречи</w:t>
      </w:r>
      <w:r w:rsidR="008F26B7">
        <w:t xml:space="preserve"> 20% (4 из 20 иди </w:t>
      </w:r>
      <w:r w:rsidR="004741BD">
        <w:t>17,18,19,20 на к20).</w:t>
      </w:r>
    </w:p>
    <w:p w14:paraId="2E5712E8" w14:textId="61D04CD6" w:rsidR="00A71468" w:rsidRPr="00A71468" w:rsidRDefault="00A71468" w:rsidP="00FF0960">
      <w:pPr>
        <w:pStyle w:val="BasicTextParagraph2"/>
      </w:pPr>
      <w:r>
        <w:rPr>
          <w:lang w:val="uk-UA"/>
        </w:rPr>
        <w:t>Изменение частсот</w:t>
      </w:r>
      <w:r>
        <w:t xml:space="preserve">ы случайных встреч в зависимости от типа </w:t>
      </w:r>
      <w:r w:rsidR="004E0AE9">
        <w:t>местности</w:t>
      </w:r>
    </w:p>
    <w:tbl>
      <w:tblPr>
        <w:tblStyle w:val="TableClassCoreGreen"/>
        <w:tblW w:w="5220" w:type="dxa"/>
        <w:tblInd w:w="0" w:type="dxa"/>
        <w:tblLook w:val="04A0" w:firstRow="1" w:lastRow="0" w:firstColumn="1" w:lastColumn="0" w:noHBand="0" w:noVBand="1"/>
      </w:tblPr>
      <w:tblGrid>
        <w:gridCol w:w="974"/>
        <w:gridCol w:w="4246"/>
      </w:tblGrid>
      <w:tr w:rsidR="00A71468" w:rsidRPr="00CC1F36" w14:paraId="6FD443E8" w14:textId="77777777" w:rsidTr="001B17F3">
        <w:trPr>
          <w:cnfStyle w:val="100000000000" w:firstRow="1" w:lastRow="0" w:firstColumn="0" w:lastColumn="0" w:oddVBand="0" w:evenVBand="0" w:oddHBand="0" w:evenHBand="0" w:firstRowFirstColumn="0" w:firstRowLastColumn="0" w:lastRowFirstColumn="0" w:lastRowLastColumn="0"/>
        </w:trPr>
        <w:tc>
          <w:tcPr>
            <w:tcW w:w="974" w:type="dxa"/>
          </w:tcPr>
          <w:p w14:paraId="46BCDD64" w14:textId="77777777" w:rsidR="00A71468" w:rsidRPr="00CC1F36" w:rsidRDefault="00A71468" w:rsidP="00FF0960">
            <w:pPr>
              <w:pStyle w:val="BasicTextParagraph2"/>
            </w:pPr>
            <w:r w:rsidRPr="00CC1F36">
              <w:t>Modifier</w:t>
            </w:r>
          </w:p>
        </w:tc>
        <w:tc>
          <w:tcPr>
            <w:tcW w:w="4246" w:type="dxa"/>
          </w:tcPr>
          <w:p w14:paraId="56860E02" w14:textId="77777777" w:rsidR="00A71468" w:rsidRPr="00CC1F36" w:rsidRDefault="00A71468" w:rsidP="00FF0960">
            <w:pPr>
              <w:pStyle w:val="BasicTextParagraph2"/>
            </w:pPr>
            <w:r w:rsidRPr="00CC1F36">
              <w:t>Encounter Density</w:t>
            </w:r>
          </w:p>
        </w:tc>
      </w:tr>
      <w:tr w:rsidR="00A71468" w:rsidRPr="00CC1F36" w14:paraId="4F5D664D" w14:textId="77777777" w:rsidTr="001B17F3">
        <w:tc>
          <w:tcPr>
            <w:tcW w:w="974" w:type="dxa"/>
          </w:tcPr>
          <w:p w14:paraId="3D3E0BAD" w14:textId="77777777" w:rsidR="00A71468" w:rsidRPr="00CC1F36" w:rsidRDefault="00A71468" w:rsidP="00FF0960">
            <w:pPr>
              <w:pStyle w:val="BasicTextParagraph2"/>
            </w:pPr>
            <w:r w:rsidRPr="00CC1F36">
              <w:t>+1</w:t>
            </w:r>
          </w:p>
        </w:tc>
        <w:tc>
          <w:tcPr>
            <w:tcW w:w="4246" w:type="dxa"/>
          </w:tcPr>
          <w:p w14:paraId="1052B102" w14:textId="77777777" w:rsidR="00A71468" w:rsidRPr="00EB3D75" w:rsidRDefault="00A71468" w:rsidP="00FF0960">
            <w:pPr>
              <w:pStyle w:val="BasicTextParagraph2"/>
              <w:rPr>
                <w:lang w:val="en-US"/>
              </w:rPr>
            </w:pPr>
            <w:r w:rsidRPr="00EB3D75">
              <w:rPr>
                <w:lang w:val="en-US"/>
              </w:rPr>
              <w:t>Urban. The area surrounding a city is usually heavily patrolled, includes lots of foot and caravan traffic, and features a lot of interaction-based encounters instead of monster encounters.</w:t>
            </w:r>
          </w:p>
        </w:tc>
      </w:tr>
      <w:tr w:rsidR="00A71468" w:rsidRPr="00CC1F36" w14:paraId="2A09518B" w14:textId="77777777" w:rsidTr="001B17F3">
        <w:trPr>
          <w:cnfStyle w:val="000000010000" w:firstRow="0" w:lastRow="0" w:firstColumn="0" w:lastColumn="0" w:oddVBand="0" w:evenVBand="0" w:oddHBand="0" w:evenHBand="1" w:firstRowFirstColumn="0" w:firstRowLastColumn="0" w:lastRowFirstColumn="0" w:lastRowLastColumn="0"/>
        </w:trPr>
        <w:tc>
          <w:tcPr>
            <w:tcW w:w="974" w:type="dxa"/>
          </w:tcPr>
          <w:p w14:paraId="4D2A8A3D" w14:textId="77777777" w:rsidR="00A71468" w:rsidRPr="00CC1F36" w:rsidRDefault="00A71468" w:rsidP="00FF0960">
            <w:pPr>
              <w:pStyle w:val="BasicTextParagraph2"/>
            </w:pPr>
            <w:r w:rsidRPr="00CC1F36">
              <w:t>-1</w:t>
            </w:r>
          </w:p>
        </w:tc>
        <w:tc>
          <w:tcPr>
            <w:tcW w:w="4246" w:type="dxa"/>
          </w:tcPr>
          <w:p w14:paraId="74062012" w14:textId="77777777" w:rsidR="00A71468" w:rsidRPr="00EB3D75" w:rsidRDefault="00A71468" w:rsidP="00FF0960">
            <w:pPr>
              <w:pStyle w:val="BasicTextParagraph2"/>
              <w:rPr>
                <w:lang w:val="en-US"/>
              </w:rPr>
            </w:pPr>
            <w:r w:rsidRPr="00EB3D75">
              <w:rPr>
                <w:lang w:val="en-US"/>
              </w:rPr>
              <w:t>Civilized. Civilized lands include small villages, towns, farmsteads, and other areas that may be sparsely populated, but are generally fairly safe.</w:t>
            </w:r>
          </w:p>
        </w:tc>
      </w:tr>
      <w:tr w:rsidR="00A71468" w:rsidRPr="00CC1F36" w14:paraId="451BAFF5" w14:textId="77777777" w:rsidTr="001B17F3">
        <w:tc>
          <w:tcPr>
            <w:tcW w:w="974" w:type="dxa"/>
          </w:tcPr>
          <w:p w14:paraId="428A16D7" w14:textId="77777777" w:rsidR="00A71468" w:rsidRPr="00CC1F36" w:rsidRDefault="00A71468" w:rsidP="00FF0960">
            <w:pPr>
              <w:pStyle w:val="BasicTextParagraph2"/>
            </w:pPr>
            <w:r w:rsidRPr="00CC1F36">
              <w:t>0</w:t>
            </w:r>
          </w:p>
        </w:tc>
        <w:tc>
          <w:tcPr>
            <w:tcW w:w="4246" w:type="dxa"/>
          </w:tcPr>
          <w:p w14:paraId="469B0BAC" w14:textId="77777777" w:rsidR="00A71468" w:rsidRPr="00EB3D75" w:rsidRDefault="00A71468" w:rsidP="00FF0960">
            <w:pPr>
              <w:pStyle w:val="BasicTextParagraph2"/>
              <w:rPr>
                <w:lang w:val="en-US"/>
              </w:rPr>
            </w:pPr>
            <w:r w:rsidRPr="00EB3D75">
              <w:rPr>
                <w:lang w:val="en-US"/>
              </w:rPr>
              <w:t>Wilderness. This is the typical “default” state for areas removed from cities and towns.</w:t>
            </w:r>
          </w:p>
        </w:tc>
      </w:tr>
      <w:tr w:rsidR="00A71468" w:rsidRPr="00CC1F36" w14:paraId="55C6BD3C" w14:textId="77777777" w:rsidTr="001B17F3">
        <w:trPr>
          <w:cnfStyle w:val="000000010000" w:firstRow="0" w:lastRow="0" w:firstColumn="0" w:lastColumn="0" w:oddVBand="0" w:evenVBand="0" w:oddHBand="0" w:evenHBand="1" w:firstRowFirstColumn="0" w:firstRowLastColumn="0" w:lastRowFirstColumn="0" w:lastRowLastColumn="0"/>
        </w:trPr>
        <w:tc>
          <w:tcPr>
            <w:tcW w:w="974" w:type="dxa"/>
          </w:tcPr>
          <w:p w14:paraId="523A281D" w14:textId="77777777" w:rsidR="00A71468" w:rsidRPr="00CC1F36" w:rsidRDefault="00A71468" w:rsidP="00FF0960">
            <w:pPr>
              <w:pStyle w:val="BasicTextParagraph2"/>
            </w:pPr>
            <w:r w:rsidRPr="00CC1F36">
              <w:t>+1</w:t>
            </w:r>
          </w:p>
        </w:tc>
        <w:tc>
          <w:tcPr>
            <w:tcW w:w="4246" w:type="dxa"/>
          </w:tcPr>
          <w:p w14:paraId="1C21BFC6" w14:textId="77777777" w:rsidR="00A71468" w:rsidRPr="00EB3D75" w:rsidRDefault="00A71468" w:rsidP="00FF0960">
            <w:pPr>
              <w:pStyle w:val="BasicTextParagraph2"/>
              <w:rPr>
                <w:lang w:val="en-US"/>
              </w:rPr>
            </w:pPr>
            <w:r w:rsidRPr="00EB3D75">
              <w:rPr>
                <w:lang w:val="en-US"/>
              </w:rPr>
              <w:t>Wild. This designation specifically means that the area is bereft of patrols and peacekeepers, and includes dangerous monsters or environmental hazards in abundance, or that are often active.</w:t>
            </w:r>
          </w:p>
        </w:tc>
      </w:tr>
      <w:tr w:rsidR="00A71468" w:rsidRPr="00CC1F36" w14:paraId="0316A9A5" w14:textId="77777777" w:rsidTr="001B17F3">
        <w:tc>
          <w:tcPr>
            <w:tcW w:w="974" w:type="dxa"/>
          </w:tcPr>
          <w:p w14:paraId="44568A60" w14:textId="77777777" w:rsidR="00A71468" w:rsidRPr="00CC1F36" w:rsidRDefault="00A71468" w:rsidP="00FF0960">
            <w:pPr>
              <w:pStyle w:val="BasicTextParagraph2"/>
            </w:pPr>
            <w:r w:rsidRPr="00CC1F36">
              <w:t xml:space="preserve">+1 </w:t>
            </w:r>
          </w:p>
        </w:tc>
        <w:tc>
          <w:tcPr>
            <w:tcW w:w="4246" w:type="dxa"/>
          </w:tcPr>
          <w:p w14:paraId="47076E13" w14:textId="77777777" w:rsidR="00A71468" w:rsidRPr="00EB3D75" w:rsidRDefault="00A71468" w:rsidP="00FF0960">
            <w:pPr>
              <w:pStyle w:val="BasicTextParagraph2"/>
              <w:rPr>
                <w:lang w:val="en-US"/>
              </w:rPr>
            </w:pPr>
            <w:r w:rsidRPr="00EB3D75">
              <w:rPr>
                <w:lang w:val="en-US"/>
              </w:rPr>
              <w:t>Dark Lands. These areas are tainted by evil and darkness beyond the natural world, and might be present near the lairs of powerful evil dragons, liches, necromancers, fanatic cults, or terrifying aberrations.</w:t>
            </w:r>
          </w:p>
        </w:tc>
      </w:tr>
    </w:tbl>
    <w:p w14:paraId="60436B69" w14:textId="157C822D" w:rsidR="00A71468" w:rsidRPr="00EB3D75" w:rsidRDefault="00A71468" w:rsidP="00FF0960">
      <w:pPr>
        <w:pStyle w:val="BasicTextParagraph2"/>
        <w:rPr>
          <w:lang w:val="en-US"/>
        </w:rPr>
      </w:pPr>
    </w:p>
    <w:p w14:paraId="649AA275" w14:textId="262607E7" w:rsidR="00A71468" w:rsidRPr="00EB3D75" w:rsidRDefault="00A71468" w:rsidP="00FF0960">
      <w:pPr>
        <w:pStyle w:val="BasicTextParagraph2"/>
        <w:rPr>
          <w:lang w:val="en-US"/>
        </w:rPr>
      </w:pPr>
    </w:p>
    <w:p w14:paraId="1C09F280" w14:textId="77777777" w:rsidR="00A71468" w:rsidRPr="00EB3D75" w:rsidRDefault="00A71468" w:rsidP="00FF0960">
      <w:pPr>
        <w:pStyle w:val="BasicTextParagraph2"/>
        <w:rPr>
          <w:lang w:val="en-US"/>
        </w:rPr>
      </w:pPr>
    </w:p>
    <w:tbl>
      <w:tblPr>
        <w:tblStyle w:val="TableClassCoreGreen"/>
        <w:tblW w:w="0" w:type="auto"/>
        <w:tblInd w:w="5" w:type="dxa"/>
        <w:tblLook w:val="04A0" w:firstRow="1" w:lastRow="0" w:firstColumn="1" w:lastColumn="0" w:noHBand="0" w:noVBand="1"/>
      </w:tblPr>
      <w:tblGrid>
        <w:gridCol w:w="1193"/>
        <w:gridCol w:w="1346"/>
        <w:gridCol w:w="1244"/>
        <w:gridCol w:w="1243"/>
      </w:tblGrid>
      <w:tr w:rsidR="006A35A6" w:rsidRPr="006A35A6" w14:paraId="0C80164B" w14:textId="77777777" w:rsidTr="004E0AE9">
        <w:trPr>
          <w:cnfStyle w:val="100000000000" w:firstRow="1" w:lastRow="0" w:firstColumn="0" w:lastColumn="0" w:oddVBand="0" w:evenVBand="0" w:oddHBand="0" w:evenHBand="0" w:firstRowFirstColumn="0" w:firstRowLastColumn="0" w:lastRowFirstColumn="0" w:lastRowLastColumn="0"/>
        </w:trPr>
        <w:tc>
          <w:tcPr>
            <w:tcW w:w="1211" w:type="dxa"/>
          </w:tcPr>
          <w:p w14:paraId="4FEACF19" w14:textId="77777777" w:rsidR="006A35A6" w:rsidRPr="006A35A6" w:rsidRDefault="006A35A6" w:rsidP="00FF0960">
            <w:pPr>
              <w:pStyle w:val="BasicTextParagraph2"/>
            </w:pPr>
            <w:r w:rsidRPr="006A35A6">
              <w:t>1d12</w:t>
            </w:r>
          </w:p>
        </w:tc>
        <w:tc>
          <w:tcPr>
            <w:tcW w:w="1316" w:type="dxa"/>
          </w:tcPr>
          <w:p w14:paraId="7E17E34C" w14:textId="77777777" w:rsidR="006A35A6" w:rsidRPr="006A35A6" w:rsidRDefault="006A35A6" w:rsidP="00FF0960">
            <w:pPr>
              <w:pStyle w:val="BasicTextParagraph2"/>
            </w:pPr>
            <w:r w:rsidRPr="006A35A6">
              <w:t>Sites</w:t>
            </w:r>
          </w:p>
        </w:tc>
        <w:tc>
          <w:tcPr>
            <w:tcW w:w="1247" w:type="dxa"/>
          </w:tcPr>
          <w:p w14:paraId="7577C60E" w14:textId="77777777" w:rsidR="006A35A6" w:rsidRPr="006A35A6" w:rsidRDefault="006A35A6" w:rsidP="00FF0960">
            <w:pPr>
              <w:pStyle w:val="BasicTextParagraph2"/>
            </w:pPr>
            <w:r w:rsidRPr="006A35A6">
              <w:t>Hazards</w:t>
            </w:r>
          </w:p>
        </w:tc>
        <w:tc>
          <w:tcPr>
            <w:tcW w:w="1247" w:type="dxa"/>
          </w:tcPr>
          <w:p w14:paraId="0EF5F336" w14:textId="77777777" w:rsidR="006A35A6" w:rsidRPr="006A35A6" w:rsidRDefault="006A35A6" w:rsidP="00FF0960">
            <w:pPr>
              <w:pStyle w:val="BasicTextParagraph2"/>
            </w:pPr>
            <w:r w:rsidRPr="006A35A6">
              <w:t>Creatures</w:t>
            </w:r>
          </w:p>
        </w:tc>
      </w:tr>
      <w:tr w:rsidR="006A35A6" w:rsidRPr="006A35A6" w14:paraId="37E4F7FC" w14:textId="77777777" w:rsidTr="004E0AE9">
        <w:tc>
          <w:tcPr>
            <w:tcW w:w="1211" w:type="dxa"/>
          </w:tcPr>
          <w:p w14:paraId="28E3ED26" w14:textId="77777777" w:rsidR="006A35A6" w:rsidRPr="006A35A6" w:rsidRDefault="006A35A6" w:rsidP="00FF0960">
            <w:pPr>
              <w:pStyle w:val="BasicTextParagraph2"/>
            </w:pPr>
            <w:r w:rsidRPr="006A35A6">
              <w:t>1</w:t>
            </w:r>
          </w:p>
        </w:tc>
        <w:tc>
          <w:tcPr>
            <w:tcW w:w="1316" w:type="dxa"/>
          </w:tcPr>
          <w:p w14:paraId="4B0DA398" w14:textId="77777777" w:rsidR="006A35A6" w:rsidRPr="006A35A6" w:rsidRDefault="006A35A6" w:rsidP="00FF0960">
            <w:pPr>
              <w:pStyle w:val="BasicTextParagraph2"/>
            </w:pPr>
            <w:r w:rsidRPr="006A35A6">
              <w:t>Abandoned silver mine</w:t>
            </w:r>
          </w:p>
        </w:tc>
        <w:tc>
          <w:tcPr>
            <w:tcW w:w="1247" w:type="dxa"/>
          </w:tcPr>
          <w:p w14:paraId="6549E16C" w14:textId="77777777" w:rsidR="006A35A6" w:rsidRPr="006A35A6" w:rsidRDefault="006A35A6" w:rsidP="00FF0960">
            <w:pPr>
              <w:pStyle w:val="BasicTextParagraph2"/>
            </w:pPr>
            <w:r w:rsidRPr="006A35A6">
              <w:t>Kobold trap</w:t>
            </w:r>
          </w:p>
        </w:tc>
        <w:tc>
          <w:tcPr>
            <w:tcW w:w="1247" w:type="dxa"/>
          </w:tcPr>
          <w:p w14:paraId="5E59D8F4" w14:textId="77777777" w:rsidR="006A35A6" w:rsidRPr="006A35A6" w:rsidRDefault="006A35A6" w:rsidP="00FF0960">
            <w:pPr>
              <w:pStyle w:val="BasicTextParagraph2"/>
            </w:pPr>
            <w:r w:rsidRPr="006A35A6">
              <w:t>Wolves</w:t>
            </w:r>
          </w:p>
        </w:tc>
      </w:tr>
      <w:tr w:rsidR="006A35A6" w:rsidRPr="006A35A6" w14:paraId="07D2F707" w14:textId="77777777" w:rsidTr="004E0AE9">
        <w:trPr>
          <w:cnfStyle w:val="000000010000" w:firstRow="0" w:lastRow="0" w:firstColumn="0" w:lastColumn="0" w:oddVBand="0" w:evenVBand="0" w:oddHBand="0" w:evenHBand="1" w:firstRowFirstColumn="0" w:firstRowLastColumn="0" w:lastRowFirstColumn="0" w:lastRowLastColumn="0"/>
        </w:trPr>
        <w:tc>
          <w:tcPr>
            <w:tcW w:w="1211" w:type="dxa"/>
          </w:tcPr>
          <w:p w14:paraId="660A553D" w14:textId="77777777" w:rsidR="006A35A6" w:rsidRPr="006A35A6" w:rsidRDefault="006A35A6" w:rsidP="00FF0960">
            <w:pPr>
              <w:pStyle w:val="BasicTextParagraph2"/>
            </w:pPr>
            <w:r w:rsidRPr="006A35A6">
              <w:t>2</w:t>
            </w:r>
          </w:p>
        </w:tc>
        <w:tc>
          <w:tcPr>
            <w:tcW w:w="1316" w:type="dxa"/>
          </w:tcPr>
          <w:p w14:paraId="3574E512" w14:textId="77777777" w:rsidR="006A35A6" w:rsidRPr="006A35A6" w:rsidRDefault="006A35A6" w:rsidP="00FF0960">
            <w:pPr>
              <w:pStyle w:val="BasicTextParagraph2"/>
            </w:pPr>
            <w:r w:rsidRPr="006A35A6">
              <w:t>Abandoned gemstone mine</w:t>
            </w:r>
          </w:p>
        </w:tc>
        <w:tc>
          <w:tcPr>
            <w:tcW w:w="1247" w:type="dxa"/>
          </w:tcPr>
          <w:p w14:paraId="6084AA32" w14:textId="77777777" w:rsidR="006A35A6" w:rsidRPr="006A35A6" w:rsidRDefault="006A35A6" w:rsidP="00FF0960">
            <w:pPr>
              <w:pStyle w:val="BasicTextParagraph2"/>
            </w:pPr>
            <w:r w:rsidRPr="006A35A6">
              <w:t>Bad weather: storm</w:t>
            </w:r>
          </w:p>
        </w:tc>
        <w:tc>
          <w:tcPr>
            <w:tcW w:w="1247" w:type="dxa"/>
          </w:tcPr>
          <w:p w14:paraId="5C822504" w14:textId="77777777" w:rsidR="006A35A6" w:rsidRPr="006A35A6" w:rsidRDefault="006A35A6" w:rsidP="00FF0960">
            <w:pPr>
              <w:pStyle w:val="BasicTextParagraph2"/>
            </w:pPr>
            <w:r w:rsidRPr="006A35A6">
              <w:t>Orc raiding party</w:t>
            </w:r>
          </w:p>
        </w:tc>
      </w:tr>
      <w:tr w:rsidR="006A35A6" w:rsidRPr="006A35A6" w14:paraId="6517B90C" w14:textId="77777777" w:rsidTr="004E0AE9">
        <w:tc>
          <w:tcPr>
            <w:tcW w:w="1211" w:type="dxa"/>
          </w:tcPr>
          <w:p w14:paraId="435B8296" w14:textId="77777777" w:rsidR="006A35A6" w:rsidRPr="006A35A6" w:rsidRDefault="006A35A6" w:rsidP="00FF0960">
            <w:pPr>
              <w:pStyle w:val="BasicTextParagraph2"/>
            </w:pPr>
            <w:r w:rsidRPr="006A35A6">
              <w:t>3</w:t>
            </w:r>
          </w:p>
        </w:tc>
        <w:tc>
          <w:tcPr>
            <w:tcW w:w="1316" w:type="dxa"/>
          </w:tcPr>
          <w:p w14:paraId="28AD936E" w14:textId="77777777" w:rsidR="006A35A6" w:rsidRPr="006A35A6" w:rsidRDefault="006A35A6" w:rsidP="00FF0960">
            <w:pPr>
              <w:pStyle w:val="BasicTextParagraph2"/>
            </w:pPr>
            <w:r w:rsidRPr="006A35A6">
              <w:t>Ruined farmstead</w:t>
            </w:r>
          </w:p>
        </w:tc>
        <w:tc>
          <w:tcPr>
            <w:tcW w:w="1247" w:type="dxa"/>
          </w:tcPr>
          <w:p w14:paraId="25FD9BC2" w14:textId="77777777" w:rsidR="006A35A6" w:rsidRPr="006A35A6" w:rsidRDefault="006A35A6" w:rsidP="00FF0960">
            <w:pPr>
              <w:pStyle w:val="BasicTextParagraph2"/>
            </w:pPr>
            <w:r w:rsidRPr="006A35A6">
              <w:t>Bad weather: fog</w:t>
            </w:r>
          </w:p>
        </w:tc>
        <w:tc>
          <w:tcPr>
            <w:tcW w:w="1247" w:type="dxa"/>
          </w:tcPr>
          <w:p w14:paraId="0D4D2F2E" w14:textId="77777777" w:rsidR="006A35A6" w:rsidRPr="006A35A6" w:rsidRDefault="006A35A6" w:rsidP="00FF0960">
            <w:pPr>
              <w:pStyle w:val="BasicTextParagraph2"/>
            </w:pPr>
            <w:r w:rsidRPr="006A35A6">
              <w:t>Bugbears &amp; goblins</w:t>
            </w:r>
          </w:p>
        </w:tc>
      </w:tr>
      <w:tr w:rsidR="006A35A6" w:rsidRPr="006A35A6" w14:paraId="32830A23" w14:textId="77777777" w:rsidTr="004E0AE9">
        <w:trPr>
          <w:cnfStyle w:val="000000010000" w:firstRow="0" w:lastRow="0" w:firstColumn="0" w:lastColumn="0" w:oddVBand="0" w:evenVBand="0" w:oddHBand="0" w:evenHBand="1" w:firstRowFirstColumn="0" w:firstRowLastColumn="0" w:lastRowFirstColumn="0" w:lastRowLastColumn="0"/>
        </w:trPr>
        <w:tc>
          <w:tcPr>
            <w:tcW w:w="1211" w:type="dxa"/>
          </w:tcPr>
          <w:p w14:paraId="5A22EA2F" w14:textId="77777777" w:rsidR="006A35A6" w:rsidRPr="006A35A6" w:rsidRDefault="006A35A6" w:rsidP="00FF0960">
            <w:pPr>
              <w:pStyle w:val="BasicTextParagraph2"/>
            </w:pPr>
            <w:r w:rsidRPr="006A35A6">
              <w:t>4</w:t>
            </w:r>
          </w:p>
        </w:tc>
        <w:tc>
          <w:tcPr>
            <w:tcW w:w="1316" w:type="dxa"/>
          </w:tcPr>
          <w:p w14:paraId="087EEB56" w14:textId="77777777" w:rsidR="006A35A6" w:rsidRPr="006A35A6" w:rsidRDefault="006A35A6" w:rsidP="00FF0960">
            <w:pPr>
              <w:pStyle w:val="BasicTextParagraph2"/>
            </w:pPr>
            <w:r w:rsidRPr="006A35A6">
              <w:t>Merchant caravan camp</w:t>
            </w:r>
          </w:p>
        </w:tc>
        <w:tc>
          <w:tcPr>
            <w:tcW w:w="1247" w:type="dxa"/>
          </w:tcPr>
          <w:p w14:paraId="0817090E" w14:textId="77777777" w:rsidR="006A35A6" w:rsidRPr="006A35A6" w:rsidRDefault="006A35A6" w:rsidP="00FF0960">
            <w:pPr>
              <w:pStyle w:val="BasicTextParagraph2"/>
            </w:pPr>
            <w:r w:rsidRPr="006A35A6">
              <w:t>Poison marsh</w:t>
            </w:r>
          </w:p>
        </w:tc>
        <w:tc>
          <w:tcPr>
            <w:tcW w:w="1247" w:type="dxa"/>
          </w:tcPr>
          <w:p w14:paraId="76C30426" w14:textId="77777777" w:rsidR="006A35A6" w:rsidRPr="006A35A6" w:rsidRDefault="006A35A6" w:rsidP="00FF0960">
            <w:pPr>
              <w:pStyle w:val="BasicTextParagraph2"/>
            </w:pPr>
            <w:r w:rsidRPr="006A35A6">
              <w:t>Hobgoblin war party</w:t>
            </w:r>
          </w:p>
        </w:tc>
      </w:tr>
      <w:tr w:rsidR="006A35A6" w:rsidRPr="006A35A6" w14:paraId="1A161AE7" w14:textId="77777777" w:rsidTr="004E0AE9">
        <w:tc>
          <w:tcPr>
            <w:tcW w:w="1211" w:type="dxa"/>
          </w:tcPr>
          <w:p w14:paraId="68289C95" w14:textId="77777777" w:rsidR="006A35A6" w:rsidRPr="006A35A6" w:rsidRDefault="006A35A6" w:rsidP="00FF0960">
            <w:pPr>
              <w:pStyle w:val="BasicTextParagraph2"/>
            </w:pPr>
            <w:r w:rsidRPr="006A35A6">
              <w:t>5</w:t>
            </w:r>
          </w:p>
        </w:tc>
        <w:tc>
          <w:tcPr>
            <w:tcW w:w="1316" w:type="dxa"/>
          </w:tcPr>
          <w:p w14:paraId="790BDEFC" w14:textId="77777777" w:rsidR="006A35A6" w:rsidRPr="006A35A6" w:rsidRDefault="006A35A6" w:rsidP="00FF0960">
            <w:pPr>
              <w:pStyle w:val="BasicTextParagraph2"/>
            </w:pPr>
            <w:r w:rsidRPr="006A35A6">
              <w:t>Abandoned camp</w:t>
            </w:r>
          </w:p>
        </w:tc>
        <w:tc>
          <w:tcPr>
            <w:tcW w:w="1247" w:type="dxa"/>
          </w:tcPr>
          <w:p w14:paraId="5776681A" w14:textId="77777777" w:rsidR="006A35A6" w:rsidRPr="006A35A6" w:rsidRDefault="006A35A6" w:rsidP="00FF0960">
            <w:pPr>
              <w:pStyle w:val="BasicTextParagraph2"/>
            </w:pPr>
            <w:r w:rsidRPr="006A35A6">
              <w:t>Overflowing river</w:t>
            </w:r>
          </w:p>
        </w:tc>
        <w:tc>
          <w:tcPr>
            <w:tcW w:w="1247" w:type="dxa"/>
          </w:tcPr>
          <w:p w14:paraId="74847F57" w14:textId="77777777" w:rsidR="006A35A6" w:rsidRPr="006A35A6" w:rsidRDefault="006A35A6" w:rsidP="00FF0960">
            <w:pPr>
              <w:pStyle w:val="BasicTextParagraph2"/>
            </w:pPr>
            <w:r w:rsidRPr="006A35A6">
              <w:t>Trolls</w:t>
            </w:r>
          </w:p>
        </w:tc>
      </w:tr>
      <w:tr w:rsidR="006A35A6" w:rsidRPr="006A35A6" w14:paraId="3904FE01" w14:textId="77777777" w:rsidTr="004E0AE9">
        <w:trPr>
          <w:cnfStyle w:val="000000010000" w:firstRow="0" w:lastRow="0" w:firstColumn="0" w:lastColumn="0" w:oddVBand="0" w:evenVBand="0" w:oddHBand="0" w:evenHBand="1" w:firstRowFirstColumn="0" w:firstRowLastColumn="0" w:lastRowFirstColumn="0" w:lastRowLastColumn="0"/>
        </w:trPr>
        <w:tc>
          <w:tcPr>
            <w:tcW w:w="1211" w:type="dxa"/>
          </w:tcPr>
          <w:p w14:paraId="5D12D1C7" w14:textId="77777777" w:rsidR="006A35A6" w:rsidRPr="006A35A6" w:rsidRDefault="006A35A6" w:rsidP="00FF0960">
            <w:pPr>
              <w:pStyle w:val="BasicTextParagraph2"/>
            </w:pPr>
            <w:r w:rsidRPr="006A35A6">
              <w:t>6</w:t>
            </w:r>
          </w:p>
        </w:tc>
        <w:tc>
          <w:tcPr>
            <w:tcW w:w="1316" w:type="dxa"/>
          </w:tcPr>
          <w:p w14:paraId="3606B289" w14:textId="77777777" w:rsidR="006A35A6" w:rsidRPr="006A35A6" w:rsidRDefault="006A35A6" w:rsidP="00FF0960">
            <w:pPr>
              <w:pStyle w:val="BasicTextParagraph2"/>
            </w:pPr>
            <w:r w:rsidRPr="006A35A6">
              <w:t>Monstrous camp</w:t>
            </w:r>
          </w:p>
        </w:tc>
        <w:tc>
          <w:tcPr>
            <w:tcW w:w="1247" w:type="dxa"/>
          </w:tcPr>
          <w:p w14:paraId="39FBF32F" w14:textId="77777777" w:rsidR="006A35A6" w:rsidRPr="006A35A6" w:rsidRDefault="006A35A6" w:rsidP="00FF0960">
            <w:pPr>
              <w:pStyle w:val="BasicTextParagraph2"/>
            </w:pPr>
            <w:r w:rsidRPr="006A35A6">
              <w:t>Ancient graveyard</w:t>
            </w:r>
          </w:p>
        </w:tc>
        <w:tc>
          <w:tcPr>
            <w:tcW w:w="1247" w:type="dxa"/>
          </w:tcPr>
          <w:p w14:paraId="11AD1B82" w14:textId="77777777" w:rsidR="006A35A6" w:rsidRPr="006A35A6" w:rsidRDefault="006A35A6" w:rsidP="00FF0960">
            <w:pPr>
              <w:pStyle w:val="BasicTextParagraph2"/>
            </w:pPr>
            <w:r w:rsidRPr="006A35A6">
              <w:t>Kobold skirmishers</w:t>
            </w:r>
          </w:p>
        </w:tc>
      </w:tr>
      <w:tr w:rsidR="006A35A6" w:rsidRPr="006A35A6" w14:paraId="173C1059" w14:textId="77777777" w:rsidTr="004E0AE9">
        <w:tc>
          <w:tcPr>
            <w:tcW w:w="1211" w:type="dxa"/>
          </w:tcPr>
          <w:p w14:paraId="0F91338C" w14:textId="77777777" w:rsidR="006A35A6" w:rsidRPr="006A35A6" w:rsidRDefault="006A35A6" w:rsidP="00FF0960">
            <w:pPr>
              <w:pStyle w:val="BasicTextParagraph2"/>
            </w:pPr>
            <w:r w:rsidRPr="006A35A6">
              <w:t>7</w:t>
            </w:r>
          </w:p>
        </w:tc>
        <w:tc>
          <w:tcPr>
            <w:tcW w:w="1316" w:type="dxa"/>
          </w:tcPr>
          <w:p w14:paraId="50734AC4" w14:textId="77777777" w:rsidR="006A35A6" w:rsidRPr="006A35A6" w:rsidRDefault="006A35A6" w:rsidP="00FF0960">
            <w:pPr>
              <w:pStyle w:val="BasicTextParagraph2"/>
            </w:pPr>
            <w:r w:rsidRPr="006A35A6">
              <w:t>Occupied farmstead</w:t>
            </w:r>
          </w:p>
        </w:tc>
        <w:tc>
          <w:tcPr>
            <w:tcW w:w="1247" w:type="dxa"/>
          </w:tcPr>
          <w:p w14:paraId="720810ED" w14:textId="77777777" w:rsidR="006A35A6" w:rsidRPr="006A35A6" w:rsidRDefault="006A35A6" w:rsidP="00FF0960">
            <w:pPr>
              <w:pStyle w:val="BasicTextParagraph2"/>
            </w:pPr>
            <w:r w:rsidRPr="006A35A6">
              <w:t>Rift to the Underdark</w:t>
            </w:r>
          </w:p>
        </w:tc>
        <w:tc>
          <w:tcPr>
            <w:tcW w:w="1247" w:type="dxa"/>
          </w:tcPr>
          <w:p w14:paraId="3A7E3821" w14:textId="77777777" w:rsidR="006A35A6" w:rsidRPr="006A35A6" w:rsidRDefault="006A35A6" w:rsidP="00FF0960">
            <w:pPr>
              <w:pStyle w:val="BasicTextParagraph2"/>
            </w:pPr>
            <w:r w:rsidRPr="006A35A6">
              <w:t>Adventurers</w:t>
            </w:r>
          </w:p>
        </w:tc>
      </w:tr>
      <w:tr w:rsidR="006A35A6" w:rsidRPr="006A35A6" w14:paraId="1EDB467D" w14:textId="77777777" w:rsidTr="004E0AE9">
        <w:trPr>
          <w:cnfStyle w:val="000000010000" w:firstRow="0" w:lastRow="0" w:firstColumn="0" w:lastColumn="0" w:oddVBand="0" w:evenVBand="0" w:oddHBand="0" w:evenHBand="1" w:firstRowFirstColumn="0" w:firstRowLastColumn="0" w:lastRowFirstColumn="0" w:lastRowLastColumn="0"/>
        </w:trPr>
        <w:tc>
          <w:tcPr>
            <w:tcW w:w="1211" w:type="dxa"/>
          </w:tcPr>
          <w:p w14:paraId="764BEF4F" w14:textId="77777777" w:rsidR="006A35A6" w:rsidRPr="006A35A6" w:rsidRDefault="006A35A6" w:rsidP="00FF0960">
            <w:pPr>
              <w:pStyle w:val="BasicTextParagraph2"/>
            </w:pPr>
            <w:r w:rsidRPr="006A35A6">
              <w:t>8</w:t>
            </w:r>
          </w:p>
        </w:tc>
        <w:tc>
          <w:tcPr>
            <w:tcW w:w="1316" w:type="dxa"/>
          </w:tcPr>
          <w:p w14:paraId="5A28A6C1" w14:textId="77777777" w:rsidR="006A35A6" w:rsidRPr="006A35A6" w:rsidRDefault="006A35A6" w:rsidP="00FF0960">
            <w:pPr>
              <w:pStyle w:val="BasicTextParagraph2"/>
            </w:pPr>
            <w:r w:rsidRPr="006A35A6">
              <w:t>Protected glade</w:t>
            </w:r>
          </w:p>
        </w:tc>
        <w:tc>
          <w:tcPr>
            <w:tcW w:w="1247" w:type="dxa"/>
          </w:tcPr>
          <w:p w14:paraId="64921A18" w14:textId="77777777" w:rsidR="006A35A6" w:rsidRPr="006A35A6" w:rsidRDefault="006A35A6" w:rsidP="00FF0960">
            <w:pPr>
              <w:pStyle w:val="BasicTextParagraph2"/>
            </w:pPr>
            <w:r w:rsidRPr="006A35A6">
              <w:t>Bad weather: heat wave</w:t>
            </w:r>
          </w:p>
        </w:tc>
        <w:tc>
          <w:tcPr>
            <w:tcW w:w="1247" w:type="dxa"/>
          </w:tcPr>
          <w:p w14:paraId="53FFFEB5" w14:textId="77777777" w:rsidR="006A35A6" w:rsidRPr="006A35A6" w:rsidRDefault="006A35A6" w:rsidP="00FF0960">
            <w:pPr>
              <w:pStyle w:val="BasicTextParagraph2"/>
            </w:pPr>
            <w:r w:rsidRPr="006A35A6">
              <w:t>Lizardfolk</w:t>
            </w:r>
          </w:p>
        </w:tc>
      </w:tr>
      <w:tr w:rsidR="006A35A6" w:rsidRPr="006A35A6" w14:paraId="47198031" w14:textId="77777777" w:rsidTr="004E0AE9">
        <w:tc>
          <w:tcPr>
            <w:tcW w:w="1211" w:type="dxa"/>
          </w:tcPr>
          <w:p w14:paraId="5D2BEFFE" w14:textId="77777777" w:rsidR="006A35A6" w:rsidRPr="006A35A6" w:rsidRDefault="006A35A6" w:rsidP="00FF0960">
            <w:pPr>
              <w:pStyle w:val="BasicTextParagraph2"/>
            </w:pPr>
            <w:r w:rsidRPr="006A35A6">
              <w:t>9</w:t>
            </w:r>
          </w:p>
        </w:tc>
        <w:tc>
          <w:tcPr>
            <w:tcW w:w="1316" w:type="dxa"/>
          </w:tcPr>
          <w:p w14:paraId="79A2C128" w14:textId="77777777" w:rsidR="006A35A6" w:rsidRPr="006A35A6" w:rsidRDefault="006A35A6" w:rsidP="00FF0960">
            <w:pPr>
              <w:pStyle w:val="BasicTextParagraph2"/>
            </w:pPr>
            <w:r w:rsidRPr="006A35A6">
              <w:t>Traveler's shrine</w:t>
            </w:r>
          </w:p>
        </w:tc>
        <w:tc>
          <w:tcPr>
            <w:tcW w:w="1247" w:type="dxa"/>
          </w:tcPr>
          <w:p w14:paraId="73D90C38" w14:textId="77777777" w:rsidR="006A35A6" w:rsidRPr="006A35A6" w:rsidRDefault="006A35A6" w:rsidP="00FF0960">
            <w:pPr>
              <w:pStyle w:val="BasicTextParagraph2"/>
            </w:pPr>
            <w:r w:rsidRPr="006A35A6">
              <w:t>Spider webs</w:t>
            </w:r>
          </w:p>
        </w:tc>
        <w:tc>
          <w:tcPr>
            <w:tcW w:w="1247" w:type="dxa"/>
          </w:tcPr>
          <w:p w14:paraId="68B6C7BD" w14:textId="77777777" w:rsidR="006A35A6" w:rsidRPr="006A35A6" w:rsidRDefault="006A35A6" w:rsidP="00FF0960">
            <w:pPr>
              <w:pStyle w:val="BasicTextParagraph2"/>
            </w:pPr>
            <w:r w:rsidRPr="006A35A6">
              <w:t>Smallfolk patrol</w:t>
            </w:r>
          </w:p>
        </w:tc>
      </w:tr>
      <w:tr w:rsidR="006A35A6" w:rsidRPr="006A35A6" w14:paraId="6B07E7A6" w14:textId="77777777" w:rsidTr="004E0AE9">
        <w:trPr>
          <w:cnfStyle w:val="000000010000" w:firstRow="0" w:lastRow="0" w:firstColumn="0" w:lastColumn="0" w:oddVBand="0" w:evenVBand="0" w:oddHBand="0" w:evenHBand="1" w:firstRowFirstColumn="0" w:firstRowLastColumn="0" w:lastRowFirstColumn="0" w:lastRowLastColumn="0"/>
        </w:trPr>
        <w:tc>
          <w:tcPr>
            <w:tcW w:w="1211" w:type="dxa"/>
          </w:tcPr>
          <w:p w14:paraId="3857AC2C" w14:textId="77777777" w:rsidR="006A35A6" w:rsidRPr="006A35A6" w:rsidRDefault="006A35A6" w:rsidP="00FF0960">
            <w:pPr>
              <w:pStyle w:val="BasicTextParagraph2"/>
            </w:pPr>
            <w:r w:rsidRPr="006A35A6">
              <w:t>10</w:t>
            </w:r>
          </w:p>
        </w:tc>
        <w:tc>
          <w:tcPr>
            <w:tcW w:w="1316" w:type="dxa"/>
          </w:tcPr>
          <w:p w14:paraId="1674DBB2" w14:textId="77777777" w:rsidR="006A35A6" w:rsidRPr="006A35A6" w:rsidRDefault="006A35A6" w:rsidP="00FF0960">
            <w:pPr>
              <w:pStyle w:val="BasicTextParagraph2"/>
            </w:pPr>
            <w:r w:rsidRPr="006A35A6">
              <w:t>Hermit</w:t>
            </w:r>
          </w:p>
        </w:tc>
        <w:tc>
          <w:tcPr>
            <w:tcW w:w="1247" w:type="dxa"/>
          </w:tcPr>
          <w:p w14:paraId="1C1CE8A0" w14:textId="77777777" w:rsidR="006A35A6" w:rsidRPr="006A35A6" w:rsidRDefault="006A35A6" w:rsidP="00FF0960">
            <w:pPr>
              <w:pStyle w:val="BasicTextParagraph2"/>
            </w:pPr>
            <w:r w:rsidRPr="006A35A6">
              <w:t>Gargantuan tracks</w:t>
            </w:r>
          </w:p>
        </w:tc>
        <w:tc>
          <w:tcPr>
            <w:tcW w:w="1247" w:type="dxa"/>
          </w:tcPr>
          <w:p w14:paraId="1C14F501" w14:textId="77777777" w:rsidR="006A35A6" w:rsidRPr="006A35A6" w:rsidRDefault="006A35A6" w:rsidP="00FF0960">
            <w:pPr>
              <w:pStyle w:val="BasicTextParagraph2"/>
            </w:pPr>
            <w:r w:rsidRPr="006A35A6">
              <w:t>Yuan-ti</w:t>
            </w:r>
          </w:p>
        </w:tc>
      </w:tr>
      <w:tr w:rsidR="006A35A6" w:rsidRPr="006A35A6" w14:paraId="6D147340" w14:textId="77777777" w:rsidTr="004E0AE9">
        <w:tc>
          <w:tcPr>
            <w:tcW w:w="1211" w:type="dxa"/>
          </w:tcPr>
          <w:p w14:paraId="294EC5AA" w14:textId="77777777" w:rsidR="006A35A6" w:rsidRPr="006A35A6" w:rsidRDefault="006A35A6" w:rsidP="00FF0960">
            <w:pPr>
              <w:pStyle w:val="BasicTextParagraph2"/>
            </w:pPr>
            <w:r w:rsidRPr="006A35A6">
              <w:t>11</w:t>
            </w:r>
          </w:p>
        </w:tc>
        <w:tc>
          <w:tcPr>
            <w:tcW w:w="1316" w:type="dxa"/>
          </w:tcPr>
          <w:p w14:paraId="4E01D60F" w14:textId="77777777" w:rsidR="006A35A6" w:rsidRPr="006A35A6" w:rsidRDefault="006A35A6" w:rsidP="00FF0960">
            <w:pPr>
              <w:pStyle w:val="BasicTextParagraph2"/>
            </w:pPr>
            <w:r w:rsidRPr="006A35A6">
              <w:t>Ruined temple foundation</w:t>
            </w:r>
          </w:p>
        </w:tc>
        <w:tc>
          <w:tcPr>
            <w:tcW w:w="1247" w:type="dxa"/>
          </w:tcPr>
          <w:p w14:paraId="377DEC58" w14:textId="77777777" w:rsidR="006A35A6" w:rsidRPr="006A35A6" w:rsidRDefault="006A35A6" w:rsidP="00FF0960">
            <w:pPr>
              <w:pStyle w:val="BasicTextParagraph2"/>
            </w:pPr>
            <w:r w:rsidRPr="006A35A6">
              <w:t>Hunter's trap</w:t>
            </w:r>
          </w:p>
        </w:tc>
        <w:tc>
          <w:tcPr>
            <w:tcW w:w="1247" w:type="dxa"/>
          </w:tcPr>
          <w:p w14:paraId="74E0BF36" w14:textId="77777777" w:rsidR="006A35A6" w:rsidRPr="006A35A6" w:rsidRDefault="006A35A6" w:rsidP="00FF0960">
            <w:pPr>
              <w:pStyle w:val="BasicTextParagraph2"/>
            </w:pPr>
            <w:r w:rsidRPr="006A35A6">
              <w:t>Nagas</w:t>
            </w:r>
          </w:p>
        </w:tc>
      </w:tr>
      <w:tr w:rsidR="006A35A6" w:rsidRPr="006A35A6" w14:paraId="30757ACF" w14:textId="77777777" w:rsidTr="004E0AE9">
        <w:trPr>
          <w:cnfStyle w:val="000000010000" w:firstRow="0" w:lastRow="0" w:firstColumn="0" w:lastColumn="0" w:oddVBand="0" w:evenVBand="0" w:oddHBand="0" w:evenHBand="1" w:firstRowFirstColumn="0" w:firstRowLastColumn="0" w:lastRowFirstColumn="0" w:lastRowLastColumn="0"/>
        </w:trPr>
        <w:tc>
          <w:tcPr>
            <w:tcW w:w="1211" w:type="dxa"/>
          </w:tcPr>
          <w:p w14:paraId="4496492C" w14:textId="77777777" w:rsidR="006A35A6" w:rsidRPr="006A35A6" w:rsidRDefault="006A35A6" w:rsidP="00FF0960">
            <w:pPr>
              <w:pStyle w:val="BasicTextParagraph2"/>
            </w:pPr>
            <w:r w:rsidRPr="006A35A6">
              <w:t>12</w:t>
            </w:r>
          </w:p>
        </w:tc>
        <w:tc>
          <w:tcPr>
            <w:tcW w:w="1316" w:type="dxa"/>
          </w:tcPr>
          <w:p w14:paraId="5481FE9D" w14:textId="77777777" w:rsidR="006A35A6" w:rsidRPr="006A35A6" w:rsidRDefault="006A35A6" w:rsidP="00FF0960">
            <w:pPr>
              <w:pStyle w:val="BasicTextParagraph2"/>
            </w:pPr>
            <w:r w:rsidRPr="006A35A6">
              <w:t>Malfunctioning teleportation circle</w:t>
            </w:r>
          </w:p>
        </w:tc>
        <w:tc>
          <w:tcPr>
            <w:tcW w:w="1247" w:type="dxa"/>
          </w:tcPr>
          <w:p w14:paraId="1A11C0E0" w14:textId="77777777" w:rsidR="006A35A6" w:rsidRPr="006A35A6" w:rsidRDefault="006A35A6" w:rsidP="00FF0960">
            <w:pPr>
              <w:pStyle w:val="BasicTextParagraph2"/>
            </w:pPr>
            <w:r w:rsidRPr="006A35A6">
              <w:t>Enervating shrine</w:t>
            </w:r>
          </w:p>
        </w:tc>
        <w:tc>
          <w:tcPr>
            <w:tcW w:w="1247" w:type="dxa"/>
          </w:tcPr>
          <w:p w14:paraId="3621242C" w14:textId="77777777" w:rsidR="006A35A6" w:rsidRPr="006A35A6" w:rsidRDefault="006A35A6" w:rsidP="00FF0960">
            <w:pPr>
              <w:pStyle w:val="BasicTextParagraph2"/>
            </w:pPr>
            <w:r w:rsidRPr="006A35A6">
              <w:t>Ogres</w:t>
            </w:r>
          </w:p>
        </w:tc>
      </w:tr>
    </w:tbl>
    <w:p w14:paraId="0F12EAF3" w14:textId="77777777" w:rsidR="00905CC7" w:rsidRDefault="00905CC7" w:rsidP="00FF0960">
      <w:pPr>
        <w:pStyle w:val="BasicTextParagraph2"/>
      </w:pPr>
    </w:p>
    <w:p w14:paraId="6C6363C1" w14:textId="77777777" w:rsidR="00905CC7" w:rsidRPr="00905CC7" w:rsidRDefault="00905CC7" w:rsidP="00FF0960">
      <w:pPr>
        <w:pStyle w:val="BasicTextParagraph2"/>
      </w:pPr>
      <w:r w:rsidRPr="00905CC7">
        <w:t>DAYTIME ENCOUNTERS</w:t>
      </w:r>
    </w:p>
    <w:tbl>
      <w:tblPr>
        <w:tblStyle w:val="TableClassCoreGreen"/>
        <w:tblW w:w="0" w:type="auto"/>
        <w:tblInd w:w="5" w:type="dxa"/>
        <w:tblLook w:val="04A0" w:firstRow="1" w:lastRow="0" w:firstColumn="1" w:lastColumn="0" w:noHBand="0" w:noVBand="1"/>
      </w:tblPr>
      <w:tblGrid>
        <w:gridCol w:w="2510"/>
        <w:gridCol w:w="2511"/>
      </w:tblGrid>
      <w:tr w:rsidR="00905CC7" w:rsidRPr="00905CC7" w14:paraId="5B661373" w14:textId="77777777" w:rsidTr="00905CC7">
        <w:trPr>
          <w:cnfStyle w:val="100000000000" w:firstRow="1" w:lastRow="0" w:firstColumn="0" w:lastColumn="0" w:oddVBand="0" w:evenVBand="0" w:oddHBand="0" w:evenHBand="0" w:firstRowFirstColumn="0" w:firstRowLastColumn="0" w:lastRowFirstColumn="0" w:lastRowLastColumn="0"/>
        </w:trPr>
        <w:tc>
          <w:tcPr>
            <w:tcW w:w="2510" w:type="dxa"/>
          </w:tcPr>
          <w:p w14:paraId="437DA78D" w14:textId="77777777" w:rsidR="00905CC7" w:rsidRPr="00905CC7" w:rsidRDefault="00905CC7" w:rsidP="00FF0960">
            <w:pPr>
              <w:pStyle w:val="BasicTextParagraph2"/>
            </w:pPr>
            <w:r w:rsidRPr="00905CC7">
              <w:t>1d20</w:t>
            </w:r>
          </w:p>
        </w:tc>
        <w:tc>
          <w:tcPr>
            <w:tcW w:w="2511" w:type="dxa"/>
          </w:tcPr>
          <w:p w14:paraId="46919DF8" w14:textId="77777777" w:rsidR="00905CC7" w:rsidRPr="00905CC7" w:rsidRDefault="00905CC7" w:rsidP="00FF0960">
            <w:pPr>
              <w:pStyle w:val="BasicTextParagraph2"/>
            </w:pPr>
            <w:r w:rsidRPr="00905CC7">
              <w:t>Encounter</w:t>
            </w:r>
          </w:p>
        </w:tc>
      </w:tr>
      <w:tr w:rsidR="00905CC7" w:rsidRPr="00905CC7" w14:paraId="553275E8" w14:textId="77777777" w:rsidTr="00905CC7">
        <w:tc>
          <w:tcPr>
            <w:tcW w:w="2510" w:type="dxa"/>
          </w:tcPr>
          <w:p w14:paraId="7605133E" w14:textId="77777777" w:rsidR="00905CC7" w:rsidRPr="00905CC7" w:rsidRDefault="00905CC7" w:rsidP="00FF0960">
            <w:pPr>
              <w:pStyle w:val="BasicTextParagraph2"/>
            </w:pPr>
            <w:r w:rsidRPr="00905CC7">
              <w:t>1-8</w:t>
            </w:r>
          </w:p>
        </w:tc>
        <w:tc>
          <w:tcPr>
            <w:tcW w:w="2511" w:type="dxa"/>
          </w:tcPr>
          <w:p w14:paraId="3BC02404" w14:textId="77777777" w:rsidR="00905CC7" w:rsidRPr="00905CC7" w:rsidRDefault="00905CC7" w:rsidP="00FF0960">
            <w:pPr>
              <w:pStyle w:val="BasicTextParagraph2"/>
            </w:pPr>
            <w:r w:rsidRPr="00905CC7">
              <w:t>No encounter</w:t>
            </w:r>
          </w:p>
        </w:tc>
      </w:tr>
      <w:tr w:rsidR="00905CC7" w:rsidRPr="00905CC7" w14:paraId="0384C907" w14:textId="77777777" w:rsidTr="00905CC7">
        <w:trPr>
          <w:cnfStyle w:val="000000010000" w:firstRow="0" w:lastRow="0" w:firstColumn="0" w:lastColumn="0" w:oddVBand="0" w:evenVBand="0" w:oddHBand="0" w:evenHBand="1" w:firstRowFirstColumn="0" w:firstRowLastColumn="0" w:lastRowFirstColumn="0" w:lastRowLastColumn="0"/>
        </w:trPr>
        <w:tc>
          <w:tcPr>
            <w:tcW w:w="2510" w:type="dxa"/>
          </w:tcPr>
          <w:p w14:paraId="0BE237ED" w14:textId="77777777" w:rsidR="00905CC7" w:rsidRPr="00905CC7" w:rsidRDefault="00905CC7" w:rsidP="00FF0960">
            <w:pPr>
              <w:pStyle w:val="BasicTextParagraph2"/>
            </w:pPr>
            <w:r w:rsidRPr="00905CC7">
              <w:t>9-12</w:t>
            </w:r>
          </w:p>
        </w:tc>
        <w:tc>
          <w:tcPr>
            <w:tcW w:w="2511" w:type="dxa"/>
          </w:tcPr>
          <w:p w14:paraId="00882F22" w14:textId="77777777" w:rsidR="00905CC7" w:rsidRPr="00905CC7" w:rsidRDefault="00905CC7" w:rsidP="00FF0960">
            <w:pPr>
              <w:pStyle w:val="BasicTextParagraph2"/>
            </w:pPr>
            <w:r w:rsidRPr="00905CC7">
              <w:t>Site</w:t>
            </w:r>
          </w:p>
        </w:tc>
      </w:tr>
      <w:tr w:rsidR="00905CC7" w:rsidRPr="00905CC7" w14:paraId="109118E6" w14:textId="77777777" w:rsidTr="00905CC7">
        <w:tc>
          <w:tcPr>
            <w:tcW w:w="2510" w:type="dxa"/>
          </w:tcPr>
          <w:p w14:paraId="1820C253" w14:textId="77777777" w:rsidR="00905CC7" w:rsidRPr="00905CC7" w:rsidRDefault="00905CC7" w:rsidP="00FF0960">
            <w:pPr>
              <w:pStyle w:val="BasicTextParagraph2"/>
            </w:pPr>
            <w:r w:rsidRPr="00905CC7">
              <w:t>13-15</w:t>
            </w:r>
          </w:p>
        </w:tc>
        <w:tc>
          <w:tcPr>
            <w:tcW w:w="2511" w:type="dxa"/>
          </w:tcPr>
          <w:p w14:paraId="3BCBB2A4" w14:textId="77777777" w:rsidR="00905CC7" w:rsidRPr="00905CC7" w:rsidRDefault="00905CC7" w:rsidP="00FF0960">
            <w:pPr>
              <w:pStyle w:val="BasicTextParagraph2"/>
            </w:pPr>
            <w:r w:rsidRPr="00905CC7">
              <w:t>Hazard</w:t>
            </w:r>
          </w:p>
        </w:tc>
      </w:tr>
      <w:tr w:rsidR="00905CC7" w:rsidRPr="00905CC7" w14:paraId="1134132C" w14:textId="77777777" w:rsidTr="00905CC7">
        <w:trPr>
          <w:cnfStyle w:val="000000010000" w:firstRow="0" w:lastRow="0" w:firstColumn="0" w:lastColumn="0" w:oddVBand="0" w:evenVBand="0" w:oddHBand="0" w:evenHBand="1" w:firstRowFirstColumn="0" w:firstRowLastColumn="0" w:lastRowFirstColumn="0" w:lastRowLastColumn="0"/>
        </w:trPr>
        <w:tc>
          <w:tcPr>
            <w:tcW w:w="2510" w:type="dxa"/>
          </w:tcPr>
          <w:p w14:paraId="2974FB02" w14:textId="77777777" w:rsidR="00905CC7" w:rsidRPr="00905CC7" w:rsidRDefault="00905CC7" w:rsidP="00FF0960">
            <w:pPr>
              <w:pStyle w:val="BasicTextParagraph2"/>
            </w:pPr>
            <w:r w:rsidRPr="00905CC7">
              <w:t>16-18</w:t>
            </w:r>
          </w:p>
        </w:tc>
        <w:tc>
          <w:tcPr>
            <w:tcW w:w="2511" w:type="dxa"/>
          </w:tcPr>
          <w:p w14:paraId="07CE5233" w14:textId="77777777" w:rsidR="00905CC7" w:rsidRPr="00905CC7" w:rsidRDefault="00905CC7" w:rsidP="00FF0960">
            <w:pPr>
              <w:pStyle w:val="BasicTextParagraph2"/>
            </w:pPr>
            <w:r w:rsidRPr="00905CC7">
              <w:t>Creature</w:t>
            </w:r>
          </w:p>
        </w:tc>
      </w:tr>
      <w:tr w:rsidR="00905CC7" w:rsidRPr="00905CC7" w14:paraId="6C8FA578" w14:textId="77777777" w:rsidTr="00905CC7">
        <w:tc>
          <w:tcPr>
            <w:tcW w:w="2510" w:type="dxa"/>
          </w:tcPr>
          <w:p w14:paraId="15D02BA5" w14:textId="77777777" w:rsidR="00905CC7" w:rsidRPr="00905CC7" w:rsidRDefault="00905CC7" w:rsidP="00FF0960">
            <w:pPr>
              <w:pStyle w:val="BasicTextParagraph2"/>
            </w:pPr>
            <w:r w:rsidRPr="00905CC7">
              <w:t>19</w:t>
            </w:r>
          </w:p>
        </w:tc>
        <w:tc>
          <w:tcPr>
            <w:tcW w:w="2511" w:type="dxa"/>
          </w:tcPr>
          <w:p w14:paraId="6E27164E" w14:textId="77777777" w:rsidR="00905CC7" w:rsidRPr="00EB3D75" w:rsidRDefault="00905CC7" w:rsidP="00FF0960">
            <w:pPr>
              <w:pStyle w:val="BasicTextParagraph2"/>
              <w:rPr>
                <w:lang w:val="en-US"/>
              </w:rPr>
            </w:pPr>
            <w:r w:rsidRPr="00EB3D75">
              <w:rPr>
                <w:lang w:val="en-US"/>
              </w:rPr>
              <w:t>Site plus creature (roll 1 di 2 for each and combine)</w:t>
            </w:r>
          </w:p>
        </w:tc>
      </w:tr>
      <w:tr w:rsidR="00905CC7" w:rsidRPr="00905CC7" w14:paraId="56933F69" w14:textId="77777777" w:rsidTr="00905CC7">
        <w:trPr>
          <w:cnfStyle w:val="000000010000" w:firstRow="0" w:lastRow="0" w:firstColumn="0" w:lastColumn="0" w:oddVBand="0" w:evenVBand="0" w:oddHBand="0" w:evenHBand="1" w:firstRowFirstColumn="0" w:firstRowLastColumn="0" w:lastRowFirstColumn="0" w:lastRowLastColumn="0"/>
        </w:trPr>
        <w:tc>
          <w:tcPr>
            <w:tcW w:w="2510" w:type="dxa"/>
          </w:tcPr>
          <w:p w14:paraId="5DCBE59A" w14:textId="77777777" w:rsidR="00905CC7" w:rsidRPr="00905CC7" w:rsidRDefault="00905CC7" w:rsidP="00FF0960">
            <w:pPr>
              <w:pStyle w:val="BasicTextParagraph2"/>
            </w:pPr>
            <w:r w:rsidRPr="00905CC7">
              <w:t>20</w:t>
            </w:r>
          </w:p>
        </w:tc>
        <w:tc>
          <w:tcPr>
            <w:tcW w:w="2511" w:type="dxa"/>
          </w:tcPr>
          <w:p w14:paraId="72342C45" w14:textId="77777777" w:rsidR="00905CC7" w:rsidRPr="00EB3D75" w:rsidRDefault="00905CC7" w:rsidP="00FF0960">
            <w:pPr>
              <w:pStyle w:val="BasicTextParagraph2"/>
              <w:rPr>
                <w:lang w:val="en-US"/>
              </w:rPr>
            </w:pPr>
            <w:r w:rsidRPr="00EB3D75">
              <w:rPr>
                <w:lang w:val="en-US"/>
              </w:rPr>
              <w:t>Hazard plus creature (roll 1d12 for each and combine)</w:t>
            </w:r>
          </w:p>
        </w:tc>
      </w:tr>
    </w:tbl>
    <w:p w14:paraId="19D69AD2" w14:textId="77777777" w:rsidR="00905CC7" w:rsidRPr="00905CC7" w:rsidRDefault="00905CC7" w:rsidP="00FF0960">
      <w:pPr>
        <w:pStyle w:val="BasicTextParagraph2"/>
      </w:pPr>
      <w:r w:rsidRPr="00905CC7">
        <w:t>NIGHTTIME ENCOUNTERS</w:t>
      </w:r>
    </w:p>
    <w:tbl>
      <w:tblPr>
        <w:tblStyle w:val="TableClassCoreGreen"/>
        <w:tblW w:w="0" w:type="auto"/>
        <w:tblInd w:w="5" w:type="dxa"/>
        <w:tblLook w:val="04A0" w:firstRow="1" w:lastRow="0" w:firstColumn="1" w:lastColumn="0" w:noHBand="0" w:noVBand="1"/>
      </w:tblPr>
      <w:tblGrid>
        <w:gridCol w:w="2510"/>
        <w:gridCol w:w="2511"/>
      </w:tblGrid>
      <w:tr w:rsidR="00905CC7" w:rsidRPr="00905CC7" w14:paraId="135474A8" w14:textId="77777777" w:rsidTr="00905CC7">
        <w:trPr>
          <w:cnfStyle w:val="100000000000" w:firstRow="1" w:lastRow="0" w:firstColumn="0" w:lastColumn="0" w:oddVBand="0" w:evenVBand="0" w:oddHBand="0" w:evenHBand="0" w:firstRowFirstColumn="0" w:firstRowLastColumn="0" w:lastRowFirstColumn="0" w:lastRowLastColumn="0"/>
        </w:trPr>
        <w:tc>
          <w:tcPr>
            <w:tcW w:w="2510" w:type="dxa"/>
          </w:tcPr>
          <w:p w14:paraId="2A3987AE" w14:textId="77777777" w:rsidR="00905CC7" w:rsidRPr="00905CC7" w:rsidRDefault="00905CC7" w:rsidP="00FF0960">
            <w:pPr>
              <w:pStyle w:val="BasicTextParagraph2"/>
            </w:pPr>
            <w:r w:rsidRPr="00905CC7">
              <w:t>1d20</w:t>
            </w:r>
          </w:p>
        </w:tc>
        <w:tc>
          <w:tcPr>
            <w:tcW w:w="2511" w:type="dxa"/>
          </w:tcPr>
          <w:p w14:paraId="7C16D774" w14:textId="77777777" w:rsidR="00905CC7" w:rsidRPr="00905CC7" w:rsidRDefault="00905CC7" w:rsidP="00FF0960">
            <w:pPr>
              <w:pStyle w:val="BasicTextParagraph2"/>
            </w:pPr>
            <w:r w:rsidRPr="00905CC7">
              <w:t>Encounter</w:t>
            </w:r>
          </w:p>
        </w:tc>
      </w:tr>
      <w:tr w:rsidR="00905CC7" w:rsidRPr="00905CC7" w14:paraId="17FA80B1" w14:textId="77777777" w:rsidTr="00905CC7">
        <w:tc>
          <w:tcPr>
            <w:tcW w:w="2510" w:type="dxa"/>
          </w:tcPr>
          <w:p w14:paraId="2A0BF9B8" w14:textId="77777777" w:rsidR="00905CC7" w:rsidRPr="00905CC7" w:rsidRDefault="00905CC7" w:rsidP="00FF0960">
            <w:pPr>
              <w:pStyle w:val="BasicTextParagraph2"/>
            </w:pPr>
            <w:r w:rsidRPr="00905CC7">
              <w:t>1-8</w:t>
            </w:r>
          </w:p>
        </w:tc>
        <w:tc>
          <w:tcPr>
            <w:tcW w:w="2511" w:type="dxa"/>
          </w:tcPr>
          <w:p w14:paraId="2877D386" w14:textId="77777777" w:rsidR="00905CC7" w:rsidRPr="00905CC7" w:rsidRDefault="00905CC7" w:rsidP="00FF0960">
            <w:pPr>
              <w:pStyle w:val="BasicTextParagraph2"/>
            </w:pPr>
            <w:r w:rsidRPr="00905CC7">
              <w:t>No encounter</w:t>
            </w:r>
          </w:p>
        </w:tc>
      </w:tr>
      <w:tr w:rsidR="00905CC7" w:rsidRPr="00905CC7" w14:paraId="76A1F6D4" w14:textId="77777777" w:rsidTr="00905CC7">
        <w:trPr>
          <w:cnfStyle w:val="000000010000" w:firstRow="0" w:lastRow="0" w:firstColumn="0" w:lastColumn="0" w:oddVBand="0" w:evenVBand="0" w:oddHBand="0" w:evenHBand="1" w:firstRowFirstColumn="0" w:firstRowLastColumn="0" w:lastRowFirstColumn="0" w:lastRowLastColumn="0"/>
        </w:trPr>
        <w:tc>
          <w:tcPr>
            <w:tcW w:w="2510" w:type="dxa"/>
          </w:tcPr>
          <w:p w14:paraId="0027C4F2" w14:textId="77777777" w:rsidR="00905CC7" w:rsidRPr="00905CC7" w:rsidRDefault="00905CC7" w:rsidP="00FF0960">
            <w:pPr>
              <w:pStyle w:val="BasicTextParagraph2"/>
            </w:pPr>
            <w:r w:rsidRPr="00905CC7">
              <w:t>9-10</w:t>
            </w:r>
          </w:p>
        </w:tc>
        <w:tc>
          <w:tcPr>
            <w:tcW w:w="2511" w:type="dxa"/>
          </w:tcPr>
          <w:p w14:paraId="10BB25B3" w14:textId="77777777" w:rsidR="00905CC7" w:rsidRPr="00905CC7" w:rsidRDefault="00905CC7" w:rsidP="00FF0960">
            <w:pPr>
              <w:pStyle w:val="BasicTextParagraph2"/>
            </w:pPr>
            <w:r w:rsidRPr="00905CC7">
              <w:t>Site</w:t>
            </w:r>
          </w:p>
        </w:tc>
      </w:tr>
      <w:tr w:rsidR="00905CC7" w:rsidRPr="00905CC7" w14:paraId="37968FCC" w14:textId="77777777" w:rsidTr="00905CC7">
        <w:tc>
          <w:tcPr>
            <w:tcW w:w="2510" w:type="dxa"/>
          </w:tcPr>
          <w:p w14:paraId="3E871111" w14:textId="77777777" w:rsidR="00905CC7" w:rsidRPr="00905CC7" w:rsidRDefault="00905CC7" w:rsidP="00FF0960">
            <w:pPr>
              <w:pStyle w:val="BasicTextParagraph2"/>
            </w:pPr>
            <w:r w:rsidRPr="00905CC7">
              <w:t>12-15</w:t>
            </w:r>
          </w:p>
        </w:tc>
        <w:tc>
          <w:tcPr>
            <w:tcW w:w="2511" w:type="dxa"/>
          </w:tcPr>
          <w:p w14:paraId="5EA6945D" w14:textId="77777777" w:rsidR="00905CC7" w:rsidRPr="00905CC7" w:rsidRDefault="00905CC7" w:rsidP="00FF0960">
            <w:pPr>
              <w:pStyle w:val="BasicTextParagraph2"/>
            </w:pPr>
            <w:r w:rsidRPr="00905CC7">
              <w:t>Hazard</w:t>
            </w:r>
          </w:p>
        </w:tc>
      </w:tr>
      <w:tr w:rsidR="00905CC7" w:rsidRPr="00905CC7" w14:paraId="2548159B" w14:textId="77777777" w:rsidTr="00905CC7">
        <w:trPr>
          <w:cnfStyle w:val="000000010000" w:firstRow="0" w:lastRow="0" w:firstColumn="0" w:lastColumn="0" w:oddVBand="0" w:evenVBand="0" w:oddHBand="0" w:evenHBand="1" w:firstRowFirstColumn="0" w:firstRowLastColumn="0" w:lastRowFirstColumn="0" w:lastRowLastColumn="0"/>
        </w:trPr>
        <w:tc>
          <w:tcPr>
            <w:tcW w:w="2510" w:type="dxa"/>
          </w:tcPr>
          <w:p w14:paraId="2617610C" w14:textId="77777777" w:rsidR="00905CC7" w:rsidRPr="00905CC7" w:rsidRDefault="00905CC7" w:rsidP="00FF0960">
            <w:pPr>
              <w:pStyle w:val="BasicTextParagraph2"/>
            </w:pPr>
            <w:r w:rsidRPr="00905CC7">
              <w:t>16-19</w:t>
            </w:r>
          </w:p>
        </w:tc>
        <w:tc>
          <w:tcPr>
            <w:tcW w:w="2511" w:type="dxa"/>
          </w:tcPr>
          <w:p w14:paraId="69F2DE53" w14:textId="77777777" w:rsidR="00905CC7" w:rsidRPr="00905CC7" w:rsidRDefault="00905CC7" w:rsidP="00FF0960">
            <w:pPr>
              <w:pStyle w:val="BasicTextParagraph2"/>
            </w:pPr>
            <w:r w:rsidRPr="00905CC7">
              <w:t>Creature</w:t>
            </w:r>
          </w:p>
        </w:tc>
      </w:tr>
      <w:tr w:rsidR="00905CC7" w:rsidRPr="00905CC7" w14:paraId="7212A159" w14:textId="77777777" w:rsidTr="00905CC7">
        <w:tc>
          <w:tcPr>
            <w:tcW w:w="2510" w:type="dxa"/>
          </w:tcPr>
          <w:p w14:paraId="5971B406" w14:textId="77777777" w:rsidR="00905CC7" w:rsidRPr="00905CC7" w:rsidRDefault="00905CC7" w:rsidP="00FF0960">
            <w:pPr>
              <w:pStyle w:val="BasicTextParagraph2"/>
            </w:pPr>
            <w:r w:rsidRPr="00905CC7">
              <w:t>20</w:t>
            </w:r>
          </w:p>
        </w:tc>
        <w:tc>
          <w:tcPr>
            <w:tcW w:w="2511" w:type="dxa"/>
          </w:tcPr>
          <w:p w14:paraId="7A14266A" w14:textId="77777777" w:rsidR="00905CC7" w:rsidRPr="00905CC7" w:rsidRDefault="00905CC7" w:rsidP="00FF0960">
            <w:pPr>
              <w:pStyle w:val="BasicTextParagraph2"/>
            </w:pPr>
            <w:r w:rsidRPr="00905CC7">
              <w:t>Two creature encounters (roll 1d12 twice and combine)</w:t>
            </w:r>
          </w:p>
        </w:tc>
      </w:tr>
    </w:tbl>
    <w:p w14:paraId="6516A00E" w14:textId="77777777" w:rsidR="000828BD" w:rsidRPr="000439F3" w:rsidRDefault="000828BD" w:rsidP="00FF0960">
      <w:pPr>
        <w:pStyle w:val="BasicTextParagraph2"/>
      </w:pPr>
      <w:r w:rsidRPr="000439F3">
        <w:t>SITES</w:t>
      </w:r>
    </w:p>
    <w:p w14:paraId="30071C11" w14:textId="77777777" w:rsidR="000828BD" w:rsidRPr="000439F3" w:rsidRDefault="000828BD" w:rsidP="00FF0960">
      <w:pPr>
        <w:pStyle w:val="BasicTextParagraph2"/>
      </w:pPr>
      <w:r w:rsidRPr="000439F3">
        <w:t>Each of these encounters represents a special site that the party stumbles across. While each presents opportunities for various ability checks and provide some world building details, DMs should feel free to add campaign-specific information and lore for added variety, especially if an encounter is rolled up more than once by the same adventuring party.</w:t>
      </w:r>
    </w:p>
    <w:p w14:paraId="1BCC8FFF" w14:textId="77777777" w:rsidR="000828BD" w:rsidRPr="000439F3" w:rsidRDefault="000828BD" w:rsidP="00FF0960">
      <w:pPr>
        <w:pStyle w:val="BasicTextParagraph2"/>
      </w:pPr>
      <w:r w:rsidRPr="000439F3">
        <w:t>ABANDONED SILVER MINE</w:t>
      </w:r>
    </w:p>
    <w:p w14:paraId="11BCD89F" w14:textId="77777777" w:rsidR="000828BD" w:rsidRPr="000439F3" w:rsidRDefault="000828BD" w:rsidP="00FF0960">
      <w:pPr>
        <w:pStyle w:val="BasicTextParagraph2"/>
      </w:pPr>
      <w:r w:rsidRPr="000439F3">
        <w:t>A hillside, escarpment, or perhaps simply a hole in the ground (originally used as a vent or as a tunnel to a flume) leads into the tunnels of a played out silver mine carved out by local gnomes or an ancient band of dwarves.</w:t>
      </w:r>
    </w:p>
    <w:p w14:paraId="14CEFAF8" w14:textId="77777777" w:rsidR="000828BD" w:rsidRPr="000439F3" w:rsidRDefault="000828BD" w:rsidP="00FF0960">
      <w:pPr>
        <w:pStyle w:val="BasicTextParagraph2"/>
      </w:pPr>
      <w:r w:rsidRPr="000439F3">
        <w:t>ABANDONED GEMSTONE MINE</w:t>
      </w:r>
    </w:p>
    <w:p w14:paraId="637EC034" w14:textId="77777777" w:rsidR="000828BD" w:rsidRPr="000439F3" w:rsidRDefault="000828BD" w:rsidP="00FF0960">
      <w:pPr>
        <w:pStyle w:val="BasicTextParagraph2"/>
      </w:pPr>
      <w:r w:rsidRPr="000439F3">
        <w:t>The winding tunnels and mine works found here lead to a deposit of gemstones that remains largely untouched. A curse permeates the area, such that the removal of the gems immediately calls for a hostile monster to wander in. A successful DC 18 Intelligence (Arcana) check or the</w:t>
      </w:r>
    </w:p>
    <w:p w14:paraId="10A06901" w14:textId="77777777" w:rsidR="000828BD" w:rsidRPr="000439F3" w:rsidRDefault="000828BD" w:rsidP="00FF0960">
      <w:pPr>
        <w:pStyle w:val="BasicTextParagraph2"/>
      </w:pPr>
      <w:r w:rsidRPr="000439F3">
        <w:t xml:space="preserve"> </w:t>
      </w:r>
    </w:p>
    <w:p w14:paraId="74E9043B" w14:textId="77777777" w:rsidR="000828BD" w:rsidRPr="000439F3" w:rsidRDefault="000828BD" w:rsidP="00FF0960">
      <w:pPr>
        <w:pStyle w:val="BasicTextParagraph2"/>
      </w:pPr>
      <w:r w:rsidRPr="000439F3">
        <w:t>detect magic spell might clue the party in on this curse's presence. What isn't apparent without thorough study is that taking a long rest in these caves always restores a character's full Hit Dice.</w:t>
      </w:r>
    </w:p>
    <w:p w14:paraId="2A544678" w14:textId="77777777" w:rsidR="000828BD" w:rsidRPr="000439F3" w:rsidRDefault="000828BD" w:rsidP="00FF0960">
      <w:pPr>
        <w:pStyle w:val="BasicTextParagraph2"/>
      </w:pPr>
      <w:r w:rsidRPr="000439F3">
        <w:t>RUINED FARMSTEAD</w:t>
      </w:r>
    </w:p>
    <w:p w14:paraId="7E2026F5" w14:textId="77777777" w:rsidR="000828BD" w:rsidRPr="000439F3" w:rsidRDefault="000828BD" w:rsidP="00FF0960">
      <w:pPr>
        <w:pStyle w:val="BasicTextParagraph2"/>
      </w:pPr>
      <w:r w:rsidRPr="000439F3">
        <w:t>The party comes across a farmstead that has been razed by marauding humanoid monsters. Roll 1d4 for the former inhabitants:</w:t>
      </w:r>
    </w:p>
    <w:p w14:paraId="32837C24" w14:textId="77777777" w:rsidR="000828BD" w:rsidRPr="000439F3" w:rsidRDefault="000828BD" w:rsidP="00FF0960">
      <w:pPr>
        <w:pStyle w:val="BasicTextParagraph2"/>
      </w:pPr>
      <w:r w:rsidRPr="000439F3">
        <w:t>1.</w:t>
      </w:r>
      <w:r w:rsidRPr="000439F3">
        <w:tab/>
        <w:t>Gnomes</w:t>
      </w:r>
    </w:p>
    <w:p w14:paraId="793E43B9" w14:textId="77777777" w:rsidR="000828BD" w:rsidRPr="000439F3" w:rsidRDefault="000828BD" w:rsidP="00FF0960">
      <w:pPr>
        <w:pStyle w:val="BasicTextParagraph2"/>
      </w:pPr>
      <w:r w:rsidRPr="000439F3">
        <w:t>2.</w:t>
      </w:r>
      <w:r w:rsidRPr="000439F3">
        <w:tab/>
        <w:t>Halflings</w:t>
      </w:r>
    </w:p>
    <w:p w14:paraId="64B8F775" w14:textId="77777777" w:rsidR="000828BD" w:rsidRPr="000439F3" w:rsidRDefault="000828BD" w:rsidP="00FF0960">
      <w:pPr>
        <w:pStyle w:val="BasicTextParagraph2"/>
      </w:pPr>
      <w:r w:rsidRPr="000439F3">
        <w:t>3.</w:t>
      </w:r>
      <w:r w:rsidRPr="000439F3">
        <w:tab/>
        <w:t>Humans</w:t>
      </w:r>
    </w:p>
    <w:p w14:paraId="26FA2909" w14:textId="77777777" w:rsidR="000828BD" w:rsidRPr="000439F3" w:rsidRDefault="000828BD" w:rsidP="00FF0960">
      <w:pPr>
        <w:pStyle w:val="BasicTextParagraph2"/>
      </w:pPr>
      <w:r w:rsidRPr="000439F3">
        <w:t>4.</w:t>
      </w:r>
      <w:r w:rsidRPr="000439F3">
        <w:tab/>
        <w:t>Elves or DM's choice</w:t>
      </w:r>
    </w:p>
    <w:p w14:paraId="6604F677" w14:textId="77777777" w:rsidR="000828BD" w:rsidRPr="000439F3" w:rsidRDefault="000828BD" w:rsidP="00FF0960">
      <w:pPr>
        <w:pStyle w:val="BasicTextParagraph2"/>
      </w:pPr>
      <w:r w:rsidRPr="000439F3">
        <w:t>If the party searches for tracks in the vicinity, roll for a monster encounter and those are the tracks they find, though the creatures have been gone from this area for 1d4 days.</w:t>
      </w:r>
    </w:p>
    <w:p w14:paraId="677015E9" w14:textId="77777777" w:rsidR="000828BD" w:rsidRPr="000439F3" w:rsidRDefault="000828BD" w:rsidP="00FF0960">
      <w:pPr>
        <w:pStyle w:val="BasicTextParagraph2"/>
      </w:pPr>
      <w:r w:rsidRPr="000439F3">
        <w:t>Treasure. Searching the wreckage for a few hours reveals some treasure that was not taken (either by the former inhabitants or the monsters that destroyed it). Roll on the random treasure tables in the Dungeon Master's Guide, once on the Individual Treasure: Challenge 0-4 table, twice on Magic Item Table A and 50% chance of rolling once on Magic Item Table B. If this encounter happens multiple times, consider only rewarding 1 d6x10 gp in coin and gems, 1d4 trinkets, and 1d4 mundane weapons or armor (such as arrows, leather armor, or the like).</w:t>
      </w:r>
    </w:p>
    <w:p w14:paraId="52056DF3" w14:textId="77777777" w:rsidR="000828BD" w:rsidRPr="000439F3" w:rsidRDefault="000828BD" w:rsidP="00FF0960">
      <w:pPr>
        <w:pStyle w:val="BasicTextParagraph2"/>
      </w:pPr>
      <w:r w:rsidRPr="000439F3">
        <w:lastRenderedPageBreak/>
        <w:t>MERCHANT CARAVAN</w:t>
      </w:r>
    </w:p>
    <w:p w14:paraId="3557E91B" w14:textId="77777777" w:rsidR="000828BD" w:rsidRPr="000439F3" w:rsidRDefault="000828BD" w:rsidP="00FF0960">
      <w:pPr>
        <w:pStyle w:val="BasicTextParagraph2"/>
      </w:pPr>
      <w:r w:rsidRPr="000439F3">
        <w:t>A caravan of merchants is currently camping. There are 1 d4 wagons, each drawn by 2 oxen (VGM 208), and each with 2 drovers (commoners). 1d4+2 guards accompany the wagons. If encountered at night, 1 guard is on watch at a time while the rest of the group eats, sleeps, or drinks around a fire.</w:t>
      </w:r>
    </w:p>
    <w:p w14:paraId="089684E2" w14:textId="77777777" w:rsidR="000828BD" w:rsidRPr="000439F3" w:rsidRDefault="000828BD" w:rsidP="00FF0960">
      <w:pPr>
        <w:pStyle w:val="BasicTextParagraph2"/>
      </w:pPr>
      <w:r w:rsidRPr="000439F3">
        <w:t>During the daytime, encamped caravans are dealing with some sort of problem. Roll 1 d4:</w:t>
      </w:r>
    </w:p>
    <w:p w14:paraId="11747DF0" w14:textId="77777777" w:rsidR="000828BD" w:rsidRPr="000439F3" w:rsidRDefault="000828BD" w:rsidP="00FF0960">
      <w:pPr>
        <w:pStyle w:val="BasicTextParagraph2"/>
      </w:pPr>
      <w:r w:rsidRPr="000439F3">
        <w:t>1.</w:t>
      </w:r>
      <w:r w:rsidRPr="000439F3">
        <w:tab/>
        <w:t>Broken wagon wheel.</w:t>
      </w:r>
    </w:p>
    <w:p w14:paraId="3D101DA1" w14:textId="77777777" w:rsidR="000828BD" w:rsidRPr="000439F3" w:rsidRDefault="000828BD" w:rsidP="00FF0960">
      <w:pPr>
        <w:pStyle w:val="BasicTextParagraph2"/>
      </w:pPr>
      <w:r w:rsidRPr="000439F3">
        <w:t>2.</w:t>
      </w:r>
      <w:r w:rsidRPr="000439F3">
        <w:tab/>
        <w:t>Attacked by a band of 6 goblins that they just finished defeating.</w:t>
      </w:r>
    </w:p>
    <w:p w14:paraId="2E4D813B" w14:textId="77777777" w:rsidR="000828BD" w:rsidRPr="000439F3" w:rsidRDefault="000828BD" w:rsidP="00FF0960">
      <w:pPr>
        <w:pStyle w:val="BasicTextParagraph2"/>
      </w:pPr>
      <w:r w:rsidRPr="000439F3">
        <w:t>3.</w:t>
      </w:r>
      <w:r w:rsidRPr="000439F3">
        <w:tab/>
        <w:t>One of their members wandered off mysteriously.</w:t>
      </w:r>
    </w:p>
    <w:p w14:paraId="6E6382CE" w14:textId="77777777" w:rsidR="000828BD" w:rsidRPr="000439F3" w:rsidRDefault="000828BD" w:rsidP="00FF0960">
      <w:pPr>
        <w:pStyle w:val="BasicTextParagraph2"/>
      </w:pPr>
      <w:r w:rsidRPr="000439F3">
        <w:t>4.</w:t>
      </w:r>
      <w:r w:rsidRPr="000439F3">
        <w:tab/>
        <w:t>They are lost (if the way is obvious, change this to currently involved in an encounter with a randomly rolled hostile monster).</w:t>
      </w:r>
    </w:p>
    <w:p w14:paraId="7A9E18E3" w14:textId="77777777" w:rsidR="000828BD" w:rsidRPr="000439F3" w:rsidRDefault="000828BD" w:rsidP="00FF0960">
      <w:pPr>
        <w:pStyle w:val="BasicTextParagraph2"/>
      </w:pPr>
      <w:r w:rsidRPr="000439F3">
        <w:t>ABANDONED CAMP</w:t>
      </w:r>
    </w:p>
    <w:p w14:paraId="1E2DA6A4" w14:textId="77777777" w:rsidR="000828BD" w:rsidRPr="000439F3" w:rsidRDefault="000828BD" w:rsidP="00FF0960">
      <w:pPr>
        <w:pStyle w:val="BasicTextParagraph2"/>
      </w:pPr>
      <w:r w:rsidRPr="000439F3">
        <w:t>A long-range patrol from Elturgard recently made camp here. Among their numbers was a single griffon and griffonrider (a scout) to act as messengers or advanced scouts, but they are long gone.</w:t>
      </w:r>
    </w:p>
    <w:p w14:paraId="585EA3E3" w14:textId="77777777" w:rsidR="000828BD" w:rsidRPr="000439F3" w:rsidRDefault="000828BD" w:rsidP="00FF0960">
      <w:pPr>
        <w:pStyle w:val="BasicTextParagraph2"/>
      </w:pPr>
      <w:r w:rsidRPr="000439F3">
        <w:t>ABANDONED MONSTROUS CAMP</w:t>
      </w:r>
    </w:p>
    <w:p w14:paraId="41C23227" w14:textId="77777777" w:rsidR="000828BD" w:rsidRPr="000439F3" w:rsidRDefault="000828BD" w:rsidP="00FF0960">
      <w:pPr>
        <w:pStyle w:val="BasicTextParagraph2"/>
      </w:pPr>
      <w:r w:rsidRPr="00AB7394">
        <w:rPr>
          <w:lang w:val="en-US"/>
        </w:rPr>
        <w:t xml:space="preserve">Cast aside scraps of game, refuse, and other litter makes it clear that monstrous humanoids camped in this area within the past 1d4 days. They travel by night, and have been displaced by the kobolds or other humanoids ravaging the countryside. </w:t>
      </w:r>
      <w:r w:rsidRPr="000439F3">
        <w:t>Roll 1d6 to determine what sorts of monsters:</w:t>
      </w:r>
    </w:p>
    <w:p w14:paraId="520AD137" w14:textId="77777777" w:rsidR="000828BD" w:rsidRPr="000439F3" w:rsidRDefault="000828BD" w:rsidP="00FF0960">
      <w:pPr>
        <w:pStyle w:val="BasicTextParagraph2"/>
      </w:pPr>
      <w:r w:rsidRPr="000439F3">
        <w:t>1.</w:t>
      </w:r>
      <w:r w:rsidRPr="000439F3">
        <w:tab/>
        <w:t>2 goblins, 1 hobgoblin and 1 bugbear</w:t>
      </w:r>
    </w:p>
    <w:p w14:paraId="04091D06" w14:textId="77777777" w:rsidR="000828BD" w:rsidRPr="000439F3" w:rsidRDefault="000828BD" w:rsidP="00FF0960">
      <w:pPr>
        <w:pStyle w:val="BasicTextParagraph2"/>
      </w:pPr>
      <w:r w:rsidRPr="000439F3">
        <w:t>2.</w:t>
      </w:r>
      <w:r w:rsidRPr="000439F3">
        <w:tab/>
        <w:t>1d 6 orcs</w:t>
      </w:r>
    </w:p>
    <w:p w14:paraId="6CAB3430" w14:textId="77777777" w:rsidR="000828BD" w:rsidRPr="000439F3" w:rsidRDefault="000828BD" w:rsidP="00FF0960">
      <w:pPr>
        <w:pStyle w:val="BasicTextParagraph2"/>
      </w:pPr>
      <w:r w:rsidRPr="000439F3">
        <w:t>3.</w:t>
      </w:r>
      <w:r w:rsidRPr="000439F3">
        <w:tab/>
        <w:t>1d4 gnolls</w:t>
      </w:r>
    </w:p>
    <w:p w14:paraId="7EFDFA70" w14:textId="77777777" w:rsidR="000828BD" w:rsidRPr="000439F3" w:rsidRDefault="000828BD" w:rsidP="00FF0960">
      <w:pPr>
        <w:pStyle w:val="BasicTextParagraph2"/>
      </w:pPr>
      <w:r w:rsidRPr="000439F3">
        <w:t>4.</w:t>
      </w:r>
      <w:r w:rsidRPr="000439F3">
        <w:tab/>
        <w:t>1d8 kenku</w:t>
      </w:r>
    </w:p>
    <w:p w14:paraId="707D9531" w14:textId="77777777" w:rsidR="000828BD" w:rsidRPr="000439F3" w:rsidRDefault="000828BD" w:rsidP="00FF0960">
      <w:pPr>
        <w:pStyle w:val="BasicTextParagraph2"/>
      </w:pPr>
      <w:r w:rsidRPr="000439F3">
        <w:t>5.</w:t>
      </w:r>
      <w:r w:rsidRPr="000439F3">
        <w:tab/>
        <w:t>2 ogres</w:t>
      </w:r>
    </w:p>
    <w:p w14:paraId="1CD17868" w14:textId="77777777" w:rsidR="000828BD" w:rsidRPr="000439F3" w:rsidRDefault="000828BD" w:rsidP="00FF0960">
      <w:pPr>
        <w:pStyle w:val="BasicTextParagraph2"/>
      </w:pPr>
      <w:r w:rsidRPr="000439F3">
        <w:t>6.</w:t>
      </w:r>
      <w:r w:rsidRPr="000439F3">
        <w:tab/>
        <w:t>1 troll</w:t>
      </w:r>
    </w:p>
    <w:p w14:paraId="2B04EE25" w14:textId="77777777" w:rsidR="000828BD" w:rsidRPr="000439F3" w:rsidRDefault="000828BD" w:rsidP="00FF0960">
      <w:pPr>
        <w:pStyle w:val="BasicTextParagraph2"/>
      </w:pPr>
      <w:r w:rsidRPr="000439F3">
        <w:t>Tracking the monsters (DC 12) will allow the party to catch up to the monstrous band within 2 days.</w:t>
      </w:r>
    </w:p>
    <w:p w14:paraId="7730DC67" w14:textId="77777777" w:rsidR="000828BD" w:rsidRPr="000439F3" w:rsidRDefault="000828BD" w:rsidP="00FF0960">
      <w:pPr>
        <w:pStyle w:val="BasicTextParagraph2"/>
      </w:pPr>
      <w:r w:rsidRPr="000439F3">
        <w:t>OCCUPIED FARMSTEAD</w:t>
      </w:r>
    </w:p>
    <w:p w14:paraId="288448E4" w14:textId="77777777" w:rsidR="000828BD" w:rsidRPr="000439F3" w:rsidRDefault="000828BD" w:rsidP="00FF0960">
      <w:pPr>
        <w:pStyle w:val="BasicTextParagraph2"/>
      </w:pPr>
      <w:r w:rsidRPr="00AB7394">
        <w:rPr>
          <w:lang w:val="en-US"/>
        </w:rPr>
        <w:t xml:space="preserve">This farmstead is the home to a family eking out a living from the land. Recent raids and monstrous activity keeps them on high alert, and they do have the resources to protect themselves (up to a point). </w:t>
      </w:r>
      <w:r w:rsidRPr="000439F3">
        <w:t>Roll 1d4 for the inhabitants:</w:t>
      </w:r>
    </w:p>
    <w:p w14:paraId="75ED14D6" w14:textId="77777777" w:rsidR="000828BD" w:rsidRPr="000439F3" w:rsidRDefault="000828BD" w:rsidP="00FF0960">
      <w:pPr>
        <w:pStyle w:val="BasicTextParagraph2"/>
      </w:pPr>
      <w:r w:rsidRPr="000439F3">
        <w:t>1.</w:t>
      </w:r>
      <w:r w:rsidRPr="000439F3">
        <w:tab/>
        <w:t>Gnomes</w:t>
      </w:r>
    </w:p>
    <w:p w14:paraId="234556EC" w14:textId="77777777" w:rsidR="000828BD" w:rsidRPr="000439F3" w:rsidRDefault="000828BD" w:rsidP="00FF0960">
      <w:pPr>
        <w:pStyle w:val="BasicTextParagraph2"/>
      </w:pPr>
      <w:r w:rsidRPr="000439F3">
        <w:t>2.</w:t>
      </w:r>
      <w:r w:rsidRPr="000439F3">
        <w:tab/>
        <w:t>Halflings</w:t>
      </w:r>
    </w:p>
    <w:p w14:paraId="362454E8" w14:textId="77777777" w:rsidR="000828BD" w:rsidRPr="000439F3" w:rsidRDefault="000828BD" w:rsidP="00FF0960">
      <w:pPr>
        <w:pStyle w:val="BasicTextParagraph2"/>
      </w:pPr>
      <w:r w:rsidRPr="000439F3">
        <w:t>3.</w:t>
      </w:r>
      <w:r w:rsidRPr="000439F3">
        <w:tab/>
        <w:t>Humans</w:t>
      </w:r>
    </w:p>
    <w:p w14:paraId="2ADA1276" w14:textId="77777777" w:rsidR="000828BD" w:rsidRPr="000439F3" w:rsidRDefault="000828BD" w:rsidP="00FF0960">
      <w:pPr>
        <w:pStyle w:val="BasicTextParagraph2"/>
      </w:pPr>
      <w:r w:rsidRPr="000439F3">
        <w:t>4.</w:t>
      </w:r>
      <w:r w:rsidRPr="000439F3">
        <w:tab/>
        <w:t>Mixed group (DM's choice or re-roll twice and combine, ignoring additional 4s)</w:t>
      </w:r>
    </w:p>
    <w:p w14:paraId="0B030BF7" w14:textId="77777777" w:rsidR="000828BD" w:rsidRPr="000439F3" w:rsidRDefault="000828BD" w:rsidP="00FF0960">
      <w:pPr>
        <w:pStyle w:val="BasicTextParagraph2"/>
      </w:pPr>
      <w:r w:rsidRPr="000439F3">
        <w:t>The inhabitants include:</w:t>
      </w:r>
    </w:p>
    <w:p w14:paraId="0EEEC712" w14:textId="77777777" w:rsidR="000828BD" w:rsidRPr="000439F3" w:rsidRDefault="000828BD" w:rsidP="00FF0960">
      <w:pPr>
        <w:pStyle w:val="BasicTextParagraph2"/>
      </w:pPr>
      <w:r w:rsidRPr="000439F3">
        <w:rPr>
          <w:rFonts w:ascii="Segoe UI Symbol" w:hAnsi="Segoe UI Symbol" w:cs="Segoe UI Symbol"/>
        </w:rPr>
        <w:t>❖</w:t>
      </w:r>
      <w:r w:rsidRPr="000439F3">
        <w:tab/>
        <w:t>A single priest, druid, veteran, or illusionist (VGM 214)</w:t>
      </w:r>
    </w:p>
    <w:p w14:paraId="7957A3D3" w14:textId="77777777" w:rsidR="000828BD" w:rsidRPr="000439F3" w:rsidRDefault="000828BD" w:rsidP="00FF0960">
      <w:pPr>
        <w:pStyle w:val="BasicTextParagraph2"/>
      </w:pPr>
      <w:r w:rsidRPr="000439F3">
        <w:rPr>
          <w:rFonts w:ascii="Segoe UI Symbol" w:hAnsi="Segoe UI Symbol" w:cs="Segoe UI Symbol"/>
        </w:rPr>
        <w:t>❖</w:t>
      </w:r>
      <w:r w:rsidRPr="000439F3">
        <w:tab/>
        <w:t>An apprentice wizard (VGM 209), or 1d4 acolytes</w:t>
      </w:r>
    </w:p>
    <w:p w14:paraId="3234CEE3" w14:textId="77777777" w:rsidR="000828BD" w:rsidRPr="000439F3" w:rsidRDefault="000828BD" w:rsidP="00FF0960">
      <w:pPr>
        <w:pStyle w:val="BasicTextParagraph2"/>
      </w:pPr>
      <w:r w:rsidRPr="000439F3">
        <w:rPr>
          <w:rFonts w:ascii="Segoe UI Symbol" w:hAnsi="Segoe UI Symbol" w:cs="Segoe UI Symbol"/>
        </w:rPr>
        <w:t>❖</w:t>
      </w:r>
      <w:r w:rsidRPr="000439F3">
        <w:tab/>
        <w:t>A single spy or scout</w:t>
      </w:r>
    </w:p>
    <w:p w14:paraId="2EF1B069" w14:textId="77777777" w:rsidR="000828BD" w:rsidRPr="000439F3" w:rsidRDefault="000828BD" w:rsidP="00FF0960">
      <w:pPr>
        <w:pStyle w:val="BasicTextParagraph2"/>
      </w:pPr>
      <w:r w:rsidRPr="000439F3">
        <w:rPr>
          <w:rFonts w:ascii="Segoe UI Symbol" w:hAnsi="Segoe UI Symbol" w:cs="Segoe UI Symbol"/>
        </w:rPr>
        <w:t>❖</w:t>
      </w:r>
      <w:r w:rsidRPr="000439F3">
        <w:tab/>
        <w:t>2d4+2 guards</w:t>
      </w:r>
    </w:p>
    <w:p w14:paraId="09096CBD" w14:textId="77777777" w:rsidR="000828BD" w:rsidRPr="000439F3" w:rsidRDefault="000828BD" w:rsidP="00FF0960">
      <w:pPr>
        <w:pStyle w:val="BasicTextParagraph2"/>
      </w:pPr>
      <w:r w:rsidRPr="000439F3">
        <w:rPr>
          <w:rFonts w:ascii="Segoe UI Symbol" w:hAnsi="Segoe UI Symbol" w:cs="Segoe UI Symbol"/>
        </w:rPr>
        <w:t>❖</w:t>
      </w:r>
      <w:r w:rsidRPr="000439F3">
        <w:tab/>
        <w:t>1d6+4 commoners</w:t>
      </w:r>
    </w:p>
    <w:p w14:paraId="499D31CD" w14:textId="77777777" w:rsidR="000828BD" w:rsidRPr="000439F3" w:rsidRDefault="000828BD" w:rsidP="00FF0960">
      <w:pPr>
        <w:pStyle w:val="BasicTextParagraph2"/>
      </w:pPr>
      <w:r w:rsidRPr="000439F3">
        <w:rPr>
          <w:rFonts w:ascii="Segoe UI Symbol" w:hAnsi="Segoe UI Symbol" w:cs="Segoe UI Symbol"/>
        </w:rPr>
        <w:t>❖</w:t>
      </w:r>
      <w:r w:rsidRPr="000439F3">
        <w:tab/>
        <w:t>2d4+4 herd or riding animals</w:t>
      </w:r>
    </w:p>
    <w:p w14:paraId="2E8C6695" w14:textId="77777777" w:rsidR="000828BD" w:rsidRPr="000439F3" w:rsidRDefault="000828BD" w:rsidP="00FF0960">
      <w:pPr>
        <w:pStyle w:val="BasicTextParagraph2"/>
      </w:pPr>
      <w:r w:rsidRPr="000439F3">
        <w:t>Treasure. If the PCs require aid or attempt to engage the farmers in business of any kind, you can roll up a single Challenge 0-4 treasure hoard (DMG 137) to determine their resources; they will charge steep prices, however.</w:t>
      </w:r>
    </w:p>
    <w:p w14:paraId="5B482530" w14:textId="77777777" w:rsidR="000828BD" w:rsidRPr="000439F3" w:rsidRDefault="000828BD" w:rsidP="00FF0960">
      <w:pPr>
        <w:pStyle w:val="BasicTextParagraph2"/>
      </w:pPr>
      <w:r w:rsidRPr="000439F3">
        <w:t xml:space="preserve"> </w:t>
      </w:r>
    </w:p>
    <w:p w14:paraId="79C79214" w14:textId="77777777" w:rsidR="000828BD" w:rsidRPr="000439F3" w:rsidRDefault="000828BD" w:rsidP="00FF0960">
      <w:pPr>
        <w:pStyle w:val="BasicTextParagraph2"/>
      </w:pPr>
      <w:r w:rsidRPr="000439F3">
        <w:t>PROTECTED GLADE</w:t>
      </w:r>
    </w:p>
    <w:p w14:paraId="783BFBD4" w14:textId="77777777" w:rsidR="000828BD" w:rsidRPr="000439F3" w:rsidRDefault="000828BD" w:rsidP="00FF0960">
      <w:pPr>
        <w:pStyle w:val="BasicTextParagraph2"/>
      </w:pPr>
      <w:r w:rsidRPr="000439F3">
        <w:t>The party comes across some natural feature that has become the domain of a troupe of fey creatures. This might be a copse of trees, a clearing in the woods, a pond or small lake, a ring of stone menhirs, a lone tree, an immense boulder, or the like.</w:t>
      </w:r>
    </w:p>
    <w:p w14:paraId="3038E9E1" w14:textId="77777777" w:rsidR="000828BD" w:rsidRPr="000439F3" w:rsidRDefault="000828BD" w:rsidP="00FF0960">
      <w:pPr>
        <w:pStyle w:val="BasicTextParagraph2"/>
      </w:pPr>
      <w:r w:rsidRPr="000439F3">
        <w:t>Roll 1 d4 or choose the best option for the given terrain the party is currently traveling through:</w:t>
      </w:r>
    </w:p>
    <w:p w14:paraId="12712BF1" w14:textId="77777777" w:rsidR="000828BD" w:rsidRPr="000439F3" w:rsidRDefault="000828BD" w:rsidP="00FF0960">
      <w:pPr>
        <w:pStyle w:val="BasicTextParagraph2"/>
      </w:pPr>
      <w:r w:rsidRPr="000439F3">
        <w:t>1.</w:t>
      </w:r>
      <w:r w:rsidRPr="000439F3">
        <w:tab/>
        <w:t>A dryad, 1d4 blink dogs</w:t>
      </w:r>
    </w:p>
    <w:p w14:paraId="1AAF6FCE" w14:textId="77777777" w:rsidR="000828BD" w:rsidRPr="000439F3" w:rsidRDefault="000828BD" w:rsidP="00FF0960">
      <w:pPr>
        <w:pStyle w:val="BasicTextParagraph2"/>
      </w:pPr>
      <w:r w:rsidRPr="000439F3">
        <w:t>2.</w:t>
      </w:r>
      <w:r w:rsidRPr="000439F3">
        <w:tab/>
        <w:t>2d4 sprites and 1d6+2 pixies</w:t>
      </w:r>
    </w:p>
    <w:p w14:paraId="5760EE9A" w14:textId="77777777" w:rsidR="000828BD" w:rsidRPr="00AB7394" w:rsidRDefault="000828BD" w:rsidP="00FF0960">
      <w:pPr>
        <w:pStyle w:val="BasicTextParagraph2"/>
        <w:rPr>
          <w:lang w:val="en-US"/>
        </w:rPr>
      </w:pPr>
      <w:r w:rsidRPr="00AB7394">
        <w:rPr>
          <w:lang w:val="en-US"/>
        </w:rPr>
        <w:t>3.</w:t>
      </w:r>
      <w:r w:rsidRPr="00AB7394">
        <w:rPr>
          <w:lang w:val="en-US"/>
        </w:rPr>
        <w:tab/>
        <w:t>A wild elf druid, a blink dog, and 1d4 wild elf acolytes; a unicorn resides nearby</w:t>
      </w:r>
    </w:p>
    <w:p w14:paraId="3CAE6FB3" w14:textId="77777777" w:rsidR="000828BD" w:rsidRPr="000439F3" w:rsidRDefault="000828BD" w:rsidP="00FF0960">
      <w:pPr>
        <w:pStyle w:val="BasicTextParagraph2"/>
      </w:pPr>
      <w:r w:rsidRPr="000439F3">
        <w:t>4.</w:t>
      </w:r>
      <w:r w:rsidRPr="000439F3">
        <w:tab/>
        <w:t>A green hag</w:t>
      </w:r>
    </w:p>
    <w:p w14:paraId="0AFFF322" w14:textId="77777777" w:rsidR="000828BD" w:rsidRPr="000439F3" w:rsidRDefault="000828BD" w:rsidP="00FF0960">
      <w:pPr>
        <w:pStyle w:val="BasicTextParagraph2"/>
      </w:pPr>
      <w:r w:rsidRPr="000439F3">
        <w:t>Treasure. Regardless of which group is used, the first time this encounter comes up, the creatures have a randomly rolled treasure hoard from the Challenge 5-10 treasure hoard table (DMG 137). They can buy, sell, and trade with these resources, or might gift them to friendly parties in exchange for completing a task such as defeating another randomly rolled antagonist that threatens the immediate vicinity.</w:t>
      </w:r>
    </w:p>
    <w:p w14:paraId="181F0F4F" w14:textId="77777777" w:rsidR="000828BD" w:rsidRPr="000439F3" w:rsidRDefault="000828BD" w:rsidP="00FF0960">
      <w:pPr>
        <w:pStyle w:val="BasicTextParagraph2"/>
      </w:pPr>
      <w:r w:rsidRPr="000439F3">
        <w:t>Fey Magic. Regardless of the nature of the monsters encountered, the area maintains a powerful natural link to inherent powers within the Weave. Taking a long rest under the protection of the inhabitants in this area conveys some sort of magical effect (see the blessings and charms described on DMG 227-228); roll 1d4 to determine an appropriate benefit from the list below:</w:t>
      </w:r>
    </w:p>
    <w:p w14:paraId="7A9B06C3" w14:textId="77777777" w:rsidR="000828BD" w:rsidRPr="000439F3" w:rsidRDefault="000828BD" w:rsidP="00FF0960">
      <w:pPr>
        <w:pStyle w:val="BasicTextParagraph2"/>
      </w:pPr>
      <w:r w:rsidRPr="000439F3">
        <w:t>1.</w:t>
      </w:r>
      <w:r w:rsidRPr="000439F3">
        <w:tab/>
        <w:t>Charm of restoration</w:t>
      </w:r>
    </w:p>
    <w:p w14:paraId="285F6878" w14:textId="77777777" w:rsidR="000828BD" w:rsidRPr="000439F3" w:rsidRDefault="000828BD" w:rsidP="00FF0960">
      <w:pPr>
        <w:pStyle w:val="BasicTextParagraph2"/>
      </w:pPr>
      <w:r w:rsidRPr="000439F3">
        <w:t>2.</w:t>
      </w:r>
      <w:r w:rsidRPr="000439F3">
        <w:tab/>
        <w:t>Charm of vitality</w:t>
      </w:r>
    </w:p>
    <w:p w14:paraId="6F37805C" w14:textId="77777777" w:rsidR="000828BD" w:rsidRPr="000439F3" w:rsidRDefault="000828BD" w:rsidP="00FF0960">
      <w:pPr>
        <w:pStyle w:val="BasicTextParagraph2"/>
      </w:pPr>
      <w:r w:rsidRPr="000439F3">
        <w:t>3.</w:t>
      </w:r>
      <w:r w:rsidRPr="000439F3">
        <w:tab/>
        <w:t>Charm of heroism</w:t>
      </w:r>
    </w:p>
    <w:p w14:paraId="3F442F2D" w14:textId="77777777" w:rsidR="000828BD" w:rsidRPr="000439F3" w:rsidRDefault="000828BD" w:rsidP="00FF0960">
      <w:pPr>
        <w:pStyle w:val="BasicTextParagraph2"/>
      </w:pPr>
      <w:r w:rsidRPr="000439F3">
        <w:t>4.</w:t>
      </w:r>
      <w:r w:rsidRPr="000439F3">
        <w:tab/>
        <w:t>Blessing of Protection (consider this result very carefully before allowing it in your game)</w:t>
      </w:r>
    </w:p>
    <w:p w14:paraId="35D29E9A" w14:textId="77777777" w:rsidR="000828BD" w:rsidRPr="000439F3" w:rsidRDefault="000828BD" w:rsidP="00FF0960">
      <w:pPr>
        <w:pStyle w:val="BasicTextParagraph2"/>
      </w:pPr>
      <w:r w:rsidRPr="000439F3">
        <w:t>In the case of antagonistic fey such as the green hag or even the wild elves (perhaps they are xenophobes like the Eldreth Veluuthra that actively hunt non-elves and keep them out of the natural places of the world), there might be a curse that befalls the party that takes a long rest in the area. For example, the party might drink from a pond that heals them as per a healing potion, but at the end of their long rest, they face the effects of the curse described below.</w:t>
      </w:r>
    </w:p>
    <w:p w14:paraId="6C1B37D5" w14:textId="77777777" w:rsidR="000828BD" w:rsidRPr="000439F3" w:rsidRDefault="000828BD" w:rsidP="00FF0960">
      <w:pPr>
        <w:pStyle w:val="BasicTextParagraph2"/>
      </w:pPr>
      <w:r w:rsidRPr="000439F3">
        <w:t>Petrifying Curse. A creature that drinks the water from the pond must make a DC 12 Constitution saving throw upon finishing their next long rest. On a failed save, the creature magically begins to turn to stone and is restrained. It must repeat the saving throw at the end of its next turn. On a success, the effect ends. On a failure, the creature is petrified until freed by the greater restoration spell or similar magic. (Treat this curse as a 6th level spell if needed for determining what magic can cure it.)</w:t>
      </w:r>
    </w:p>
    <w:p w14:paraId="6B39E7ED" w14:textId="77777777" w:rsidR="000828BD" w:rsidRPr="000439F3" w:rsidRDefault="000828BD" w:rsidP="00FF0960">
      <w:pPr>
        <w:pStyle w:val="BasicTextParagraph2"/>
      </w:pPr>
      <w:r w:rsidRPr="000439F3">
        <w:t>TRAVELER’S SHRINE</w:t>
      </w:r>
    </w:p>
    <w:p w14:paraId="2783718D" w14:textId="77777777" w:rsidR="000828BD" w:rsidRPr="000439F3" w:rsidRDefault="000828BD" w:rsidP="00FF0960">
      <w:pPr>
        <w:pStyle w:val="BasicTextParagraph2"/>
      </w:pPr>
      <w:r w:rsidRPr="00AB7394">
        <w:rPr>
          <w:lang w:val="en-US"/>
        </w:rPr>
        <w:t xml:space="preserve">Whether it's beside an obvious foot trail or standing among weeds and tall grass in a place rarely trekked anymore, an 8 foot tall stone shrine stands as an ancient monolith looking over the vale. It is, in fact, a very small building, barely more than 6 feet deep, and it once allowed travelers to stow goods for those who might wander by and be in need, whether it be walking sticks, dried foodstuffs, a waterskin, or the like. The weather-worn symbols engraved upon the shrine suggest the form of a man with a wild beard and long cloak blowing in the wind; this is the symbol of Shaundakul, the Rider of the Winds, an ancient deity of travel, caravans, and now portals. This shrine was built in the times of ancient Netheril, and also bears more recent dedications to the gnomish deity Baervan Wildwanderer, also a patron of travel, nature, and forests. </w:t>
      </w:r>
      <w:r w:rsidRPr="000439F3">
        <w:t>These symbols feature the countenance of a raccoon painted or carved into nearby stone cairns (only a couple feet tall) or in trees.</w:t>
      </w:r>
    </w:p>
    <w:p w14:paraId="78A7EAD6" w14:textId="77777777" w:rsidR="000828BD" w:rsidRPr="000439F3" w:rsidRDefault="000828BD" w:rsidP="00FF0960">
      <w:pPr>
        <w:pStyle w:val="BasicTextParagraph2"/>
      </w:pPr>
      <w:r w:rsidRPr="00AB7394">
        <w:rPr>
          <w:lang w:val="en-US"/>
        </w:rPr>
        <w:t xml:space="preserve">The DM may choose or roll on the Creatures column of the random encounter table to determine if there is a single NPC or monster present at the shrine. Ignore results of 1¬5, treating these as if there were no one present at the shrine. Any encounters here will be with a single creature suffering 1d4 levels of exhaustion. In all cases, it will be indifferent or friendly, not aligned to any aggressive factions or groups, and likely a lonely, good or neutral- aligned member of its race. </w:t>
      </w:r>
      <w:r w:rsidRPr="000439F3">
        <w:t>(If this result comes up again, DMs should feel free to vary the encounter, with an eye toward presenting NPC merchants, local miners, any randomly chosen humanoid NPC from the Monster Manual appendix, or other non-violent encounters.)</w:t>
      </w:r>
    </w:p>
    <w:p w14:paraId="5CE911EC" w14:textId="77777777" w:rsidR="000828BD" w:rsidRPr="000439F3" w:rsidRDefault="000828BD" w:rsidP="00FF0960">
      <w:pPr>
        <w:pStyle w:val="BasicTextParagraph2"/>
      </w:pPr>
      <w:r w:rsidRPr="000439F3">
        <w:t>HERMIT</w:t>
      </w:r>
    </w:p>
    <w:p w14:paraId="74616013" w14:textId="77777777" w:rsidR="000828BD" w:rsidRPr="000439F3" w:rsidRDefault="000828BD" w:rsidP="00FF0960">
      <w:pPr>
        <w:pStyle w:val="BasicTextParagraph2"/>
      </w:pPr>
      <w:r w:rsidRPr="000439F3">
        <w:t>The party comes across a hermit that travels the area on its own business, whether that be tending to livestock, hunting game, or simply watching the comings and goings of other creatures in this land. This hermit is initially hostile but not combative toward anyone it meets. Using social ability checks (see Social Interaction, DMG 244), may be willing to provide some form of aid, as described below.</w:t>
      </w:r>
    </w:p>
    <w:p w14:paraId="56AFB4D5" w14:textId="77777777" w:rsidR="000828BD" w:rsidRPr="000439F3" w:rsidRDefault="000828BD" w:rsidP="00FF0960">
      <w:pPr>
        <w:pStyle w:val="BasicTextParagraph2"/>
      </w:pPr>
      <w:r w:rsidRPr="000439F3">
        <w:t xml:space="preserve"> </w:t>
      </w:r>
    </w:p>
    <w:p w14:paraId="2DB93A01" w14:textId="77777777" w:rsidR="000828BD" w:rsidRPr="000439F3" w:rsidRDefault="000828BD" w:rsidP="00FF0960">
      <w:pPr>
        <w:pStyle w:val="BasicTextParagraph2"/>
      </w:pPr>
      <w:r w:rsidRPr="000439F3">
        <w:t>Choose one of the hermits below, utilizing them to stage a unique roleplay encounter opportunity, or as a template for some encounter you devise using an existing NPC.</w:t>
      </w:r>
    </w:p>
    <w:p w14:paraId="35F2FE0C" w14:textId="77777777" w:rsidR="000828BD" w:rsidRPr="000439F3" w:rsidRDefault="000828BD" w:rsidP="00FF0960">
      <w:pPr>
        <w:pStyle w:val="BasicTextParagraph2"/>
      </w:pPr>
      <w:r w:rsidRPr="00AB7394">
        <w:rPr>
          <w:lang w:val="en-US"/>
        </w:rPr>
        <w:t xml:space="preserve">Feora (CG female sun elf warlock of the archfey; VGM 219) patrols the region with a displacer beast (Maera) she has trained since its birth </w:t>
      </w:r>
      <w:r w:rsidRPr="00AB7394">
        <w:rPr>
          <w:lang w:val="en-US"/>
        </w:rPr>
        <w:lastRenderedPageBreak/>
        <w:t xml:space="preserve">to act as her ally. Feora is a member of the Olin Gisir, a loose faction of elves and half-elves that operate to keep bound demons and elven artifacts of power hidden from evildoers. She tends to a number of subterranean portals in the region that were supposedly a part of a magical route called the Trail of Mists, though she does not reveal this to anyone. </w:t>
      </w:r>
      <w:r w:rsidRPr="000439F3">
        <w:t>Rather, she gloats and sometimes even shares knowledge from faraway lands and ancient times, information she gathered using these portals. If the party is able to make Feora friendly, she can inform them of some of the safest routes through the region; for the next ten days, treat all random encounter rolls on the Creatures table as if they are no encounter.</w:t>
      </w:r>
    </w:p>
    <w:p w14:paraId="4608E95A" w14:textId="77777777" w:rsidR="000828BD" w:rsidRPr="000439F3" w:rsidRDefault="000828BD" w:rsidP="00FF0960">
      <w:pPr>
        <w:pStyle w:val="BasicTextParagraph2"/>
      </w:pPr>
      <w:r w:rsidRPr="000439F3">
        <w:t>Raelia (CN female tielfling conjurer; VGM 212) is a former member of the Cult of the Dragon, once operating near the Dungeon of Swords in the southern Serpent Hills. Brought by rumors of wyrms, treasure, and portals that previous cultists used, she and her cadre were soundly defeated by nagas, and Raelia retired to a life of herding cattle and sheep, spreading false rumors while trading with local villages, and generally being a mysterious nuisance. If she becomes friendly towards the party, she will provide them with 1d4 healing potions and wish them well on their adventures.</w:t>
      </w:r>
    </w:p>
    <w:p w14:paraId="5EECF71D" w14:textId="77777777" w:rsidR="000828BD" w:rsidRPr="000439F3" w:rsidRDefault="000828BD" w:rsidP="00FF0960">
      <w:pPr>
        <w:pStyle w:val="BasicTextParagraph2"/>
      </w:pPr>
      <w:r w:rsidRPr="000439F3">
        <w:t>RUINED TEMPLE FOUNDATION</w:t>
      </w:r>
    </w:p>
    <w:p w14:paraId="43D0F012" w14:textId="77777777" w:rsidR="000828BD" w:rsidRPr="000439F3" w:rsidRDefault="000828BD" w:rsidP="00FF0960">
      <w:pPr>
        <w:pStyle w:val="BasicTextParagraph2"/>
      </w:pPr>
      <w:r w:rsidRPr="00AB7394">
        <w:rPr>
          <w:lang w:val="en-US"/>
        </w:rPr>
        <w:t xml:space="preserve">Once there stood on this ground a temple to Amaunator, the Light of the Law. Worshipped by the Netherese, the temple and its works were largely abandoned when Netheril fell, for it said that Amaunator did not lift a finger to help his people. All that remains today is the carved out foundation of the temple, with a few low walls inside that demarcate different rooms: a reliquary, a storage room, and a barracks-style dormitory. In the reliquary is an interesting item that cannot be removed by mortal means: upon a marble pedestal is five foot tall sculpture of an angel holding aloft a blazing star. </w:t>
      </w:r>
      <w:r w:rsidRPr="000439F3">
        <w:t>The sculpture is made of yellow-white light, and is immaterial, though it does give off a pleasant warmth if touched.</w:t>
      </w:r>
    </w:p>
    <w:p w14:paraId="4196C8E4" w14:textId="77777777" w:rsidR="000828BD" w:rsidRPr="000439F3" w:rsidRDefault="000828BD" w:rsidP="00FF0960">
      <w:pPr>
        <w:pStyle w:val="BasicTextParagraph2"/>
      </w:pPr>
      <w:r w:rsidRPr="000439F3">
        <w:t>MALFUNCTIONING TELEPORTATION CIRCLE</w:t>
      </w:r>
    </w:p>
    <w:p w14:paraId="50A5B150" w14:textId="77777777" w:rsidR="000828BD" w:rsidRPr="000439F3" w:rsidRDefault="000828BD" w:rsidP="00FF0960">
      <w:pPr>
        <w:pStyle w:val="BasicTextParagraph2"/>
      </w:pPr>
      <w:r w:rsidRPr="000439F3">
        <w:t>A teleportation circle is found, inscribed in heavy stone bricks or upon a single, massive slab of marble that is sunken into the earth. Overgrown weeds, vines, and other creepers hide the circle from immediate notice, but close inspection reveals its obvious nature. The insignia that make up the circle's commands are mostly worn away or damaged by broken stones and the like, rendering the circle useless. DMs familiar with other portions of the Forgotten Realms should consider providing hints about where this circle's destination might have been.</w:t>
      </w:r>
    </w:p>
    <w:p w14:paraId="7F9025C5" w14:textId="77777777" w:rsidR="000828BD" w:rsidRPr="000439F3" w:rsidRDefault="000828BD" w:rsidP="00FF0960">
      <w:pPr>
        <w:pStyle w:val="BasicTextParagraph2"/>
      </w:pPr>
      <w:r w:rsidRPr="000439F3">
        <w:t>HAZARDS</w:t>
      </w:r>
    </w:p>
    <w:p w14:paraId="5806035B" w14:textId="77777777" w:rsidR="000828BD" w:rsidRPr="000439F3" w:rsidRDefault="000828BD" w:rsidP="00FF0960">
      <w:pPr>
        <w:pStyle w:val="BasicTextParagraph2"/>
      </w:pPr>
      <w:r w:rsidRPr="000439F3">
        <w:t>The following encounters represent natural phenomena, deadly terrain, or placed traps that are either dangerous on their own, have the potential to trigger encounters by alerting creatures of passersby, or both.</w:t>
      </w:r>
    </w:p>
    <w:p w14:paraId="79BB9F95" w14:textId="77777777" w:rsidR="000828BD" w:rsidRPr="000439F3" w:rsidRDefault="000828BD" w:rsidP="00FF0960">
      <w:pPr>
        <w:pStyle w:val="BasicTextParagraph2"/>
      </w:pPr>
      <w:r w:rsidRPr="000439F3">
        <w:t>KOBOLD TRAP</w:t>
      </w:r>
    </w:p>
    <w:p w14:paraId="2DE61C0E" w14:textId="77777777" w:rsidR="000828BD" w:rsidRPr="000439F3" w:rsidRDefault="000828BD" w:rsidP="00FF0960">
      <w:pPr>
        <w:pStyle w:val="BasicTextParagraph2"/>
      </w:pPr>
      <w:r w:rsidRPr="000439F3">
        <w:t>A hidden pit trap (DMG 122) that is 10 feet deep impedes the party's progress, and if it is triggered, a connected alarm bell goes off in a nearby den of kobolds, who send out a hunting party: 1 d6 kobolds and 1d8 giant weasels.</w:t>
      </w:r>
    </w:p>
    <w:p w14:paraId="6FCF018D" w14:textId="77777777" w:rsidR="000828BD" w:rsidRPr="000439F3" w:rsidRDefault="000828BD" w:rsidP="00FF0960">
      <w:pPr>
        <w:pStyle w:val="BasicTextParagraph2"/>
      </w:pPr>
      <w:r w:rsidRPr="000439F3">
        <w:t>BAD WEATHER: STORM</w:t>
      </w:r>
    </w:p>
    <w:p w14:paraId="737B6E76" w14:textId="77777777" w:rsidR="000828BD" w:rsidRPr="000439F3" w:rsidRDefault="000828BD" w:rsidP="00FF0960">
      <w:pPr>
        <w:pStyle w:val="BasicTextParagraph2"/>
      </w:pPr>
      <w:r w:rsidRPr="000439F3">
        <w:t>A storm rolls in quite suddenly, leading to heavy precipitation (see DMG 110) for 2d6 hours.</w:t>
      </w:r>
    </w:p>
    <w:p w14:paraId="6149A8F7" w14:textId="77777777" w:rsidR="000828BD" w:rsidRPr="000439F3" w:rsidRDefault="000828BD" w:rsidP="00FF0960">
      <w:pPr>
        <w:pStyle w:val="BasicTextParagraph2"/>
      </w:pPr>
      <w:r w:rsidRPr="000439F3">
        <w:t>BAD WEATHER: DENSE FOG</w:t>
      </w:r>
    </w:p>
    <w:p w14:paraId="61E3EE8F" w14:textId="77777777" w:rsidR="000828BD" w:rsidRPr="000439F3" w:rsidRDefault="000828BD" w:rsidP="00FF0960">
      <w:pPr>
        <w:pStyle w:val="BasicTextParagraph2"/>
      </w:pPr>
      <w:r w:rsidRPr="000439F3">
        <w:t>A dense fog rolls in, usually reaching its peak obscurement during the morning hours. Everything becomes dim light at best, and at the DM's discretion, darkvision may be rendered useless beyond a few feet, as well.</w:t>
      </w:r>
    </w:p>
    <w:p w14:paraId="0043D432" w14:textId="77777777" w:rsidR="000828BD" w:rsidRPr="000439F3" w:rsidRDefault="000828BD" w:rsidP="00FF0960">
      <w:pPr>
        <w:pStyle w:val="BasicTextParagraph2"/>
      </w:pPr>
      <w:r w:rsidRPr="000439F3">
        <w:t>POISON MARSH</w:t>
      </w:r>
    </w:p>
    <w:p w14:paraId="45303963" w14:textId="77777777" w:rsidR="000828BD" w:rsidRPr="000439F3" w:rsidRDefault="000828BD" w:rsidP="00FF0960">
      <w:pPr>
        <w:pStyle w:val="BasicTextParagraph2"/>
      </w:pPr>
      <w:r w:rsidRPr="00AB7394">
        <w:rPr>
          <w:lang w:val="en-US"/>
        </w:rPr>
        <w:t xml:space="preserve">The party's route forward requires that they head through knee-deep marsh water, or look for a way around. Finding a route around requires no rolls, but sets back their travel 4 hours. </w:t>
      </w:r>
      <w:r w:rsidRPr="000439F3">
        <w:t>Cutting through the marsh turns up a very deadly surprise, as the marsh water acts as frigid water (DMG 110), even though it is not especially cold to the touch. This is a nonmagical effect caused by slow acting poison that has leached into this marsh for centuries, possibly from a source native to Najara.</w:t>
      </w:r>
    </w:p>
    <w:p w14:paraId="66165FC8" w14:textId="77777777" w:rsidR="000828BD" w:rsidRPr="000439F3" w:rsidRDefault="000828BD" w:rsidP="00FF0960">
      <w:pPr>
        <w:pStyle w:val="BasicTextParagraph2"/>
      </w:pPr>
      <w:r w:rsidRPr="000439F3">
        <w:t>OVERFLOWING RIVER</w:t>
      </w:r>
    </w:p>
    <w:p w14:paraId="03657B90" w14:textId="77777777" w:rsidR="000828BD" w:rsidRPr="00AB7394" w:rsidRDefault="000828BD" w:rsidP="00FF0960">
      <w:pPr>
        <w:pStyle w:val="BasicTextParagraph2"/>
        <w:rPr>
          <w:lang w:val="en-US"/>
        </w:rPr>
      </w:pPr>
      <w:r w:rsidRPr="00AB7394">
        <w:rPr>
          <w:lang w:val="en-US"/>
        </w:rPr>
        <w:t xml:space="preserve">While the party is traveling near a river or stream, the water rapidly begins to overflow the banks and send debris into the surrounding </w:t>
      </w:r>
      <w:r w:rsidRPr="00AB7394">
        <w:rPr>
          <w:lang w:val="en-US"/>
        </w:rPr>
        <w:t>countryside: a dam (natural or otherwise) broke upriver! Aside from potentially drowning anyone in the water -- navigating it by swimming would almost certainly be a death sentence, requiring a successful DC 15 Strength (Athletics) check just to keep</w:t>
      </w:r>
    </w:p>
    <w:p w14:paraId="6741F91C" w14:textId="77777777" w:rsidR="000828BD" w:rsidRPr="00AB7394" w:rsidRDefault="000828BD" w:rsidP="00FF0960">
      <w:pPr>
        <w:pStyle w:val="BasicTextParagraph2"/>
        <w:rPr>
          <w:lang w:val="en-US"/>
        </w:rPr>
      </w:pPr>
      <w:r w:rsidRPr="00AB7394">
        <w:rPr>
          <w:lang w:val="en-US"/>
        </w:rPr>
        <w:t xml:space="preserve"> </w:t>
      </w:r>
    </w:p>
    <w:p w14:paraId="68FE910B" w14:textId="77777777" w:rsidR="000828BD" w:rsidRPr="000439F3" w:rsidRDefault="000828BD" w:rsidP="00FF0960">
      <w:pPr>
        <w:pStyle w:val="BasicTextParagraph2"/>
      </w:pPr>
      <w:r w:rsidRPr="00AB7394">
        <w:rPr>
          <w:lang w:val="en-US"/>
        </w:rPr>
        <w:t xml:space="preserve">from being submerged -- areas along the banks could easily become like quicksand (DMG 110) as water pools in certain muddy areas or sucks away at the earth just below the ground. </w:t>
      </w:r>
      <w:r w:rsidRPr="000439F3">
        <w:t>Vicious DMs can use this as a way to spoil rations, waterlog camping supplies, or even carry off pack animals, though the players should have a shot at saving their goods and gear, perhaps using appropriate abilities in group checks.</w:t>
      </w:r>
    </w:p>
    <w:p w14:paraId="090F4617" w14:textId="77777777" w:rsidR="000828BD" w:rsidRPr="000439F3" w:rsidRDefault="000828BD" w:rsidP="00FF0960">
      <w:pPr>
        <w:pStyle w:val="BasicTextParagraph2"/>
      </w:pPr>
      <w:r w:rsidRPr="000439F3">
        <w:t>ANCIENT GRAVEYARD</w:t>
      </w:r>
    </w:p>
    <w:p w14:paraId="2A0093D5" w14:textId="77777777" w:rsidR="000828BD" w:rsidRPr="000439F3" w:rsidRDefault="000828BD" w:rsidP="00FF0960">
      <w:pPr>
        <w:pStyle w:val="BasicTextParagraph2"/>
      </w:pPr>
      <w:r w:rsidRPr="00AB7394">
        <w:rPr>
          <w:lang w:val="en-US"/>
        </w:rPr>
        <w:t xml:space="preserve">An ancient graveyard stands atop a hill rise, or is shrouded against the sun's light in a low valley or depression in the earth between some hills and escarpments. </w:t>
      </w:r>
      <w:r w:rsidRPr="000439F3">
        <w:t>It might be an ancient burial ground used by barbarians during the days of ancient Netheril, or it is the resting place of gnomes or dwarves that once tried to ply their trade here before succumbing to the attacks of serpentfolk from the nearby hills. If the party investigates or lingers too long, they may be in for a surprise, as the entire area is considered desecrated ground (DMG 110): after an hour, 1d4 shadows attack!</w:t>
      </w:r>
    </w:p>
    <w:p w14:paraId="7334240C" w14:textId="77777777" w:rsidR="000828BD" w:rsidRPr="000439F3" w:rsidRDefault="000828BD" w:rsidP="00FF0960">
      <w:pPr>
        <w:pStyle w:val="BasicTextParagraph2"/>
      </w:pPr>
      <w:r w:rsidRPr="000439F3">
        <w:t>CREVASSE INTO UNDERDARK</w:t>
      </w:r>
    </w:p>
    <w:p w14:paraId="3257E01D" w14:textId="77777777" w:rsidR="000828BD" w:rsidRPr="000439F3" w:rsidRDefault="000828BD" w:rsidP="00FF0960">
      <w:pPr>
        <w:pStyle w:val="BasicTextParagraph2"/>
      </w:pPr>
      <w:r w:rsidRPr="00AB7394">
        <w:rPr>
          <w:lang w:val="en-US"/>
        </w:rPr>
        <w:t xml:space="preserve">A sinkhole opens up underneath the characters! </w:t>
      </w:r>
      <w:r w:rsidRPr="000439F3">
        <w:t>T reat this as a hidden pit trap (DMG 122) that is 20 feet deep. In the ensuing collapse of the earth, ancient fungal spores are released into the air for several minutes, and there's a chance they may cause some nasty effects.</w:t>
      </w:r>
    </w:p>
    <w:p w14:paraId="703D86D5" w14:textId="77777777" w:rsidR="000828BD" w:rsidRPr="000439F3" w:rsidRDefault="000828BD" w:rsidP="00FF0960">
      <w:pPr>
        <w:pStyle w:val="BasicTextParagraph2"/>
      </w:pPr>
      <w:r w:rsidRPr="000439F3">
        <w:t>Roll 1 d6 for the effects of the cave in:</w:t>
      </w:r>
    </w:p>
    <w:p w14:paraId="036A9278" w14:textId="77777777" w:rsidR="000828BD" w:rsidRPr="000439F3" w:rsidRDefault="000828BD" w:rsidP="00FF0960">
      <w:pPr>
        <w:pStyle w:val="BasicTextParagraph2"/>
      </w:pPr>
      <w:r w:rsidRPr="000439F3">
        <w:t>1.</w:t>
      </w:r>
      <w:r w:rsidRPr="000439F3">
        <w:tab/>
        <w:t>No effect.</w:t>
      </w:r>
    </w:p>
    <w:p w14:paraId="2A81A717" w14:textId="77777777" w:rsidR="000828BD" w:rsidRPr="000439F3" w:rsidRDefault="000828BD" w:rsidP="00FF0960">
      <w:pPr>
        <w:pStyle w:val="BasicTextParagraph2"/>
      </w:pPr>
      <w:r w:rsidRPr="000439F3">
        <w:t>2.</w:t>
      </w:r>
      <w:r w:rsidRPr="000439F3">
        <w:tab/>
        <w:t>The party's rations are compromised. One third of all their foodstuffs spoil.</w:t>
      </w:r>
    </w:p>
    <w:p w14:paraId="4AF3D840" w14:textId="77777777" w:rsidR="000828BD" w:rsidRPr="000439F3" w:rsidRDefault="000828BD" w:rsidP="00FF0960">
      <w:pPr>
        <w:pStyle w:val="BasicTextParagraph2"/>
      </w:pPr>
      <w:r w:rsidRPr="000439F3">
        <w:t>3.</w:t>
      </w:r>
      <w:r w:rsidRPr="000439F3">
        <w:tab/>
        <w:t>The party's rations are compromised. Half of all their foodstuffs spoil.</w:t>
      </w:r>
    </w:p>
    <w:p w14:paraId="07BBE040" w14:textId="77777777" w:rsidR="000828BD" w:rsidRPr="000439F3" w:rsidRDefault="000828BD" w:rsidP="00FF0960">
      <w:pPr>
        <w:pStyle w:val="BasicTextParagraph2"/>
      </w:pPr>
      <w:r w:rsidRPr="000439F3">
        <w:t>4.</w:t>
      </w:r>
      <w:r w:rsidRPr="000439F3">
        <w:tab/>
        <w:t>The fungal spores trigger intense allergies in anyone that isn't immune to poison or disease. Such characters make a DC 12 Constitution saving throw. If they fail, they suffer one level of exhaustion. If they roll a natural 1 on their saving throw, they suffer two levels of exhaustion.</w:t>
      </w:r>
    </w:p>
    <w:p w14:paraId="4D96B84A" w14:textId="77777777" w:rsidR="000828BD" w:rsidRPr="000439F3" w:rsidRDefault="000828BD" w:rsidP="00FF0960">
      <w:pPr>
        <w:pStyle w:val="BasicTextParagraph2"/>
      </w:pPr>
      <w:r w:rsidRPr="00AB7394">
        <w:rPr>
          <w:lang w:val="en-US"/>
        </w:rPr>
        <w:t>5.</w:t>
      </w:r>
      <w:r w:rsidRPr="00AB7394">
        <w:rPr>
          <w:lang w:val="en-US"/>
        </w:rPr>
        <w:tab/>
        <w:t xml:space="preserve">One character (randomly chosen) is sprayed with several spores directly in the face, taking 4 (1d8) poison damage and if they fail a DC 12 Constitution saving throw, they suffer one level of exhaustion. </w:t>
      </w:r>
      <w:r w:rsidRPr="000439F3">
        <w:t>At the end of each long rest, they must make the save again, and if they fail, they suffer another level of exhaustion and must continue making such saving throws for 1d4 days (until they succeed or the duration ends). If they succeed, their exhaustion is reduced by one level and they no longer need to make saving throws for this effect.</w:t>
      </w:r>
    </w:p>
    <w:p w14:paraId="2A28BBD6" w14:textId="77777777" w:rsidR="000828BD" w:rsidRPr="000439F3" w:rsidRDefault="000828BD" w:rsidP="00FF0960">
      <w:pPr>
        <w:pStyle w:val="BasicTextParagraph2"/>
      </w:pPr>
      <w:r w:rsidRPr="000439F3">
        <w:t>6.</w:t>
      </w:r>
      <w:r w:rsidRPr="000439F3">
        <w:tab/>
        <w:t>No effect.</w:t>
      </w:r>
    </w:p>
    <w:p w14:paraId="77BAC91F" w14:textId="77777777" w:rsidR="000828BD" w:rsidRPr="000439F3" w:rsidRDefault="000828BD" w:rsidP="00FF0960">
      <w:pPr>
        <w:pStyle w:val="BasicTextParagraph2"/>
      </w:pPr>
      <w:r w:rsidRPr="000439F3">
        <w:t>BAD WEATHER: HEAT WAVE</w:t>
      </w:r>
    </w:p>
    <w:p w14:paraId="53C295EF" w14:textId="77777777" w:rsidR="000828BD" w:rsidRPr="000439F3" w:rsidRDefault="000828BD" w:rsidP="00FF0960">
      <w:pPr>
        <w:pStyle w:val="BasicTextParagraph2"/>
      </w:pPr>
      <w:r w:rsidRPr="000439F3">
        <w:t>A heat wave blankets the region for 1d4 days, and any travel conducted during the daytime hours subjects the party to the effects of extreme heat (DMG 110).</w:t>
      </w:r>
    </w:p>
    <w:p w14:paraId="6AFECC69" w14:textId="77777777" w:rsidR="000828BD" w:rsidRPr="000439F3" w:rsidRDefault="000828BD" w:rsidP="00FF0960">
      <w:pPr>
        <w:pStyle w:val="BasicTextParagraph2"/>
      </w:pPr>
      <w:r w:rsidRPr="000439F3">
        <w:t>SPIDER WEBS</w:t>
      </w:r>
    </w:p>
    <w:p w14:paraId="4BF4C923" w14:textId="77777777" w:rsidR="000828BD" w:rsidRPr="000439F3" w:rsidRDefault="000828BD" w:rsidP="00FF0960">
      <w:pPr>
        <w:pStyle w:val="BasicTextParagraph2"/>
      </w:pPr>
      <w:r w:rsidRPr="000439F3">
        <w:t>The party's travels through a lightly wooded area leads them into the domain of a spider nest. If they fail to make a DC 14 group Wisdom (Perception) check, one of the party members walks into an area that is filled with webs (DMG 105) and within one round, a bunch of spiders respond: 1 giant wolf spider and 1d4 giant spiders.</w:t>
      </w:r>
    </w:p>
    <w:p w14:paraId="08D51A43" w14:textId="77777777" w:rsidR="000828BD" w:rsidRPr="000439F3" w:rsidRDefault="000828BD" w:rsidP="00FF0960">
      <w:pPr>
        <w:pStyle w:val="BasicTextParagraph2"/>
      </w:pPr>
      <w:r w:rsidRPr="000439F3">
        <w:t>GARGANTUAN TRACKS</w:t>
      </w:r>
    </w:p>
    <w:p w14:paraId="725D27F2" w14:textId="77777777" w:rsidR="000828BD" w:rsidRPr="000439F3" w:rsidRDefault="000828BD" w:rsidP="00FF0960">
      <w:pPr>
        <w:pStyle w:val="BasicTextParagraph2"/>
      </w:pPr>
      <w:r w:rsidRPr="00AB7394">
        <w:rPr>
          <w:lang w:val="en-US"/>
        </w:rPr>
        <w:t xml:space="preserve">The stupendously large tracks of some gigantic monstrosity break up the terrain, but they are many days old, and after a time, all sign of the creature is lost due to harder terrain. </w:t>
      </w:r>
      <w:r w:rsidRPr="000439F3">
        <w:t>The monster was a (roll 1d4):</w:t>
      </w:r>
    </w:p>
    <w:p w14:paraId="7AD2642C" w14:textId="77777777" w:rsidR="000828BD" w:rsidRPr="000439F3" w:rsidRDefault="000828BD" w:rsidP="00FF0960">
      <w:pPr>
        <w:pStyle w:val="BasicTextParagraph2"/>
      </w:pPr>
      <w:r w:rsidRPr="000439F3">
        <w:t>1.</w:t>
      </w:r>
      <w:r w:rsidRPr="000439F3">
        <w:tab/>
        <w:t>Tarrasque</w:t>
      </w:r>
    </w:p>
    <w:p w14:paraId="7459F686" w14:textId="77777777" w:rsidR="000828BD" w:rsidRPr="000439F3" w:rsidRDefault="000828BD" w:rsidP="00FF0960">
      <w:pPr>
        <w:pStyle w:val="BasicTextParagraph2"/>
      </w:pPr>
      <w:r w:rsidRPr="000439F3">
        <w:t>2.</w:t>
      </w:r>
      <w:r w:rsidRPr="000439F3">
        <w:tab/>
        <w:t>Brontosaurus (AKA Thunderstep Behemoth, VGM 139)</w:t>
      </w:r>
    </w:p>
    <w:p w14:paraId="3A536D57" w14:textId="77777777" w:rsidR="000828BD" w:rsidRPr="000439F3" w:rsidRDefault="000828BD" w:rsidP="00FF0960">
      <w:pPr>
        <w:pStyle w:val="BasicTextParagraph2"/>
      </w:pPr>
      <w:r w:rsidRPr="000439F3">
        <w:t>3.</w:t>
      </w:r>
      <w:r w:rsidRPr="000439F3">
        <w:tab/>
        <w:t>Purple worm</w:t>
      </w:r>
    </w:p>
    <w:p w14:paraId="2D96636B" w14:textId="77777777" w:rsidR="000828BD" w:rsidRPr="000439F3" w:rsidRDefault="000828BD" w:rsidP="00FF0960">
      <w:pPr>
        <w:pStyle w:val="BasicTextParagraph2"/>
      </w:pPr>
      <w:r w:rsidRPr="000439F3">
        <w:t>4.</w:t>
      </w:r>
      <w:r w:rsidRPr="000439F3">
        <w:tab/>
        <w:t>Ancient red dragon</w:t>
      </w:r>
    </w:p>
    <w:p w14:paraId="7D70DE47" w14:textId="77777777" w:rsidR="000828BD" w:rsidRPr="000439F3" w:rsidRDefault="000828BD" w:rsidP="00FF0960">
      <w:pPr>
        <w:pStyle w:val="BasicTextParagraph2"/>
      </w:pPr>
      <w:r w:rsidRPr="000439F3">
        <w:t>HUNTER’S TRAP</w:t>
      </w:r>
    </w:p>
    <w:p w14:paraId="6E0C44E6" w14:textId="77777777" w:rsidR="000828BD" w:rsidRPr="000439F3" w:rsidRDefault="000828BD" w:rsidP="00FF0960">
      <w:pPr>
        <w:pStyle w:val="BasicTextParagraph2"/>
      </w:pPr>
      <w:r w:rsidRPr="000439F3">
        <w:t xml:space="preserve">The party comes across several traps throughout a lightly wooded area, all of them nonlethal (and most aren't harmful, either): things like small cages that swing shut when entered, boxes that drop if bait is taken, and so on. These traps are used by gnomes to capture smaller animals and either train them or speak with them (using magic, of </w:t>
      </w:r>
      <w:r w:rsidRPr="000439F3">
        <w:lastRenderedPageBreak/>
        <w:t>course) to find out the nature of monsters that might have traveled through the region.</w:t>
      </w:r>
    </w:p>
    <w:p w14:paraId="67BC162D" w14:textId="77777777" w:rsidR="000828BD" w:rsidRPr="000439F3" w:rsidRDefault="000828BD" w:rsidP="00FF0960">
      <w:pPr>
        <w:pStyle w:val="BasicTextParagraph2"/>
      </w:pPr>
      <w:r w:rsidRPr="00AB7394">
        <w:rPr>
          <w:lang w:val="en-US"/>
        </w:rPr>
        <w:t xml:space="preserve">The party might be subject to a falling net trap (DMG 122) if they investigate too closely. If they wait at the traps for a while to see what happens, pick a mundane, tiny or small animal from the Monster Manual to get trapped. </w:t>
      </w:r>
      <w:r w:rsidRPr="000439F3">
        <w:t>Within 20 minutes of a trap triggering, 1 d4 forest gnome guards and a forest gnome scout arrive.</w:t>
      </w:r>
    </w:p>
    <w:p w14:paraId="35ABA878" w14:textId="77777777" w:rsidR="000828BD" w:rsidRPr="000439F3" w:rsidRDefault="000828BD" w:rsidP="00FF0960">
      <w:pPr>
        <w:pStyle w:val="BasicTextParagraph2"/>
      </w:pPr>
      <w:r w:rsidRPr="000439F3">
        <w:t xml:space="preserve"> </w:t>
      </w:r>
    </w:p>
    <w:p w14:paraId="156AE18F" w14:textId="77777777" w:rsidR="000828BD" w:rsidRPr="000439F3" w:rsidRDefault="000828BD" w:rsidP="00FF0960">
      <w:pPr>
        <w:pStyle w:val="BasicTextParagraph2"/>
      </w:pPr>
      <w:r w:rsidRPr="000439F3">
        <w:t>ENERVATING SHRINE</w:t>
      </w:r>
    </w:p>
    <w:p w14:paraId="405BD5E2" w14:textId="77777777" w:rsidR="000828BD" w:rsidRPr="000439F3" w:rsidRDefault="000828BD" w:rsidP="00FF0960">
      <w:pPr>
        <w:pStyle w:val="BasicTextParagraph2"/>
      </w:pPr>
      <w:r w:rsidRPr="000439F3">
        <w:t>Tucked between some rolling hills is an idyllic grove of trees and berry bushes that stands seemingly untouched. It makes a great place to catch a long rest...</w:t>
      </w:r>
    </w:p>
    <w:p w14:paraId="1E291C04" w14:textId="77777777" w:rsidR="000828BD" w:rsidRPr="000439F3" w:rsidRDefault="000828BD" w:rsidP="00FF0960">
      <w:pPr>
        <w:pStyle w:val="BasicTextParagraph2"/>
      </w:pPr>
      <w:r w:rsidRPr="00AB7394">
        <w:rPr>
          <w:lang w:val="en-US"/>
        </w:rPr>
        <w:t xml:space="preserve">Or so the illusion makes it seem! In actuality, this is an enchanted grove of dead trees among a thicket of pricker bushes and gnarly vines. </w:t>
      </w:r>
      <w:r w:rsidRPr="000439F3">
        <w:t>If one doesn't see through the illusion -- using a detect magic spell or succeeding at a DC 18 Wisdom (Perception) check or DC 14 Intelligence (Investigation) check reveals what's wrong here -- they can clear out a place to sleep, but after the long rest, the illusion dissipates and they find their exposed flesh cut up and their clothing filled with prickers, and any attempt to rest actually ends without any beneficial effects. In fact, it ends by them gaining a level of exhaustion!</w:t>
      </w:r>
    </w:p>
    <w:p w14:paraId="2A2481EC" w14:textId="77777777" w:rsidR="000828BD" w:rsidRPr="000439F3" w:rsidRDefault="000828BD" w:rsidP="00FF0960">
      <w:pPr>
        <w:pStyle w:val="BasicTextParagraph2"/>
      </w:pPr>
      <w:r w:rsidRPr="000439F3">
        <w:t>An enterprising DM may substitute the effect (and the narrative of how the effect is achieved) for any other sort of resting spot the party makes, rather than a blighted grove of trees. So, the party could come upon a ruined farmhouse, the basement of a ruined temple, or any other sort of appropriate location that the party may use for cover and have the same effect haunt them.</w:t>
      </w:r>
    </w:p>
    <w:p w14:paraId="5599049D" w14:textId="77777777" w:rsidR="000828BD" w:rsidRPr="000439F3" w:rsidRDefault="000828BD" w:rsidP="00FF0960">
      <w:pPr>
        <w:pStyle w:val="BasicTextParagraph2"/>
      </w:pPr>
      <w:r w:rsidRPr="000439F3">
        <w:t>CREATURES</w:t>
      </w:r>
    </w:p>
    <w:p w14:paraId="6A52D89E" w14:textId="77777777" w:rsidR="000828BD" w:rsidRPr="000439F3" w:rsidRDefault="000828BD" w:rsidP="00FF0960">
      <w:pPr>
        <w:pStyle w:val="BasicTextParagraph2"/>
      </w:pPr>
      <w:r w:rsidRPr="00AB7394">
        <w:rPr>
          <w:lang w:val="en-US"/>
        </w:rPr>
        <w:t xml:space="preserve">The following encounters all involve creatures. Although many of them are likely to be hostile at first, consider their motivations and general morale when determining whether or not such an encounter should start with or lead to combat. </w:t>
      </w:r>
      <w:r w:rsidRPr="000439F3">
        <w:t>These creatures may be ambushers, or they may simply be out hunting or scrounging. They may even be willing to barter information or minor goods like ammunition, pelts, or the like.</w:t>
      </w:r>
    </w:p>
    <w:p w14:paraId="074D2096" w14:textId="77777777" w:rsidR="000828BD" w:rsidRPr="000439F3" w:rsidRDefault="000828BD" w:rsidP="00FF0960">
      <w:pPr>
        <w:pStyle w:val="BasicTextParagraph2"/>
      </w:pPr>
      <w:r w:rsidRPr="000439F3">
        <w:t>WOLVES</w:t>
      </w:r>
    </w:p>
    <w:p w14:paraId="34E7BF48" w14:textId="77777777" w:rsidR="000828BD" w:rsidRPr="000439F3" w:rsidRDefault="000828BD" w:rsidP="00FF0960">
      <w:pPr>
        <w:pStyle w:val="BasicTextParagraph2"/>
      </w:pPr>
      <w:r w:rsidRPr="000439F3">
        <w:t>A pack of wolves harries the group, attempting to catch someone that falls behind or scouts ahead, or waiting until the party makes camp and goes to sleep. There are 2d4 wolves. There is a 25% chance that these wolves act on behalf of an irredeemably evil druid hermit that resides in a hovel nearby with his mad offspring (1d4 tribal warriors).</w:t>
      </w:r>
    </w:p>
    <w:p w14:paraId="39A20E1D" w14:textId="77777777" w:rsidR="000828BD" w:rsidRPr="000439F3" w:rsidRDefault="000828BD" w:rsidP="00FF0960">
      <w:pPr>
        <w:pStyle w:val="BasicTextParagraph2"/>
      </w:pPr>
      <w:r w:rsidRPr="000439F3">
        <w:t>ORC RAIDING PARTY</w:t>
      </w:r>
    </w:p>
    <w:p w14:paraId="19044A06" w14:textId="77777777" w:rsidR="000828BD" w:rsidRPr="000439F3" w:rsidRDefault="000828BD" w:rsidP="00FF0960">
      <w:pPr>
        <w:pStyle w:val="BasicTextParagraph2"/>
      </w:pPr>
      <w:r w:rsidRPr="000439F3">
        <w:t>Orcs ravage the countryside all the time: there are 1 d4+2 orcs astride either giant lizards or hadrosauruses (VGM 140), roaming the countryside looking for easy prey. The mounts are trained to fight if their rider is slain or separated from them.</w:t>
      </w:r>
    </w:p>
    <w:p w14:paraId="549899B3" w14:textId="77777777" w:rsidR="000828BD" w:rsidRPr="000439F3" w:rsidRDefault="000828BD" w:rsidP="00FF0960">
      <w:pPr>
        <w:pStyle w:val="BasicTextParagraph2"/>
      </w:pPr>
      <w:r w:rsidRPr="000439F3">
        <w:t>BUGBEARS &amp; GOBLINS</w:t>
      </w:r>
    </w:p>
    <w:p w14:paraId="7D4D59D7" w14:textId="77777777" w:rsidR="000828BD" w:rsidRPr="00AB7394" w:rsidRDefault="000828BD" w:rsidP="00FF0960">
      <w:pPr>
        <w:pStyle w:val="BasicTextParagraph2"/>
        <w:rPr>
          <w:lang w:val="en-US"/>
        </w:rPr>
      </w:pPr>
      <w:r w:rsidRPr="00AB7394">
        <w:rPr>
          <w:lang w:val="en-US"/>
        </w:rPr>
        <w:t>Barbaric goblinoids ambush easy prey: a gang of 1d4+1 bugbears and their 1 d8 goblin “brethren” (read: cannon fodder).</w:t>
      </w:r>
    </w:p>
    <w:p w14:paraId="1B7C89F0" w14:textId="77777777" w:rsidR="000828BD" w:rsidRPr="000439F3" w:rsidRDefault="000828BD" w:rsidP="00FF0960">
      <w:pPr>
        <w:pStyle w:val="BasicTextParagraph2"/>
      </w:pPr>
      <w:r w:rsidRPr="000439F3">
        <w:t>HOBGOBLIN WAR PARTY</w:t>
      </w:r>
    </w:p>
    <w:p w14:paraId="13C48758" w14:textId="77777777" w:rsidR="000828BD" w:rsidRPr="000439F3" w:rsidRDefault="000828BD" w:rsidP="00FF0960">
      <w:pPr>
        <w:pStyle w:val="BasicTextParagraph2"/>
      </w:pPr>
      <w:r w:rsidRPr="00AB7394">
        <w:rPr>
          <w:lang w:val="en-US"/>
        </w:rPr>
        <w:t xml:space="preserve">Hobgoblins are highly organized and often work out of small encampments, usually raided farmhouses or the ruins of some long lost structure like a defiled shrine. </w:t>
      </w:r>
      <w:r w:rsidRPr="000439F3">
        <w:t>They lead other goblinoids and sometimes other monsters on guerilla raids for supplies and booty, and trade somewhat freely with the Zhentarim and the serpentfolk of Najara.</w:t>
      </w:r>
    </w:p>
    <w:p w14:paraId="7588F58F" w14:textId="77777777" w:rsidR="000828BD" w:rsidRPr="000439F3" w:rsidRDefault="000828BD" w:rsidP="00FF0960">
      <w:pPr>
        <w:pStyle w:val="BasicTextParagraph2"/>
      </w:pPr>
      <w:r w:rsidRPr="000439F3">
        <w:t>The party consists of a hobgoblin captain on a worg, 2 hobgoblins also on worgs, and 1d4 goblins mounted on wolves.</w:t>
      </w:r>
    </w:p>
    <w:p w14:paraId="224170CD" w14:textId="77777777" w:rsidR="000828BD" w:rsidRPr="000439F3" w:rsidRDefault="000828BD" w:rsidP="00FF0960">
      <w:pPr>
        <w:pStyle w:val="BasicTextParagraph2"/>
      </w:pPr>
      <w:r w:rsidRPr="000439F3">
        <w:t>TROLLS</w:t>
      </w:r>
    </w:p>
    <w:p w14:paraId="43913A12" w14:textId="77777777" w:rsidR="000828BD" w:rsidRPr="000439F3" w:rsidRDefault="000828BD" w:rsidP="00FF0960">
      <w:pPr>
        <w:pStyle w:val="BasicTextParagraph2"/>
      </w:pPr>
      <w:r w:rsidRPr="000439F3">
        <w:t>1d4 trolls prowl the countryside for food (elf flesh is best!) and shiny things.</w:t>
      </w:r>
    </w:p>
    <w:p w14:paraId="356D96F6" w14:textId="77777777" w:rsidR="000828BD" w:rsidRPr="000439F3" w:rsidRDefault="000828BD" w:rsidP="00FF0960">
      <w:pPr>
        <w:pStyle w:val="BasicTextParagraph2"/>
      </w:pPr>
      <w:r w:rsidRPr="000439F3">
        <w:t>KOBOLD SKIRMISHERS</w:t>
      </w:r>
    </w:p>
    <w:p w14:paraId="48452DB7" w14:textId="77777777" w:rsidR="000828BD" w:rsidRPr="000439F3" w:rsidRDefault="000828BD" w:rsidP="00FF0960">
      <w:pPr>
        <w:pStyle w:val="BasicTextParagraph2"/>
      </w:pPr>
      <w:r w:rsidRPr="000439F3">
        <w:t>Kobolds prowl the countryside for supplies and loot to bring back to Syranthaxius, a wyrmling who resides in the vicinity. You can use these forces to bolster those of any kobold lair, if needed.</w:t>
      </w:r>
    </w:p>
    <w:p w14:paraId="20F790DC" w14:textId="77777777" w:rsidR="000828BD" w:rsidRPr="000439F3" w:rsidRDefault="000828BD" w:rsidP="00FF0960">
      <w:pPr>
        <w:pStyle w:val="BasicTextParagraph2"/>
      </w:pPr>
      <w:r w:rsidRPr="000439F3">
        <w:t>Roll 1 d4 for the kobold gang's makeup:</w:t>
      </w:r>
    </w:p>
    <w:p w14:paraId="547D176B" w14:textId="77777777" w:rsidR="000828BD" w:rsidRPr="000439F3" w:rsidRDefault="000828BD" w:rsidP="00FF0960">
      <w:pPr>
        <w:pStyle w:val="BasicTextParagraph2"/>
      </w:pPr>
      <w:r w:rsidRPr="000439F3">
        <w:t>1.</w:t>
      </w:r>
      <w:r w:rsidRPr="000439F3">
        <w:tab/>
        <w:t>Patrol. 1 kobold dragonshield (VGM 165) leads 1d4 kobolds and 2 giant weasels on patrol.</w:t>
      </w:r>
    </w:p>
    <w:p w14:paraId="5DF8595B" w14:textId="77777777" w:rsidR="000828BD" w:rsidRPr="000439F3" w:rsidRDefault="000828BD" w:rsidP="00FF0960">
      <w:pPr>
        <w:pStyle w:val="BasicTextParagraph2"/>
      </w:pPr>
      <w:r w:rsidRPr="000439F3">
        <w:t>2.</w:t>
      </w:r>
      <w:r w:rsidRPr="000439F3">
        <w:tab/>
        <w:t>Elite. Patrol. 1d4+2 kobolds, 1 winged kobold, and either 1 giant weasel or 1 guard drake (VGM 158).</w:t>
      </w:r>
    </w:p>
    <w:p w14:paraId="1B88F112" w14:textId="77777777" w:rsidR="000828BD" w:rsidRPr="000439F3" w:rsidRDefault="000828BD" w:rsidP="00FF0960">
      <w:pPr>
        <w:pStyle w:val="BasicTextParagraph2"/>
      </w:pPr>
      <w:r w:rsidRPr="000439F3">
        <w:t>3.</w:t>
      </w:r>
      <w:r w:rsidRPr="000439F3">
        <w:tab/>
        <w:t>Raiding Band. 2 kobold dragonshields (VGM 165), 1 kobold inventor (VGM 166), and 2d4+4 kobolds. They may split up into smaller teams, and attempt to use stealth to steal from a settlement, or from a camped party of adventures.</w:t>
      </w:r>
    </w:p>
    <w:p w14:paraId="6F95006D" w14:textId="77777777" w:rsidR="000828BD" w:rsidRPr="000439F3" w:rsidRDefault="000828BD" w:rsidP="00FF0960">
      <w:pPr>
        <w:pStyle w:val="BasicTextParagraph2"/>
      </w:pPr>
      <w:r w:rsidRPr="000439F3">
        <w:t>4.</w:t>
      </w:r>
      <w:r w:rsidRPr="000439F3">
        <w:tab/>
        <w:t>Aerial Patrol. 1d4+2 winged kobolds might (25% chance) be accompanied by a ground patrol of 1d4 kobolds and 1 giant weasel.</w:t>
      </w:r>
    </w:p>
    <w:p w14:paraId="423E3AFA" w14:textId="77777777" w:rsidR="000828BD" w:rsidRPr="000439F3" w:rsidRDefault="000828BD" w:rsidP="00FF0960">
      <w:pPr>
        <w:pStyle w:val="BasicTextParagraph2"/>
      </w:pPr>
      <w:r w:rsidRPr="000439F3">
        <w:t>ADVENTURERS</w:t>
      </w:r>
    </w:p>
    <w:p w14:paraId="68695984" w14:textId="77777777" w:rsidR="000828BD" w:rsidRPr="00AB7394" w:rsidRDefault="000828BD" w:rsidP="00FF0960">
      <w:pPr>
        <w:pStyle w:val="BasicTextParagraph2"/>
        <w:rPr>
          <w:lang w:val="en-US"/>
        </w:rPr>
      </w:pPr>
      <w:r w:rsidRPr="00AB7394">
        <w:rPr>
          <w:lang w:val="en-US"/>
        </w:rPr>
        <w:t>A band of plucky adventurers roams the wilderness, either looking for adventure or after having unsuccessfully started one and having since fled from whatever danger was presented to them. These parties can be made up of whatever race combinations you choose, though in most</w:t>
      </w:r>
    </w:p>
    <w:p w14:paraId="2C9C0ED8" w14:textId="77777777" w:rsidR="000828BD" w:rsidRPr="00AB7394" w:rsidRDefault="000828BD" w:rsidP="00FF0960">
      <w:pPr>
        <w:pStyle w:val="BasicTextParagraph2"/>
        <w:rPr>
          <w:lang w:val="en-US"/>
        </w:rPr>
      </w:pPr>
      <w:r w:rsidRPr="00AB7394">
        <w:rPr>
          <w:lang w:val="en-US"/>
        </w:rPr>
        <w:t xml:space="preserve"> </w:t>
      </w:r>
    </w:p>
    <w:p w14:paraId="79F251E7" w14:textId="77777777" w:rsidR="000828BD" w:rsidRPr="008F1BF2" w:rsidRDefault="000828BD" w:rsidP="00FF0960">
      <w:pPr>
        <w:pStyle w:val="BasicTextParagraph2"/>
        <w:rPr>
          <w:lang w:val="en-US"/>
        </w:rPr>
      </w:pPr>
      <w:r w:rsidRPr="008F1BF2">
        <w:rPr>
          <w:lang w:val="en-US"/>
        </w:rPr>
        <w:t>cases, they should primarily be human unless otherwise noted.</w:t>
      </w:r>
    </w:p>
    <w:p w14:paraId="603CF829" w14:textId="77777777" w:rsidR="000828BD" w:rsidRPr="000439F3" w:rsidRDefault="000828BD" w:rsidP="00FF0960">
      <w:pPr>
        <w:pStyle w:val="BasicTextParagraph2"/>
      </w:pPr>
      <w:r w:rsidRPr="000439F3">
        <w:t>Roll 1 d4 for the makeup of the adventuring party:</w:t>
      </w:r>
    </w:p>
    <w:p w14:paraId="1E0936CE" w14:textId="77777777" w:rsidR="000828BD" w:rsidRPr="00AB7394" w:rsidRDefault="000828BD" w:rsidP="00FF0960">
      <w:pPr>
        <w:pStyle w:val="BasicTextParagraph2"/>
        <w:rPr>
          <w:lang w:val="en-US"/>
        </w:rPr>
      </w:pPr>
      <w:r w:rsidRPr="00AB7394">
        <w:rPr>
          <w:lang w:val="en-US"/>
        </w:rPr>
        <w:t>1.</w:t>
      </w:r>
      <w:r w:rsidRPr="00AB7394">
        <w:rPr>
          <w:lang w:val="en-US"/>
        </w:rPr>
        <w:tab/>
        <w:t>Patrol. These good-aligned adventurers are soldiers of companies from Elturgard or Boareskyr Bridge. They include a knight astride a griffon, two scouts, and 1d4+1 guards.</w:t>
      </w:r>
    </w:p>
    <w:p w14:paraId="6288449E" w14:textId="77777777" w:rsidR="000828BD" w:rsidRPr="000439F3" w:rsidRDefault="000828BD" w:rsidP="00FF0960">
      <w:pPr>
        <w:pStyle w:val="BasicTextParagraph2"/>
      </w:pPr>
      <w:r w:rsidRPr="000439F3">
        <w:t>2.</w:t>
      </w:r>
      <w:r w:rsidRPr="000439F3">
        <w:tab/>
        <w:t>Cultists. A cult fanatic -- or alternatively, a warlock of the Archfey (VGM 219) or evil-aligned priest -- leads a band of 2 thugs and 1d4 cultists. They may be members of the Cult of the Dragon or a similar evil group active along the Sword Coast.</w:t>
      </w:r>
    </w:p>
    <w:p w14:paraId="20BD3BB0" w14:textId="77777777" w:rsidR="000828BD" w:rsidRPr="000439F3" w:rsidRDefault="000828BD" w:rsidP="00FF0960">
      <w:pPr>
        <w:pStyle w:val="BasicTextParagraph2"/>
      </w:pPr>
      <w:r w:rsidRPr="000439F3">
        <w:t>3.</w:t>
      </w:r>
      <w:r w:rsidRPr="000439F3">
        <w:tab/>
        <w:t>Tomb Robbers. A berserker, a spy (perhaps acting as a guide), and 1d4+2 tribal warriors seek out treasures for their barbarian clansmen.</w:t>
      </w:r>
    </w:p>
    <w:p w14:paraId="16A7A40F" w14:textId="77777777" w:rsidR="000828BD" w:rsidRPr="000439F3" w:rsidRDefault="000828BD" w:rsidP="00FF0960">
      <w:pPr>
        <w:pStyle w:val="BasicTextParagraph2"/>
      </w:pPr>
      <w:r w:rsidRPr="00AB7394">
        <w:rPr>
          <w:lang w:val="en-US"/>
        </w:rPr>
        <w:t>4.</w:t>
      </w:r>
      <w:r w:rsidRPr="00AB7394">
        <w:rPr>
          <w:lang w:val="en-US"/>
        </w:rPr>
        <w:tab/>
        <w:t xml:space="preserve">Bandits. A bandit captain and his cult fanatic ally lead a group of 1d8+1 bandits on some mission to find treasure. </w:t>
      </w:r>
      <w:r w:rsidRPr="000439F3">
        <w:t>They are part of a larger band of 2d4+4 bandits and their 1 d4 mastiffs that camp somewhere nearby, and they will come running if the captain blows his warhorn in alarm.</w:t>
      </w:r>
    </w:p>
    <w:p w14:paraId="384D941D" w14:textId="77777777" w:rsidR="000828BD" w:rsidRPr="000439F3" w:rsidRDefault="000828BD" w:rsidP="00FF0960">
      <w:pPr>
        <w:pStyle w:val="BasicTextParagraph2"/>
      </w:pPr>
      <w:r w:rsidRPr="000439F3">
        <w:t>Additionally, you may roll 1d6 for their general disposition:</w:t>
      </w:r>
    </w:p>
    <w:p w14:paraId="1337ED03" w14:textId="77777777" w:rsidR="000828BD" w:rsidRPr="000439F3" w:rsidRDefault="000828BD" w:rsidP="00FF0960">
      <w:pPr>
        <w:pStyle w:val="BasicTextParagraph2"/>
      </w:pPr>
      <w:r w:rsidRPr="000439F3">
        <w:t>1.</w:t>
      </w:r>
      <w:r w:rsidRPr="000439F3">
        <w:tab/>
        <w:t>Friendly but aloof. This party will gladly provide historical info or recent lore they might know on the surrounding area, but otherwise don't wish to help the party.</w:t>
      </w:r>
    </w:p>
    <w:p w14:paraId="638C42B6" w14:textId="77777777" w:rsidR="000828BD" w:rsidRPr="00AB7394" w:rsidRDefault="000828BD" w:rsidP="00FF0960">
      <w:pPr>
        <w:pStyle w:val="BasicTextParagraph2"/>
        <w:rPr>
          <w:lang w:val="en-US"/>
        </w:rPr>
      </w:pPr>
      <w:r w:rsidRPr="00AB7394">
        <w:rPr>
          <w:lang w:val="en-US"/>
        </w:rPr>
        <w:t>2.</w:t>
      </w:r>
      <w:r w:rsidRPr="00AB7394">
        <w:rPr>
          <w:lang w:val="en-US"/>
        </w:rPr>
        <w:tab/>
        <w:t>Friendly rivalry. The adventurers will look at the player characters as potential rivals, and will be happy to compare notes on future adventures should they ever run into each other at town.</w:t>
      </w:r>
    </w:p>
    <w:p w14:paraId="16E829EB" w14:textId="77777777" w:rsidR="000828BD" w:rsidRPr="000439F3" w:rsidRDefault="000828BD" w:rsidP="00FF0960">
      <w:pPr>
        <w:pStyle w:val="BasicTextParagraph2"/>
      </w:pPr>
      <w:r w:rsidRPr="000439F3">
        <w:t>3.</w:t>
      </w:r>
      <w:r w:rsidRPr="000439F3">
        <w:tab/>
        <w:t>Underhanded. These adventurers will act friendly, attempting to glean information about the party's current quest, and then try to steal their glory.</w:t>
      </w:r>
    </w:p>
    <w:p w14:paraId="639CE221" w14:textId="77777777" w:rsidR="000828BD" w:rsidRPr="000439F3" w:rsidRDefault="000828BD" w:rsidP="00FF0960">
      <w:pPr>
        <w:pStyle w:val="BasicTextParagraph2"/>
      </w:pPr>
      <w:r w:rsidRPr="000439F3">
        <w:t>4.</w:t>
      </w:r>
      <w:r w:rsidRPr="000439F3">
        <w:tab/>
        <w:t>Antagonistic. These adventurers see the party as rivals, and while not aggressive, they maintain a hostile attitude unless persuaded otherwise.</w:t>
      </w:r>
    </w:p>
    <w:p w14:paraId="149BE9F4" w14:textId="77777777" w:rsidR="000828BD" w:rsidRPr="00AB7394" w:rsidRDefault="000828BD" w:rsidP="00FF0960">
      <w:pPr>
        <w:pStyle w:val="BasicTextParagraph2"/>
        <w:rPr>
          <w:lang w:val="en-US"/>
        </w:rPr>
      </w:pPr>
      <w:r w:rsidRPr="00AB7394">
        <w:rPr>
          <w:lang w:val="en-US"/>
        </w:rPr>
        <w:t>5.</w:t>
      </w:r>
      <w:r w:rsidRPr="00AB7394">
        <w:rPr>
          <w:lang w:val="en-US"/>
        </w:rPr>
        <w:tab/>
        <w:t>Thieves. These adventurers act haughty and aloof, but return when the party's camping to try and stealthily steal something from the party that catches their eye.</w:t>
      </w:r>
    </w:p>
    <w:p w14:paraId="3C6AE093" w14:textId="77777777" w:rsidR="000828BD" w:rsidRPr="000439F3" w:rsidRDefault="000828BD" w:rsidP="00FF0960">
      <w:pPr>
        <w:pStyle w:val="BasicTextParagraph2"/>
      </w:pPr>
      <w:r w:rsidRPr="000439F3">
        <w:t>6.</w:t>
      </w:r>
      <w:r w:rsidRPr="000439F3">
        <w:tab/>
        <w:t>Attack. These adventurers see the party as prey, and attack. They may try to parley from a distance first, and then setup an ambush of some sort.</w:t>
      </w:r>
    </w:p>
    <w:p w14:paraId="6B364450" w14:textId="77777777" w:rsidR="000828BD" w:rsidRPr="000439F3" w:rsidRDefault="000828BD" w:rsidP="00FF0960">
      <w:pPr>
        <w:pStyle w:val="BasicTextParagraph2"/>
      </w:pPr>
      <w:r w:rsidRPr="000439F3">
        <w:t>LIZARDFOLK</w:t>
      </w:r>
    </w:p>
    <w:p w14:paraId="1BE793E5" w14:textId="77777777" w:rsidR="000828BD" w:rsidRPr="00AB7394" w:rsidRDefault="000828BD" w:rsidP="00FF0960">
      <w:pPr>
        <w:pStyle w:val="BasicTextParagraph2"/>
        <w:rPr>
          <w:lang w:val="en-US"/>
        </w:rPr>
      </w:pPr>
      <w:r w:rsidRPr="00AB7394">
        <w:rPr>
          <w:lang w:val="en-US"/>
        </w:rPr>
        <w:t>Lizardfolk have come down from the marshes and wooded areas to the north on raids, or to verify rumors they've been hearing about the wyrmling dragon Syranthaxius' activities with the kobolds. A lizardfolk shaman and 4 lizardfolk are scouting the area for settlements to raid. They aren't initially aggressive, and they won't share their motives, but if they feel intimidated they will attack.</w:t>
      </w:r>
    </w:p>
    <w:p w14:paraId="1E218226" w14:textId="77777777" w:rsidR="000828BD" w:rsidRPr="000439F3" w:rsidRDefault="000828BD" w:rsidP="00FF0960">
      <w:pPr>
        <w:pStyle w:val="BasicTextParagraph2"/>
      </w:pPr>
      <w:r w:rsidRPr="000439F3">
        <w:t>SMALLFOLK PATROL</w:t>
      </w:r>
    </w:p>
    <w:p w14:paraId="068AAA00" w14:textId="77777777" w:rsidR="000828BD" w:rsidRPr="000439F3" w:rsidRDefault="000828BD" w:rsidP="00FF0960">
      <w:pPr>
        <w:pStyle w:val="BasicTextParagraph2"/>
      </w:pPr>
      <w:r w:rsidRPr="00AB7394">
        <w:rPr>
          <w:lang w:val="en-US"/>
        </w:rPr>
        <w:t xml:space="preserve">Local militia members patrol the many small settlements throughout the Trielta Hills region, and are generally the first line of news about the comings and goings of monsters. </w:t>
      </w:r>
      <w:r w:rsidRPr="000439F3">
        <w:t>They use specially trained ravens to deliver messages throughout the area.</w:t>
      </w:r>
    </w:p>
    <w:p w14:paraId="10A86C56" w14:textId="77777777" w:rsidR="000828BD" w:rsidRPr="000439F3" w:rsidRDefault="000828BD" w:rsidP="00FF0960">
      <w:pPr>
        <w:pStyle w:val="BasicTextParagraph2"/>
      </w:pPr>
      <w:r w:rsidRPr="000439F3">
        <w:t>Roll 1 d4 for the group's composition:</w:t>
      </w:r>
    </w:p>
    <w:p w14:paraId="2850EAC6" w14:textId="77777777" w:rsidR="000828BD" w:rsidRPr="000439F3" w:rsidRDefault="000828BD" w:rsidP="00FF0960">
      <w:pPr>
        <w:pStyle w:val="BasicTextParagraph2"/>
      </w:pPr>
      <w:r w:rsidRPr="000439F3">
        <w:t>1.</w:t>
      </w:r>
      <w:r w:rsidRPr="000439F3">
        <w:tab/>
        <w:t>Gnomes. Led by a veteran armed with a pike, this group includes 2 archers (VGM 210) armed with heavy crossbows and 2d4 guards. One of the archers is trained to use a raven to deliver messages. There's a 25% chance they'll have 2 axe beaks acting as trained pets.</w:t>
      </w:r>
    </w:p>
    <w:p w14:paraId="434B6501" w14:textId="77777777" w:rsidR="000828BD" w:rsidRPr="000439F3" w:rsidRDefault="000828BD" w:rsidP="00FF0960">
      <w:pPr>
        <w:pStyle w:val="BasicTextParagraph2"/>
      </w:pPr>
      <w:r w:rsidRPr="00AB7394">
        <w:rPr>
          <w:lang w:val="en-US"/>
        </w:rPr>
        <w:t>2.</w:t>
      </w:r>
      <w:r w:rsidRPr="00AB7394">
        <w:rPr>
          <w:lang w:val="en-US"/>
        </w:rPr>
        <w:tab/>
        <w:t xml:space="preserve">Halflings. Usually led by either a priest or a spy, halfling patrols contain 1d4+1 scouts and 2d4+2 guards. </w:t>
      </w:r>
      <w:r w:rsidRPr="000439F3">
        <w:t>The leader will be trained in the use of ravens to deliver messages to nearby settlements. There's a 25% chance they will have a blink dog accompanying them.</w:t>
      </w:r>
    </w:p>
    <w:p w14:paraId="3E6E9E3F" w14:textId="77777777" w:rsidR="000828BD" w:rsidRPr="000439F3" w:rsidRDefault="000828BD" w:rsidP="00FF0960">
      <w:pPr>
        <w:pStyle w:val="BasicTextParagraph2"/>
      </w:pPr>
      <w:r w:rsidRPr="000439F3">
        <w:lastRenderedPageBreak/>
        <w:t>3.</w:t>
      </w:r>
      <w:r w:rsidRPr="000439F3">
        <w:tab/>
        <w:t>Mixed Group. Bound by their communities, this mixed group of halflings and gnomes are led by a gnome illusionist (VGM 214) or halfling priest, and include members of both races as decided by the DM. The unit consists of 1 archer (VGM 210), and 1d6+2 guards, half of whom carry a heavy crossbow in addition to their other weapons.</w:t>
      </w:r>
    </w:p>
    <w:p w14:paraId="34B9AA48" w14:textId="77777777" w:rsidR="000828BD" w:rsidRPr="000439F3" w:rsidRDefault="000828BD" w:rsidP="00FF0960">
      <w:pPr>
        <w:pStyle w:val="BasicTextParagraph2"/>
      </w:pPr>
      <w:r w:rsidRPr="000439F3">
        <w:t>4.</w:t>
      </w:r>
      <w:r w:rsidRPr="000439F3">
        <w:tab/>
        <w:t>Elite Patrol. An elite patrol is usually mixed in terms of gnomes and halflings as well. There will be a druid or knight acting as the leader (mounted on a pony), and a unit consisting of 2 archers (VGM 210), 2 scouts, and 3d6 guards, half of whom are armed with pikes and the other half armed with heavy crossbows in addition to their standard equipment. There's a 25% chance that they'll be accompanied by an illusionist (VGM 214) and a blink dog.</w:t>
      </w:r>
    </w:p>
    <w:p w14:paraId="51C66C5D" w14:textId="77777777" w:rsidR="000828BD" w:rsidRPr="000439F3" w:rsidRDefault="000828BD" w:rsidP="00FF0960">
      <w:pPr>
        <w:pStyle w:val="BasicTextParagraph2"/>
      </w:pPr>
      <w:r w:rsidRPr="000439F3">
        <w:t xml:space="preserve"> </w:t>
      </w:r>
    </w:p>
    <w:p w14:paraId="44380E51" w14:textId="77777777" w:rsidR="000828BD" w:rsidRPr="000439F3" w:rsidRDefault="000828BD" w:rsidP="00FF0960">
      <w:pPr>
        <w:pStyle w:val="BasicTextParagraph2"/>
      </w:pPr>
      <w:r w:rsidRPr="000439F3">
        <w:t>YUAN-TI</w:t>
      </w:r>
    </w:p>
    <w:p w14:paraId="358A0DCC" w14:textId="77777777" w:rsidR="000828BD" w:rsidRPr="000439F3" w:rsidRDefault="000828BD" w:rsidP="00FF0960">
      <w:pPr>
        <w:pStyle w:val="BasicTextParagraph2"/>
      </w:pPr>
      <w:r w:rsidRPr="000439F3">
        <w:t>Yuan-ti come to these lands rarely, and only with some great purpose.</w:t>
      </w:r>
    </w:p>
    <w:p w14:paraId="0C4012D2" w14:textId="77777777" w:rsidR="000828BD" w:rsidRPr="000439F3" w:rsidRDefault="000828BD" w:rsidP="00FF0960">
      <w:pPr>
        <w:pStyle w:val="BasicTextParagraph2"/>
      </w:pPr>
      <w:r w:rsidRPr="000439F3">
        <w:t>Choose their motivations and party makeup:</w:t>
      </w:r>
    </w:p>
    <w:p w14:paraId="111EAF40" w14:textId="77777777" w:rsidR="000828BD" w:rsidRPr="00AB7394" w:rsidRDefault="000828BD" w:rsidP="00FF0960">
      <w:pPr>
        <w:pStyle w:val="BasicTextParagraph2"/>
        <w:rPr>
          <w:lang w:val="en-US"/>
        </w:rPr>
      </w:pPr>
      <w:r w:rsidRPr="00AB7394">
        <w:rPr>
          <w:rFonts w:ascii="Segoe UI Symbol" w:hAnsi="Segoe UI Symbol" w:cs="Segoe UI Symbol"/>
          <w:lang w:val="en-US"/>
        </w:rPr>
        <w:t>❖</w:t>
      </w:r>
      <w:r w:rsidRPr="00AB7394">
        <w:rPr>
          <w:lang w:val="en-US"/>
        </w:rPr>
        <w:tab/>
        <w:t>Hunting down slaves. A band of slaves have escaped their yuan-ti captors! The yuan-ti hunting party consists of a yuan-ti malison (choose or roll randomly for type), 4 yuan-ti purebloods, and a giant constrictor snake. The party of slaves consists of a gladiator and 1d4+1 guards, all of whom are unarmed and suffering from 3 levels of exhaustion.</w:t>
      </w:r>
    </w:p>
    <w:p w14:paraId="6135DD20" w14:textId="77777777" w:rsidR="000828BD" w:rsidRPr="000439F3" w:rsidRDefault="000828BD" w:rsidP="00FF0960">
      <w:pPr>
        <w:pStyle w:val="BasicTextParagraph2"/>
      </w:pPr>
      <w:r w:rsidRPr="000439F3">
        <w:rPr>
          <w:rFonts w:ascii="Segoe UI Symbol" w:hAnsi="Segoe UI Symbol" w:cs="Segoe UI Symbol"/>
        </w:rPr>
        <w:t>❖</w:t>
      </w:r>
      <w:r w:rsidRPr="000439F3">
        <w:tab/>
        <w:t>Spies. 1d6 yuan-ti purebloods travel with 1 cult fanatic and 1d4 cultists, acting as merchants. They claim to be outcasts of Najara if questioned. They answer to active yuan-ti in the area.</w:t>
      </w:r>
    </w:p>
    <w:p w14:paraId="6A70FB46" w14:textId="77777777" w:rsidR="000828BD" w:rsidRPr="000439F3" w:rsidRDefault="000828BD" w:rsidP="00FF0960">
      <w:pPr>
        <w:pStyle w:val="BasicTextParagraph2"/>
      </w:pPr>
      <w:r w:rsidRPr="000439F3">
        <w:t>DMs armed with Volo's Guide to Monsters should consider using the physical variations tables, unusual abilities, personality trait tables, and names on pages 97-99 of that book to flesh out these encounters. Yuan-ti are cunning enemies with ulterior motives, and therefore are likely to engage in social interaction or become recurring enemies of the party. Their forces can be bolstered by the noted minions and allies in that book or the DM can use them for inspiration in creating parties of escaped slaves or the slavers that sell captured people to the serpentfolk.</w:t>
      </w:r>
    </w:p>
    <w:p w14:paraId="0B64A6CB" w14:textId="77777777" w:rsidR="000828BD" w:rsidRPr="005629C8" w:rsidRDefault="000828BD" w:rsidP="00FF0960">
      <w:pPr>
        <w:pStyle w:val="BasicTextParagraph2"/>
      </w:pPr>
      <w:r w:rsidRPr="005629C8">
        <w:t>NAGAS</w:t>
      </w:r>
    </w:p>
    <w:p w14:paraId="2F5F5E9D" w14:textId="77777777" w:rsidR="000828BD" w:rsidRPr="000439F3" w:rsidRDefault="000828BD" w:rsidP="00FF0960">
      <w:pPr>
        <w:pStyle w:val="BasicTextParagraph2"/>
      </w:pPr>
      <w:r w:rsidRPr="000439F3">
        <w:t>Nagas are the nominal ruling class of Najara, and therefore they rarely travel abroad, instead prefering to send yuan-ti or other serpentfolk underlings to manage their spy networks, tend to mercantile duties, and otherwise present what limited face time the Kingdom of Snakes feels it must in order to expand its place in the world. As such, there are relatively few reasons for nagas to be encountered in the Trielta Hills region. A spirit naga inquisitor leads a group of 1d4 lizardfolk on a hunt for an escaped yuan-ti malison traitor.</w:t>
      </w:r>
    </w:p>
    <w:p w14:paraId="78BD6E98" w14:textId="77777777" w:rsidR="000828BD" w:rsidRPr="000439F3" w:rsidRDefault="000828BD" w:rsidP="00FF0960">
      <w:pPr>
        <w:pStyle w:val="BasicTextParagraph2"/>
      </w:pPr>
      <w:r w:rsidRPr="000439F3">
        <w:t>OGRES</w:t>
      </w:r>
    </w:p>
    <w:p w14:paraId="1648BAF4" w14:textId="77777777" w:rsidR="000828BD" w:rsidRPr="00AB7394" w:rsidRDefault="000828BD" w:rsidP="00FF0960">
      <w:pPr>
        <w:pStyle w:val="BasicTextParagraph2"/>
        <w:rPr>
          <w:lang w:val="en-US"/>
        </w:rPr>
      </w:pPr>
      <w:r w:rsidRPr="00AB7394">
        <w:rPr>
          <w:lang w:val="en-US"/>
        </w:rPr>
        <w:t>Plenty of ogres have lost their homes to the kobold incursions, or were wanderers and nomads to begin with.</w:t>
      </w:r>
    </w:p>
    <w:p w14:paraId="7F38CE52" w14:textId="77777777" w:rsidR="000828BD" w:rsidRPr="000439F3" w:rsidRDefault="000828BD" w:rsidP="00FF0960">
      <w:pPr>
        <w:pStyle w:val="BasicTextParagraph2"/>
      </w:pPr>
      <w:r w:rsidRPr="000439F3">
        <w:t>Roll 1 d4 for the makeup of the ogre encounter:</w:t>
      </w:r>
    </w:p>
    <w:p w14:paraId="41501C05" w14:textId="77777777" w:rsidR="000828BD" w:rsidRPr="000439F3" w:rsidRDefault="000828BD" w:rsidP="00FF0960">
      <w:pPr>
        <w:pStyle w:val="BasicTextParagraph2"/>
      </w:pPr>
      <w:r w:rsidRPr="000439F3">
        <w:t>1.</w:t>
      </w:r>
      <w:r w:rsidRPr="000439F3">
        <w:tab/>
        <w:t>Rosh is an ogre that wants revenge on the kobolds! He has organized a posse consisting of a lizardfolk shaman, 1d8 goblins, and a goblin boss to harry kobold patrols and raiding parties in the region.</w:t>
      </w:r>
    </w:p>
    <w:p w14:paraId="394FCBF3" w14:textId="77777777" w:rsidR="000828BD" w:rsidRPr="000439F3" w:rsidRDefault="000828BD" w:rsidP="00FF0960">
      <w:pPr>
        <w:pStyle w:val="BasicTextParagraph2"/>
      </w:pPr>
      <w:r w:rsidRPr="000439F3">
        <w:t>2.</w:t>
      </w:r>
      <w:r w:rsidRPr="000439F3">
        <w:tab/>
        <w:t>Plen is an ogre hermit living in a shack nearby with his 2 axebeak pets.</w:t>
      </w:r>
    </w:p>
    <w:p w14:paraId="455004D7" w14:textId="77777777" w:rsidR="000828BD" w:rsidRPr="000439F3" w:rsidRDefault="000828BD" w:rsidP="00FF0960">
      <w:pPr>
        <w:pStyle w:val="BasicTextParagraph2"/>
      </w:pPr>
      <w:r w:rsidRPr="000439F3">
        <w:t>3.</w:t>
      </w:r>
      <w:r w:rsidRPr="000439F3">
        <w:tab/>
        <w:t>Gren is an ogre mercenary has joined up with 2 doppelgangers and their (usually hidden) pet displacer beast for nefarious jobs.</w:t>
      </w:r>
    </w:p>
    <w:p w14:paraId="3473CECD" w14:textId="29D68499" w:rsidR="000828BD" w:rsidRPr="000439F3" w:rsidRDefault="000828BD" w:rsidP="00FF0960">
      <w:pPr>
        <w:pStyle w:val="BasicTextParagraph2"/>
      </w:pPr>
      <w:r w:rsidRPr="000439F3">
        <w:t>Droz the neutral good ogre with a pet weasel named Flak just wants to settle down among the urban townsfolk or cityfolk somewhere and take up a job as a bouncer at a tavern. He'd even join a party if they promise such a future for him; if such a job is offered to him, he'll leave the party immediately.</w:t>
      </w:r>
    </w:p>
    <w:p w14:paraId="15014EFE" w14:textId="46983A49" w:rsidR="00997609" w:rsidRPr="00997609" w:rsidRDefault="00AE43CF" w:rsidP="00905CC7">
      <w:pPr>
        <w:pStyle w:val="Heading2ToC"/>
      </w:pPr>
      <w:bookmarkStart w:id="138" w:name="_Toc70532843"/>
      <w:r>
        <w:rPr>
          <w:rFonts w:ascii="Segoe UI Emoji" w:hAnsi="Segoe UI Emoji" w:cs="Segoe UI Emoji"/>
          <w:color w:val="24292E"/>
          <w:shd w:val="clear" w:color="auto" w:fill="F6F8FA"/>
        </w:rPr>
        <w:t>🦹</w:t>
      </w:r>
      <w:r w:rsidR="00997609" w:rsidRPr="00997609">
        <w:t>Столкновения в Дикой Местности</w:t>
      </w:r>
      <w:bookmarkEnd w:id="138"/>
    </w:p>
    <w:p w14:paraId="3D39F1E2" w14:textId="0DE44FB5" w:rsidR="002E0733" w:rsidRDefault="00CF10DB" w:rsidP="00FF0960">
      <w:pPr>
        <w:pStyle w:val="BasicTextParagraph2"/>
      </w:pPr>
      <w:r>
        <w:t>О</w:t>
      </w:r>
      <w:r w:rsidR="00997609" w:rsidRPr="00997609">
        <w:t xml:space="preserve">дна из определяющих характеристик приключения в Серебряных Пределах или близлежащих землях — это постоянная угроза столкновения с неожиданной неприятностью в форме опасных животных, мародеров или чудовищ. Самые обычны хищники: волки, красные тигры, бурые медведи и подобные им, склонны избегать групп из трех или четырех человек или гуманоидов. Однако, кто-то отдалившийся от главной части </w:t>
      </w:r>
      <w:r w:rsidR="00997609" w:rsidRPr="00997609">
        <w:t>группы, типа разведчика впереди или отставшего, может легко столкнуться с таким животным.</w:t>
      </w:r>
    </w:p>
    <w:p w14:paraId="5C9F5F86" w14:textId="5126167F" w:rsidR="00997609" w:rsidRPr="000F0731" w:rsidRDefault="00EE6848" w:rsidP="00EE6848">
      <w:pPr>
        <w:pStyle w:val="Heading2ToC"/>
        <w:rPr>
          <w:lang w:val="en-US"/>
        </w:rPr>
      </w:pPr>
      <w:bookmarkStart w:id="139" w:name="_Toc70532844"/>
      <w:r>
        <w:rPr>
          <w:lang w:val="ru-RU"/>
        </w:rPr>
        <w:t>Дистанция</w:t>
      </w:r>
      <w:r w:rsidRPr="000F0731">
        <w:rPr>
          <w:lang w:val="en-US"/>
        </w:rPr>
        <w:t xml:space="preserve"> </w:t>
      </w:r>
      <w:r w:rsidRPr="00EE6848">
        <w:t>случайной</w:t>
      </w:r>
      <w:r w:rsidRPr="000F0731">
        <w:rPr>
          <w:lang w:val="en-US"/>
        </w:rPr>
        <w:t xml:space="preserve"> </w:t>
      </w:r>
      <w:r>
        <w:rPr>
          <w:lang w:val="ru-RU"/>
        </w:rPr>
        <w:t>встречи</w:t>
      </w:r>
      <w:bookmarkEnd w:id="139"/>
    </w:p>
    <w:tbl>
      <w:tblPr>
        <w:tblStyle w:val="TableClassCoreGreen"/>
        <w:tblW w:w="0" w:type="auto"/>
        <w:tblInd w:w="0" w:type="dxa"/>
        <w:tblLook w:val="04A0" w:firstRow="1" w:lastRow="0" w:firstColumn="1" w:lastColumn="0" w:noHBand="0" w:noVBand="1"/>
      </w:tblPr>
      <w:tblGrid>
        <w:gridCol w:w="2510"/>
        <w:gridCol w:w="2511"/>
      </w:tblGrid>
      <w:tr w:rsidR="000F0731" w:rsidRPr="000F0731" w14:paraId="671A7674" w14:textId="77777777" w:rsidTr="009D3077">
        <w:trPr>
          <w:cnfStyle w:val="100000000000" w:firstRow="1" w:lastRow="0" w:firstColumn="0" w:lastColumn="0" w:oddVBand="0" w:evenVBand="0" w:oddHBand="0" w:evenHBand="0" w:firstRowFirstColumn="0" w:firstRowLastColumn="0" w:lastRowFirstColumn="0" w:lastRowLastColumn="0"/>
        </w:trPr>
        <w:tc>
          <w:tcPr>
            <w:tcW w:w="2510" w:type="dxa"/>
          </w:tcPr>
          <w:p w14:paraId="21CA7BBF" w14:textId="77777777" w:rsidR="000F0731" w:rsidRPr="000F0731" w:rsidRDefault="000F0731" w:rsidP="00FF0960">
            <w:pPr>
              <w:pStyle w:val="BasicTextParagraph2"/>
            </w:pPr>
            <w:r w:rsidRPr="000F0731">
              <w:t>Terrain</w:t>
            </w:r>
          </w:p>
        </w:tc>
        <w:tc>
          <w:tcPr>
            <w:tcW w:w="2511" w:type="dxa"/>
          </w:tcPr>
          <w:p w14:paraId="6FFA0EE6" w14:textId="77777777" w:rsidR="000F0731" w:rsidRPr="000F0731" w:rsidRDefault="000F0731" w:rsidP="00FF0960">
            <w:pPr>
              <w:pStyle w:val="BasicTextParagraph2"/>
            </w:pPr>
            <w:r w:rsidRPr="000F0731">
              <w:t>Encounter Distance</w:t>
            </w:r>
          </w:p>
        </w:tc>
      </w:tr>
      <w:tr w:rsidR="000F0731" w:rsidRPr="000F0731" w14:paraId="05A2217C" w14:textId="77777777" w:rsidTr="009D3077">
        <w:tc>
          <w:tcPr>
            <w:tcW w:w="2510" w:type="dxa"/>
          </w:tcPr>
          <w:p w14:paraId="7D3F255E" w14:textId="77777777" w:rsidR="000F0731" w:rsidRPr="00465079" w:rsidRDefault="000F0731" w:rsidP="00FF0960">
            <w:pPr>
              <w:pStyle w:val="BasicTextParagraph2"/>
            </w:pPr>
            <w:r w:rsidRPr="00465079">
              <w:t>Arctic, desert, farmland, or grassland</w:t>
            </w:r>
          </w:p>
        </w:tc>
        <w:tc>
          <w:tcPr>
            <w:tcW w:w="2511" w:type="dxa"/>
          </w:tcPr>
          <w:p w14:paraId="7A897032" w14:textId="77777777" w:rsidR="000F0731" w:rsidRPr="000F0731" w:rsidRDefault="000F0731" w:rsidP="00FF0960">
            <w:pPr>
              <w:pStyle w:val="BasicTextParagraph2"/>
            </w:pPr>
            <w:r w:rsidRPr="000F0731">
              <w:t>6d6 × 10 feet</w:t>
            </w:r>
          </w:p>
        </w:tc>
      </w:tr>
      <w:tr w:rsidR="000F0731" w:rsidRPr="000F0731" w14:paraId="7D0C1A73"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37EB3424" w14:textId="77777777" w:rsidR="000F0731" w:rsidRPr="000F0731" w:rsidRDefault="000F0731" w:rsidP="00FF0960">
            <w:pPr>
              <w:pStyle w:val="BasicTextParagraph2"/>
            </w:pPr>
            <w:r w:rsidRPr="000F0731">
              <w:t>Forest, swamp, or woodland</w:t>
            </w:r>
          </w:p>
        </w:tc>
        <w:tc>
          <w:tcPr>
            <w:tcW w:w="2511" w:type="dxa"/>
          </w:tcPr>
          <w:p w14:paraId="553C155B" w14:textId="77777777" w:rsidR="000F0731" w:rsidRPr="000F0731" w:rsidRDefault="000F0731" w:rsidP="00FF0960">
            <w:pPr>
              <w:pStyle w:val="BasicTextParagraph2"/>
            </w:pPr>
            <w:r w:rsidRPr="000F0731">
              <w:t>2d8 × 10 feet</w:t>
            </w:r>
          </w:p>
        </w:tc>
      </w:tr>
      <w:tr w:rsidR="000F0731" w:rsidRPr="000F0731" w14:paraId="13A117C5" w14:textId="77777777" w:rsidTr="009D3077">
        <w:tc>
          <w:tcPr>
            <w:tcW w:w="2510" w:type="dxa"/>
          </w:tcPr>
          <w:p w14:paraId="545F982D" w14:textId="77777777" w:rsidR="000F0731" w:rsidRPr="000F0731" w:rsidRDefault="000F0731" w:rsidP="00FF0960">
            <w:pPr>
              <w:pStyle w:val="BasicTextParagraph2"/>
            </w:pPr>
            <w:r w:rsidRPr="000F0731">
              <w:t>Hills or wastelands</w:t>
            </w:r>
          </w:p>
        </w:tc>
        <w:tc>
          <w:tcPr>
            <w:tcW w:w="2511" w:type="dxa"/>
          </w:tcPr>
          <w:p w14:paraId="725DCD7D" w14:textId="77777777" w:rsidR="000F0731" w:rsidRPr="000F0731" w:rsidRDefault="000F0731" w:rsidP="00FF0960">
            <w:pPr>
              <w:pStyle w:val="BasicTextParagraph2"/>
            </w:pPr>
            <w:r w:rsidRPr="000F0731">
              <w:t>2d10 × 10 feet</w:t>
            </w:r>
          </w:p>
        </w:tc>
      </w:tr>
      <w:tr w:rsidR="000F0731" w:rsidRPr="000F0731" w14:paraId="499D2062"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26198EA6" w14:textId="77777777" w:rsidR="000F0731" w:rsidRPr="000F0731" w:rsidRDefault="000F0731" w:rsidP="00FF0960">
            <w:pPr>
              <w:pStyle w:val="BasicTextParagraph2"/>
            </w:pPr>
            <w:r w:rsidRPr="000F0731">
              <w:t>Jungle</w:t>
            </w:r>
          </w:p>
        </w:tc>
        <w:tc>
          <w:tcPr>
            <w:tcW w:w="2511" w:type="dxa"/>
          </w:tcPr>
          <w:p w14:paraId="3D8244FB" w14:textId="77777777" w:rsidR="000F0731" w:rsidRPr="000F0731" w:rsidRDefault="000F0731" w:rsidP="00FF0960">
            <w:pPr>
              <w:pStyle w:val="BasicTextParagraph2"/>
            </w:pPr>
            <w:r w:rsidRPr="000F0731">
              <w:t>2d6 × 10 feet</w:t>
            </w:r>
          </w:p>
        </w:tc>
      </w:tr>
      <w:tr w:rsidR="000F0731" w:rsidRPr="000F0731" w14:paraId="797945EC" w14:textId="77777777" w:rsidTr="009D3077">
        <w:tc>
          <w:tcPr>
            <w:tcW w:w="2510" w:type="dxa"/>
          </w:tcPr>
          <w:p w14:paraId="2BF02938" w14:textId="77777777" w:rsidR="000F0731" w:rsidRPr="000F0731" w:rsidRDefault="000F0731" w:rsidP="00FF0960">
            <w:pPr>
              <w:pStyle w:val="BasicTextParagraph2"/>
            </w:pPr>
            <w:r w:rsidRPr="000F0731">
              <w:t>Mountains</w:t>
            </w:r>
          </w:p>
        </w:tc>
        <w:tc>
          <w:tcPr>
            <w:tcW w:w="2511" w:type="dxa"/>
          </w:tcPr>
          <w:p w14:paraId="376A061D" w14:textId="77777777" w:rsidR="000F0731" w:rsidRPr="000F0731" w:rsidRDefault="000F0731" w:rsidP="00FF0960">
            <w:pPr>
              <w:pStyle w:val="BasicTextParagraph2"/>
            </w:pPr>
            <w:r w:rsidRPr="000F0731">
              <w:t>4d10 × 10 feet</w:t>
            </w:r>
          </w:p>
        </w:tc>
      </w:tr>
    </w:tbl>
    <w:p w14:paraId="023156E0" w14:textId="77777777" w:rsidR="0058528B" w:rsidRDefault="0058528B" w:rsidP="00FF0960">
      <w:pPr>
        <w:pStyle w:val="BasicTextParagraph2"/>
      </w:pPr>
    </w:p>
    <w:tbl>
      <w:tblPr>
        <w:tblStyle w:val="TableClassCoreGreen"/>
        <w:tblW w:w="0" w:type="auto"/>
        <w:tblInd w:w="0" w:type="dxa"/>
        <w:tblLook w:val="04A0" w:firstRow="1" w:lastRow="0" w:firstColumn="1" w:lastColumn="0" w:noHBand="0" w:noVBand="1"/>
      </w:tblPr>
      <w:tblGrid>
        <w:gridCol w:w="2510"/>
        <w:gridCol w:w="2511"/>
      </w:tblGrid>
      <w:tr w:rsidR="00F422E4" w:rsidRPr="00F422E4" w14:paraId="78567566" w14:textId="77777777" w:rsidTr="009D3077">
        <w:trPr>
          <w:cnfStyle w:val="100000000000" w:firstRow="1" w:lastRow="0" w:firstColumn="0" w:lastColumn="0" w:oddVBand="0" w:evenVBand="0" w:oddHBand="0" w:evenHBand="0" w:firstRowFirstColumn="0" w:firstRowLastColumn="0" w:lastRowFirstColumn="0" w:lastRowLastColumn="0"/>
        </w:trPr>
        <w:tc>
          <w:tcPr>
            <w:tcW w:w="2510" w:type="dxa"/>
          </w:tcPr>
          <w:p w14:paraId="4B876F70" w14:textId="77777777" w:rsidR="00F422E4" w:rsidRPr="00F422E4" w:rsidRDefault="00F422E4" w:rsidP="00FF0960">
            <w:pPr>
              <w:pStyle w:val="BasicTextParagraph2"/>
            </w:pPr>
            <w:r w:rsidRPr="00F422E4">
              <w:t>Terrain</w:t>
            </w:r>
          </w:p>
        </w:tc>
        <w:tc>
          <w:tcPr>
            <w:tcW w:w="2511" w:type="dxa"/>
          </w:tcPr>
          <w:p w14:paraId="25CB039D" w14:textId="77777777" w:rsidR="00F422E4" w:rsidRPr="00F422E4" w:rsidRDefault="00F422E4" w:rsidP="00FF0960">
            <w:pPr>
              <w:pStyle w:val="BasicTextParagraph2"/>
            </w:pPr>
            <w:r w:rsidRPr="00F422E4">
              <w:t>Encounter Spot Distance</w:t>
            </w:r>
          </w:p>
        </w:tc>
      </w:tr>
      <w:tr w:rsidR="00F422E4" w:rsidRPr="00F422E4" w14:paraId="1E511C28" w14:textId="77777777" w:rsidTr="009D3077">
        <w:tc>
          <w:tcPr>
            <w:tcW w:w="2510" w:type="dxa"/>
          </w:tcPr>
          <w:p w14:paraId="27E2C251" w14:textId="77777777" w:rsidR="00F422E4" w:rsidRPr="00F422E4" w:rsidRDefault="00F422E4" w:rsidP="00FF0960">
            <w:pPr>
              <w:pStyle w:val="BasicTextParagraph2"/>
            </w:pPr>
            <w:r w:rsidRPr="00F422E4">
              <w:t>Desert</w:t>
            </w:r>
          </w:p>
        </w:tc>
        <w:tc>
          <w:tcPr>
            <w:tcW w:w="2511" w:type="dxa"/>
          </w:tcPr>
          <w:p w14:paraId="4145656F" w14:textId="77777777" w:rsidR="00F422E4" w:rsidRPr="00F422E4" w:rsidRDefault="00F422E4" w:rsidP="00FF0960">
            <w:pPr>
              <w:pStyle w:val="BasicTextParagraph2"/>
            </w:pPr>
            <w:r w:rsidRPr="00F422E4">
              <w:t>6d6 x 20 feet</w:t>
            </w:r>
          </w:p>
        </w:tc>
      </w:tr>
      <w:tr w:rsidR="00F422E4" w:rsidRPr="00F422E4" w14:paraId="1DFECF65"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28B1F34A" w14:textId="77777777" w:rsidR="00F422E4" w:rsidRPr="00F422E4" w:rsidRDefault="00F422E4" w:rsidP="00FF0960">
            <w:pPr>
              <w:pStyle w:val="BasicTextParagraph2"/>
            </w:pPr>
            <w:r w:rsidRPr="00F422E4">
              <w:t>Desert, dunes</w:t>
            </w:r>
          </w:p>
        </w:tc>
        <w:tc>
          <w:tcPr>
            <w:tcW w:w="2511" w:type="dxa"/>
          </w:tcPr>
          <w:p w14:paraId="4DCF1FAB" w14:textId="77777777" w:rsidR="00F422E4" w:rsidRPr="00F422E4" w:rsidRDefault="00F422E4" w:rsidP="00FF0960">
            <w:pPr>
              <w:pStyle w:val="BasicTextParagraph2"/>
            </w:pPr>
            <w:r w:rsidRPr="00F422E4">
              <w:t>6d6 x 10 feet</w:t>
            </w:r>
          </w:p>
        </w:tc>
      </w:tr>
      <w:tr w:rsidR="00F422E4" w:rsidRPr="00F422E4" w14:paraId="61DE2E49" w14:textId="77777777" w:rsidTr="009D3077">
        <w:tc>
          <w:tcPr>
            <w:tcW w:w="2510" w:type="dxa"/>
          </w:tcPr>
          <w:p w14:paraId="53671B39" w14:textId="77777777" w:rsidR="00F422E4" w:rsidRPr="00F422E4" w:rsidRDefault="00F422E4" w:rsidP="00FF0960">
            <w:pPr>
              <w:pStyle w:val="BasicTextParagraph2"/>
            </w:pPr>
            <w:r w:rsidRPr="00F422E4">
              <w:t>Forest (sparse)</w:t>
            </w:r>
          </w:p>
        </w:tc>
        <w:tc>
          <w:tcPr>
            <w:tcW w:w="2511" w:type="dxa"/>
          </w:tcPr>
          <w:p w14:paraId="358C4920" w14:textId="77777777" w:rsidR="00F422E4" w:rsidRPr="00F422E4" w:rsidRDefault="00F422E4" w:rsidP="00FF0960">
            <w:pPr>
              <w:pStyle w:val="BasicTextParagraph2"/>
            </w:pPr>
            <w:r w:rsidRPr="00F422E4">
              <w:t>3d6 x 10 feet</w:t>
            </w:r>
          </w:p>
        </w:tc>
      </w:tr>
      <w:tr w:rsidR="00F422E4" w:rsidRPr="00F422E4" w14:paraId="0CFA0245"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23A2824F" w14:textId="77777777" w:rsidR="00F422E4" w:rsidRPr="00F422E4" w:rsidRDefault="00F422E4" w:rsidP="00FF0960">
            <w:pPr>
              <w:pStyle w:val="BasicTextParagraph2"/>
            </w:pPr>
            <w:r w:rsidRPr="00F422E4">
              <w:t>Forest (medium)</w:t>
            </w:r>
          </w:p>
        </w:tc>
        <w:tc>
          <w:tcPr>
            <w:tcW w:w="2511" w:type="dxa"/>
          </w:tcPr>
          <w:p w14:paraId="2C6DD7BC" w14:textId="77777777" w:rsidR="00F422E4" w:rsidRPr="00F422E4" w:rsidRDefault="00F422E4" w:rsidP="00FF0960">
            <w:pPr>
              <w:pStyle w:val="BasicTextParagraph2"/>
            </w:pPr>
            <w:r w:rsidRPr="00F422E4">
              <w:t>2d8 x 10 feet</w:t>
            </w:r>
          </w:p>
        </w:tc>
      </w:tr>
      <w:tr w:rsidR="00F422E4" w:rsidRPr="00F422E4" w14:paraId="25FB25D2" w14:textId="77777777" w:rsidTr="009D3077">
        <w:tc>
          <w:tcPr>
            <w:tcW w:w="2510" w:type="dxa"/>
          </w:tcPr>
          <w:p w14:paraId="6E35C2AB" w14:textId="77777777" w:rsidR="00F422E4" w:rsidRPr="00F422E4" w:rsidRDefault="00F422E4" w:rsidP="00FF0960">
            <w:pPr>
              <w:pStyle w:val="BasicTextParagraph2"/>
            </w:pPr>
            <w:r w:rsidRPr="00F422E4">
              <w:t>Forest (dense)</w:t>
            </w:r>
          </w:p>
        </w:tc>
        <w:tc>
          <w:tcPr>
            <w:tcW w:w="2511" w:type="dxa"/>
          </w:tcPr>
          <w:p w14:paraId="1F79FD67" w14:textId="77777777" w:rsidR="00F422E4" w:rsidRPr="00F422E4" w:rsidRDefault="00F422E4" w:rsidP="00FF0960">
            <w:pPr>
              <w:pStyle w:val="BasicTextParagraph2"/>
            </w:pPr>
            <w:r w:rsidRPr="00F422E4">
              <w:t>2d6 x 10 feet</w:t>
            </w:r>
          </w:p>
        </w:tc>
      </w:tr>
      <w:tr w:rsidR="00F422E4" w:rsidRPr="00F422E4" w14:paraId="3442C53B"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2EE6B51E" w14:textId="77777777" w:rsidR="00F422E4" w:rsidRPr="00F422E4" w:rsidRDefault="00F422E4" w:rsidP="00FF0960">
            <w:pPr>
              <w:pStyle w:val="BasicTextParagraph2"/>
            </w:pPr>
            <w:r w:rsidRPr="00F422E4">
              <w:t>Hills (gentle)</w:t>
            </w:r>
          </w:p>
        </w:tc>
        <w:tc>
          <w:tcPr>
            <w:tcW w:w="2511" w:type="dxa"/>
          </w:tcPr>
          <w:p w14:paraId="63BF12D8" w14:textId="77777777" w:rsidR="00F422E4" w:rsidRPr="00F422E4" w:rsidRDefault="00F422E4" w:rsidP="00FF0960">
            <w:pPr>
              <w:pStyle w:val="BasicTextParagraph2"/>
            </w:pPr>
            <w:r w:rsidRPr="00F422E4">
              <w:t>2d6 x 10 feet</w:t>
            </w:r>
          </w:p>
        </w:tc>
      </w:tr>
      <w:tr w:rsidR="00F422E4" w:rsidRPr="00F422E4" w14:paraId="5F05F70D" w14:textId="77777777" w:rsidTr="009D3077">
        <w:tc>
          <w:tcPr>
            <w:tcW w:w="2510" w:type="dxa"/>
          </w:tcPr>
          <w:p w14:paraId="00953D55" w14:textId="77777777" w:rsidR="00F422E4" w:rsidRPr="00F422E4" w:rsidRDefault="00F422E4" w:rsidP="00FF0960">
            <w:pPr>
              <w:pStyle w:val="BasicTextParagraph2"/>
            </w:pPr>
            <w:r w:rsidRPr="00F422E4">
              <w:t>Hills (rugged)</w:t>
            </w:r>
          </w:p>
        </w:tc>
        <w:tc>
          <w:tcPr>
            <w:tcW w:w="2511" w:type="dxa"/>
          </w:tcPr>
          <w:p w14:paraId="785E91A2" w14:textId="77777777" w:rsidR="00F422E4" w:rsidRPr="00F422E4" w:rsidRDefault="00F422E4" w:rsidP="00FF0960">
            <w:pPr>
              <w:pStyle w:val="BasicTextParagraph2"/>
            </w:pPr>
            <w:r w:rsidRPr="00F422E4">
              <w:t>2d6 x 10 feet</w:t>
            </w:r>
          </w:p>
        </w:tc>
      </w:tr>
      <w:tr w:rsidR="00F422E4" w:rsidRPr="00F422E4" w14:paraId="700E9509"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02E39534" w14:textId="77777777" w:rsidR="00F422E4" w:rsidRPr="00F422E4" w:rsidRDefault="00F422E4" w:rsidP="00FF0960">
            <w:pPr>
              <w:pStyle w:val="BasicTextParagraph2"/>
            </w:pPr>
            <w:r w:rsidRPr="00F422E4">
              <w:t>Jungle</w:t>
            </w:r>
          </w:p>
        </w:tc>
        <w:tc>
          <w:tcPr>
            <w:tcW w:w="2511" w:type="dxa"/>
          </w:tcPr>
          <w:p w14:paraId="6FDF9972" w14:textId="77777777" w:rsidR="00F422E4" w:rsidRPr="00F422E4" w:rsidRDefault="00F422E4" w:rsidP="00FF0960">
            <w:pPr>
              <w:pStyle w:val="BasicTextParagraph2"/>
            </w:pPr>
            <w:r w:rsidRPr="00F422E4">
              <w:t>2d6 x 10 feet</w:t>
            </w:r>
          </w:p>
        </w:tc>
      </w:tr>
      <w:tr w:rsidR="00F422E4" w:rsidRPr="00F422E4" w14:paraId="0C95A2AC" w14:textId="77777777" w:rsidTr="009D3077">
        <w:tc>
          <w:tcPr>
            <w:tcW w:w="2510" w:type="dxa"/>
          </w:tcPr>
          <w:p w14:paraId="7A787D51" w14:textId="77777777" w:rsidR="00F422E4" w:rsidRPr="00F422E4" w:rsidRDefault="00F422E4" w:rsidP="00FF0960">
            <w:pPr>
              <w:pStyle w:val="BasicTextParagraph2"/>
            </w:pPr>
            <w:r w:rsidRPr="00F422E4">
              <w:t>Moor</w:t>
            </w:r>
          </w:p>
        </w:tc>
        <w:tc>
          <w:tcPr>
            <w:tcW w:w="2511" w:type="dxa"/>
          </w:tcPr>
          <w:p w14:paraId="7B6C80C9" w14:textId="77777777" w:rsidR="00F422E4" w:rsidRPr="00F422E4" w:rsidRDefault="00F422E4" w:rsidP="00FF0960">
            <w:pPr>
              <w:pStyle w:val="BasicTextParagraph2"/>
            </w:pPr>
            <w:r w:rsidRPr="00F422E4">
              <w:t>2d8 x 10 feet</w:t>
            </w:r>
          </w:p>
        </w:tc>
      </w:tr>
      <w:tr w:rsidR="00F422E4" w:rsidRPr="00F422E4" w14:paraId="6775B2EE"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638E5981" w14:textId="77777777" w:rsidR="00F422E4" w:rsidRPr="00F422E4" w:rsidRDefault="00F422E4" w:rsidP="00FF0960">
            <w:pPr>
              <w:pStyle w:val="BasicTextParagraph2"/>
            </w:pPr>
            <w:r w:rsidRPr="00F422E4">
              <w:t>Mountains</w:t>
            </w:r>
          </w:p>
        </w:tc>
        <w:tc>
          <w:tcPr>
            <w:tcW w:w="2511" w:type="dxa"/>
          </w:tcPr>
          <w:p w14:paraId="670C8C78" w14:textId="77777777" w:rsidR="00F422E4" w:rsidRPr="00F422E4" w:rsidRDefault="00F422E4" w:rsidP="00FF0960">
            <w:pPr>
              <w:pStyle w:val="BasicTextParagraph2"/>
            </w:pPr>
            <w:r w:rsidRPr="00F422E4">
              <w:t>4d10 x 10 feet</w:t>
            </w:r>
          </w:p>
        </w:tc>
      </w:tr>
      <w:tr w:rsidR="00F422E4" w:rsidRPr="00F422E4" w14:paraId="028BAED4" w14:textId="77777777" w:rsidTr="009D3077">
        <w:tc>
          <w:tcPr>
            <w:tcW w:w="2510" w:type="dxa"/>
          </w:tcPr>
          <w:p w14:paraId="295E3E69" w14:textId="77777777" w:rsidR="00F422E4" w:rsidRPr="00F422E4" w:rsidRDefault="00F422E4" w:rsidP="00FF0960">
            <w:pPr>
              <w:pStyle w:val="BasicTextParagraph2"/>
            </w:pPr>
            <w:r w:rsidRPr="00F422E4">
              <w:t>Plains</w:t>
            </w:r>
          </w:p>
        </w:tc>
        <w:tc>
          <w:tcPr>
            <w:tcW w:w="2511" w:type="dxa"/>
          </w:tcPr>
          <w:p w14:paraId="1F8D15D7" w14:textId="77777777" w:rsidR="00F422E4" w:rsidRPr="00F422E4" w:rsidRDefault="00F422E4" w:rsidP="00FF0960">
            <w:pPr>
              <w:pStyle w:val="BasicTextParagraph2"/>
            </w:pPr>
            <w:r w:rsidRPr="00F422E4">
              <w:t>6d6 x 40 feet</w:t>
            </w:r>
          </w:p>
        </w:tc>
      </w:tr>
      <w:tr w:rsidR="00F422E4" w:rsidRPr="00F422E4" w14:paraId="26C5A62E"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43BEA6B3" w14:textId="77777777" w:rsidR="00F422E4" w:rsidRPr="00F422E4" w:rsidRDefault="00F422E4" w:rsidP="00FF0960">
            <w:pPr>
              <w:pStyle w:val="BasicTextParagraph2"/>
            </w:pPr>
            <w:r w:rsidRPr="00F422E4">
              <w:t>Swamp</w:t>
            </w:r>
          </w:p>
        </w:tc>
        <w:tc>
          <w:tcPr>
            <w:tcW w:w="2511" w:type="dxa"/>
          </w:tcPr>
          <w:p w14:paraId="040DF6E7" w14:textId="77777777" w:rsidR="00F422E4" w:rsidRPr="00F422E4" w:rsidRDefault="00F422E4" w:rsidP="00FF0960">
            <w:pPr>
              <w:pStyle w:val="BasicTextParagraph2"/>
            </w:pPr>
            <w:r w:rsidRPr="00F422E4">
              <w:t>6d6 x 10 feet</w:t>
            </w:r>
          </w:p>
        </w:tc>
      </w:tr>
      <w:tr w:rsidR="00F422E4" w:rsidRPr="00F422E4" w14:paraId="3FA507A2" w14:textId="77777777" w:rsidTr="009D3077">
        <w:tc>
          <w:tcPr>
            <w:tcW w:w="2510" w:type="dxa"/>
          </w:tcPr>
          <w:p w14:paraId="0784F746" w14:textId="77777777" w:rsidR="00F422E4" w:rsidRPr="00F422E4" w:rsidRDefault="00F422E4" w:rsidP="00FF0960">
            <w:pPr>
              <w:pStyle w:val="BasicTextParagraph2"/>
            </w:pPr>
            <w:r w:rsidRPr="00F422E4">
              <w:t>Tundra, frozen</w:t>
            </w:r>
          </w:p>
        </w:tc>
        <w:tc>
          <w:tcPr>
            <w:tcW w:w="2511" w:type="dxa"/>
          </w:tcPr>
          <w:p w14:paraId="130EF3A0" w14:textId="77777777" w:rsidR="00F422E4" w:rsidRPr="00F422E4" w:rsidRDefault="00F422E4" w:rsidP="00FF0960">
            <w:pPr>
              <w:pStyle w:val="BasicTextParagraph2"/>
            </w:pPr>
            <w:r w:rsidRPr="00F422E4">
              <w:t>6d6 x 20 feet</w:t>
            </w:r>
          </w:p>
        </w:tc>
      </w:tr>
    </w:tbl>
    <w:p w14:paraId="1FBAC9F1" w14:textId="3030BE7C" w:rsidR="00997609" w:rsidRPr="00997609" w:rsidRDefault="005E6F96" w:rsidP="008605FB">
      <w:pPr>
        <w:pStyle w:val="Heading2ToC"/>
      </w:pPr>
      <w:bookmarkStart w:id="140" w:name="_Toc70532845"/>
      <w:r>
        <w:rPr>
          <w:rFonts w:ascii="Segoe UI Emoji" w:hAnsi="Segoe UI Emoji" w:cs="Segoe UI Emoji"/>
          <w:color w:val="24292E"/>
          <w:shd w:val="clear" w:color="auto" w:fill="F6F8FA"/>
        </w:rPr>
        <w:t>💀</w:t>
      </w:r>
      <w:r w:rsidR="00997609" w:rsidRPr="00997609">
        <w:t>Определение типа случайной встречи</w:t>
      </w:r>
      <w:bookmarkEnd w:id="140"/>
    </w:p>
    <w:p w14:paraId="639975F7" w14:textId="77777777" w:rsidR="002E0733" w:rsidRDefault="00997609" w:rsidP="00FF0960">
      <w:pPr>
        <w:pStyle w:val="BasicTextParagraph2"/>
      </w:pPr>
      <w:r w:rsidRPr="00997609">
        <w:t xml:space="preserve">Могут быть не только боевые стоклновения. </w:t>
      </w:r>
    </w:p>
    <w:p w14:paraId="70E17C46" w14:textId="2A0381DB" w:rsidR="00997609" w:rsidRPr="00997609" w:rsidRDefault="00997609" w:rsidP="00997609">
      <w:pPr>
        <w:pStyle w:val="TABLEHEADING"/>
        <w:rPr>
          <w:lang w:val="uk-UA" w:eastAsia="zh-CN"/>
        </w:rPr>
      </w:pPr>
      <w:r w:rsidRPr="00997609">
        <w:rPr>
          <w:lang w:val="uk-UA" w:eastAsia="zh-CN"/>
        </w:rPr>
        <w:t>Возможные виды случайных встреч:</w:t>
      </w:r>
    </w:p>
    <w:tbl>
      <w:tblPr>
        <w:tblStyle w:val="TableClassCoreGreen"/>
        <w:tblW w:w="0" w:type="auto"/>
        <w:tblInd w:w="0" w:type="dxa"/>
        <w:tblLook w:val="04A0" w:firstRow="1" w:lastRow="0" w:firstColumn="1" w:lastColumn="0" w:noHBand="0" w:noVBand="1"/>
      </w:tblPr>
      <w:tblGrid>
        <w:gridCol w:w="2510"/>
        <w:gridCol w:w="2511"/>
      </w:tblGrid>
      <w:tr w:rsidR="00997609" w:rsidRPr="00997609" w14:paraId="619C9E6C" w14:textId="77777777" w:rsidTr="009D3077">
        <w:trPr>
          <w:cnfStyle w:val="100000000000" w:firstRow="1" w:lastRow="0" w:firstColumn="0" w:lastColumn="0" w:oddVBand="0" w:evenVBand="0" w:oddHBand="0" w:evenHBand="0" w:firstRowFirstColumn="0" w:firstRowLastColumn="0" w:lastRowFirstColumn="0" w:lastRowLastColumn="0"/>
        </w:trPr>
        <w:tc>
          <w:tcPr>
            <w:tcW w:w="2510" w:type="dxa"/>
          </w:tcPr>
          <w:p w14:paraId="4D2C8A47" w14:textId="6F446762" w:rsidR="00997609" w:rsidRPr="00997609" w:rsidRDefault="00997609" w:rsidP="00FF0960">
            <w:pPr>
              <w:pStyle w:val="BasicTextParagraph2"/>
              <w:rPr>
                <w:rFonts w:asciiTheme="minorHAnsi" w:hAnsiTheme="minorHAnsi"/>
              </w:rPr>
            </w:pPr>
            <w:r>
              <w:rPr>
                <w:rFonts w:ascii="Calibri" w:hAnsi="Calibri"/>
              </w:rPr>
              <w:t>к</w:t>
            </w:r>
            <w:r>
              <w:t>6</w:t>
            </w:r>
          </w:p>
        </w:tc>
        <w:tc>
          <w:tcPr>
            <w:tcW w:w="2511" w:type="dxa"/>
          </w:tcPr>
          <w:p w14:paraId="40C1B07E" w14:textId="4B4B843E" w:rsidR="00997609" w:rsidRPr="00997609" w:rsidRDefault="00997609" w:rsidP="00FF0960">
            <w:pPr>
              <w:pStyle w:val="BasicTextParagraph2"/>
              <w:rPr>
                <w:rFonts w:asciiTheme="minorHAnsi" w:hAnsiTheme="minorHAnsi"/>
              </w:rPr>
            </w:pPr>
            <w:r>
              <w:rPr>
                <w:rFonts w:ascii="Calibri" w:hAnsi="Calibri"/>
              </w:rPr>
              <w:t>Вид</w:t>
            </w:r>
            <w:r>
              <w:t xml:space="preserve"> </w:t>
            </w:r>
            <w:r>
              <w:rPr>
                <w:rFonts w:ascii="Calibri" w:hAnsi="Calibri"/>
              </w:rPr>
              <w:t>встречи</w:t>
            </w:r>
          </w:p>
        </w:tc>
      </w:tr>
      <w:tr w:rsidR="00997609" w:rsidRPr="00997609" w14:paraId="6601C0FC" w14:textId="77777777" w:rsidTr="009D3077">
        <w:tc>
          <w:tcPr>
            <w:tcW w:w="2510" w:type="dxa"/>
          </w:tcPr>
          <w:p w14:paraId="0D775FF5" w14:textId="77777777" w:rsidR="00997609" w:rsidRPr="00997609" w:rsidRDefault="00997609" w:rsidP="00FF0960">
            <w:pPr>
              <w:pStyle w:val="BasicTextParagraph2"/>
            </w:pPr>
            <w:r w:rsidRPr="00997609">
              <w:t xml:space="preserve">1. </w:t>
            </w:r>
          </w:p>
        </w:tc>
        <w:tc>
          <w:tcPr>
            <w:tcW w:w="2511" w:type="dxa"/>
          </w:tcPr>
          <w:p w14:paraId="37A8E90F" w14:textId="77777777" w:rsidR="00997609" w:rsidRPr="00997609" w:rsidRDefault="00997609" w:rsidP="00FF0960">
            <w:pPr>
              <w:pStyle w:val="BasicTextParagraph2"/>
            </w:pPr>
            <w:r w:rsidRPr="00997609">
              <w:rPr>
                <w:rFonts w:ascii="Calibri" w:hAnsi="Calibri"/>
              </w:rPr>
              <w:t>Животное</w:t>
            </w:r>
          </w:p>
        </w:tc>
      </w:tr>
      <w:tr w:rsidR="00997609" w:rsidRPr="00997609" w14:paraId="76990A6B"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6C5569E6" w14:textId="77777777" w:rsidR="00997609" w:rsidRPr="00997609" w:rsidRDefault="00997609" w:rsidP="00FF0960">
            <w:pPr>
              <w:pStyle w:val="BasicTextParagraph2"/>
            </w:pPr>
            <w:r w:rsidRPr="00997609">
              <w:t xml:space="preserve">2. </w:t>
            </w:r>
          </w:p>
        </w:tc>
        <w:tc>
          <w:tcPr>
            <w:tcW w:w="2511" w:type="dxa"/>
          </w:tcPr>
          <w:p w14:paraId="23CC7B0B" w14:textId="77777777" w:rsidR="00997609" w:rsidRPr="00997609" w:rsidRDefault="00997609" w:rsidP="00FF0960">
            <w:pPr>
              <w:pStyle w:val="BasicTextParagraph2"/>
            </w:pPr>
            <w:r w:rsidRPr="00997609">
              <w:rPr>
                <w:rFonts w:ascii="Calibri" w:hAnsi="Calibri"/>
              </w:rPr>
              <w:t>Чудовище</w:t>
            </w:r>
          </w:p>
        </w:tc>
      </w:tr>
      <w:tr w:rsidR="00997609" w:rsidRPr="00997609" w14:paraId="3344133D" w14:textId="77777777" w:rsidTr="009D3077">
        <w:tc>
          <w:tcPr>
            <w:tcW w:w="2510" w:type="dxa"/>
          </w:tcPr>
          <w:p w14:paraId="68319844" w14:textId="77777777" w:rsidR="00997609" w:rsidRPr="00997609" w:rsidRDefault="00997609" w:rsidP="00FF0960">
            <w:pPr>
              <w:pStyle w:val="BasicTextParagraph2"/>
            </w:pPr>
            <w:r w:rsidRPr="00997609">
              <w:t xml:space="preserve">3. </w:t>
            </w:r>
          </w:p>
        </w:tc>
        <w:tc>
          <w:tcPr>
            <w:tcW w:w="2511" w:type="dxa"/>
          </w:tcPr>
          <w:p w14:paraId="51AB4A09" w14:textId="77777777" w:rsidR="00997609" w:rsidRPr="00997609" w:rsidRDefault="00997609" w:rsidP="00FF0960">
            <w:pPr>
              <w:pStyle w:val="BasicTextParagraph2"/>
            </w:pPr>
            <w:r w:rsidRPr="00997609">
              <w:rPr>
                <w:rFonts w:ascii="Calibri" w:hAnsi="Calibri"/>
              </w:rPr>
              <w:t>Разумные</w:t>
            </w:r>
            <w:r w:rsidRPr="00997609">
              <w:t xml:space="preserve"> </w:t>
            </w:r>
            <w:r w:rsidRPr="00997609">
              <w:rPr>
                <w:rFonts w:ascii="Calibri" w:hAnsi="Calibri"/>
              </w:rPr>
              <w:t>существа</w:t>
            </w:r>
          </w:p>
        </w:tc>
      </w:tr>
      <w:tr w:rsidR="00997609" w:rsidRPr="00997609" w14:paraId="6A9FB013"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55A2C813" w14:textId="77777777" w:rsidR="00997609" w:rsidRPr="00997609" w:rsidRDefault="00997609" w:rsidP="00FF0960">
            <w:pPr>
              <w:pStyle w:val="BasicTextParagraph2"/>
            </w:pPr>
            <w:r w:rsidRPr="00997609">
              <w:t xml:space="preserve">4. </w:t>
            </w:r>
          </w:p>
        </w:tc>
        <w:tc>
          <w:tcPr>
            <w:tcW w:w="2511" w:type="dxa"/>
          </w:tcPr>
          <w:p w14:paraId="60E27497" w14:textId="77777777" w:rsidR="00997609" w:rsidRPr="00997609" w:rsidRDefault="00997609" w:rsidP="00FF0960">
            <w:pPr>
              <w:pStyle w:val="BasicTextParagraph2"/>
            </w:pPr>
            <w:r w:rsidRPr="00997609">
              <w:rPr>
                <w:rFonts w:ascii="Calibri" w:hAnsi="Calibri"/>
              </w:rPr>
              <w:t>Следы</w:t>
            </w:r>
            <w:r w:rsidRPr="00997609">
              <w:t xml:space="preserve"> </w:t>
            </w:r>
          </w:p>
        </w:tc>
      </w:tr>
      <w:tr w:rsidR="00997609" w:rsidRPr="00997609" w14:paraId="4125141E" w14:textId="77777777" w:rsidTr="009D3077">
        <w:tc>
          <w:tcPr>
            <w:tcW w:w="2510" w:type="dxa"/>
          </w:tcPr>
          <w:p w14:paraId="0B32C656" w14:textId="77777777" w:rsidR="00997609" w:rsidRPr="00997609" w:rsidRDefault="00997609" w:rsidP="00FF0960">
            <w:pPr>
              <w:pStyle w:val="BasicTextParagraph2"/>
            </w:pPr>
            <w:r w:rsidRPr="00997609">
              <w:t xml:space="preserve">5. </w:t>
            </w:r>
          </w:p>
        </w:tc>
        <w:tc>
          <w:tcPr>
            <w:tcW w:w="2511" w:type="dxa"/>
          </w:tcPr>
          <w:p w14:paraId="35EF8744" w14:textId="77777777" w:rsidR="00997609" w:rsidRPr="00997609" w:rsidRDefault="00997609" w:rsidP="00FF0960">
            <w:pPr>
              <w:pStyle w:val="BasicTextParagraph2"/>
            </w:pPr>
            <w:r w:rsidRPr="00997609">
              <w:rPr>
                <w:rFonts w:ascii="Calibri" w:hAnsi="Calibri"/>
              </w:rPr>
              <w:t>Природные</w:t>
            </w:r>
            <w:r w:rsidRPr="00997609">
              <w:t xml:space="preserve"> </w:t>
            </w:r>
            <w:r w:rsidRPr="00997609">
              <w:rPr>
                <w:rFonts w:ascii="Calibri" w:hAnsi="Calibri"/>
              </w:rPr>
              <w:t>ресурсы</w:t>
            </w:r>
          </w:p>
        </w:tc>
      </w:tr>
      <w:tr w:rsidR="00997609" w:rsidRPr="00997609" w14:paraId="1BA24B77"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4681A9A0" w14:textId="77777777" w:rsidR="00997609" w:rsidRPr="00997609" w:rsidRDefault="00997609" w:rsidP="00FF0960">
            <w:pPr>
              <w:pStyle w:val="BasicTextParagraph2"/>
            </w:pPr>
            <w:r w:rsidRPr="00997609">
              <w:t xml:space="preserve">6. </w:t>
            </w:r>
          </w:p>
        </w:tc>
        <w:tc>
          <w:tcPr>
            <w:tcW w:w="2511" w:type="dxa"/>
          </w:tcPr>
          <w:p w14:paraId="77553A16" w14:textId="77777777" w:rsidR="00997609" w:rsidRPr="00997609" w:rsidRDefault="00997609" w:rsidP="00FF0960">
            <w:pPr>
              <w:pStyle w:val="BasicTextParagraph2"/>
            </w:pPr>
            <w:r w:rsidRPr="00997609">
              <w:rPr>
                <w:rFonts w:ascii="Calibri" w:hAnsi="Calibri"/>
              </w:rPr>
              <w:t>Природная</w:t>
            </w:r>
            <w:r w:rsidRPr="00997609">
              <w:t xml:space="preserve"> </w:t>
            </w:r>
            <w:r w:rsidRPr="00997609">
              <w:rPr>
                <w:rFonts w:ascii="Calibri" w:hAnsi="Calibri"/>
              </w:rPr>
              <w:t>особенность</w:t>
            </w:r>
          </w:p>
        </w:tc>
      </w:tr>
    </w:tbl>
    <w:p w14:paraId="5874B4EB" w14:textId="77777777" w:rsidR="000439F3" w:rsidRDefault="000439F3" w:rsidP="00FF0960">
      <w:pPr>
        <w:pStyle w:val="BasicTextParagraph2"/>
      </w:pPr>
      <w:r>
        <w:t>ENCOUNTER TRAITS</w:t>
      </w:r>
    </w:p>
    <w:p w14:paraId="104D76B6" w14:textId="77777777" w:rsidR="000439F3" w:rsidRPr="00C51662" w:rsidRDefault="000439F3" w:rsidP="00FF0960">
      <w:pPr>
        <w:pStyle w:val="BasicTextParagraph2"/>
      </w:pPr>
      <w:r w:rsidRPr="00C51662">
        <w:t>Use the following tables to inspire you when determining what the creatures in an encounter group are doing. Remember that the serpentfolk races of the Serpent Hills value trade, diplomacy, negotiation, resources, and slaves, and therefore they are not immediately hostile in action, even if they might be in terms of general attitude towards outsiders.</w:t>
      </w:r>
    </w:p>
    <w:p w14:paraId="06CFE7B5" w14:textId="77777777" w:rsidR="000439F3" w:rsidRPr="00C51662" w:rsidRDefault="000439F3" w:rsidP="00FF0960">
      <w:pPr>
        <w:pStyle w:val="BasicTextParagraph2"/>
      </w:pPr>
      <w:r w:rsidRPr="00C51662">
        <w:t>ATTITUDE</w:t>
      </w:r>
    </w:p>
    <w:p w14:paraId="70F8B815" w14:textId="77777777" w:rsidR="000439F3" w:rsidRPr="00C51662" w:rsidRDefault="000439F3" w:rsidP="00FF0960">
      <w:pPr>
        <w:pStyle w:val="BasicTextParagraph2"/>
      </w:pPr>
      <w:r w:rsidRPr="00C51662">
        <w:t>1d6</w:t>
      </w:r>
      <w:r w:rsidRPr="00C51662">
        <w:tab/>
        <w:t>Starting Attitude</w:t>
      </w:r>
    </w:p>
    <w:p w14:paraId="10BAF9B7" w14:textId="77777777" w:rsidR="000439F3" w:rsidRPr="00C51662" w:rsidRDefault="000439F3" w:rsidP="00FF0960">
      <w:pPr>
        <w:pStyle w:val="BasicTextParagraph2"/>
      </w:pPr>
      <w:r w:rsidRPr="00C51662">
        <w:t>1</w:t>
      </w:r>
      <w:r w:rsidRPr="00C51662">
        <w:tab/>
        <w:t>Friendly</w:t>
      </w:r>
    </w:p>
    <w:p w14:paraId="700A8D29" w14:textId="77777777" w:rsidR="000439F3" w:rsidRPr="00C51662" w:rsidRDefault="000439F3" w:rsidP="00FF0960">
      <w:pPr>
        <w:pStyle w:val="BasicTextParagraph2"/>
      </w:pPr>
      <w:r w:rsidRPr="00C51662">
        <w:t>2-4</w:t>
      </w:r>
      <w:r w:rsidRPr="00C51662">
        <w:tab/>
        <w:t>Indifferent</w:t>
      </w:r>
    </w:p>
    <w:p w14:paraId="5FD65A20" w14:textId="77777777" w:rsidR="000439F3" w:rsidRPr="00C51662" w:rsidRDefault="000439F3" w:rsidP="00FF0960">
      <w:pPr>
        <w:pStyle w:val="BasicTextParagraph2"/>
      </w:pPr>
      <w:r w:rsidRPr="00C51662">
        <w:t>5-6</w:t>
      </w:r>
      <w:r w:rsidRPr="00C51662">
        <w:tab/>
        <w:t>Hostile</w:t>
      </w:r>
    </w:p>
    <w:p w14:paraId="3D4C5DC2" w14:textId="77777777" w:rsidR="000439F3" w:rsidRPr="00C51662" w:rsidRDefault="000439F3" w:rsidP="00FF0960">
      <w:pPr>
        <w:pStyle w:val="BasicTextParagraph2"/>
      </w:pPr>
    </w:p>
    <w:p w14:paraId="35B5B70A" w14:textId="77777777" w:rsidR="000439F3" w:rsidRPr="00C51662" w:rsidRDefault="000439F3" w:rsidP="00FF0960">
      <w:pPr>
        <w:pStyle w:val="BasicTextParagraph2"/>
      </w:pPr>
      <w:r w:rsidRPr="00C51662">
        <w:t>GOALS &amp; MOTIVATIONS</w:t>
      </w:r>
    </w:p>
    <w:tbl>
      <w:tblPr>
        <w:tblStyle w:val="TableClassCoreGreen"/>
        <w:tblW w:w="0" w:type="auto"/>
        <w:tblInd w:w="5" w:type="dxa"/>
        <w:tblLook w:val="04A0" w:firstRow="1" w:lastRow="0" w:firstColumn="1" w:lastColumn="0" w:noHBand="0" w:noVBand="1"/>
      </w:tblPr>
      <w:tblGrid>
        <w:gridCol w:w="2510"/>
        <w:gridCol w:w="2511"/>
      </w:tblGrid>
      <w:tr w:rsidR="004E0AE9" w:rsidRPr="004E0AE9" w14:paraId="101D0096" w14:textId="77777777" w:rsidTr="004E0AE9">
        <w:trPr>
          <w:cnfStyle w:val="100000000000" w:firstRow="1" w:lastRow="0" w:firstColumn="0" w:lastColumn="0" w:oddVBand="0" w:evenVBand="0" w:oddHBand="0" w:evenHBand="0" w:firstRowFirstColumn="0" w:firstRowLastColumn="0" w:lastRowFirstColumn="0" w:lastRowLastColumn="0"/>
        </w:trPr>
        <w:tc>
          <w:tcPr>
            <w:tcW w:w="2510" w:type="dxa"/>
          </w:tcPr>
          <w:p w14:paraId="333CD4AF" w14:textId="77777777" w:rsidR="004E0AE9" w:rsidRPr="004E0AE9" w:rsidRDefault="004E0AE9" w:rsidP="00FF0960">
            <w:pPr>
              <w:pStyle w:val="BasicTextParagraph2"/>
            </w:pPr>
            <w:r w:rsidRPr="004E0AE9">
              <w:t>1d6</w:t>
            </w:r>
          </w:p>
        </w:tc>
        <w:tc>
          <w:tcPr>
            <w:tcW w:w="2511" w:type="dxa"/>
          </w:tcPr>
          <w:p w14:paraId="3FB7FACA" w14:textId="77777777" w:rsidR="004E0AE9" w:rsidRPr="004E0AE9" w:rsidRDefault="004E0AE9" w:rsidP="00FF0960">
            <w:pPr>
              <w:pStyle w:val="BasicTextParagraph2"/>
            </w:pPr>
            <w:r w:rsidRPr="004E0AE9">
              <w:t>Objective</w:t>
            </w:r>
          </w:p>
        </w:tc>
      </w:tr>
      <w:tr w:rsidR="004E0AE9" w:rsidRPr="004E0AE9" w14:paraId="6549B347" w14:textId="77777777" w:rsidTr="004E0AE9">
        <w:tc>
          <w:tcPr>
            <w:tcW w:w="2510" w:type="dxa"/>
          </w:tcPr>
          <w:p w14:paraId="43AC2EDE" w14:textId="77777777" w:rsidR="004E0AE9" w:rsidRPr="004E0AE9" w:rsidRDefault="004E0AE9" w:rsidP="00FF0960">
            <w:pPr>
              <w:pStyle w:val="BasicTextParagraph2"/>
            </w:pPr>
            <w:r w:rsidRPr="004E0AE9">
              <w:t>1</w:t>
            </w:r>
          </w:p>
        </w:tc>
        <w:tc>
          <w:tcPr>
            <w:tcW w:w="2511" w:type="dxa"/>
          </w:tcPr>
          <w:p w14:paraId="3F8ED337" w14:textId="77777777" w:rsidR="004E0AE9" w:rsidRPr="004E0AE9" w:rsidRDefault="004E0AE9" w:rsidP="00FF0960">
            <w:pPr>
              <w:pStyle w:val="BasicTextParagraph2"/>
            </w:pPr>
            <w:r w:rsidRPr="004E0AE9">
              <w:t xml:space="preserve">On patrol for a nearby lair. (If you need or wish to build the lair, find a dungeon map with 3-8 chambers, double or triple the encounter group's numbers, and spread them out within that dungeon complex, </w:t>
            </w:r>
            <w:r w:rsidRPr="004E0AE9">
              <w:lastRenderedPageBreak/>
              <w:t>adding a special monster or two to increase the variety of encounters.)</w:t>
            </w:r>
          </w:p>
        </w:tc>
      </w:tr>
      <w:tr w:rsidR="004E0AE9" w:rsidRPr="004E0AE9" w14:paraId="10DFC67B"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576FA3E0" w14:textId="77777777" w:rsidR="004E0AE9" w:rsidRPr="004E0AE9" w:rsidRDefault="004E0AE9" w:rsidP="00FF0960">
            <w:pPr>
              <w:pStyle w:val="BasicTextParagraph2"/>
            </w:pPr>
            <w:r w:rsidRPr="004E0AE9">
              <w:lastRenderedPageBreak/>
              <w:t>2</w:t>
            </w:r>
          </w:p>
        </w:tc>
        <w:tc>
          <w:tcPr>
            <w:tcW w:w="2511" w:type="dxa"/>
          </w:tcPr>
          <w:p w14:paraId="70EEB698" w14:textId="77777777" w:rsidR="004E0AE9" w:rsidRPr="00AB7394" w:rsidRDefault="004E0AE9" w:rsidP="00FF0960">
            <w:pPr>
              <w:pStyle w:val="BasicTextParagraph2"/>
              <w:rPr>
                <w:lang w:val="en-US"/>
              </w:rPr>
            </w:pPr>
            <w:r w:rsidRPr="00AB7394">
              <w:rPr>
                <w:lang w:val="en-US"/>
              </w:rPr>
              <w:t>Looking to enslave weaker parties, or avoid stronger ones.</w:t>
            </w:r>
          </w:p>
        </w:tc>
      </w:tr>
      <w:tr w:rsidR="004E0AE9" w:rsidRPr="004E0AE9" w14:paraId="483C86E6" w14:textId="77777777" w:rsidTr="004E0AE9">
        <w:tc>
          <w:tcPr>
            <w:tcW w:w="2510" w:type="dxa"/>
          </w:tcPr>
          <w:p w14:paraId="73CE0777" w14:textId="77777777" w:rsidR="004E0AE9" w:rsidRPr="004E0AE9" w:rsidRDefault="004E0AE9" w:rsidP="00FF0960">
            <w:pPr>
              <w:pStyle w:val="BasicTextParagraph2"/>
            </w:pPr>
            <w:r w:rsidRPr="004E0AE9">
              <w:t>3</w:t>
            </w:r>
          </w:p>
        </w:tc>
        <w:tc>
          <w:tcPr>
            <w:tcW w:w="2511" w:type="dxa"/>
          </w:tcPr>
          <w:p w14:paraId="42015592" w14:textId="77777777" w:rsidR="004E0AE9" w:rsidRPr="004E0AE9" w:rsidRDefault="004E0AE9" w:rsidP="00FF0960">
            <w:pPr>
              <w:pStyle w:val="BasicTextParagraph2"/>
            </w:pPr>
            <w:r w:rsidRPr="004E0AE9">
              <w:t>Transporting and selling slaves.</w:t>
            </w:r>
          </w:p>
        </w:tc>
      </w:tr>
      <w:tr w:rsidR="004E0AE9" w:rsidRPr="004E0AE9" w14:paraId="041F5639"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550FFC9F" w14:textId="77777777" w:rsidR="004E0AE9" w:rsidRPr="004E0AE9" w:rsidRDefault="004E0AE9" w:rsidP="00FF0960">
            <w:pPr>
              <w:pStyle w:val="BasicTextParagraph2"/>
            </w:pPr>
            <w:r w:rsidRPr="004E0AE9">
              <w:t>4</w:t>
            </w:r>
          </w:p>
        </w:tc>
        <w:tc>
          <w:tcPr>
            <w:tcW w:w="2511" w:type="dxa"/>
          </w:tcPr>
          <w:p w14:paraId="615B3C26" w14:textId="77777777" w:rsidR="004E0AE9" w:rsidRPr="004E0AE9" w:rsidRDefault="004E0AE9" w:rsidP="00FF0960">
            <w:pPr>
              <w:pStyle w:val="BasicTextParagraph2"/>
            </w:pPr>
            <w:r w:rsidRPr="004E0AE9">
              <w:t>Merchants with trade goods: food, beverages, low price gems and artwork.</w:t>
            </w:r>
          </w:p>
        </w:tc>
      </w:tr>
      <w:tr w:rsidR="004E0AE9" w:rsidRPr="004E0AE9" w14:paraId="2197E5F9" w14:textId="77777777" w:rsidTr="004E0AE9">
        <w:tc>
          <w:tcPr>
            <w:tcW w:w="2510" w:type="dxa"/>
          </w:tcPr>
          <w:p w14:paraId="413B8912" w14:textId="77777777" w:rsidR="004E0AE9" w:rsidRPr="004E0AE9" w:rsidRDefault="004E0AE9" w:rsidP="00FF0960">
            <w:pPr>
              <w:pStyle w:val="BasicTextParagraph2"/>
            </w:pPr>
            <w:r w:rsidRPr="004E0AE9">
              <w:t>5</w:t>
            </w:r>
          </w:p>
        </w:tc>
        <w:tc>
          <w:tcPr>
            <w:tcW w:w="2511" w:type="dxa"/>
          </w:tcPr>
          <w:p w14:paraId="24065281" w14:textId="77777777" w:rsidR="004E0AE9" w:rsidRPr="004E0AE9" w:rsidRDefault="004E0AE9" w:rsidP="00FF0960">
            <w:pPr>
              <w:pStyle w:val="BasicTextParagraph2"/>
            </w:pPr>
            <w:r w:rsidRPr="004E0AE9">
              <w:t>Hunters foraging for food.</w:t>
            </w:r>
          </w:p>
        </w:tc>
      </w:tr>
      <w:tr w:rsidR="004E0AE9" w:rsidRPr="004E0AE9" w14:paraId="6C47646C"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5B5E4365" w14:textId="77777777" w:rsidR="004E0AE9" w:rsidRPr="004E0AE9" w:rsidRDefault="004E0AE9" w:rsidP="00FF0960">
            <w:pPr>
              <w:pStyle w:val="BasicTextParagraph2"/>
            </w:pPr>
            <w:r w:rsidRPr="004E0AE9">
              <w:t>6</w:t>
            </w:r>
          </w:p>
        </w:tc>
        <w:tc>
          <w:tcPr>
            <w:tcW w:w="2511" w:type="dxa"/>
          </w:tcPr>
          <w:p w14:paraId="4A4C4D89" w14:textId="77777777" w:rsidR="004E0AE9" w:rsidRPr="004E0AE9" w:rsidRDefault="004E0AE9" w:rsidP="00FF0960">
            <w:pPr>
              <w:pStyle w:val="BasicTextParagraph2"/>
            </w:pPr>
            <w:r w:rsidRPr="004E0AE9">
              <w:t>Escaped slaves of some other tribe or group of serpentfolk.</w:t>
            </w:r>
          </w:p>
        </w:tc>
      </w:tr>
    </w:tbl>
    <w:p w14:paraId="1570A116" w14:textId="77777777" w:rsidR="000439F3" w:rsidRPr="00C51662" w:rsidRDefault="000439F3" w:rsidP="00FF0960">
      <w:pPr>
        <w:pStyle w:val="BasicTextParagraph2"/>
      </w:pPr>
      <w:r w:rsidRPr="00C51662">
        <w:t xml:space="preserve"> </w:t>
      </w:r>
    </w:p>
    <w:p w14:paraId="1CE09712" w14:textId="77777777" w:rsidR="000439F3" w:rsidRPr="00C51662" w:rsidRDefault="000439F3" w:rsidP="00FF0960">
      <w:pPr>
        <w:pStyle w:val="BasicTextParagraph2"/>
      </w:pPr>
      <w:r w:rsidRPr="00C51662">
        <w:t>' j</w:t>
      </w:r>
    </w:p>
    <w:p w14:paraId="6F104B5A" w14:textId="77777777" w:rsidR="000439F3" w:rsidRPr="00C51662" w:rsidRDefault="000439F3" w:rsidP="00FF0960">
      <w:pPr>
        <w:pStyle w:val="BasicTextParagraph2"/>
      </w:pPr>
      <w:r w:rsidRPr="00C51662">
        <w:t xml:space="preserve"> </w:t>
      </w:r>
    </w:p>
    <w:p w14:paraId="5F27B647" w14:textId="77777777" w:rsidR="000439F3" w:rsidRPr="00C51662" w:rsidRDefault="000439F3" w:rsidP="00FF0960">
      <w:pPr>
        <w:pStyle w:val="BasicTextParagraph2"/>
      </w:pPr>
      <w:r w:rsidRPr="00C51662">
        <w:t xml:space="preserve"> </w:t>
      </w:r>
    </w:p>
    <w:p w14:paraId="1188A1EE" w14:textId="77777777" w:rsidR="000439F3" w:rsidRPr="00C51662" w:rsidRDefault="000439F3" w:rsidP="00FF0960">
      <w:pPr>
        <w:pStyle w:val="BasicTextParagraph2"/>
      </w:pPr>
      <w:r w:rsidRPr="00C51662">
        <w:t>ENCOUNTER CONDITIONS</w:t>
      </w:r>
    </w:p>
    <w:tbl>
      <w:tblPr>
        <w:tblStyle w:val="TableClassCoreGreen"/>
        <w:tblW w:w="0" w:type="auto"/>
        <w:tblInd w:w="5" w:type="dxa"/>
        <w:tblLook w:val="04A0" w:firstRow="1" w:lastRow="0" w:firstColumn="1" w:lastColumn="0" w:noHBand="0" w:noVBand="1"/>
      </w:tblPr>
      <w:tblGrid>
        <w:gridCol w:w="2510"/>
        <w:gridCol w:w="2511"/>
      </w:tblGrid>
      <w:tr w:rsidR="004E0AE9" w:rsidRPr="004E0AE9" w14:paraId="6710A679" w14:textId="77777777" w:rsidTr="004E0AE9">
        <w:trPr>
          <w:cnfStyle w:val="100000000000" w:firstRow="1" w:lastRow="0" w:firstColumn="0" w:lastColumn="0" w:oddVBand="0" w:evenVBand="0" w:oddHBand="0" w:evenHBand="0" w:firstRowFirstColumn="0" w:firstRowLastColumn="0" w:lastRowFirstColumn="0" w:lastRowLastColumn="0"/>
        </w:trPr>
        <w:tc>
          <w:tcPr>
            <w:tcW w:w="2510" w:type="dxa"/>
          </w:tcPr>
          <w:p w14:paraId="7F18DD59" w14:textId="77777777" w:rsidR="004E0AE9" w:rsidRPr="004E0AE9" w:rsidRDefault="004E0AE9" w:rsidP="00FF0960">
            <w:pPr>
              <w:pStyle w:val="BasicTextParagraph2"/>
            </w:pPr>
            <w:r w:rsidRPr="004E0AE9">
              <w:t>1d8</w:t>
            </w:r>
          </w:p>
        </w:tc>
        <w:tc>
          <w:tcPr>
            <w:tcW w:w="2511" w:type="dxa"/>
          </w:tcPr>
          <w:p w14:paraId="77F0AC58" w14:textId="77777777" w:rsidR="004E0AE9" w:rsidRPr="004E0AE9" w:rsidRDefault="004E0AE9" w:rsidP="00FF0960">
            <w:pPr>
              <w:pStyle w:val="BasicTextParagraph2"/>
            </w:pPr>
            <w:r w:rsidRPr="004E0AE9">
              <w:t>Encounter Conditions</w:t>
            </w:r>
          </w:p>
        </w:tc>
      </w:tr>
      <w:tr w:rsidR="004E0AE9" w:rsidRPr="004E0AE9" w14:paraId="4BE592F1" w14:textId="77777777" w:rsidTr="004E0AE9">
        <w:tc>
          <w:tcPr>
            <w:tcW w:w="2510" w:type="dxa"/>
          </w:tcPr>
          <w:p w14:paraId="04CF6F90" w14:textId="77777777" w:rsidR="004E0AE9" w:rsidRPr="004E0AE9" w:rsidRDefault="004E0AE9" w:rsidP="00FF0960">
            <w:pPr>
              <w:pStyle w:val="BasicTextParagraph2"/>
            </w:pPr>
            <w:r w:rsidRPr="004E0AE9">
              <w:t>1</w:t>
            </w:r>
          </w:p>
        </w:tc>
        <w:tc>
          <w:tcPr>
            <w:tcW w:w="2511" w:type="dxa"/>
          </w:tcPr>
          <w:p w14:paraId="24F7A79A" w14:textId="77777777" w:rsidR="004E0AE9" w:rsidRPr="004E0AE9" w:rsidRDefault="004E0AE9" w:rsidP="00FF0960">
            <w:pPr>
              <w:pStyle w:val="BasicTextParagraph2"/>
            </w:pPr>
            <w:r w:rsidRPr="004E0AE9">
              <w:t>Add a trap to the encounter that the enemies will use if necessary.</w:t>
            </w:r>
          </w:p>
        </w:tc>
      </w:tr>
      <w:tr w:rsidR="004E0AE9" w:rsidRPr="004E0AE9" w14:paraId="0970CFB7"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4142F2C7" w14:textId="77777777" w:rsidR="004E0AE9" w:rsidRPr="004E0AE9" w:rsidRDefault="004E0AE9" w:rsidP="00FF0960">
            <w:pPr>
              <w:pStyle w:val="BasicTextParagraph2"/>
            </w:pPr>
            <w:r w:rsidRPr="004E0AE9">
              <w:t>2</w:t>
            </w:r>
          </w:p>
        </w:tc>
        <w:tc>
          <w:tcPr>
            <w:tcW w:w="2511" w:type="dxa"/>
          </w:tcPr>
          <w:p w14:paraId="4068A438" w14:textId="77777777" w:rsidR="004E0AE9" w:rsidRPr="004E0AE9" w:rsidRDefault="004E0AE9" w:rsidP="00FF0960">
            <w:pPr>
              <w:pStyle w:val="BasicTextParagraph2"/>
            </w:pPr>
            <w:r w:rsidRPr="004E0AE9">
              <w:t>Lots of cover.</w:t>
            </w:r>
          </w:p>
        </w:tc>
      </w:tr>
      <w:tr w:rsidR="004E0AE9" w:rsidRPr="004E0AE9" w14:paraId="2D7CB7D4" w14:textId="77777777" w:rsidTr="004E0AE9">
        <w:tc>
          <w:tcPr>
            <w:tcW w:w="2510" w:type="dxa"/>
          </w:tcPr>
          <w:p w14:paraId="47DD4B03" w14:textId="77777777" w:rsidR="004E0AE9" w:rsidRPr="004E0AE9" w:rsidRDefault="004E0AE9" w:rsidP="00FF0960">
            <w:pPr>
              <w:pStyle w:val="BasicTextParagraph2"/>
            </w:pPr>
            <w:r w:rsidRPr="004E0AE9">
              <w:t>3</w:t>
            </w:r>
          </w:p>
        </w:tc>
        <w:tc>
          <w:tcPr>
            <w:tcW w:w="2511" w:type="dxa"/>
          </w:tcPr>
          <w:p w14:paraId="0F93A063" w14:textId="77777777" w:rsidR="004E0AE9" w:rsidRPr="004E0AE9" w:rsidRDefault="004E0AE9" w:rsidP="00FF0960">
            <w:pPr>
              <w:pStyle w:val="BasicTextParagraph2"/>
            </w:pPr>
            <w:r w:rsidRPr="004E0AE9">
              <w:t>Damaging terrain, such as thorn hedges, steaming geysers, or a landslide.</w:t>
            </w:r>
          </w:p>
        </w:tc>
      </w:tr>
      <w:tr w:rsidR="004E0AE9" w:rsidRPr="004E0AE9" w14:paraId="0B5BF9BE"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24A50CE5" w14:textId="77777777" w:rsidR="004E0AE9" w:rsidRPr="004E0AE9" w:rsidRDefault="004E0AE9" w:rsidP="00FF0960">
            <w:pPr>
              <w:pStyle w:val="BasicTextParagraph2"/>
            </w:pPr>
            <w:r w:rsidRPr="004E0AE9">
              <w:t>4</w:t>
            </w:r>
          </w:p>
        </w:tc>
        <w:tc>
          <w:tcPr>
            <w:tcW w:w="2511" w:type="dxa"/>
          </w:tcPr>
          <w:p w14:paraId="6AEC6E9A" w14:textId="77777777" w:rsidR="004E0AE9" w:rsidRPr="004E0AE9" w:rsidRDefault="004E0AE9" w:rsidP="00FF0960">
            <w:pPr>
              <w:pStyle w:val="BasicTextParagraph2"/>
            </w:pPr>
            <w:r w:rsidRPr="004E0AE9">
              <w:t>An earthquake causes the terrain to break up, transforming the battlefield on the 3rd round of battle.</w:t>
            </w:r>
          </w:p>
        </w:tc>
      </w:tr>
      <w:tr w:rsidR="004E0AE9" w:rsidRPr="004E0AE9" w14:paraId="49F081F0" w14:textId="77777777" w:rsidTr="004E0AE9">
        <w:tc>
          <w:tcPr>
            <w:tcW w:w="2510" w:type="dxa"/>
          </w:tcPr>
          <w:p w14:paraId="6288A1CC" w14:textId="77777777" w:rsidR="004E0AE9" w:rsidRPr="004E0AE9" w:rsidRDefault="004E0AE9" w:rsidP="00FF0960">
            <w:pPr>
              <w:pStyle w:val="BasicTextParagraph2"/>
            </w:pPr>
            <w:r w:rsidRPr="004E0AE9">
              <w:t>5</w:t>
            </w:r>
          </w:p>
        </w:tc>
        <w:tc>
          <w:tcPr>
            <w:tcW w:w="2511" w:type="dxa"/>
          </w:tcPr>
          <w:p w14:paraId="2EB3FCA8" w14:textId="77777777" w:rsidR="004E0AE9" w:rsidRPr="004E0AE9" w:rsidRDefault="004E0AE9" w:rsidP="00FF0960">
            <w:pPr>
              <w:pStyle w:val="BasicTextParagraph2"/>
            </w:pPr>
            <w:r w:rsidRPr="004E0AE9">
              <w:t>Obscuring fog, exceptional darkness, or changing lighting effects that may cause disadvantage on ranged attacks.</w:t>
            </w:r>
          </w:p>
        </w:tc>
      </w:tr>
      <w:tr w:rsidR="004E0AE9" w:rsidRPr="004E0AE9" w14:paraId="530C8421"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2AB5A3EA" w14:textId="77777777" w:rsidR="004E0AE9" w:rsidRPr="004E0AE9" w:rsidRDefault="004E0AE9" w:rsidP="00FF0960">
            <w:pPr>
              <w:pStyle w:val="BasicTextParagraph2"/>
            </w:pPr>
            <w:r w:rsidRPr="004E0AE9">
              <w:t>6</w:t>
            </w:r>
          </w:p>
        </w:tc>
        <w:tc>
          <w:tcPr>
            <w:tcW w:w="2511" w:type="dxa"/>
          </w:tcPr>
          <w:p w14:paraId="155E05AD" w14:textId="77777777" w:rsidR="004E0AE9" w:rsidRPr="004E0AE9" w:rsidRDefault="004E0AE9" w:rsidP="00FF0960">
            <w:pPr>
              <w:pStyle w:val="BasicTextParagraph2"/>
            </w:pPr>
            <w:r w:rsidRPr="004E0AE9">
              <w:t>Strong winds or torrential rains that effect vision, ranged combat, and create difficult terrain in spots.</w:t>
            </w:r>
          </w:p>
        </w:tc>
      </w:tr>
      <w:tr w:rsidR="004E0AE9" w:rsidRPr="004E0AE9" w14:paraId="352FED1E" w14:textId="77777777" w:rsidTr="004E0AE9">
        <w:tc>
          <w:tcPr>
            <w:tcW w:w="2510" w:type="dxa"/>
          </w:tcPr>
          <w:p w14:paraId="2235CE5E" w14:textId="77777777" w:rsidR="004E0AE9" w:rsidRPr="004E0AE9" w:rsidRDefault="004E0AE9" w:rsidP="00FF0960">
            <w:pPr>
              <w:pStyle w:val="BasicTextParagraph2"/>
            </w:pPr>
            <w:r w:rsidRPr="004E0AE9">
              <w:t>7</w:t>
            </w:r>
          </w:p>
        </w:tc>
        <w:tc>
          <w:tcPr>
            <w:tcW w:w="2511" w:type="dxa"/>
          </w:tcPr>
          <w:p w14:paraId="053AA09A" w14:textId="77777777" w:rsidR="004E0AE9" w:rsidRPr="004E0AE9" w:rsidRDefault="004E0AE9" w:rsidP="00FF0960">
            <w:pPr>
              <w:pStyle w:val="BasicTextParagraph2"/>
            </w:pPr>
            <w:r w:rsidRPr="004E0AE9">
              <w:t>Quicksand, sinkholes, landslides, or natural (hidden) drop-offs that force ability checks to avoid or create a more vertically oriented battlefield.</w:t>
            </w:r>
          </w:p>
        </w:tc>
      </w:tr>
      <w:tr w:rsidR="004E0AE9" w:rsidRPr="004E0AE9" w14:paraId="1594F01F"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0AA86215" w14:textId="77777777" w:rsidR="004E0AE9" w:rsidRPr="004E0AE9" w:rsidRDefault="004E0AE9" w:rsidP="00FF0960">
            <w:pPr>
              <w:pStyle w:val="BasicTextParagraph2"/>
            </w:pPr>
            <w:r w:rsidRPr="004E0AE9">
              <w:t>8</w:t>
            </w:r>
          </w:p>
        </w:tc>
        <w:tc>
          <w:tcPr>
            <w:tcW w:w="2511" w:type="dxa"/>
          </w:tcPr>
          <w:p w14:paraId="78C76C5C" w14:textId="77777777" w:rsidR="004E0AE9" w:rsidRPr="004E0AE9" w:rsidRDefault="004E0AE9" w:rsidP="00FF0960">
            <w:pPr>
              <w:pStyle w:val="BasicTextParagraph2"/>
            </w:pPr>
            <w:r w:rsidRPr="004E0AE9">
              <w:t>1 d4 additional creatures of the DM's choice show up on round 3 or 4 and harry both sides of the fight (a rampaging owlbear, starving ghouls, etc.).</w:t>
            </w:r>
          </w:p>
        </w:tc>
      </w:tr>
    </w:tbl>
    <w:p w14:paraId="4C6F1AF2" w14:textId="77777777" w:rsidR="000439F3" w:rsidRPr="00C51662" w:rsidRDefault="000439F3" w:rsidP="00FF0960">
      <w:pPr>
        <w:pStyle w:val="BasicTextParagraph2"/>
      </w:pPr>
      <w:r w:rsidRPr="00C51662">
        <w:t>INTENDED DESTINATION</w:t>
      </w:r>
    </w:p>
    <w:tbl>
      <w:tblPr>
        <w:tblStyle w:val="TableClassCoreGreen"/>
        <w:tblW w:w="0" w:type="auto"/>
        <w:tblInd w:w="5" w:type="dxa"/>
        <w:tblLook w:val="04A0" w:firstRow="1" w:lastRow="0" w:firstColumn="1" w:lastColumn="0" w:noHBand="0" w:noVBand="1"/>
      </w:tblPr>
      <w:tblGrid>
        <w:gridCol w:w="2510"/>
        <w:gridCol w:w="2511"/>
      </w:tblGrid>
      <w:tr w:rsidR="004E0AE9" w:rsidRPr="004E0AE9" w14:paraId="7343DF38" w14:textId="77777777" w:rsidTr="004E0AE9">
        <w:trPr>
          <w:cnfStyle w:val="100000000000" w:firstRow="1" w:lastRow="0" w:firstColumn="0" w:lastColumn="0" w:oddVBand="0" w:evenVBand="0" w:oddHBand="0" w:evenHBand="0" w:firstRowFirstColumn="0" w:firstRowLastColumn="0" w:lastRowFirstColumn="0" w:lastRowLastColumn="0"/>
        </w:trPr>
        <w:tc>
          <w:tcPr>
            <w:tcW w:w="2510" w:type="dxa"/>
          </w:tcPr>
          <w:p w14:paraId="6674E821" w14:textId="77777777" w:rsidR="004E0AE9" w:rsidRPr="004E0AE9" w:rsidRDefault="004E0AE9" w:rsidP="00FF0960">
            <w:pPr>
              <w:pStyle w:val="BasicTextParagraph2"/>
            </w:pPr>
            <w:r w:rsidRPr="004E0AE9">
              <w:t>1d8</w:t>
            </w:r>
          </w:p>
        </w:tc>
        <w:tc>
          <w:tcPr>
            <w:tcW w:w="2511" w:type="dxa"/>
          </w:tcPr>
          <w:p w14:paraId="2DFA3805" w14:textId="77777777" w:rsidR="004E0AE9" w:rsidRPr="004E0AE9" w:rsidRDefault="004E0AE9" w:rsidP="00FF0960">
            <w:pPr>
              <w:pStyle w:val="BasicTextParagraph2"/>
            </w:pPr>
            <w:r w:rsidRPr="004E0AE9">
              <w:t>Destination</w:t>
            </w:r>
          </w:p>
        </w:tc>
      </w:tr>
      <w:tr w:rsidR="004E0AE9" w:rsidRPr="004E0AE9" w14:paraId="0D6F2201" w14:textId="77777777" w:rsidTr="004E0AE9">
        <w:tc>
          <w:tcPr>
            <w:tcW w:w="2510" w:type="dxa"/>
          </w:tcPr>
          <w:p w14:paraId="0DD76B85" w14:textId="77777777" w:rsidR="004E0AE9" w:rsidRPr="004E0AE9" w:rsidRDefault="004E0AE9" w:rsidP="00FF0960">
            <w:pPr>
              <w:pStyle w:val="BasicTextParagraph2"/>
            </w:pPr>
            <w:r w:rsidRPr="004E0AE9">
              <w:t>1</w:t>
            </w:r>
          </w:p>
        </w:tc>
        <w:tc>
          <w:tcPr>
            <w:tcW w:w="2511" w:type="dxa"/>
          </w:tcPr>
          <w:p w14:paraId="1C4490AE" w14:textId="77777777" w:rsidR="004E0AE9" w:rsidRPr="004E0AE9" w:rsidRDefault="004E0AE9" w:rsidP="00FF0960">
            <w:pPr>
              <w:pStyle w:val="BasicTextParagraph2"/>
            </w:pPr>
            <w:r w:rsidRPr="004E0AE9">
              <w:t>Ss'thar'tiss'ssun</w:t>
            </w:r>
          </w:p>
        </w:tc>
      </w:tr>
      <w:tr w:rsidR="004E0AE9" w:rsidRPr="004E0AE9" w14:paraId="48257BA8"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7B783C14" w14:textId="77777777" w:rsidR="004E0AE9" w:rsidRPr="004E0AE9" w:rsidRDefault="004E0AE9" w:rsidP="00FF0960">
            <w:pPr>
              <w:pStyle w:val="BasicTextParagraph2"/>
            </w:pPr>
            <w:r w:rsidRPr="004E0AE9">
              <w:t>2</w:t>
            </w:r>
          </w:p>
        </w:tc>
        <w:tc>
          <w:tcPr>
            <w:tcW w:w="2511" w:type="dxa"/>
          </w:tcPr>
          <w:p w14:paraId="4EA5C28D" w14:textId="77777777" w:rsidR="004E0AE9" w:rsidRPr="004E0AE9" w:rsidRDefault="004E0AE9" w:rsidP="00FF0960">
            <w:pPr>
              <w:pStyle w:val="BasicTextParagraph2"/>
            </w:pPr>
            <w:r w:rsidRPr="004E0AE9">
              <w:t>Thlohtzin</w:t>
            </w:r>
          </w:p>
        </w:tc>
      </w:tr>
      <w:tr w:rsidR="004E0AE9" w:rsidRPr="004E0AE9" w14:paraId="60C896C1" w14:textId="77777777" w:rsidTr="004E0AE9">
        <w:tc>
          <w:tcPr>
            <w:tcW w:w="2510" w:type="dxa"/>
          </w:tcPr>
          <w:p w14:paraId="6105AD1A" w14:textId="77777777" w:rsidR="004E0AE9" w:rsidRPr="004E0AE9" w:rsidRDefault="004E0AE9" w:rsidP="00FF0960">
            <w:pPr>
              <w:pStyle w:val="BasicTextParagraph2"/>
            </w:pPr>
            <w:r w:rsidRPr="004E0AE9">
              <w:t>3</w:t>
            </w:r>
          </w:p>
        </w:tc>
        <w:tc>
          <w:tcPr>
            <w:tcW w:w="2511" w:type="dxa"/>
          </w:tcPr>
          <w:p w14:paraId="31CEACD1" w14:textId="77777777" w:rsidR="004E0AE9" w:rsidRPr="004E0AE9" w:rsidRDefault="004E0AE9" w:rsidP="00FF0960">
            <w:pPr>
              <w:pStyle w:val="BasicTextParagraph2"/>
            </w:pPr>
            <w:r w:rsidRPr="004E0AE9">
              <w:t>A slave camp that is nearby</w:t>
            </w:r>
          </w:p>
        </w:tc>
      </w:tr>
      <w:tr w:rsidR="004E0AE9" w:rsidRPr="004E0AE9" w14:paraId="070A8467"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0A4C593C" w14:textId="77777777" w:rsidR="004E0AE9" w:rsidRPr="004E0AE9" w:rsidRDefault="004E0AE9" w:rsidP="00FF0960">
            <w:pPr>
              <w:pStyle w:val="BasicTextParagraph2"/>
            </w:pPr>
            <w:r w:rsidRPr="004E0AE9">
              <w:t>4</w:t>
            </w:r>
          </w:p>
        </w:tc>
        <w:tc>
          <w:tcPr>
            <w:tcW w:w="2511" w:type="dxa"/>
          </w:tcPr>
          <w:p w14:paraId="2E081496" w14:textId="77777777" w:rsidR="004E0AE9" w:rsidRPr="004E0AE9" w:rsidRDefault="004E0AE9" w:rsidP="00FF0960">
            <w:pPr>
              <w:pStyle w:val="BasicTextParagraph2"/>
            </w:pPr>
            <w:r w:rsidRPr="004E0AE9">
              <w:t>A slave camp that is far away</w:t>
            </w:r>
          </w:p>
        </w:tc>
      </w:tr>
      <w:tr w:rsidR="004E0AE9" w:rsidRPr="004E0AE9" w14:paraId="5D284753" w14:textId="77777777" w:rsidTr="004E0AE9">
        <w:tc>
          <w:tcPr>
            <w:tcW w:w="2510" w:type="dxa"/>
          </w:tcPr>
          <w:p w14:paraId="398628F4" w14:textId="77777777" w:rsidR="004E0AE9" w:rsidRPr="004E0AE9" w:rsidRDefault="004E0AE9" w:rsidP="00FF0960">
            <w:pPr>
              <w:pStyle w:val="BasicTextParagraph2"/>
            </w:pPr>
            <w:r w:rsidRPr="004E0AE9">
              <w:t>5</w:t>
            </w:r>
          </w:p>
        </w:tc>
        <w:tc>
          <w:tcPr>
            <w:tcW w:w="2511" w:type="dxa"/>
          </w:tcPr>
          <w:p w14:paraId="6ADDE1B2" w14:textId="77777777" w:rsidR="004E0AE9" w:rsidRPr="004E0AE9" w:rsidRDefault="004E0AE9" w:rsidP="00FF0960">
            <w:pPr>
              <w:pStyle w:val="BasicTextParagraph2"/>
            </w:pPr>
            <w:r w:rsidRPr="004E0AE9">
              <w:t>Anywhere but here!</w:t>
            </w:r>
          </w:p>
        </w:tc>
      </w:tr>
      <w:tr w:rsidR="004E0AE9" w:rsidRPr="004E0AE9" w14:paraId="50C72364"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6D451716" w14:textId="77777777" w:rsidR="004E0AE9" w:rsidRPr="004E0AE9" w:rsidRDefault="004E0AE9" w:rsidP="00FF0960">
            <w:pPr>
              <w:pStyle w:val="BasicTextParagraph2"/>
            </w:pPr>
            <w:r w:rsidRPr="004E0AE9">
              <w:t>6</w:t>
            </w:r>
          </w:p>
        </w:tc>
        <w:tc>
          <w:tcPr>
            <w:tcW w:w="2511" w:type="dxa"/>
          </w:tcPr>
          <w:p w14:paraId="0E93A254" w14:textId="77777777" w:rsidR="004E0AE9" w:rsidRPr="004E0AE9" w:rsidRDefault="004E0AE9" w:rsidP="00FF0960">
            <w:pPr>
              <w:pStyle w:val="BasicTextParagraph2"/>
            </w:pPr>
            <w:r w:rsidRPr="004E0AE9">
              <w:t>An enemy's campsite</w:t>
            </w:r>
          </w:p>
        </w:tc>
      </w:tr>
      <w:tr w:rsidR="004E0AE9" w:rsidRPr="004E0AE9" w14:paraId="7626DDF0" w14:textId="77777777" w:rsidTr="004E0AE9">
        <w:tc>
          <w:tcPr>
            <w:tcW w:w="2510" w:type="dxa"/>
          </w:tcPr>
          <w:p w14:paraId="02A599FC" w14:textId="77777777" w:rsidR="004E0AE9" w:rsidRPr="004E0AE9" w:rsidRDefault="004E0AE9" w:rsidP="00FF0960">
            <w:pPr>
              <w:pStyle w:val="BasicTextParagraph2"/>
            </w:pPr>
            <w:r w:rsidRPr="004E0AE9">
              <w:t>7</w:t>
            </w:r>
          </w:p>
        </w:tc>
        <w:tc>
          <w:tcPr>
            <w:tcW w:w="2511" w:type="dxa"/>
          </w:tcPr>
          <w:p w14:paraId="2611062E" w14:textId="77777777" w:rsidR="004E0AE9" w:rsidRPr="004E0AE9" w:rsidRDefault="004E0AE9" w:rsidP="00FF0960">
            <w:pPr>
              <w:pStyle w:val="BasicTextParagraph2"/>
            </w:pPr>
            <w:r w:rsidRPr="004E0AE9">
              <w:t>An enemy's lair</w:t>
            </w:r>
          </w:p>
        </w:tc>
      </w:tr>
      <w:tr w:rsidR="004E0AE9" w:rsidRPr="004E0AE9" w14:paraId="5D4AA6FD" w14:textId="77777777" w:rsidTr="004E0AE9">
        <w:trPr>
          <w:cnfStyle w:val="000000010000" w:firstRow="0" w:lastRow="0" w:firstColumn="0" w:lastColumn="0" w:oddVBand="0" w:evenVBand="0" w:oddHBand="0" w:evenHBand="1" w:firstRowFirstColumn="0" w:firstRowLastColumn="0" w:lastRowFirstColumn="0" w:lastRowLastColumn="0"/>
        </w:trPr>
        <w:tc>
          <w:tcPr>
            <w:tcW w:w="2510" w:type="dxa"/>
          </w:tcPr>
          <w:p w14:paraId="4C1D3F1E" w14:textId="77777777" w:rsidR="004E0AE9" w:rsidRPr="004E0AE9" w:rsidRDefault="004E0AE9" w:rsidP="00FF0960">
            <w:pPr>
              <w:pStyle w:val="BasicTextParagraph2"/>
            </w:pPr>
            <w:r w:rsidRPr="004E0AE9">
              <w:t>8</w:t>
            </w:r>
          </w:p>
        </w:tc>
        <w:tc>
          <w:tcPr>
            <w:tcW w:w="2511" w:type="dxa"/>
          </w:tcPr>
          <w:p w14:paraId="190B305A" w14:textId="77777777" w:rsidR="004E0AE9" w:rsidRPr="004E0AE9" w:rsidRDefault="004E0AE9" w:rsidP="00FF0960">
            <w:pPr>
              <w:pStyle w:val="BasicTextParagraph2"/>
            </w:pPr>
            <w:r w:rsidRPr="004E0AE9">
              <w:t>Searching for a new lair</w:t>
            </w:r>
          </w:p>
        </w:tc>
      </w:tr>
    </w:tbl>
    <w:p w14:paraId="79084911" w14:textId="1F99F571" w:rsidR="00997609" w:rsidRPr="00997609" w:rsidRDefault="00997609" w:rsidP="00CC7DEB">
      <w:pPr>
        <w:pStyle w:val="TABLEHEADING"/>
        <w:rPr>
          <w:lang w:val="uk-UA" w:eastAsia="zh-CN"/>
        </w:rPr>
      </w:pPr>
    </w:p>
    <w:tbl>
      <w:tblPr>
        <w:tblStyle w:val="TableClassCoreGreen"/>
        <w:tblW w:w="0" w:type="auto"/>
        <w:tblInd w:w="0" w:type="dxa"/>
        <w:tblLook w:val="04A0" w:firstRow="1" w:lastRow="0" w:firstColumn="1" w:lastColumn="0" w:noHBand="0" w:noVBand="1"/>
      </w:tblPr>
      <w:tblGrid>
        <w:gridCol w:w="900"/>
        <w:gridCol w:w="3960"/>
      </w:tblGrid>
      <w:tr w:rsidR="00997609" w:rsidRPr="00997609" w14:paraId="32988E7C" w14:textId="77777777" w:rsidTr="009D3077">
        <w:trPr>
          <w:cnfStyle w:val="100000000000" w:firstRow="1" w:lastRow="0" w:firstColumn="0" w:lastColumn="0" w:oddVBand="0" w:evenVBand="0" w:oddHBand="0" w:evenHBand="0" w:firstRowFirstColumn="0" w:firstRowLastColumn="0" w:lastRowFirstColumn="0" w:lastRowLastColumn="0"/>
        </w:trPr>
        <w:tc>
          <w:tcPr>
            <w:tcW w:w="900" w:type="dxa"/>
          </w:tcPr>
          <w:p w14:paraId="43227B82" w14:textId="77777777" w:rsidR="00997609" w:rsidRPr="00997609" w:rsidRDefault="00997609" w:rsidP="00FF0960">
            <w:pPr>
              <w:pStyle w:val="BasicTextParagraph2"/>
            </w:pPr>
            <w:r w:rsidRPr="00997609">
              <w:rPr>
                <w:rFonts w:ascii="Calibri" w:hAnsi="Calibri"/>
              </w:rPr>
              <w:t>К</w:t>
            </w:r>
            <w:r w:rsidRPr="00997609">
              <w:t>20</w:t>
            </w:r>
          </w:p>
        </w:tc>
        <w:tc>
          <w:tcPr>
            <w:tcW w:w="3960" w:type="dxa"/>
          </w:tcPr>
          <w:p w14:paraId="1CE90604" w14:textId="77777777" w:rsidR="00997609" w:rsidRPr="00997609" w:rsidRDefault="00997609" w:rsidP="00FF0960">
            <w:pPr>
              <w:pStyle w:val="BasicTextParagraph2"/>
            </w:pPr>
            <w:r w:rsidRPr="00997609">
              <w:rPr>
                <w:rFonts w:ascii="Calibri" w:hAnsi="Calibri"/>
              </w:rPr>
              <w:t>Вид</w:t>
            </w:r>
            <w:r w:rsidRPr="00997609">
              <w:t xml:space="preserve"> </w:t>
            </w:r>
            <w:r w:rsidRPr="00997609">
              <w:rPr>
                <w:rFonts w:ascii="Calibri" w:hAnsi="Calibri"/>
              </w:rPr>
              <w:t>случайной</w:t>
            </w:r>
            <w:r w:rsidRPr="00997609">
              <w:t xml:space="preserve"> </w:t>
            </w:r>
            <w:r w:rsidRPr="00997609">
              <w:rPr>
                <w:rFonts w:ascii="Calibri" w:hAnsi="Calibri"/>
              </w:rPr>
              <w:t>встречи</w:t>
            </w:r>
          </w:p>
        </w:tc>
      </w:tr>
      <w:tr w:rsidR="00997609" w:rsidRPr="00123FC2" w14:paraId="4A29572C" w14:textId="77777777" w:rsidTr="009D3077">
        <w:tc>
          <w:tcPr>
            <w:tcW w:w="900" w:type="dxa"/>
          </w:tcPr>
          <w:p w14:paraId="219F0C62" w14:textId="77777777" w:rsidR="00997609" w:rsidRPr="00997609" w:rsidRDefault="00997609" w:rsidP="00FF0960">
            <w:pPr>
              <w:pStyle w:val="BasicTextParagraph2"/>
            </w:pPr>
            <w:r w:rsidRPr="00997609">
              <w:t>01-10</w:t>
            </w:r>
          </w:p>
        </w:tc>
        <w:tc>
          <w:tcPr>
            <w:tcW w:w="3960" w:type="dxa"/>
          </w:tcPr>
          <w:p w14:paraId="6DAABD34" w14:textId="77777777" w:rsidR="00997609" w:rsidRPr="00997609" w:rsidRDefault="00997609" w:rsidP="00FF0960">
            <w:pPr>
              <w:pStyle w:val="BasicTextParagraph2"/>
            </w:pPr>
            <w:r w:rsidRPr="00997609">
              <w:rPr>
                <w:rFonts w:ascii="Calibri" w:hAnsi="Calibri"/>
              </w:rPr>
              <w:t>Животное</w:t>
            </w:r>
            <w:r w:rsidRPr="00997609">
              <w:t xml:space="preserve">, </w:t>
            </w:r>
            <w:r w:rsidRPr="00997609">
              <w:rPr>
                <w:rFonts w:ascii="Calibri" w:hAnsi="Calibri"/>
              </w:rPr>
              <w:t>Чудовище</w:t>
            </w:r>
            <w:r w:rsidRPr="00997609">
              <w:t xml:space="preserve"> </w:t>
            </w:r>
            <w:r w:rsidRPr="00997609">
              <w:rPr>
                <w:rFonts w:ascii="Calibri" w:hAnsi="Calibri"/>
              </w:rPr>
              <w:t>или</w:t>
            </w:r>
            <w:r w:rsidRPr="00997609">
              <w:t xml:space="preserve"> </w:t>
            </w:r>
            <w:r w:rsidRPr="00997609">
              <w:rPr>
                <w:rFonts w:ascii="Calibri" w:hAnsi="Calibri"/>
              </w:rPr>
              <w:t>Разумные</w:t>
            </w:r>
            <w:r w:rsidRPr="00997609">
              <w:t xml:space="preserve"> </w:t>
            </w:r>
            <w:r w:rsidRPr="00997609">
              <w:rPr>
                <w:rFonts w:ascii="Calibri" w:hAnsi="Calibri"/>
              </w:rPr>
              <w:t>существа</w:t>
            </w:r>
          </w:p>
        </w:tc>
      </w:tr>
      <w:tr w:rsidR="00997609" w:rsidRPr="00997609" w14:paraId="70ACBBB0" w14:textId="77777777" w:rsidTr="009D3077">
        <w:trPr>
          <w:cnfStyle w:val="000000010000" w:firstRow="0" w:lastRow="0" w:firstColumn="0" w:lastColumn="0" w:oddVBand="0" w:evenVBand="0" w:oddHBand="0" w:evenHBand="1" w:firstRowFirstColumn="0" w:firstRowLastColumn="0" w:lastRowFirstColumn="0" w:lastRowLastColumn="0"/>
        </w:trPr>
        <w:tc>
          <w:tcPr>
            <w:tcW w:w="900" w:type="dxa"/>
          </w:tcPr>
          <w:p w14:paraId="2F020063" w14:textId="77777777" w:rsidR="00997609" w:rsidRPr="00997609" w:rsidRDefault="00997609" w:rsidP="00FF0960">
            <w:pPr>
              <w:pStyle w:val="BasicTextParagraph2"/>
            </w:pPr>
            <w:r w:rsidRPr="00997609">
              <w:t>11-16</w:t>
            </w:r>
          </w:p>
        </w:tc>
        <w:tc>
          <w:tcPr>
            <w:tcW w:w="3960" w:type="dxa"/>
          </w:tcPr>
          <w:p w14:paraId="7AD5A1CA" w14:textId="77777777" w:rsidR="00997609" w:rsidRPr="00997609" w:rsidRDefault="00997609" w:rsidP="00FF0960">
            <w:pPr>
              <w:pStyle w:val="BasicTextParagraph2"/>
            </w:pPr>
            <w:r w:rsidRPr="00997609">
              <w:rPr>
                <w:rFonts w:ascii="Calibri" w:hAnsi="Calibri"/>
              </w:rPr>
              <w:t>Следы</w:t>
            </w:r>
          </w:p>
        </w:tc>
      </w:tr>
      <w:tr w:rsidR="00997609" w:rsidRPr="00997609" w14:paraId="2A10AFA3" w14:textId="77777777" w:rsidTr="009D3077">
        <w:tc>
          <w:tcPr>
            <w:tcW w:w="900" w:type="dxa"/>
          </w:tcPr>
          <w:p w14:paraId="2DA95223" w14:textId="77777777" w:rsidR="00997609" w:rsidRPr="00997609" w:rsidRDefault="00997609" w:rsidP="00FF0960">
            <w:pPr>
              <w:pStyle w:val="BasicTextParagraph2"/>
            </w:pPr>
            <w:r w:rsidRPr="00997609">
              <w:t>17-18</w:t>
            </w:r>
          </w:p>
        </w:tc>
        <w:tc>
          <w:tcPr>
            <w:tcW w:w="3960" w:type="dxa"/>
          </w:tcPr>
          <w:p w14:paraId="53C0E4A7" w14:textId="77777777" w:rsidR="00997609" w:rsidRPr="00997609" w:rsidRDefault="00997609" w:rsidP="00FF0960">
            <w:pPr>
              <w:pStyle w:val="BasicTextParagraph2"/>
            </w:pPr>
            <w:r w:rsidRPr="00997609">
              <w:rPr>
                <w:rFonts w:ascii="Calibri" w:hAnsi="Calibri"/>
              </w:rPr>
              <w:t>Природные</w:t>
            </w:r>
            <w:r w:rsidRPr="00997609">
              <w:t xml:space="preserve"> </w:t>
            </w:r>
            <w:r w:rsidRPr="00997609">
              <w:rPr>
                <w:rFonts w:ascii="Calibri" w:hAnsi="Calibri"/>
              </w:rPr>
              <w:t>ресурсы</w:t>
            </w:r>
          </w:p>
        </w:tc>
      </w:tr>
      <w:tr w:rsidR="00997609" w:rsidRPr="00997609" w14:paraId="3E4BF4F6" w14:textId="77777777" w:rsidTr="009D3077">
        <w:trPr>
          <w:cnfStyle w:val="000000010000" w:firstRow="0" w:lastRow="0" w:firstColumn="0" w:lastColumn="0" w:oddVBand="0" w:evenVBand="0" w:oddHBand="0" w:evenHBand="1" w:firstRowFirstColumn="0" w:firstRowLastColumn="0" w:lastRowFirstColumn="0" w:lastRowLastColumn="0"/>
        </w:trPr>
        <w:tc>
          <w:tcPr>
            <w:tcW w:w="900" w:type="dxa"/>
          </w:tcPr>
          <w:p w14:paraId="5D2ED94E" w14:textId="77777777" w:rsidR="00997609" w:rsidRPr="00997609" w:rsidRDefault="00997609" w:rsidP="00FF0960">
            <w:pPr>
              <w:pStyle w:val="BasicTextParagraph2"/>
            </w:pPr>
            <w:r w:rsidRPr="00997609">
              <w:t>19-20</w:t>
            </w:r>
          </w:p>
        </w:tc>
        <w:tc>
          <w:tcPr>
            <w:tcW w:w="3960" w:type="dxa"/>
          </w:tcPr>
          <w:p w14:paraId="69535E0D" w14:textId="77777777" w:rsidR="00997609" w:rsidRPr="00997609" w:rsidRDefault="00997609" w:rsidP="00FF0960">
            <w:pPr>
              <w:pStyle w:val="BasicTextParagraph2"/>
            </w:pPr>
            <w:r w:rsidRPr="00997609">
              <w:rPr>
                <w:rFonts w:ascii="Calibri" w:hAnsi="Calibri"/>
              </w:rPr>
              <w:t>Природные</w:t>
            </w:r>
            <w:r w:rsidRPr="00997609">
              <w:t xml:space="preserve"> </w:t>
            </w:r>
            <w:r w:rsidRPr="00997609">
              <w:rPr>
                <w:rFonts w:ascii="Calibri" w:hAnsi="Calibri"/>
              </w:rPr>
              <w:t>особенности</w:t>
            </w:r>
          </w:p>
        </w:tc>
      </w:tr>
    </w:tbl>
    <w:p w14:paraId="26CD0FC2" w14:textId="77777777" w:rsidR="00997609" w:rsidRPr="00997609" w:rsidRDefault="00997609" w:rsidP="00FF0960">
      <w:pPr>
        <w:pStyle w:val="BasicTextParagraph2"/>
      </w:pPr>
    </w:p>
    <w:p w14:paraId="3A5C2A68" w14:textId="77777777" w:rsidR="00B818B7" w:rsidRDefault="00B818B7" w:rsidP="00FF0960">
      <w:pPr>
        <w:pStyle w:val="BasicTextParagraph2"/>
      </w:pPr>
      <w:r>
        <w:drawing>
          <wp:inline distT="0" distB="0" distL="0" distR="0" wp14:anchorId="0BA7B341" wp14:editId="062A5875">
            <wp:extent cx="3194685" cy="2918460"/>
            <wp:effectExtent l="0" t="0" r="5715" b="0"/>
            <wp:docPr id="93" name="Рисунок 93"/>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46"/>
                    <a:stretch>
                      <a:fillRect/>
                    </a:stretch>
                  </pic:blipFill>
                  <pic:spPr>
                    <a:xfrm>
                      <a:off x="0" y="0"/>
                      <a:ext cx="3194685" cy="2918460"/>
                    </a:xfrm>
                    <a:prstGeom prst="rect">
                      <a:avLst/>
                    </a:prstGeom>
                    <a:effectLst>
                      <a:softEdge rad="127000"/>
                    </a:effectLst>
                  </pic:spPr>
                </pic:pic>
              </a:graphicData>
            </a:graphic>
          </wp:inline>
        </w:drawing>
      </w:r>
    </w:p>
    <w:p w14:paraId="27BEBF33" w14:textId="77777777" w:rsidR="002E0733" w:rsidRDefault="00B818B7" w:rsidP="009F1BE8">
      <w:pPr>
        <w:pStyle w:val="TABLEHEADING"/>
        <w:rPr>
          <w:lang w:val="uk-UA" w:eastAsia="zh-CN"/>
        </w:rPr>
      </w:pPr>
      <w:r w:rsidRPr="00997609">
        <w:rPr>
          <w:lang w:val="uk-UA" w:eastAsia="zh-CN"/>
        </w:rPr>
        <w:t xml:space="preserve">Логово чудовища и его домашняя территория в зависимости от размера </w:t>
      </w:r>
      <w:r w:rsidRPr="009F1BE8">
        <w:rPr>
          <w:lang w:val="ru-RU"/>
        </w:rPr>
        <w:t>чудовища</w:t>
      </w:r>
    </w:p>
    <w:p w14:paraId="2E4D872A" w14:textId="77777777" w:rsidR="002E0733" w:rsidRDefault="006454EE" w:rsidP="00FF0960">
      <w:pPr>
        <w:pStyle w:val="BasicTextParagraph2"/>
      </w:pPr>
      <w:r w:rsidRPr="006454EE">
        <w:t>При построении таблицы случайных встреч и выделении на карте логов зверей, чудовищ или разумных существ используя современные возможности создавать таблицы случайных встреч процедурным способом для каждого отдельного гекса (см. Схему 28). Пока же в Смертельных Пределах используются таблицы случайных встреч учитывающие регион Серебрянных пределов, вид местности и наличие дороги в гексе.</w:t>
      </w:r>
    </w:p>
    <w:p w14:paraId="6B322781" w14:textId="62BE0187" w:rsidR="00997609" w:rsidRPr="00997609" w:rsidRDefault="00997609" w:rsidP="008605FB">
      <w:pPr>
        <w:pStyle w:val="Heading2ToC"/>
      </w:pPr>
      <w:bookmarkStart w:id="141" w:name="_Toc70532846"/>
      <w:r w:rsidRPr="00997609">
        <w:t>Определение места случайной встречи</w:t>
      </w:r>
      <w:bookmarkEnd w:id="141"/>
    </w:p>
    <w:p w14:paraId="6CC2ECBB" w14:textId="7832BA60" w:rsidR="002E0733" w:rsidRDefault="00997609" w:rsidP="00FF0960">
      <w:pPr>
        <w:pStyle w:val="BasicTextParagraph2"/>
      </w:pPr>
      <w:r w:rsidRPr="00997609">
        <w:t>Из за используемого малого масштаба карты (напомним, в Смертельных Пределах по умолчанию используются двухмильные гексы) группа может заметить случайную встречу еще в соседнем гексе. И с другой стороны, существа также могут заметить группу заранее и чтобы определить местоположение случайной встречи удобно воспользоваться схемой 29 – бросок 1к6 – позволяет определить в каком ближайшем гексе были замечены признаки чудовища, а бросок 1к12 = позволяет определить в каком из дальних (расстояние 2) гексов были обнаружены признаки чудовища.</w:t>
      </w:r>
    </w:p>
    <w:p w14:paraId="4D24EFAF" w14:textId="1D0BDB54" w:rsidR="00070C99" w:rsidRDefault="00070C99" w:rsidP="00FF0960">
      <w:pPr>
        <w:pStyle w:val="BasicTextParagraph2"/>
      </w:pPr>
    </w:p>
    <w:p w14:paraId="6AE9D551" w14:textId="2CAB2DBD" w:rsidR="00070C99" w:rsidRDefault="00070C99" w:rsidP="00FF0960">
      <w:pPr>
        <w:pStyle w:val="BasicTextParagraph2"/>
      </w:pPr>
      <w:r>
        <mc:AlternateContent>
          <mc:Choice Requires="wpc">
            <w:drawing>
              <wp:inline distT="0" distB="0" distL="0" distR="0" wp14:anchorId="3E066E7F" wp14:editId="384F728B">
                <wp:extent cx="2742919" cy="2300605"/>
                <wp:effectExtent l="19050" t="19050" r="57785" b="61595"/>
                <wp:docPr id="249" name="Полотно 24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CC"/>
                        </a:solidFill>
                      </wpc:bg>
                      <wpc:whole>
                        <a:ln w="19050" cmpd="dbl">
                          <a:solidFill>
                            <a:schemeClr val="tx1">
                              <a:alpha val="99000"/>
                            </a:schemeClr>
                          </a:solidFill>
                          <a:extLst>
                            <a:ext uri="{C807C97D-BFC1-408E-A445-0C87EB9F89A2}">
                              <ask:lineSketchStyleProps xmlns:ask="http://schemas.microsoft.com/office/drawing/2018/sketchyshapes">
                                <ask:type>
                                  <ask:lineSketchScribble/>
                                </ask:type>
                              </ask:lineSketchStyleProps>
                            </a:ext>
                          </a:extLst>
                        </a:ln>
                      </wpc:whole>
                      <wps:wsp>
                        <wps:cNvPr id="250" name="Шестикутник 250"/>
                        <wps:cNvSpPr/>
                        <wps:spPr>
                          <a:xfrm>
                            <a:off x="1149740" y="932098"/>
                            <a:ext cx="530352" cy="457200"/>
                          </a:xfrm>
                          <a:prstGeom prst="hexagon">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8E4ED2" w14:textId="77777777" w:rsidR="00070C99" w:rsidRDefault="00070C99" w:rsidP="00070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Шестикутник 87"/>
                        <wps:cNvSpPr/>
                        <wps:spPr>
                          <a:xfrm>
                            <a:off x="738082" y="701178"/>
                            <a:ext cx="530225" cy="457200"/>
                          </a:xfrm>
                          <a:prstGeom prst="hexagon">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FDB734" w14:textId="2B7E6F8F" w:rsidR="00070C99" w:rsidRPr="00070C99" w:rsidRDefault="00070C99" w:rsidP="00070C99">
                              <w:pPr>
                                <w:jc w:val="center"/>
                                <w:rPr>
                                  <w:color w:val="000000" w:themeColor="text1"/>
                                  <w:lang w:val="uk-UA"/>
                                </w:rPr>
                              </w:pPr>
                              <w:r w:rsidRPr="00070C99">
                                <w:rPr>
                                  <w:color w:val="000000" w:themeColor="text1"/>
                                  <w:lang w:val="uk-UA"/>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 name="Шестикутник 88"/>
                        <wps:cNvSpPr/>
                        <wps:spPr>
                          <a:xfrm>
                            <a:off x="733550" y="1148330"/>
                            <a:ext cx="530225" cy="457200"/>
                          </a:xfrm>
                          <a:prstGeom prst="hexagon">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C55CEA" w14:textId="62499378" w:rsidR="00070C99" w:rsidRPr="00070C99" w:rsidRDefault="00070C99" w:rsidP="00070C99">
                              <w:pPr>
                                <w:jc w:val="center"/>
                                <w:rPr>
                                  <w:color w:val="000000" w:themeColor="text1"/>
                                  <w:lang w:val="uk-UA"/>
                                </w:rPr>
                              </w:pPr>
                              <w:r w:rsidRPr="00070C99">
                                <w:rPr>
                                  <w:color w:val="000000" w:themeColor="text1"/>
                                  <w:lang w:val="uk-UA"/>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9" name="Шестикутник 89"/>
                        <wps:cNvSpPr/>
                        <wps:spPr>
                          <a:xfrm>
                            <a:off x="1145483" y="478375"/>
                            <a:ext cx="530225" cy="457200"/>
                          </a:xfrm>
                          <a:prstGeom prst="hexagon">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853220" w14:textId="144881AE" w:rsidR="00070C99" w:rsidRPr="00070C99" w:rsidRDefault="00070C99" w:rsidP="00070C99">
                              <w:pPr>
                                <w:jc w:val="center"/>
                                <w:rPr>
                                  <w:color w:val="000000" w:themeColor="text1"/>
                                  <w:lang w:val="uk-UA"/>
                                </w:rPr>
                              </w:pPr>
                              <w:r w:rsidRPr="00070C99">
                                <w:rPr>
                                  <w:color w:val="000000" w:themeColor="text1"/>
                                  <w:lang w:val="uk-UA"/>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 name="Шестикутник 90"/>
                        <wps:cNvSpPr/>
                        <wps:spPr>
                          <a:xfrm>
                            <a:off x="1154537" y="1379194"/>
                            <a:ext cx="530225" cy="457200"/>
                          </a:xfrm>
                          <a:prstGeom prst="hexagon">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1C613C" w14:textId="30029F03" w:rsidR="00070C99" w:rsidRPr="00070C99" w:rsidRDefault="00070C99" w:rsidP="00070C99">
                              <w:pPr>
                                <w:jc w:val="center"/>
                                <w:rPr>
                                  <w:color w:val="000000" w:themeColor="text1"/>
                                  <w:lang w:val="uk-UA"/>
                                </w:rPr>
                              </w:pPr>
                              <w:r w:rsidRPr="00070C99">
                                <w:rPr>
                                  <w:color w:val="000000" w:themeColor="text1"/>
                                  <w:lang w:val="uk-UA"/>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Шестикутник 92"/>
                        <wps:cNvSpPr/>
                        <wps:spPr>
                          <a:xfrm>
                            <a:off x="1566469" y="709238"/>
                            <a:ext cx="530225" cy="457200"/>
                          </a:xfrm>
                          <a:prstGeom prst="hexagon">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A3BAFD" w14:textId="4A03A60F" w:rsidR="00070C99" w:rsidRPr="00070C99" w:rsidRDefault="00070C99" w:rsidP="00070C99">
                              <w:pPr>
                                <w:jc w:val="center"/>
                                <w:rPr>
                                  <w:color w:val="000000" w:themeColor="text1"/>
                                  <w:lang w:val="uk-UA"/>
                                </w:rPr>
                              </w:pPr>
                              <w:r w:rsidRPr="00070C99">
                                <w:rPr>
                                  <w:color w:val="000000" w:themeColor="text1"/>
                                  <w:lang w:val="uk-UA"/>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Шестикутник 94"/>
                        <wps:cNvSpPr/>
                        <wps:spPr>
                          <a:xfrm>
                            <a:off x="1561943" y="1143804"/>
                            <a:ext cx="530225" cy="457200"/>
                          </a:xfrm>
                          <a:prstGeom prst="hexagon">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42E6524" w14:textId="5D727478" w:rsidR="00070C99" w:rsidRPr="00070C99" w:rsidRDefault="00070C99" w:rsidP="00070C99">
                              <w:pPr>
                                <w:jc w:val="center"/>
                                <w:rPr>
                                  <w:color w:val="000000" w:themeColor="text1"/>
                                  <w:lang w:val="uk-UA"/>
                                </w:rPr>
                              </w:pPr>
                              <w:r w:rsidRPr="00070C99">
                                <w:rPr>
                                  <w:color w:val="000000" w:themeColor="text1"/>
                                  <w:lang w:val="uk-UA"/>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Шестикутник 95"/>
                        <wps:cNvSpPr/>
                        <wps:spPr>
                          <a:xfrm>
                            <a:off x="307719" y="938463"/>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B87CA89" w14:textId="0124CAD3" w:rsidR="00070C99" w:rsidRPr="00070C99" w:rsidRDefault="00070C99" w:rsidP="00070C99">
                              <w:pPr>
                                <w:jc w:val="center"/>
                                <w:rPr>
                                  <w:lang w:val="uk-UA"/>
                                </w:rPr>
                              </w:pPr>
                              <w:r>
                                <w:rPr>
                                  <w:lang w:val="uk-UA"/>
                                </w:rPr>
                                <w:t>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 name="Шестикутник 96"/>
                        <wps:cNvSpPr/>
                        <wps:spPr>
                          <a:xfrm>
                            <a:off x="327452" y="479849"/>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2E80C0" w14:textId="410E2238" w:rsidR="00070C99" w:rsidRPr="00070C99" w:rsidRDefault="00070C99" w:rsidP="00070C99">
                              <w:pPr>
                                <w:jc w:val="center"/>
                                <w:rPr>
                                  <w:lang w:val="uk-UA"/>
                                </w:rPr>
                              </w:pPr>
                              <w:r>
                                <w:rPr>
                                  <w:lang w:val="uk-UA"/>
                                </w:rPr>
                                <w:t>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 name="Шестикутник 97"/>
                        <wps:cNvSpPr/>
                        <wps:spPr>
                          <a:xfrm>
                            <a:off x="748188" y="255457"/>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7488CA" w14:textId="41C1CF9E" w:rsidR="00070C99" w:rsidRPr="00070C99" w:rsidRDefault="00070C99" w:rsidP="00070C99">
                              <w:pPr>
                                <w:jc w:val="center"/>
                                <w:rPr>
                                  <w:lang w:val="uk-UA"/>
                                </w:rPr>
                              </w:pPr>
                              <w:r>
                                <w:rPr>
                                  <w:lang w:val="uk-UA"/>
                                </w:rPr>
                                <w:t>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Шестикутник 98"/>
                        <wps:cNvSpPr/>
                        <wps:spPr>
                          <a:xfrm>
                            <a:off x="1561612" y="277896"/>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040F34" w14:textId="0AF875F9" w:rsidR="00070C99" w:rsidRPr="00070C99" w:rsidRDefault="00070C99" w:rsidP="00070C99">
                              <w:pPr>
                                <w:jc w:val="center"/>
                                <w:rPr>
                                  <w:lang w:val="uk-UA"/>
                                </w:rPr>
                              </w:pPr>
                              <w:r>
                                <w:rPr>
                                  <w:lang w:val="uk-UA"/>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Шестикутник 99"/>
                        <wps:cNvSpPr/>
                        <wps:spPr>
                          <a:xfrm>
                            <a:off x="333062" y="1371811"/>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4CE389" w14:textId="399C7374" w:rsidR="00070C99" w:rsidRPr="00070C99" w:rsidRDefault="00070C99" w:rsidP="00070C99">
                              <w:pPr>
                                <w:jc w:val="center"/>
                                <w:rPr>
                                  <w:lang w:val="uk-UA"/>
                                </w:rPr>
                              </w:pPr>
                              <w:r>
                                <w:rPr>
                                  <w:lang w:val="uk-UA"/>
                                </w:rPr>
                                <w:t>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Шестикутник 100"/>
                        <wps:cNvSpPr/>
                        <wps:spPr>
                          <a:xfrm>
                            <a:off x="736969" y="1590593"/>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E58B5D" w14:textId="400A3737" w:rsidR="00070C99" w:rsidRPr="00070C99" w:rsidRDefault="00070C99" w:rsidP="00070C99">
                              <w:pPr>
                                <w:jc w:val="center"/>
                                <w:rPr>
                                  <w:lang w:val="uk-UA"/>
                                </w:rPr>
                              </w:pPr>
                              <w:r>
                                <w:rPr>
                                  <w:lang w:val="uk-UA"/>
                                </w:rPr>
                                <w:t>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 name="Шестикутник 101"/>
                        <wps:cNvSpPr/>
                        <wps:spPr>
                          <a:xfrm>
                            <a:off x="1140875" y="1844688"/>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CA07EC" w14:textId="1A8D4ABE" w:rsidR="00070C99" w:rsidRPr="00070C99" w:rsidRDefault="00070C99" w:rsidP="00070C99">
                              <w:pPr>
                                <w:jc w:val="center"/>
                                <w:rPr>
                                  <w:lang w:val="uk-UA"/>
                                </w:rPr>
                              </w:pPr>
                              <w:r>
                                <w:rPr>
                                  <w:lang w:val="uk-UA"/>
                                </w:rPr>
                                <w:t>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 name="Шестикутник 102"/>
                        <wps:cNvSpPr/>
                        <wps:spPr>
                          <a:xfrm>
                            <a:off x="1567221" y="1607423"/>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CF8039" w14:textId="1DCABFBE" w:rsidR="00070C99" w:rsidRPr="00070C99" w:rsidRDefault="00070C99" w:rsidP="00070C99">
                              <w:pPr>
                                <w:jc w:val="center"/>
                                <w:rPr>
                                  <w:lang w:val="uk-UA"/>
                                </w:rPr>
                              </w:pPr>
                              <w:r>
                                <w:rPr>
                                  <w:lang w:val="uk-UA"/>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Шестикутник 103"/>
                        <wps:cNvSpPr/>
                        <wps:spPr>
                          <a:xfrm>
                            <a:off x="1971128" y="1399860"/>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3F318C" w14:textId="7FED9F1C" w:rsidR="00070C99" w:rsidRPr="00070C99" w:rsidRDefault="00070C99" w:rsidP="00070C99">
                              <w:pPr>
                                <w:jc w:val="center"/>
                                <w:rPr>
                                  <w:lang w:val="uk-UA"/>
                                </w:rPr>
                              </w:pPr>
                              <w:r>
                                <w:rPr>
                                  <w:lang w:val="uk-UA"/>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 name="Шестикутник 104"/>
                        <wps:cNvSpPr/>
                        <wps:spPr>
                          <a:xfrm>
                            <a:off x="1976739" y="951074"/>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2DE53A" w14:textId="20F4FE33" w:rsidR="00070C99" w:rsidRPr="00070C99" w:rsidRDefault="00070C99" w:rsidP="00070C99">
                              <w:pPr>
                                <w:jc w:val="center"/>
                                <w:rPr>
                                  <w:lang w:val="uk-UA"/>
                                </w:rPr>
                              </w:pPr>
                              <w:r>
                                <w:rPr>
                                  <w:lang w:val="uk-UA"/>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 name="Шестикутник 105"/>
                        <wps:cNvSpPr/>
                        <wps:spPr>
                          <a:xfrm>
                            <a:off x="1976738" y="502289"/>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00A4FB" w14:textId="7DC4354C" w:rsidR="00070C99" w:rsidRPr="00070C99" w:rsidRDefault="00070C99" w:rsidP="00070C99">
                              <w:pPr>
                                <w:jc w:val="center"/>
                                <w:rPr>
                                  <w:lang w:val="uk-UA"/>
                                </w:rPr>
                              </w:pPr>
                              <w:r>
                                <w:rPr>
                                  <w:lang w:val="uk-UA"/>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 name="Шестикутник 106"/>
                        <wps:cNvSpPr/>
                        <wps:spPr>
                          <a:xfrm>
                            <a:off x="1152095" y="36605"/>
                            <a:ext cx="530225" cy="4572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E03167" w14:textId="054C5249" w:rsidR="00070C99" w:rsidRPr="00070C99" w:rsidRDefault="00070C99" w:rsidP="00070C99">
                              <w:pPr>
                                <w:jc w:val="center"/>
                                <w:rPr>
                                  <w:lang w:val="uk-UA"/>
                                </w:rPr>
                              </w:pPr>
                              <w:r>
                                <w:rPr>
                                  <w:lang w:val="uk-UA"/>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E066E7F" id="Полотно 249" o:spid="_x0000_s1033" editas="canvas" style="width:3in;height:181.15pt;mso-position-horizontal-relative:char;mso-position-vertical-relative:line" coordsize="27425,23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">
                <v:shape id="_x0000_s1034" type="#_x0000_t75" style="position:absolute;width:27425;height:23006;visibility:visible;mso-wrap-style:square" filled="t" fillcolor="#ffc" stroked="t" strokecolor="black [3213]" strokeweight="1.5pt">
                  <v:fill o:detectmouseclick="t"/>
                  <v:stroke opacity="64764f" linestyle="thinThin"/>
                  <v:path o:connecttype="none"/>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кутник 250" o:spid="_x0000_s1035" type="#_x0000_t9" style="position:absolute;left:11497;top:9320;width:530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" adj="4655" fillcolor="#eaf1dd [662]" strokecolor="#243f60 [1604]" strokeweight="1pt">
                  <v:textbox>
                    <w:txbxContent>
                      <w:p w14:paraId="478E4ED2" w14:textId="77777777" w:rsidR="00070C99" w:rsidRDefault="00070C99" w:rsidP="00070C99">
                        <w:pPr>
                          <w:jc w:val="center"/>
                        </w:pPr>
                      </w:p>
                    </w:txbxContent>
                  </v:textbox>
                </v:shape>
                <v:shape id="Шестикутник 87" o:spid="_x0000_s1036" type="#_x0000_t9" style="position:absolute;left:7380;top:7011;width:530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" adj="4656" fillcolor="#f2f2f2 [3052]" strokecolor="#243f60 [1604]" strokeweight="1pt">
                  <v:textbox>
                    <w:txbxContent>
                      <w:p w14:paraId="33FDB734" w14:textId="2B7E6F8F" w:rsidR="00070C99" w:rsidRPr="00070C99" w:rsidRDefault="00070C99" w:rsidP="00070C99">
                        <w:pPr>
                          <w:jc w:val="center"/>
                          <w:rPr>
                            <w:color w:val="000000" w:themeColor="text1"/>
                            <w:lang w:val="uk-UA"/>
                          </w:rPr>
                        </w:pPr>
                        <w:r w:rsidRPr="00070C99">
                          <w:rPr>
                            <w:color w:val="000000" w:themeColor="text1"/>
                            <w:lang w:val="uk-UA"/>
                          </w:rPr>
                          <w:t>6</w:t>
                        </w:r>
                      </w:p>
                    </w:txbxContent>
                  </v:textbox>
                </v:shape>
                <v:shape id="Шестикутник 88" o:spid="_x0000_s1037" type="#_x0000_t9" style="position:absolute;left:7335;top:11483;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" adj="4656" fillcolor="#f2f2f2 [3052]" strokecolor="#243f60 [1604]" strokeweight="1pt">
                  <v:textbox>
                    <w:txbxContent>
                      <w:p w14:paraId="26C55CEA" w14:textId="62499378" w:rsidR="00070C99" w:rsidRPr="00070C99" w:rsidRDefault="00070C99" w:rsidP="00070C99">
                        <w:pPr>
                          <w:jc w:val="center"/>
                          <w:rPr>
                            <w:color w:val="000000" w:themeColor="text1"/>
                            <w:lang w:val="uk-UA"/>
                          </w:rPr>
                        </w:pPr>
                        <w:r w:rsidRPr="00070C99">
                          <w:rPr>
                            <w:color w:val="000000" w:themeColor="text1"/>
                            <w:lang w:val="uk-UA"/>
                          </w:rPr>
                          <w:t>5</w:t>
                        </w:r>
                      </w:p>
                    </w:txbxContent>
                  </v:textbox>
                </v:shape>
                <v:shape id="Шестикутник 89" o:spid="_x0000_s1038" type="#_x0000_t9" style="position:absolute;left:11454;top:4783;width:530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" adj="4656" fillcolor="#f2f2f2 [3052]" strokecolor="#243f60 [1604]" strokeweight="1pt">
                  <v:textbox>
                    <w:txbxContent>
                      <w:p w14:paraId="07853220" w14:textId="144881AE" w:rsidR="00070C99" w:rsidRPr="00070C99" w:rsidRDefault="00070C99" w:rsidP="00070C99">
                        <w:pPr>
                          <w:jc w:val="center"/>
                          <w:rPr>
                            <w:color w:val="000000" w:themeColor="text1"/>
                            <w:lang w:val="uk-UA"/>
                          </w:rPr>
                        </w:pPr>
                        <w:r w:rsidRPr="00070C99">
                          <w:rPr>
                            <w:color w:val="000000" w:themeColor="text1"/>
                            <w:lang w:val="uk-UA"/>
                          </w:rPr>
                          <w:t>1</w:t>
                        </w:r>
                      </w:p>
                    </w:txbxContent>
                  </v:textbox>
                </v:shape>
                <v:shape id="Шестикутник 90" o:spid="_x0000_s1039" type="#_x0000_t9" style="position:absolute;left:11545;top:13791;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" adj="4656" fillcolor="#f2f2f2 [3052]" strokecolor="#243f60 [1604]" strokeweight="1pt">
                  <v:textbox>
                    <w:txbxContent>
                      <w:p w14:paraId="741C613C" w14:textId="30029F03" w:rsidR="00070C99" w:rsidRPr="00070C99" w:rsidRDefault="00070C99" w:rsidP="00070C99">
                        <w:pPr>
                          <w:jc w:val="center"/>
                          <w:rPr>
                            <w:color w:val="000000" w:themeColor="text1"/>
                            <w:lang w:val="uk-UA"/>
                          </w:rPr>
                        </w:pPr>
                        <w:r w:rsidRPr="00070C99">
                          <w:rPr>
                            <w:color w:val="000000" w:themeColor="text1"/>
                            <w:lang w:val="uk-UA"/>
                          </w:rPr>
                          <w:t>4</w:t>
                        </w:r>
                      </w:p>
                    </w:txbxContent>
                  </v:textbox>
                </v:shape>
                <v:shape id="Шестикутник 92" o:spid="_x0000_s1040" type="#_x0000_t9" style="position:absolute;left:15664;top:7092;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" adj="4656" fillcolor="#f2f2f2 [3052]" strokecolor="#243f60 [1604]" strokeweight="1pt">
                  <v:textbox>
                    <w:txbxContent>
                      <w:p w14:paraId="3CA3BAFD" w14:textId="4A03A60F" w:rsidR="00070C99" w:rsidRPr="00070C99" w:rsidRDefault="00070C99" w:rsidP="00070C99">
                        <w:pPr>
                          <w:jc w:val="center"/>
                          <w:rPr>
                            <w:color w:val="000000" w:themeColor="text1"/>
                            <w:lang w:val="uk-UA"/>
                          </w:rPr>
                        </w:pPr>
                        <w:r w:rsidRPr="00070C99">
                          <w:rPr>
                            <w:color w:val="000000" w:themeColor="text1"/>
                            <w:lang w:val="uk-UA"/>
                          </w:rPr>
                          <w:t>2</w:t>
                        </w:r>
                      </w:p>
                    </w:txbxContent>
                  </v:textbox>
                </v:shape>
                <v:shape id="Шестикутник 94" o:spid="_x0000_s1041" type="#_x0000_t9" style="position:absolute;left:15619;top:11438;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" adj="4656" fillcolor="#f2f2f2 [3052]" strokecolor="#243f60 [1604]" strokeweight="1pt">
                  <v:textbox>
                    <w:txbxContent>
                      <w:p w14:paraId="542E6524" w14:textId="5D727478" w:rsidR="00070C99" w:rsidRPr="00070C99" w:rsidRDefault="00070C99" w:rsidP="00070C99">
                        <w:pPr>
                          <w:jc w:val="center"/>
                          <w:rPr>
                            <w:color w:val="000000" w:themeColor="text1"/>
                            <w:lang w:val="uk-UA"/>
                          </w:rPr>
                        </w:pPr>
                        <w:r w:rsidRPr="00070C99">
                          <w:rPr>
                            <w:color w:val="000000" w:themeColor="text1"/>
                            <w:lang w:val="uk-UA"/>
                          </w:rPr>
                          <w:t>3</w:t>
                        </w:r>
                      </w:p>
                    </w:txbxContent>
                  </v:textbox>
                </v:shape>
                <v:shape id="Шестикутник 95" o:spid="_x0000_s1042" type="#_x0000_t9" style="position:absolute;left:3077;top:9384;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" adj="4656" fillcolor="#4f81bd [3204]" strokecolor="#243f60 [1604]" strokeweight="1pt">
                  <v:textbox>
                    <w:txbxContent>
                      <w:p w14:paraId="7B87CA89" w14:textId="0124CAD3" w:rsidR="00070C99" w:rsidRPr="00070C99" w:rsidRDefault="00070C99" w:rsidP="00070C99">
                        <w:pPr>
                          <w:jc w:val="center"/>
                          <w:rPr>
                            <w:lang w:val="uk-UA"/>
                          </w:rPr>
                        </w:pPr>
                        <w:r>
                          <w:rPr>
                            <w:lang w:val="uk-UA"/>
                          </w:rPr>
                          <w:t>10</w:t>
                        </w:r>
                      </w:p>
                    </w:txbxContent>
                  </v:textbox>
                </v:shape>
                <v:shape id="Шестикутник 96" o:spid="_x0000_s1043" type="#_x0000_t9" style="position:absolute;left:3274;top:4798;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" adj="4656" fillcolor="#4f81bd [3204]" strokecolor="#243f60 [1604]" strokeweight="1pt">
                  <v:textbox>
                    <w:txbxContent>
                      <w:p w14:paraId="512E80C0" w14:textId="410E2238" w:rsidR="00070C99" w:rsidRPr="00070C99" w:rsidRDefault="00070C99" w:rsidP="00070C99">
                        <w:pPr>
                          <w:jc w:val="center"/>
                          <w:rPr>
                            <w:lang w:val="uk-UA"/>
                          </w:rPr>
                        </w:pPr>
                        <w:r>
                          <w:rPr>
                            <w:lang w:val="uk-UA"/>
                          </w:rPr>
                          <w:t>11</w:t>
                        </w:r>
                      </w:p>
                    </w:txbxContent>
                  </v:textbox>
                </v:shape>
                <v:shape id="Шестикутник 97" o:spid="_x0000_s1044" type="#_x0000_t9" style="position:absolute;left:7481;top:2554;width:530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" adj="4656" fillcolor="#4f81bd [3204]" strokecolor="#243f60 [1604]" strokeweight="1pt">
                  <v:textbox>
                    <w:txbxContent>
                      <w:p w14:paraId="787488CA" w14:textId="41C1CF9E" w:rsidR="00070C99" w:rsidRPr="00070C99" w:rsidRDefault="00070C99" w:rsidP="00070C99">
                        <w:pPr>
                          <w:jc w:val="center"/>
                          <w:rPr>
                            <w:lang w:val="uk-UA"/>
                          </w:rPr>
                        </w:pPr>
                        <w:r>
                          <w:rPr>
                            <w:lang w:val="uk-UA"/>
                          </w:rPr>
                          <w:t>12</w:t>
                        </w:r>
                      </w:p>
                    </w:txbxContent>
                  </v:textbox>
                </v:shape>
                <v:shape id="Шестикутник 98" o:spid="_x0000_s1045" type="#_x0000_t9" style="position:absolute;left:15616;top:2778;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" adj="4656" fillcolor="#4f81bd [3204]" strokecolor="#243f60 [1604]" strokeweight="1pt">
                  <v:textbox>
                    <w:txbxContent>
                      <w:p w14:paraId="26040F34" w14:textId="0AF875F9" w:rsidR="00070C99" w:rsidRPr="00070C99" w:rsidRDefault="00070C99" w:rsidP="00070C99">
                        <w:pPr>
                          <w:jc w:val="center"/>
                          <w:rPr>
                            <w:lang w:val="uk-UA"/>
                          </w:rPr>
                        </w:pPr>
                        <w:r>
                          <w:rPr>
                            <w:lang w:val="uk-UA"/>
                          </w:rPr>
                          <w:t>2</w:t>
                        </w:r>
                      </w:p>
                    </w:txbxContent>
                  </v:textbox>
                </v:shape>
                <v:shape id="Шестикутник 99" o:spid="_x0000_s1046" type="#_x0000_t9" style="position:absolute;left:3330;top:13718;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" adj="4656" fillcolor="#4f81bd [3204]" strokecolor="#243f60 [1604]" strokeweight="1pt">
                  <v:textbox>
                    <w:txbxContent>
                      <w:p w14:paraId="704CE389" w14:textId="399C7374" w:rsidR="00070C99" w:rsidRPr="00070C99" w:rsidRDefault="00070C99" w:rsidP="00070C99">
                        <w:pPr>
                          <w:jc w:val="center"/>
                          <w:rPr>
                            <w:lang w:val="uk-UA"/>
                          </w:rPr>
                        </w:pPr>
                        <w:r>
                          <w:rPr>
                            <w:lang w:val="uk-UA"/>
                          </w:rPr>
                          <w:t>9</w:t>
                        </w:r>
                      </w:p>
                    </w:txbxContent>
                  </v:textbox>
                </v:shape>
                <v:shape id="Шестикутник 100" o:spid="_x0000_s1047" type="#_x0000_t9" style="position:absolute;left:7369;top:15905;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" adj="4656" fillcolor="#4f81bd [3204]" strokecolor="#243f60 [1604]" strokeweight="1pt">
                  <v:textbox>
                    <w:txbxContent>
                      <w:p w14:paraId="77E58B5D" w14:textId="400A3737" w:rsidR="00070C99" w:rsidRPr="00070C99" w:rsidRDefault="00070C99" w:rsidP="00070C99">
                        <w:pPr>
                          <w:jc w:val="center"/>
                          <w:rPr>
                            <w:lang w:val="uk-UA"/>
                          </w:rPr>
                        </w:pPr>
                        <w:r>
                          <w:rPr>
                            <w:lang w:val="uk-UA"/>
                          </w:rPr>
                          <w:t>8</w:t>
                        </w:r>
                      </w:p>
                    </w:txbxContent>
                  </v:textbox>
                </v:shape>
                <v:shape id="Шестикутник 101" o:spid="_x0000_s1048" type="#_x0000_t9" style="position:absolute;left:11408;top:18446;width:530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" adj="4656" fillcolor="#4f81bd [3204]" strokecolor="#243f60 [1604]" strokeweight="1pt">
                  <v:textbox>
                    <w:txbxContent>
                      <w:p w14:paraId="2ACA07EC" w14:textId="1A8D4ABE" w:rsidR="00070C99" w:rsidRPr="00070C99" w:rsidRDefault="00070C99" w:rsidP="00070C99">
                        <w:pPr>
                          <w:jc w:val="center"/>
                          <w:rPr>
                            <w:lang w:val="uk-UA"/>
                          </w:rPr>
                        </w:pPr>
                        <w:r>
                          <w:rPr>
                            <w:lang w:val="uk-UA"/>
                          </w:rPr>
                          <w:t>7</w:t>
                        </w:r>
                      </w:p>
                    </w:txbxContent>
                  </v:textbox>
                </v:shape>
                <v:shape id="Шестикутник 102" o:spid="_x0000_s1049" type="#_x0000_t9" style="position:absolute;left:15672;top:16074;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" adj="4656" fillcolor="#4f81bd [3204]" strokecolor="#243f60 [1604]" strokeweight="1pt">
                  <v:textbox>
                    <w:txbxContent>
                      <w:p w14:paraId="7DCF8039" w14:textId="1DCABFBE" w:rsidR="00070C99" w:rsidRPr="00070C99" w:rsidRDefault="00070C99" w:rsidP="00070C99">
                        <w:pPr>
                          <w:jc w:val="center"/>
                          <w:rPr>
                            <w:lang w:val="uk-UA"/>
                          </w:rPr>
                        </w:pPr>
                        <w:r>
                          <w:rPr>
                            <w:lang w:val="uk-UA"/>
                          </w:rPr>
                          <w:t>6</w:t>
                        </w:r>
                      </w:p>
                    </w:txbxContent>
                  </v:textbox>
                </v:shape>
                <v:shape id="Шестикутник 103" o:spid="_x0000_s1050" type="#_x0000_t9" style="position:absolute;left:19711;top:13998;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" adj="4656" fillcolor="#4f81bd [3204]" strokecolor="#243f60 [1604]" strokeweight="1pt">
                  <v:textbox>
                    <w:txbxContent>
                      <w:p w14:paraId="3C3F318C" w14:textId="7FED9F1C" w:rsidR="00070C99" w:rsidRPr="00070C99" w:rsidRDefault="00070C99" w:rsidP="00070C99">
                        <w:pPr>
                          <w:jc w:val="center"/>
                          <w:rPr>
                            <w:lang w:val="uk-UA"/>
                          </w:rPr>
                        </w:pPr>
                        <w:r>
                          <w:rPr>
                            <w:lang w:val="uk-UA"/>
                          </w:rPr>
                          <w:t>5</w:t>
                        </w:r>
                      </w:p>
                    </w:txbxContent>
                  </v:textbox>
                </v:shape>
                <v:shape id="Шестикутник 104" o:spid="_x0000_s1051" type="#_x0000_t9" style="position:absolute;left:19767;top:9510;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" adj="4656" fillcolor="#4f81bd [3204]" strokecolor="#243f60 [1604]" strokeweight="1pt">
                  <v:textbox>
                    <w:txbxContent>
                      <w:p w14:paraId="352DE53A" w14:textId="20F4FE33" w:rsidR="00070C99" w:rsidRPr="00070C99" w:rsidRDefault="00070C99" w:rsidP="00070C99">
                        <w:pPr>
                          <w:jc w:val="center"/>
                          <w:rPr>
                            <w:lang w:val="uk-UA"/>
                          </w:rPr>
                        </w:pPr>
                        <w:r>
                          <w:rPr>
                            <w:lang w:val="uk-UA"/>
                          </w:rPr>
                          <w:t>4</w:t>
                        </w:r>
                      </w:p>
                    </w:txbxContent>
                  </v:textbox>
                </v:shape>
                <v:shape id="Шестикутник 105" o:spid="_x0000_s1052" type="#_x0000_t9" style="position:absolute;left:19767;top:5022;width:530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" adj="4656" fillcolor="#4f81bd [3204]" strokecolor="#243f60 [1604]" strokeweight="1pt">
                  <v:textbox>
                    <w:txbxContent>
                      <w:p w14:paraId="3E00A4FB" w14:textId="7DC4354C" w:rsidR="00070C99" w:rsidRPr="00070C99" w:rsidRDefault="00070C99" w:rsidP="00070C99">
                        <w:pPr>
                          <w:jc w:val="center"/>
                          <w:rPr>
                            <w:lang w:val="uk-UA"/>
                          </w:rPr>
                        </w:pPr>
                        <w:r>
                          <w:rPr>
                            <w:lang w:val="uk-UA"/>
                          </w:rPr>
                          <w:t>3</w:t>
                        </w:r>
                      </w:p>
                    </w:txbxContent>
                  </v:textbox>
                </v:shape>
                <v:shape id="Шестикутник 106" o:spid="_x0000_s1053" type="#_x0000_t9" style="position:absolute;left:11520;top:366;width:530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" adj="4656" fillcolor="#4f81bd [3204]" strokecolor="#243f60 [1604]" strokeweight="1pt">
                  <v:textbox>
                    <w:txbxContent>
                      <w:p w14:paraId="58E03167" w14:textId="054C5249" w:rsidR="00070C99" w:rsidRPr="00070C99" w:rsidRDefault="00070C99" w:rsidP="00070C99">
                        <w:pPr>
                          <w:jc w:val="center"/>
                          <w:rPr>
                            <w:lang w:val="uk-UA"/>
                          </w:rPr>
                        </w:pPr>
                        <w:r>
                          <w:rPr>
                            <w:lang w:val="uk-UA"/>
                          </w:rPr>
                          <w:t>1</w:t>
                        </w:r>
                      </w:p>
                    </w:txbxContent>
                  </v:textbox>
                </v:shape>
                <w10:anchorlock/>
              </v:group>
            </w:pict>
          </mc:Fallback>
        </mc:AlternateContent>
      </w:r>
    </w:p>
    <w:p w14:paraId="1296B70D" w14:textId="5AEA0C0C" w:rsidR="006454EE" w:rsidRDefault="006454EE" w:rsidP="00FF0960">
      <w:pPr>
        <w:pStyle w:val="BasicTextParagraph2"/>
      </w:pPr>
    </w:p>
    <w:p w14:paraId="348857C3" w14:textId="77777777" w:rsidR="002E0733" w:rsidRDefault="006454EE" w:rsidP="009F1BE8">
      <w:pPr>
        <w:pStyle w:val="TABLEHEADING"/>
        <w:rPr>
          <w:lang w:val="uk-UA" w:eastAsia="zh-CN"/>
        </w:rPr>
      </w:pPr>
      <w:r w:rsidRPr="00D53040">
        <w:rPr>
          <w:lang w:val="ru-RU"/>
        </w:rPr>
        <w:lastRenderedPageBreak/>
        <w:t xml:space="preserve">Определение местоположения следов чудовища на расстоянии двух </w:t>
      </w:r>
      <w:r w:rsidRPr="009F1BE8">
        <w:rPr>
          <w:lang w:val="uk-UA" w:eastAsia="zh-CN"/>
        </w:rPr>
        <w:t>гексов</w:t>
      </w:r>
      <w:r w:rsidRPr="00D53040">
        <w:rPr>
          <w:lang w:val="ru-RU"/>
        </w:rPr>
        <w:t xml:space="preserve"> от группы</w:t>
      </w:r>
    </w:p>
    <w:p w14:paraId="2472EB48" w14:textId="5819DA4F" w:rsidR="00997609" w:rsidRPr="00746A56" w:rsidRDefault="00746A56" w:rsidP="00DA07FC">
      <w:pPr>
        <w:pStyle w:val="Heading2ToC"/>
        <w:rPr>
          <w:lang w:val="ru-RU"/>
        </w:rPr>
      </w:pPr>
      <w:bookmarkStart w:id="142" w:name="_Toc70532847"/>
      <w:r>
        <w:rPr>
          <w:lang w:val="ru-RU"/>
        </w:rPr>
        <w:t>Определение заметности сторон</w:t>
      </w:r>
      <w:bookmarkEnd w:id="142"/>
    </w:p>
    <w:p w14:paraId="53F7A7CA" w14:textId="77777777" w:rsidR="00A03EF3" w:rsidRPr="00A03EF3" w:rsidRDefault="00A03EF3" w:rsidP="00A03EF3">
      <w:pPr>
        <w:pStyle w:val="BasicTextParagraph1"/>
        <w:rPr>
          <w:lang w:val="uk-UA" w:eastAsia="zh-CN"/>
        </w:rPr>
      </w:pPr>
      <w:r w:rsidRPr="00A03EF3">
        <w:rPr>
          <w:lang w:val="uk-UA" w:eastAsia="zh-CN"/>
        </w:rPr>
        <w:t>Noticing Other Creatures</w:t>
      </w:r>
    </w:p>
    <w:p w14:paraId="5EECDED3" w14:textId="77777777" w:rsidR="00A03EF3" w:rsidRPr="00A03EF3" w:rsidRDefault="00A03EF3" w:rsidP="00A03EF3">
      <w:pPr>
        <w:pStyle w:val="BasicTextParagraph1"/>
        <w:rPr>
          <w:lang w:val="uk-UA" w:eastAsia="zh-CN"/>
        </w:rPr>
      </w:pPr>
      <w:r w:rsidRPr="00A03EF3">
        <w:rPr>
          <w:lang w:val="uk-UA" w:eastAsia="zh-CN"/>
        </w:rPr>
        <w:t>While exploring, characters might encounter other creatures. An important question in such a situation is who notices whom.</w:t>
      </w:r>
    </w:p>
    <w:p w14:paraId="402D3AD1" w14:textId="77777777" w:rsidR="00A03EF3" w:rsidRPr="00A03EF3" w:rsidRDefault="00A03EF3" w:rsidP="00A03EF3">
      <w:pPr>
        <w:pStyle w:val="BasicTextParagraph1"/>
        <w:rPr>
          <w:lang w:val="uk-UA" w:eastAsia="zh-CN"/>
        </w:rPr>
      </w:pPr>
      <w:r w:rsidRPr="00A03EF3">
        <w:rPr>
          <w:lang w:val="uk-UA" w:eastAsia="zh-CN"/>
        </w:rPr>
        <w:t>Indoors, whether the sides can see one another usually depends on the configuration of rooms and passageways. Vision might also be limited by light sources.</w:t>
      </w:r>
    </w:p>
    <w:p w14:paraId="22362890" w14:textId="46A79CAD" w:rsidR="00A03EF3" w:rsidRPr="00A03EF3" w:rsidRDefault="00A03EF3" w:rsidP="00A03EF3">
      <w:pPr>
        <w:pStyle w:val="BasicTextParagraph1"/>
        <w:rPr>
          <w:lang w:val="uk-UA" w:eastAsia="zh-CN"/>
        </w:rPr>
      </w:pPr>
      <w:r w:rsidRPr="00A03EF3">
        <w:rPr>
          <w:lang w:val="uk-UA" w:eastAsia="zh-CN"/>
        </w:rPr>
        <w:t>Outdoor visibility can be hampered by terrain, weather, and time of day. Under certain conditions, creatures are more likely to hear one another before they see anything.</w:t>
      </w:r>
    </w:p>
    <w:p w14:paraId="788ED457" w14:textId="588A8A85" w:rsidR="00746A56" w:rsidRDefault="00A03EF3" w:rsidP="00A03EF3">
      <w:pPr>
        <w:pStyle w:val="BasicTextParagraph1"/>
        <w:rPr>
          <w:lang w:val="uk-UA" w:eastAsia="zh-CN"/>
        </w:rPr>
      </w:pPr>
      <w:r w:rsidRPr="00A03EF3">
        <w:rPr>
          <w:lang w:val="uk-UA" w:eastAsia="zh-CN"/>
        </w:rPr>
        <w:t>If neither side is being stealthy, creatures automatically notice each other once they are within sight or hearing range of one another. Otherwise, compare the Dexterity (Stealth) check results of the creatures in the group that is hiding with the passive Wisdom (Perception) scores of the other group, as explained in chapter 7.</w:t>
      </w:r>
    </w:p>
    <w:p w14:paraId="14D98FD1" w14:textId="55F0E79B" w:rsidR="00746A56" w:rsidRDefault="00026ABC" w:rsidP="00FF0960">
      <w:pPr>
        <w:pStyle w:val="BasicTextParagraph2"/>
      </w:pPr>
      <w:r w:rsidRPr="001801F6">
        <w:drawing>
          <wp:anchor distT="0" distB="0" distL="114300" distR="114300" simplePos="0" relativeHeight="251625472" behindDoc="1" locked="0" layoutInCell="1" allowOverlap="1" wp14:anchorId="4DB5722F" wp14:editId="2BF53B81">
            <wp:simplePos x="0" y="0"/>
            <wp:positionH relativeFrom="column">
              <wp:posOffset>-353848</wp:posOffset>
            </wp:positionH>
            <wp:positionV relativeFrom="page">
              <wp:posOffset>6531851</wp:posOffset>
            </wp:positionV>
            <wp:extent cx="7665085" cy="4805680"/>
            <wp:effectExtent l="0" t="0" r="0" b="0"/>
            <wp:wrapTight wrapText="bothSides">
              <wp:wrapPolygon edited="1">
                <wp:start x="3485" y="554"/>
                <wp:lineTo x="1402" y="554"/>
                <wp:lineTo x="1042" y="2215"/>
                <wp:lineTo x="1042" y="18831"/>
                <wp:lineTo x="1042" y="19938"/>
                <wp:lineTo x="2778" y="19938"/>
                <wp:lineTo x="5556" y="19385"/>
                <wp:lineTo x="18056" y="19938"/>
                <wp:lineTo x="20487" y="18831"/>
                <wp:lineTo x="20834" y="2215"/>
                <wp:lineTo x="20140" y="1662"/>
                <wp:lineTo x="18417" y="1108"/>
                <wp:lineTo x="3485" y="554"/>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0" y="0"/>
                      <a:ext cx="7665085" cy="4805680"/>
                    </a:xfrm>
                    <a:prstGeom prst="rect">
                      <a:avLst/>
                    </a:prstGeom>
                    <a:noFill/>
                    <a:ln>
                      <a:noFill/>
                    </a:ln>
                    <a:effectLst>
                      <a:softEdge rad="317500"/>
                    </a:effectLst>
                  </pic:spPr>
                </pic:pic>
              </a:graphicData>
            </a:graphic>
            <wp14:sizeRelH relativeFrom="margin">
              <wp14:pctWidth>0</wp14:pctWidth>
            </wp14:sizeRelH>
            <wp14:sizeRelV relativeFrom="margin">
              <wp14:pctHeight>0</wp14:pctHeight>
            </wp14:sizeRelV>
          </wp:anchor>
        </w:drawing>
      </w:r>
      <w:r w:rsidR="009B6430">
        <w:t>Если все стороны случайной встречи, т.е. группа авантюристов с одной стороны и группа персонажей или чудовищ с другой стороны</w:t>
      </w:r>
      <w:r w:rsidR="00D1383F">
        <w:t xml:space="preserve">, не пытаются </w:t>
      </w:r>
      <w:r w:rsidR="001E0AE1">
        <w:t>перемещаться скрытно, то они автоматически замечают друг друга на дистанции столкновения, определенной для этой местности.</w:t>
      </w:r>
    </w:p>
    <w:p w14:paraId="65CE5CB6" w14:textId="5DC441A9" w:rsidR="001E0AE1" w:rsidRDefault="003C113E" w:rsidP="003C113E">
      <w:pPr>
        <w:pStyle w:val="Heading3ToC"/>
      </w:pPr>
      <w:bookmarkStart w:id="143" w:name="_Toc70532848"/>
      <w:r>
        <w:t>Скрытность и настороженность НИП</w:t>
      </w:r>
      <w:bookmarkEnd w:id="143"/>
    </w:p>
    <w:p w14:paraId="5CACAC84" w14:textId="11A955DE" w:rsidR="001E0AE1" w:rsidRDefault="001F41C4" w:rsidP="00FF0960">
      <w:pPr>
        <w:pStyle w:val="BasicTextParagraph2"/>
      </w:pPr>
      <w:r>
        <w:t>Скрытность группы существ определяется как арифметическое среднее их пассивной</w:t>
      </w:r>
      <w:r w:rsidR="00CE6951">
        <w:t xml:space="preserve"> Скрытности. В случае если группа состоит из подавляющего большинства </w:t>
      </w:r>
      <w:r w:rsidR="0089467D">
        <w:t>существ одного типа допустимо использовать пассивную скрытность для этого типа существ.</w:t>
      </w:r>
    </w:p>
    <w:p w14:paraId="0459958D" w14:textId="76E41102" w:rsidR="006E1834" w:rsidRDefault="006E1834" w:rsidP="00FF0960">
      <w:pPr>
        <w:pStyle w:val="BasicTextParagraph2"/>
      </w:pPr>
      <w:r>
        <w:t xml:space="preserve">Пассивное Восприятие группы существ </w:t>
      </w:r>
      <w:r w:rsidR="001126AE">
        <w:t xml:space="preserve">также </w:t>
      </w:r>
      <w:r>
        <w:t>принимается равным</w:t>
      </w:r>
      <w:r w:rsidR="001126AE">
        <w:t xml:space="preserve"> арифметическому среднему пассивного Восприятия каждого из существ или пассивному Восприятию существа, которое составляет большую часть группы.</w:t>
      </w:r>
    </w:p>
    <w:p w14:paraId="6B9A1496" w14:textId="7D4DBBBE" w:rsidR="001126AE" w:rsidRDefault="001126AE" w:rsidP="00FF0960">
      <w:pPr>
        <w:pStyle w:val="BasicTextParagraph2"/>
      </w:pPr>
      <w:r>
        <w:t xml:space="preserve">Настороженность группы существ – характеризует то, как эти существа воспринимают окружающую среду и активно ищут угрозы. В случае низкой настороженности – </w:t>
      </w:r>
      <w:r w:rsidR="00FA07AC">
        <w:t>пассивное Восприятие снижено на 5, в случае высокой – увеличено на 5.</w:t>
      </w:r>
    </w:p>
    <w:p w14:paraId="266D7523" w14:textId="3F57F34A" w:rsidR="001126AE" w:rsidRPr="00FA07AC" w:rsidRDefault="00FA07AC" w:rsidP="00FA07AC">
      <w:pPr>
        <w:pStyle w:val="BoxedtextV1"/>
        <w:rPr>
          <w:lang w:val="ru-RU"/>
        </w:rPr>
      </w:pPr>
      <w:r>
        <w:rPr>
          <w:lang w:val="uk-UA"/>
        </w:rPr>
        <w:t>По своей сути, проверка Скр</w:t>
      </w:r>
      <w:r>
        <w:rPr>
          <w:lang w:val="ru-RU"/>
        </w:rPr>
        <w:t>ытности против Восприятия</w:t>
      </w:r>
      <w:r w:rsidR="003F5400">
        <w:rPr>
          <w:lang w:val="ru-RU"/>
        </w:rPr>
        <w:t xml:space="preserve"> это достаточно тяжелая задача для стороны, которая пытается быть скрытной – ее заметят если заметят хотя бы од</w:t>
      </w:r>
      <w:r w:rsidR="00DB672F">
        <w:rPr>
          <w:lang w:val="ru-RU"/>
        </w:rPr>
        <w:t>но существо из группы.</w:t>
      </w:r>
    </w:p>
    <w:p w14:paraId="1D416E2A" w14:textId="681F7E96" w:rsidR="000D33E3" w:rsidRDefault="00483172" w:rsidP="00FF0960">
      <w:pPr>
        <w:pStyle w:val="BasicTextParagraph2"/>
      </w:pPr>
      <w:r>
        <w:rPr>
          <w:lang w:val="uk-UA"/>
        </w:rPr>
        <w:t xml:space="preserve">Для определения </w:t>
      </w:r>
      <w:r w:rsidR="002C5CBA">
        <w:rPr>
          <w:lang w:val="uk-UA"/>
        </w:rPr>
        <w:t>успешности Скр</w:t>
      </w:r>
      <w:r w:rsidR="002C5CBA">
        <w:t xml:space="preserve">ытности авантюристов необходимо сделать групповую проверку Скрытности, а для </w:t>
      </w:r>
      <w:r w:rsidR="002C5CBA">
        <w:t>успешности Восприятия – групповую проверку Восприятия.</w:t>
      </w:r>
    </w:p>
    <w:p w14:paraId="1B482EDD" w14:textId="77777777" w:rsidR="008F2FAE" w:rsidRPr="002C5CBA" w:rsidRDefault="008F2FAE" w:rsidP="00FF0960">
      <w:pPr>
        <w:pStyle w:val="BasicTextParagraph2"/>
      </w:pPr>
    </w:p>
    <w:p w14:paraId="67B8F967" w14:textId="242EBB35" w:rsidR="00997609" w:rsidRPr="00997609" w:rsidRDefault="00750E23" w:rsidP="008605FB">
      <w:pPr>
        <w:pStyle w:val="Heading2ToC"/>
      </w:pPr>
      <w:bookmarkStart w:id="144" w:name="_Toc70532849"/>
      <w:r>
        <w:rPr>
          <w:rFonts w:ascii="Segoe UI Emoji" w:hAnsi="Segoe UI Emoji" w:cs="Segoe UI Emoji"/>
          <w:color w:val="24292E"/>
          <w:shd w:val="clear" w:color="auto" w:fill="F6F8FA"/>
        </w:rPr>
        <w:t>💢</w:t>
      </w:r>
      <w:r>
        <w:rPr>
          <w:rFonts w:asciiTheme="minorHAnsi" w:hAnsiTheme="minorHAnsi" w:cs="Segoe UI Emoji"/>
          <w:color w:val="24292E"/>
          <w:shd w:val="clear" w:color="auto" w:fill="F6F8FA"/>
        </w:rPr>
        <w:tab/>
      </w:r>
      <w:r w:rsidR="00997609" w:rsidRPr="00997609">
        <w:t>Проверка реакции</w:t>
      </w:r>
      <w:bookmarkEnd w:id="144"/>
    </w:p>
    <w:p w14:paraId="3E44D2DD" w14:textId="5966C2D1" w:rsidR="00997609" w:rsidRPr="00997609" w:rsidRDefault="00997609" w:rsidP="00FF0960">
      <w:pPr>
        <w:pStyle w:val="BasicTextParagraph2"/>
      </w:pPr>
      <w:r w:rsidRPr="00997609">
        <w:t xml:space="preserve">Реакция случайной встречи определяется как 2к6 </w:t>
      </w:r>
    </w:p>
    <w:p w14:paraId="715A3815" w14:textId="0F26DC9C" w:rsidR="00997609" w:rsidRPr="00DA07FC" w:rsidRDefault="00DA07FC" w:rsidP="00DA07FC">
      <w:pPr>
        <w:pStyle w:val="BoxedtextV1"/>
        <w:rPr>
          <w:lang w:val="ru-RU"/>
        </w:rPr>
      </w:pPr>
      <w:r>
        <w:rPr>
          <w:lang w:val="ru-RU"/>
        </w:rPr>
        <w:t xml:space="preserve">Реакция существ в случайном энкаунтере – это </w:t>
      </w:r>
      <w:r w:rsidR="00900EE8">
        <w:rPr>
          <w:lang w:val="ru-RU"/>
        </w:rPr>
        <w:t>механика, взятая из старых редакций с определенной модификацией.</w:t>
      </w:r>
    </w:p>
    <w:p w14:paraId="2D2668A1" w14:textId="5F5C723D" w:rsidR="00997609" w:rsidRPr="00997609" w:rsidRDefault="00997609" w:rsidP="00CC7DEB">
      <w:pPr>
        <w:pStyle w:val="TABLEHEADING"/>
        <w:rPr>
          <w:lang w:val="uk-UA" w:eastAsia="zh-CN"/>
        </w:rPr>
      </w:pPr>
      <w:r w:rsidRPr="00997609">
        <w:rPr>
          <w:lang w:val="uk-UA" w:eastAsia="zh-CN"/>
        </w:rPr>
        <w:t>Проверка реакции</w:t>
      </w:r>
    </w:p>
    <w:tbl>
      <w:tblPr>
        <w:tblStyle w:val="TableClassCoreGreen"/>
        <w:tblW w:w="0" w:type="auto"/>
        <w:tblInd w:w="0" w:type="dxa"/>
        <w:tblLook w:val="04A0" w:firstRow="1" w:lastRow="0" w:firstColumn="1" w:lastColumn="0" w:noHBand="0" w:noVBand="1"/>
      </w:tblPr>
      <w:tblGrid>
        <w:gridCol w:w="1080"/>
        <w:gridCol w:w="2661"/>
      </w:tblGrid>
      <w:tr w:rsidR="006454EE" w:rsidRPr="006454EE" w14:paraId="3F2B0301" w14:textId="77777777" w:rsidTr="009D3077">
        <w:trPr>
          <w:cnfStyle w:val="100000000000" w:firstRow="1" w:lastRow="0" w:firstColumn="0" w:lastColumn="0" w:oddVBand="0" w:evenVBand="0" w:oddHBand="0" w:evenHBand="0" w:firstRowFirstColumn="0" w:firstRowLastColumn="0" w:lastRowFirstColumn="0" w:lastRowLastColumn="0"/>
        </w:trPr>
        <w:tc>
          <w:tcPr>
            <w:tcW w:w="1080" w:type="dxa"/>
          </w:tcPr>
          <w:p w14:paraId="76D77779" w14:textId="726458EC" w:rsidR="006454EE" w:rsidRPr="006454EE" w:rsidRDefault="00150E46" w:rsidP="00FF0960">
            <w:pPr>
              <w:pStyle w:val="BasicTextParagraph2"/>
            </w:pPr>
            <w:r>
              <w:t>1</w:t>
            </w:r>
            <w:r>
              <w:rPr>
                <w:rFonts w:ascii="Calibri" w:hAnsi="Calibri"/>
              </w:rPr>
              <w:t>к</w:t>
            </w:r>
            <w:r>
              <w:t>20</w:t>
            </w:r>
          </w:p>
        </w:tc>
        <w:tc>
          <w:tcPr>
            <w:tcW w:w="2661" w:type="dxa"/>
          </w:tcPr>
          <w:p w14:paraId="430F5B36" w14:textId="77777777" w:rsidR="006454EE" w:rsidRPr="006454EE" w:rsidRDefault="006454EE" w:rsidP="00FF0960">
            <w:pPr>
              <w:pStyle w:val="BasicTextParagraph2"/>
            </w:pPr>
            <w:r w:rsidRPr="006454EE">
              <w:rPr>
                <w:rFonts w:ascii="Calibri" w:hAnsi="Calibri"/>
              </w:rPr>
              <w:t>Начальное</w:t>
            </w:r>
            <w:r w:rsidRPr="006454EE">
              <w:t xml:space="preserve"> </w:t>
            </w:r>
            <w:r w:rsidRPr="006454EE">
              <w:rPr>
                <w:rFonts w:ascii="Calibri" w:hAnsi="Calibri"/>
              </w:rPr>
              <w:t>отношение</w:t>
            </w:r>
          </w:p>
        </w:tc>
      </w:tr>
      <w:tr w:rsidR="006454EE" w:rsidRPr="006454EE" w14:paraId="76F14CDA" w14:textId="77777777" w:rsidTr="009D3077">
        <w:tc>
          <w:tcPr>
            <w:tcW w:w="1080" w:type="dxa"/>
          </w:tcPr>
          <w:p w14:paraId="701F15C7" w14:textId="29014B56" w:rsidR="006454EE" w:rsidRPr="006454EE" w:rsidRDefault="00150E46" w:rsidP="00FF0960">
            <w:pPr>
              <w:pStyle w:val="BasicTextParagraph2"/>
            </w:pPr>
            <w:r>
              <w:t>1</w:t>
            </w:r>
            <w:r w:rsidR="00C97B61">
              <w:t>-3</w:t>
            </w:r>
          </w:p>
        </w:tc>
        <w:tc>
          <w:tcPr>
            <w:tcW w:w="2661" w:type="dxa"/>
          </w:tcPr>
          <w:p w14:paraId="73935A04" w14:textId="77777777" w:rsidR="006454EE" w:rsidRPr="006454EE" w:rsidRDefault="006454EE" w:rsidP="00FF0960">
            <w:pPr>
              <w:pStyle w:val="BasicTextParagraph2"/>
            </w:pPr>
            <w:r w:rsidRPr="006454EE">
              <w:rPr>
                <w:rFonts w:ascii="Calibri" w:hAnsi="Calibri"/>
              </w:rPr>
              <w:t>Враждебное</w:t>
            </w:r>
          </w:p>
        </w:tc>
      </w:tr>
      <w:tr w:rsidR="006454EE" w:rsidRPr="006454EE" w14:paraId="0A8542E4" w14:textId="77777777" w:rsidTr="009D3077">
        <w:trPr>
          <w:cnfStyle w:val="000000010000" w:firstRow="0" w:lastRow="0" w:firstColumn="0" w:lastColumn="0" w:oddVBand="0" w:evenVBand="0" w:oddHBand="0" w:evenHBand="1" w:firstRowFirstColumn="0" w:firstRowLastColumn="0" w:lastRowFirstColumn="0" w:lastRowLastColumn="0"/>
        </w:trPr>
        <w:tc>
          <w:tcPr>
            <w:tcW w:w="1080" w:type="dxa"/>
          </w:tcPr>
          <w:p w14:paraId="221E3BB6" w14:textId="7778AB64" w:rsidR="006454EE" w:rsidRPr="006454EE" w:rsidRDefault="006454EE" w:rsidP="00FF0960">
            <w:pPr>
              <w:pStyle w:val="BasicTextParagraph2"/>
            </w:pPr>
            <w:r w:rsidRPr="006454EE">
              <w:t>4-</w:t>
            </w:r>
            <w:r w:rsidR="00C97B61">
              <w:t>10</w:t>
            </w:r>
          </w:p>
        </w:tc>
        <w:tc>
          <w:tcPr>
            <w:tcW w:w="2661" w:type="dxa"/>
          </w:tcPr>
          <w:p w14:paraId="7CE579F9" w14:textId="77777777" w:rsidR="006454EE" w:rsidRPr="006454EE" w:rsidRDefault="006454EE" w:rsidP="00FF0960">
            <w:pPr>
              <w:pStyle w:val="BasicTextParagraph2"/>
            </w:pPr>
            <w:r w:rsidRPr="006454EE">
              <w:rPr>
                <w:rFonts w:ascii="Calibri" w:hAnsi="Calibri"/>
              </w:rPr>
              <w:t>Агрессивное</w:t>
            </w:r>
          </w:p>
        </w:tc>
      </w:tr>
      <w:tr w:rsidR="006454EE" w:rsidRPr="006454EE" w14:paraId="6203DC2E" w14:textId="77777777" w:rsidTr="009D3077">
        <w:tc>
          <w:tcPr>
            <w:tcW w:w="1080" w:type="dxa"/>
          </w:tcPr>
          <w:p w14:paraId="3563DB01" w14:textId="3D48E01A" w:rsidR="006454EE" w:rsidRPr="006454EE" w:rsidRDefault="00C97B61" w:rsidP="00FF0960">
            <w:pPr>
              <w:pStyle w:val="BasicTextParagraph2"/>
            </w:pPr>
            <w:r>
              <w:t>11</w:t>
            </w:r>
            <w:r w:rsidR="006454EE" w:rsidRPr="006454EE">
              <w:t>-</w:t>
            </w:r>
            <w:r>
              <w:t>17</w:t>
            </w:r>
          </w:p>
        </w:tc>
        <w:tc>
          <w:tcPr>
            <w:tcW w:w="2661" w:type="dxa"/>
          </w:tcPr>
          <w:p w14:paraId="52D5755A" w14:textId="52AA50A7" w:rsidR="006454EE" w:rsidRPr="006454EE" w:rsidRDefault="006454EE" w:rsidP="00FF0960">
            <w:pPr>
              <w:pStyle w:val="BasicTextParagraph2"/>
            </w:pPr>
            <w:r w:rsidRPr="006454EE">
              <w:rPr>
                <w:rFonts w:ascii="Calibri" w:hAnsi="Calibri"/>
              </w:rPr>
              <w:t>Н</w:t>
            </w:r>
            <w:r w:rsidR="008F2FAE">
              <w:rPr>
                <w:rFonts w:ascii="Calibri" w:hAnsi="Calibri"/>
              </w:rPr>
              <w:t>е</w:t>
            </w:r>
            <w:r w:rsidRPr="006454EE">
              <w:rPr>
                <w:rFonts w:ascii="Calibri" w:hAnsi="Calibri"/>
              </w:rPr>
              <w:t>йтральное</w:t>
            </w:r>
          </w:p>
        </w:tc>
      </w:tr>
      <w:tr w:rsidR="006454EE" w:rsidRPr="006454EE" w14:paraId="1F09E5DA" w14:textId="77777777" w:rsidTr="009D3077">
        <w:trPr>
          <w:cnfStyle w:val="000000010000" w:firstRow="0" w:lastRow="0" w:firstColumn="0" w:lastColumn="0" w:oddVBand="0" w:evenVBand="0" w:oddHBand="0" w:evenHBand="1" w:firstRowFirstColumn="0" w:firstRowLastColumn="0" w:lastRowFirstColumn="0" w:lastRowLastColumn="0"/>
        </w:trPr>
        <w:tc>
          <w:tcPr>
            <w:tcW w:w="1080" w:type="dxa"/>
          </w:tcPr>
          <w:p w14:paraId="4922AC6C" w14:textId="7803ACE6" w:rsidR="006454EE" w:rsidRPr="006454EE" w:rsidRDefault="00C97B61" w:rsidP="00FF0960">
            <w:pPr>
              <w:pStyle w:val="BasicTextParagraph2"/>
            </w:pPr>
            <w:r>
              <w:t>18-19</w:t>
            </w:r>
          </w:p>
        </w:tc>
        <w:tc>
          <w:tcPr>
            <w:tcW w:w="2661" w:type="dxa"/>
          </w:tcPr>
          <w:p w14:paraId="523D91A9" w14:textId="77777777" w:rsidR="006454EE" w:rsidRPr="006454EE" w:rsidRDefault="006454EE" w:rsidP="00FF0960">
            <w:pPr>
              <w:pStyle w:val="BasicTextParagraph2"/>
            </w:pPr>
            <w:r w:rsidRPr="006454EE">
              <w:rPr>
                <w:rFonts w:ascii="Calibri" w:hAnsi="Calibri"/>
              </w:rPr>
              <w:t>Дружелюбное</w:t>
            </w:r>
          </w:p>
        </w:tc>
      </w:tr>
      <w:tr w:rsidR="006454EE" w:rsidRPr="006454EE" w14:paraId="5285EE33" w14:textId="77777777" w:rsidTr="009D3077">
        <w:tc>
          <w:tcPr>
            <w:tcW w:w="1080" w:type="dxa"/>
          </w:tcPr>
          <w:p w14:paraId="59C38D6C" w14:textId="33CAE44B" w:rsidR="006454EE" w:rsidRPr="006454EE" w:rsidRDefault="00C97B61" w:rsidP="00FF0960">
            <w:pPr>
              <w:pStyle w:val="BasicTextParagraph2"/>
            </w:pPr>
            <w:r>
              <w:t>20</w:t>
            </w:r>
          </w:p>
        </w:tc>
        <w:tc>
          <w:tcPr>
            <w:tcW w:w="2661" w:type="dxa"/>
          </w:tcPr>
          <w:p w14:paraId="3E154F09" w14:textId="77777777" w:rsidR="006454EE" w:rsidRPr="006454EE" w:rsidRDefault="006454EE" w:rsidP="00FF0960">
            <w:pPr>
              <w:pStyle w:val="BasicTextParagraph2"/>
            </w:pPr>
            <w:r w:rsidRPr="006454EE">
              <w:rPr>
                <w:rFonts w:ascii="Calibri" w:hAnsi="Calibri"/>
              </w:rPr>
              <w:t>Союзническое</w:t>
            </w:r>
          </w:p>
        </w:tc>
      </w:tr>
    </w:tbl>
    <w:p w14:paraId="7C1911A3" w14:textId="77777777" w:rsidR="00997609" w:rsidRPr="00997609" w:rsidRDefault="00997609" w:rsidP="00FF0960">
      <w:pPr>
        <w:pStyle w:val="BasicTextParagraph2"/>
      </w:pPr>
    </w:p>
    <w:p w14:paraId="68C6A20F" w14:textId="7F5D5EF8" w:rsidR="00997609" w:rsidRPr="00997609" w:rsidRDefault="00F426B2" w:rsidP="008605FB">
      <w:pPr>
        <w:pStyle w:val="Heading2ToC"/>
      </w:pPr>
      <w:bookmarkStart w:id="145" w:name="_Toc70532850"/>
      <w:r>
        <w:rPr>
          <w:rFonts w:ascii="Segoe UI Emoji" w:hAnsi="Segoe UI Emoji" w:cs="Segoe UI Emoji"/>
          <w:color w:val="24292E"/>
          <w:shd w:val="clear" w:color="auto" w:fill="F6F8FA"/>
        </w:rPr>
        <w:t>⚔</w:t>
      </w:r>
      <w:r>
        <w:rPr>
          <w:rFonts w:ascii="Segoe UI" w:hAnsi="Segoe UI" w:cs="Segoe UI"/>
          <w:color w:val="24292E"/>
          <w:shd w:val="clear" w:color="auto" w:fill="F6F8FA"/>
        </w:rPr>
        <w:t>️</w:t>
      </w:r>
      <w:r w:rsidR="00997609" w:rsidRPr="00997609">
        <w:t>Боевой дух</w:t>
      </w:r>
      <w:bookmarkEnd w:id="145"/>
      <w:r w:rsidR="00997609" w:rsidRPr="00997609">
        <w:t xml:space="preserve"> </w:t>
      </w:r>
    </w:p>
    <w:p w14:paraId="07115BE8" w14:textId="77777777" w:rsidR="002E0733" w:rsidRDefault="00900EE8" w:rsidP="00900EE8">
      <w:pPr>
        <w:pStyle w:val="BoxedtextV1"/>
        <w:rPr>
          <w:lang w:val="ru-RU"/>
        </w:rPr>
      </w:pPr>
      <w:r>
        <w:rPr>
          <w:lang w:val="ru-RU"/>
        </w:rPr>
        <w:t>Боевой дух существ - это механика, взятая из старых редакций с определенной модификацией.</w:t>
      </w:r>
    </w:p>
    <w:p w14:paraId="4A7B7421" w14:textId="77777777" w:rsidR="002E0733" w:rsidRDefault="00997609" w:rsidP="00FF0960">
      <w:pPr>
        <w:pStyle w:val="BasicTextParagraph2"/>
      </w:pPr>
      <w:r w:rsidRPr="00997609">
        <w:t>Как правило, существа сражаются не до последней капли крови. Их настроение продолжать сражение определяется их Боевым духом.</w:t>
      </w:r>
    </w:p>
    <w:p w14:paraId="44DB8CF8" w14:textId="7EC79A68" w:rsidR="00997609" w:rsidRPr="00997609" w:rsidRDefault="00997609" w:rsidP="008605FB">
      <w:pPr>
        <w:pStyle w:val="Heading3ToC"/>
      </w:pPr>
      <w:bookmarkStart w:id="146" w:name="_Toc70532851"/>
      <w:r w:rsidRPr="00997609">
        <w:t>Когда делать проверки Боевого духа</w:t>
      </w:r>
      <w:bookmarkEnd w:id="146"/>
    </w:p>
    <w:p w14:paraId="35BBDDC3" w14:textId="77777777" w:rsidR="00997609" w:rsidRPr="00997609" w:rsidRDefault="00997609" w:rsidP="00FF0960">
      <w:pPr>
        <w:pStyle w:val="BasicTextParagraph2"/>
      </w:pPr>
      <w:r w:rsidRPr="00997609">
        <w:t>Делайте проверки Боевого духа в следующих ситуациях:</w:t>
      </w:r>
    </w:p>
    <w:p w14:paraId="03374940" w14:textId="77777777" w:rsidR="00997609" w:rsidRPr="00997609" w:rsidRDefault="00997609" w:rsidP="00FF0960">
      <w:pPr>
        <w:pStyle w:val="BasicTextParagraph2"/>
      </w:pPr>
      <w:r w:rsidRPr="00997609">
        <w:t>- когда повержен лидер отряда;</w:t>
      </w:r>
    </w:p>
    <w:p w14:paraId="7B01D3B2" w14:textId="77777777" w:rsidR="00997609" w:rsidRPr="00997609" w:rsidRDefault="00997609" w:rsidP="00FF0960">
      <w:pPr>
        <w:pStyle w:val="BasicTextParagraph2"/>
      </w:pPr>
      <w:r w:rsidRPr="00997609">
        <w:t>- когда в отряде осталось менее 50% сил;</w:t>
      </w:r>
    </w:p>
    <w:p w14:paraId="10233D65" w14:textId="77777777" w:rsidR="00997609" w:rsidRPr="00997609" w:rsidRDefault="00997609" w:rsidP="00FF0960">
      <w:pPr>
        <w:pStyle w:val="BasicTextParagraph2"/>
      </w:pPr>
      <w:r w:rsidRPr="00997609">
        <w:t>- когда у конкретного существа осталось менее 50% хитов;</w:t>
      </w:r>
    </w:p>
    <w:p w14:paraId="32F6FB1F" w14:textId="77777777" w:rsidR="00997609" w:rsidRPr="00997609" w:rsidRDefault="00997609" w:rsidP="00FF0960">
      <w:pPr>
        <w:pStyle w:val="BasicTextParagraph2"/>
      </w:pPr>
      <w:r w:rsidRPr="00997609">
        <w:t>- когда существу очевидно преимущество его противников;</w:t>
      </w:r>
    </w:p>
    <w:p w14:paraId="480CAD47" w14:textId="77777777" w:rsidR="00997609" w:rsidRPr="00997609" w:rsidRDefault="00997609" w:rsidP="00FF0960">
      <w:pPr>
        <w:pStyle w:val="BasicTextParagraph2"/>
      </w:pPr>
      <w:r w:rsidRPr="00997609">
        <w:t>- когда бежит один из его союзников;</w:t>
      </w:r>
    </w:p>
    <w:p w14:paraId="29604E8B" w14:textId="77777777" w:rsidR="00997609" w:rsidRPr="00997609" w:rsidRDefault="00997609" w:rsidP="00FF0960">
      <w:pPr>
        <w:pStyle w:val="BasicTextParagraph2"/>
      </w:pPr>
      <w:r w:rsidRPr="00997609">
        <w:t>- когда стало очевидно мастерство его противников (сотворено могущественное заклинание или нанесен критический удар);</w:t>
      </w:r>
    </w:p>
    <w:p w14:paraId="589FF2FE" w14:textId="77777777" w:rsidR="002E0733" w:rsidRDefault="00997609" w:rsidP="00FF0960">
      <w:pPr>
        <w:pStyle w:val="BasicTextParagraph2"/>
      </w:pPr>
      <w:r w:rsidRPr="00997609">
        <w:t>- в любом случае по желанию Мастера.</w:t>
      </w:r>
    </w:p>
    <w:p w14:paraId="0DFEA953" w14:textId="77777777" w:rsidR="002E0733" w:rsidRDefault="00997609" w:rsidP="008605FB">
      <w:pPr>
        <w:pStyle w:val="Heading3ToC"/>
      </w:pPr>
      <w:bookmarkStart w:id="147" w:name="_Toc70532852"/>
      <w:r w:rsidRPr="00997609">
        <w:t>Проверка Боевого духа с использованием Мудрости</w:t>
      </w:r>
      <w:bookmarkEnd w:id="147"/>
    </w:p>
    <w:p w14:paraId="6C573A88" w14:textId="77777777" w:rsidR="002E0733" w:rsidRDefault="00997609" w:rsidP="00FF0960">
      <w:pPr>
        <w:pStyle w:val="BasicTextParagraph2"/>
      </w:pPr>
      <w:r w:rsidRPr="00997609">
        <w:t>В данном случае проверка Боевого Духа представляет собой спасбросок Мудрости с УС 10+ситуационные модификаторы по мнению Мастера.</w:t>
      </w:r>
    </w:p>
    <w:p w14:paraId="7870FF72" w14:textId="77777777" w:rsidR="002E0733" w:rsidRDefault="00997609" w:rsidP="008605FB">
      <w:pPr>
        <w:pStyle w:val="Heading3ToC"/>
      </w:pPr>
      <w:bookmarkStart w:id="148" w:name="_Toc70532853"/>
      <w:r w:rsidRPr="00997609">
        <w:lastRenderedPageBreak/>
        <w:t>Проверка Боевого духа без привязки к характеристикам</w:t>
      </w:r>
      <w:bookmarkEnd w:id="148"/>
    </w:p>
    <w:p w14:paraId="34694E97" w14:textId="57536ED9" w:rsidR="00997609" w:rsidRPr="00997609" w:rsidRDefault="00997609" w:rsidP="00FF0960">
      <w:pPr>
        <w:pStyle w:val="BasicTextParagraph2"/>
      </w:pPr>
      <w:r w:rsidRPr="00997609">
        <w:t xml:space="preserve">При таком подходе этот спасбросок аналогичен спасброску от </w:t>
      </w:r>
      <w:r w:rsidR="003A1D46">
        <w:t>смерти</w:t>
      </w:r>
      <w:r w:rsidRPr="00997609">
        <w:t xml:space="preserve"> – не зависит от характеристики.</w:t>
      </w:r>
    </w:p>
    <w:p w14:paraId="39DC1586" w14:textId="77777777" w:rsidR="002E0733" w:rsidRDefault="00997609" w:rsidP="00FF0960">
      <w:pPr>
        <w:pStyle w:val="BasicTextParagraph2"/>
      </w:pPr>
      <w:r w:rsidRPr="00997609">
        <w:t>Бонусом к этому спасброску выступает начальный уровень Боевого Духа у отряда</w:t>
      </w:r>
    </w:p>
    <w:p w14:paraId="435A6C4F" w14:textId="67A4D714" w:rsidR="00997609" w:rsidRPr="00997609" w:rsidRDefault="00997609" w:rsidP="00CC7DEB">
      <w:pPr>
        <w:pStyle w:val="TABLEHEADING"/>
        <w:rPr>
          <w:lang w:val="uk-UA" w:eastAsia="zh-CN"/>
        </w:rPr>
      </w:pPr>
      <w:r w:rsidRPr="00997609">
        <w:rPr>
          <w:lang w:val="uk-UA" w:eastAsia="zh-CN"/>
        </w:rPr>
        <w:t>Модификаторы проверки Боевого Духа</w:t>
      </w:r>
    </w:p>
    <w:tbl>
      <w:tblPr>
        <w:tblStyle w:val="TableClassCoreGreen"/>
        <w:tblW w:w="0" w:type="auto"/>
        <w:tblInd w:w="0" w:type="dxa"/>
        <w:tblLook w:val="04A0" w:firstRow="1" w:lastRow="0" w:firstColumn="1" w:lastColumn="0" w:noHBand="0" w:noVBand="1"/>
      </w:tblPr>
      <w:tblGrid>
        <w:gridCol w:w="2510"/>
        <w:gridCol w:w="2511"/>
      </w:tblGrid>
      <w:tr w:rsidR="006454EE" w:rsidRPr="006454EE" w14:paraId="18DB79CA" w14:textId="77777777" w:rsidTr="009D3077">
        <w:trPr>
          <w:cnfStyle w:val="100000000000" w:firstRow="1" w:lastRow="0" w:firstColumn="0" w:lastColumn="0" w:oddVBand="0" w:evenVBand="0" w:oddHBand="0" w:evenHBand="0" w:firstRowFirstColumn="0" w:firstRowLastColumn="0" w:lastRowFirstColumn="0" w:lastRowLastColumn="0"/>
        </w:trPr>
        <w:tc>
          <w:tcPr>
            <w:tcW w:w="2510" w:type="dxa"/>
          </w:tcPr>
          <w:p w14:paraId="3BC799ED" w14:textId="77777777" w:rsidR="006454EE" w:rsidRPr="006454EE" w:rsidRDefault="006454EE" w:rsidP="009D1F92">
            <w:pPr>
              <w:pStyle w:val="TableText"/>
            </w:pPr>
            <w:r w:rsidRPr="006454EE">
              <w:t>Начальный уровень Боевого Духа</w:t>
            </w:r>
          </w:p>
        </w:tc>
        <w:tc>
          <w:tcPr>
            <w:tcW w:w="2511" w:type="dxa"/>
          </w:tcPr>
          <w:p w14:paraId="7368DC61" w14:textId="77777777" w:rsidR="006454EE" w:rsidRPr="006454EE" w:rsidRDefault="006454EE" w:rsidP="009D1F92">
            <w:pPr>
              <w:pStyle w:val="TableText"/>
            </w:pPr>
            <w:r w:rsidRPr="006454EE">
              <w:t>Модификатор спасброска</w:t>
            </w:r>
          </w:p>
        </w:tc>
      </w:tr>
      <w:tr w:rsidR="006454EE" w:rsidRPr="006454EE" w14:paraId="0BEA6476" w14:textId="77777777" w:rsidTr="009D3077">
        <w:tc>
          <w:tcPr>
            <w:tcW w:w="2510" w:type="dxa"/>
          </w:tcPr>
          <w:p w14:paraId="36DBFA4C" w14:textId="77777777" w:rsidR="006454EE" w:rsidRPr="006454EE" w:rsidRDefault="006454EE" w:rsidP="009D1F92">
            <w:pPr>
              <w:pStyle w:val="TableText"/>
            </w:pPr>
            <w:r w:rsidRPr="006454EE">
              <w:t xml:space="preserve">Очень </w:t>
            </w:r>
            <w:r w:rsidRPr="006454EE">
              <w:rPr>
                <w:rFonts w:ascii="Calibri" w:hAnsi="Calibri"/>
              </w:rPr>
              <w:t>низкий</w:t>
            </w:r>
          </w:p>
        </w:tc>
        <w:tc>
          <w:tcPr>
            <w:tcW w:w="2511" w:type="dxa"/>
          </w:tcPr>
          <w:p w14:paraId="301E0D20" w14:textId="77777777" w:rsidR="006454EE" w:rsidRPr="006454EE" w:rsidRDefault="006454EE" w:rsidP="009D1F92">
            <w:pPr>
              <w:pStyle w:val="TableText"/>
            </w:pPr>
            <w:r w:rsidRPr="006454EE">
              <w:t>-5</w:t>
            </w:r>
          </w:p>
        </w:tc>
      </w:tr>
      <w:tr w:rsidR="006454EE" w:rsidRPr="006454EE" w14:paraId="237C1C26"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3A1CC28F" w14:textId="77777777" w:rsidR="006454EE" w:rsidRPr="006454EE" w:rsidRDefault="006454EE" w:rsidP="009D1F92">
            <w:pPr>
              <w:pStyle w:val="TableText"/>
            </w:pPr>
            <w:r w:rsidRPr="006454EE">
              <w:rPr>
                <w:rFonts w:ascii="Calibri" w:hAnsi="Calibri"/>
              </w:rPr>
              <w:t>Низкий</w:t>
            </w:r>
          </w:p>
        </w:tc>
        <w:tc>
          <w:tcPr>
            <w:tcW w:w="2511" w:type="dxa"/>
          </w:tcPr>
          <w:p w14:paraId="7C60AA8F" w14:textId="77777777" w:rsidR="006454EE" w:rsidRPr="006454EE" w:rsidRDefault="006454EE" w:rsidP="009D1F92">
            <w:pPr>
              <w:pStyle w:val="TableText"/>
            </w:pPr>
            <w:r w:rsidRPr="006454EE">
              <w:t>-2</w:t>
            </w:r>
          </w:p>
        </w:tc>
      </w:tr>
      <w:tr w:rsidR="006454EE" w:rsidRPr="006454EE" w14:paraId="20C5FE60" w14:textId="77777777" w:rsidTr="009D3077">
        <w:tc>
          <w:tcPr>
            <w:tcW w:w="2510" w:type="dxa"/>
          </w:tcPr>
          <w:p w14:paraId="6B509C5E" w14:textId="77777777" w:rsidR="006454EE" w:rsidRPr="006454EE" w:rsidRDefault="006454EE" w:rsidP="009D1F92">
            <w:pPr>
              <w:pStyle w:val="TableText"/>
            </w:pPr>
            <w:r w:rsidRPr="006454EE">
              <w:rPr>
                <w:rFonts w:ascii="Calibri" w:hAnsi="Calibri"/>
              </w:rPr>
              <w:t>Средний</w:t>
            </w:r>
          </w:p>
        </w:tc>
        <w:tc>
          <w:tcPr>
            <w:tcW w:w="2511" w:type="dxa"/>
          </w:tcPr>
          <w:p w14:paraId="0E8BB5B1" w14:textId="77777777" w:rsidR="006454EE" w:rsidRPr="006454EE" w:rsidRDefault="006454EE" w:rsidP="009D1F92">
            <w:pPr>
              <w:pStyle w:val="TableText"/>
            </w:pPr>
            <w:r w:rsidRPr="006454EE">
              <w:t>0</w:t>
            </w:r>
          </w:p>
        </w:tc>
      </w:tr>
      <w:tr w:rsidR="006454EE" w:rsidRPr="006454EE" w14:paraId="4A4AA338"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66BC6FC1" w14:textId="77777777" w:rsidR="006454EE" w:rsidRPr="006454EE" w:rsidRDefault="006454EE" w:rsidP="009D1F92">
            <w:pPr>
              <w:pStyle w:val="TableText"/>
            </w:pPr>
            <w:r w:rsidRPr="006454EE">
              <w:rPr>
                <w:rFonts w:ascii="Calibri" w:hAnsi="Calibri"/>
              </w:rPr>
              <w:t>Высокий</w:t>
            </w:r>
          </w:p>
        </w:tc>
        <w:tc>
          <w:tcPr>
            <w:tcW w:w="2511" w:type="dxa"/>
          </w:tcPr>
          <w:p w14:paraId="661838DF" w14:textId="77777777" w:rsidR="006454EE" w:rsidRPr="006454EE" w:rsidRDefault="006454EE" w:rsidP="009D1F92">
            <w:pPr>
              <w:pStyle w:val="TableText"/>
            </w:pPr>
            <w:r w:rsidRPr="006454EE">
              <w:t>+3</w:t>
            </w:r>
          </w:p>
        </w:tc>
      </w:tr>
      <w:tr w:rsidR="006454EE" w:rsidRPr="006454EE" w14:paraId="2C313D18" w14:textId="77777777" w:rsidTr="009D3077">
        <w:tc>
          <w:tcPr>
            <w:tcW w:w="2510" w:type="dxa"/>
          </w:tcPr>
          <w:p w14:paraId="2C647DE0" w14:textId="77777777" w:rsidR="006454EE" w:rsidRPr="006454EE" w:rsidRDefault="006454EE" w:rsidP="009D1F92">
            <w:pPr>
              <w:pStyle w:val="TableText"/>
            </w:pPr>
            <w:r w:rsidRPr="006454EE">
              <w:t xml:space="preserve">Очень </w:t>
            </w:r>
            <w:r w:rsidRPr="006454EE">
              <w:rPr>
                <w:rFonts w:ascii="Calibri" w:hAnsi="Calibri"/>
              </w:rPr>
              <w:t>высокий</w:t>
            </w:r>
          </w:p>
        </w:tc>
        <w:tc>
          <w:tcPr>
            <w:tcW w:w="2511" w:type="dxa"/>
          </w:tcPr>
          <w:p w14:paraId="263DCEBF" w14:textId="77777777" w:rsidR="006454EE" w:rsidRPr="006454EE" w:rsidRDefault="006454EE" w:rsidP="009D1F92">
            <w:pPr>
              <w:pStyle w:val="TableText"/>
            </w:pPr>
            <w:r w:rsidRPr="006454EE">
              <w:t>+5</w:t>
            </w:r>
          </w:p>
        </w:tc>
      </w:tr>
    </w:tbl>
    <w:p w14:paraId="12DDA07B" w14:textId="77777777" w:rsidR="00997609" w:rsidRPr="00997609" w:rsidRDefault="00997609" w:rsidP="00FF0960">
      <w:pPr>
        <w:pStyle w:val="BasicTextParagraph2"/>
      </w:pPr>
    </w:p>
    <w:p w14:paraId="295E678E" w14:textId="42FF181B" w:rsidR="002E0733" w:rsidRDefault="00997609" w:rsidP="00FF0960">
      <w:pPr>
        <w:pStyle w:val="BasicTextParagraph2"/>
      </w:pPr>
      <w:r w:rsidRPr="00997609">
        <w:t>Факторы</w:t>
      </w:r>
      <w:r w:rsidR="003A1D46">
        <w:t>,</w:t>
      </w:r>
      <w:r w:rsidRPr="00997609">
        <w:t xml:space="preserve"> влияющие на уровень боевого духа</w:t>
      </w:r>
    </w:p>
    <w:p w14:paraId="6D7F98F6" w14:textId="5CC91603" w:rsidR="00997609" w:rsidRPr="00997609" w:rsidRDefault="00997609" w:rsidP="00FF0960">
      <w:pPr>
        <w:pStyle w:val="BasicTextParagraph2"/>
      </w:pPr>
      <w:r w:rsidRPr="00997609">
        <w:t xml:space="preserve">Способности существа: </w:t>
      </w:r>
    </w:p>
    <w:p w14:paraId="531C0589" w14:textId="77777777" w:rsidR="00997609" w:rsidRPr="00997609" w:rsidRDefault="00997609" w:rsidP="00FF0960">
      <w:pPr>
        <w:pStyle w:val="BasicTextParagraph2"/>
      </w:pPr>
      <w:r w:rsidRPr="00997609">
        <w:t>- Храбрый (Brave) +1</w:t>
      </w:r>
    </w:p>
    <w:p w14:paraId="750D2F75" w14:textId="77777777" w:rsidR="00997609" w:rsidRPr="00997609" w:rsidRDefault="00997609" w:rsidP="00FF0960">
      <w:pPr>
        <w:pStyle w:val="BasicTextParagraph2"/>
      </w:pPr>
      <w:r w:rsidRPr="00997609">
        <w:t>- Фанатизм +2</w:t>
      </w:r>
    </w:p>
    <w:p w14:paraId="15E2A1C7" w14:textId="77777777" w:rsidR="00997609" w:rsidRPr="00997609" w:rsidRDefault="00997609" w:rsidP="00FF0960">
      <w:pPr>
        <w:pStyle w:val="BasicTextParagraph2"/>
      </w:pPr>
      <w:r w:rsidRPr="00997609">
        <w:t>Наличие у лидера особых способностей:</w:t>
      </w:r>
    </w:p>
    <w:p w14:paraId="326515F4" w14:textId="30EBD424" w:rsidR="00997609" w:rsidRPr="00997609" w:rsidRDefault="00997609" w:rsidP="00FF0960">
      <w:pPr>
        <w:pStyle w:val="BasicTextParagraph2"/>
      </w:pPr>
      <w:r w:rsidRPr="00997609">
        <w:t>- Лидерство</w:t>
      </w:r>
      <w:r w:rsidR="009B3EF7">
        <w:t xml:space="preserve">: </w:t>
      </w:r>
      <w:r w:rsidRPr="00997609">
        <w:t>+1</w:t>
      </w:r>
    </w:p>
    <w:p w14:paraId="6B07F021" w14:textId="2C021B19" w:rsidR="00997609" w:rsidRPr="00997609" w:rsidRDefault="00997609" w:rsidP="00FF0960">
      <w:pPr>
        <w:pStyle w:val="BasicTextParagraph2"/>
      </w:pPr>
      <w:r w:rsidRPr="00997609">
        <w:t>- Боевой клич</w:t>
      </w:r>
      <w:r w:rsidR="009B3EF7">
        <w:t xml:space="preserve">: </w:t>
      </w:r>
      <w:r w:rsidRPr="00997609">
        <w:t>+1</w:t>
      </w:r>
    </w:p>
    <w:p w14:paraId="2A940E90" w14:textId="77777777" w:rsidR="00997609" w:rsidRPr="00997609" w:rsidRDefault="00997609" w:rsidP="00FF0960">
      <w:pPr>
        <w:pStyle w:val="BasicTextParagraph2"/>
      </w:pPr>
      <w:r w:rsidRPr="00997609">
        <w:t>Численное преимущество:</w:t>
      </w:r>
    </w:p>
    <w:p w14:paraId="0CFF656F" w14:textId="77777777" w:rsidR="00997609" w:rsidRPr="00997609" w:rsidRDefault="00997609" w:rsidP="00FF0960">
      <w:pPr>
        <w:pStyle w:val="BasicTextParagraph2"/>
      </w:pPr>
      <w:r w:rsidRPr="00997609">
        <w:t>- у отряда -1</w:t>
      </w:r>
    </w:p>
    <w:p w14:paraId="3CE312DD" w14:textId="77777777" w:rsidR="00997609" w:rsidRPr="00997609" w:rsidRDefault="00997609" w:rsidP="00FF0960">
      <w:pPr>
        <w:pStyle w:val="BasicTextParagraph2"/>
      </w:pPr>
      <w:r w:rsidRPr="00997609">
        <w:t>- у противников +1</w:t>
      </w:r>
    </w:p>
    <w:p w14:paraId="6E578352" w14:textId="77777777" w:rsidR="00997609" w:rsidRPr="00997609" w:rsidRDefault="00997609" w:rsidP="00FF0960">
      <w:pPr>
        <w:pStyle w:val="BasicTextParagraph2"/>
      </w:pPr>
      <w:r w:rsidRPr="00997609">
        <w:t>Врасплох были застигнуты:</w:t>
      </w:r>
    </w:p>
    <w:p w14:paraId="2E55D53B" w14:textId="3CA3B050" w:rsidR="00997609" w:rsidRPr="00997609" w:rsidRDefault="00997609" w:rsidP="00FF0960">
      <w:pPr>
        <w:pStyle w:val="BasicTextParagraph2"/>
      </w:pPr>
      <w:r w:rsidRPr="00997609">
        <w:t>- отряд - +1</w:t>
      </w:r>
    </w:p>
    <w:p w14:paraId="56A4712D" w14:textId="77777777" w:rsidR="002E0733" w:rsidRDefault="00997609" w:rsidP="00FF0960">
      <w:pPr>
        <w:pStyle w:val="BasicTextParagraph2"/>
      </w:pPr>
      <w:r w:rsidRPr="00997609">
        <w:t>- противники отряда -1</w:t>
      </w:r>
    </w:p>
    <w:p w14:paraId="05BAB483" w14:textId="5C89A23D" w:rsidR="00997609" w:rsidRDefault="00997609" w:rsidP="00FF0960">
      <w:pPr>
        <w:pStyle w:val="BasicTextParagraph2"/>
      </w:pPr>
      <w:r w:rsidRPr="00997609">
        <w:t>А также любые другие релевантные по мнению Мастера факторы.</w:t>
      </w:r>
    </w:p>
    <w:tbl>
      <w:tblPr>
        <w:tblStyle w:val="TableClassCoreGreen"/>
        <w:tblW w:w="0" w:type="auto"/>
        <w:tblInd w:w="0" w:type="dxa"/>
        <w:tblLook w:val="04A0" w:firstRow="1" w:lastRow="0" w:firstColumn="1" w:lastColumn="0" w:noHBand="0" w:noVBand="1"/>
      </w:tblPr>
      <w:tblGrid>
        <w:gridCol w:w="2510"/>
        <w:gridCol w:w="2511"/>
      </w:tblGrid>
      <w:tr w:rsidR="00A14DFC" w:rsidRPr="00A14DFC" w14:paraId="52560834" w14:textId="77777777" w:rsidTr="009D3077">
        <w:trPr>
          <w:cnfStyle w:val="100000000000" w:firstRow="1" w:lastRow="0" w:firstColumn="0" w:lastColumn="0" w:oddVBand="0" w:evenVBand="0" w:oddHBand="0" w:evenHBand="0" w:firstRowFirstColumn="0" w:firstRowLastColumn="0" w:lastRowFirstColumn="0" w:lastRowLastColumn="0"/>
        </w:trPr>
        <w:tc>
          <w:tcPr>
            <w:tcW w:w="2510" w:type="dxa"/>
          </w:tcPr>
          <w:p w14:paraId="676BC458" w14:textId="77777777" w:rsidR="00A14DFC" w:rsidRPr="00A14DFC" w:rsidRDefault="00A14DFC" w:rsidP="00FF0960">
            <w:pPr>
              <w:pStyle w:val="BasicTextParagraph2"/>
            </w:pPr>
            <w:r w:rsidRPr="00A14DFC">
              <w:rPr>
                <w:rFonts w:ascii="Calibri" w:hAnsi="Calibri"/>
              </w:rPr>
              <w:t>Результат</w:t>
            </w:r>
            <w:r w:rsidRPr="00A14DFC">
              <w:t xml:space="preserve"> </w:t>
            </w:r>
            <w:r w:rsidRPr="00A14DFC">
              <w:rPr>
                <w:rFonts w:ascii="Calibri" w:hAnsi="Calibri"/>
              </w:rPr>
              <w:t>проверки</w:t>
            </w:r>
            <w:r w:rsidRPr="00A14DFC">
              <w:t xml:space="preserve"> </w:t>
            </w:r>
            <w:r w:rsidRPr="00A14DFC">
              <w:rPr>
                <w:rFonts w:ascii="Calibri" w:hAnsi="Calibri"/>
              </w:rPr>
              <w:t>Боевого</w:t>
            </w:r>
            <w:r w:rsidRPr="00A14DFC">
              <w:t xml:space="preserve"> </w:t>
            </w:r>
            <w:r w:rsidRPr="00A14DFC">
              <w:rPr>
                <w:rFonts w:ascii="Calibri" w:hAnsi="Calibri"/>
              </w:rPr>
              <w:t>духа</w:t>
            </w:r>
          </w:p>
        </w:tc>
        <w:tc>
          <w:tcPr>
            <w:tcW w:w="2511" w:type="dxa"/>
          </w:tcPr>
          <w:p w14:paraId="2C584B85" w14:textId="77777777" w:rsidR="00A14DFC" w:rsidRPr="00A14DFC" w:rsidRDefault="00A14DFC" w:rsidP="00FF0960">
            <w:pPr>
              <w:pStyle w:val="BasicTextParagraph2"/>
            </w:pPr>
            <w:r w:rsidRPr="00A14DFC">
              <w:rPr>
                <w:rFonts w:ascii="Calibri" w:hAnsi="Calibri"/>
              </w:rPr>
              <w:t>Эффект</w:t>
            </w:r>
          </w:p>
        </w:tc>
      </w:tr>
      <w:tr w:rsidR="00A14DFC" w:rsidRPr="00A14DFC" w14:paraId="1B970239" w14:textId="77777777" w:rsidTr="009D3077">
        <w:tc>
          <w:tcPr>
            <w:tcW w:w="2510" w:type="dxa"/>
          </w:tcPr>
          <w:p w14:paraId="49859964" w14:textId="77777777" w:rsidR="00A14DFC" w:rsidRPr="00A14DFC" w:rsidRDefault="00A14DFC" w:rsidP="00FF0960">
            <w:pPr>
              <w:pStyle w:val="BasicTextParagraph2"/>
            </w:pPr>
            <w:r w:rsidRPr="00A14DFC">
              <w:rPr>
                <w:rFonts w:ascii="Calibri" w:hAnsi="Calibri"/>
              </w:rPr>
              <w:t>Естественная</w:t>
            </w:r>
            <w:r w:rsidRPr="00A14DFC">
              <w:t xml:space="preserve"> </w:t>
            </w:r>
            <w:r w:rsidRPr="00A14DFC">
              <w:rPr>
                <w:rFonts w:cs="Scaly Sans"/>
              </w:rPr>
              <w:t>«</w:t>
            </w:r>
            <w:r w:rsidRPr="00A14DFC">
              <w:t>20</w:t>
            </w:r>
            <w:r w:rsidRPr="00A14DFC">
              <w:rPr>
                <w:rFonts w:ascii="Calibri" w:hAnsi="Calibri"/>
              </w:rPr>
              <w:t>»</w:t>
            </w:r>
          </w:p>
        </w:tc>
        <w:tc>
          <w:tcPr>
            <w:tcW w:w="2511" w:type="dxa"/>
          </w:tcPr>
          <w:p w14:paraId="255A7DC0" w14:textId="77777777" w:rsidR="00A14DFC" w:rsidRPr="00A14DFC" w:rsidRDefault="00A14DFC" w:rsidP="00FF0960">
            <w:pPr>
              <w:pStyle w:val="BasicTextParagraph2"/>
            </w:pPr>
          </w:p>
        </w:tc>
      </w:tr>
      <w:tr w:rsidR="00A14DFC" w:rsidRPr="00123FC2" w14:paraId="6EF4BD50"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0B3D0586" w14:textId="77777777" w:rsidR="00A14DFC" w:rsidRPr="00A14DFC" w:rsidRDefault="00A14DFC" w:rsidP="00FF0960">
            <w:pPr>
              <w:pStyle w:val="BasicTextParagraph2"/>
            </w:pPr>
            <w:r w:rsidRPr="00A14DFC">
              <w:rPr>
                <w:rFonts w:ascii="Calibri" w:hAnsi="Calibri"/>
              </w:rPr>
              <w:t>Больше</w:t>
            </w:r>
            <w:r w:rsidRPr="00A14DFC">
              <w:t xml:space="preserve"> </w:t>
            </w:r>
            <w:r w:rsidRPr="00A14DFC">
              <w:rPr>
                <w:rFonts w:ascii="Calibri" w:hAnsi="Calibri"/>
              </w:rPr>
              <w:t>УС</w:t>
            </w:r>
            <w:r w:rsidRPr="00A14DFC">
              <w:t xml:space="preserve"> </w:t>
            </w:r>
            <w:r w:rsidRPr="00A14DFC">
              <w:rPr>
                <w:rFonts w:ascii="Calibri" w:hAnsi="Calibri"/>
              </w:rPr>
              <w:t>на</w:t>
            </w:r>
            <w:r w:rsidRPr="00A14DFC">
              <w:t xml:space="preserve"> 5+</w:t>
            </w:r>
          </w:p>
        </w:tc>
        <w:tc>
          <w:tcPr>
            <w:tcW w:w="2511" w:type="dxa"/>
          </w:tcPr>
          <w:p w14:paraId="3F099DBA" w14:textId="68E2EA9E" w:rsidR="00A14DFC" w:rsidRPr="00A14DFC" w:rsidRDefault="002B29E2" w:rsidP="00FF0960">
            <w:pPr>
              <w:pStyle w:val="BasicTextParagraph2"/>
            </w:pPr>
            <w:r>
              <w:rPr>
                <w:rFonts w:ascii="Calibri" w:hAnsi="Calibri"/>
              </w:rPr>
              <w:t>Противник</w:t>
            </w:r>
            <w:r>
              <w:t xml:space="preserve"> </w:t>
            </w:r>
            <w:r>
              <w:rPr>
                <w:rFonts w:ascii="Calibri" w:hAnsi="Calibri"/>
              </w:rPr>
              <w:t>воодушевлен</w:t>
            </w:r>
            <w:r>
              <w:t xml:space="preserve">, </w:t>
            </w:r>
            <w:r>
              <w:rPr>
                <w:rFonts w:ascii="Calibri" w:hAnsi="Calibri"/>
              </w:rPr>
              <w:t>следующая</w:t>
            </w:r>
            <w:r>
              <w:t xml:space="preserve"> </w:t>
            </w:r>
            <w:r>
              <w:rPr>
                <w:rFonts w:ascii="Calibri" w:hAnsi="Calibri"/>
              </w:rPr>
              <w:t>атака</w:t>
            </w:r>
            <w:r>
              <w:t xml:space="preserve"> </w:t>
            </w:r>
            <w:r>
              <w:rPr>
                <w:rFonts w:ascii="Calibri" w:hAnsi="Calibri"/>
              </w:rPr>
              <w:t>каждого</w:t>
            </w:r>
            <w:r>
              <w:t xml:space="preserve"> </w:t>
            </w:r>
            <w:r>
              <w:rPr>
                <w:rFonts w:ascii="Calibri" w:hAnsi="Calibri"/>
              </w:rPr>
              <w:t>существа</w:t>
            </w:r>
            <w:r>
              <w:t xml:space="preserve"> </w:t>
            </w:r>
            <w:r>
              <w:rPr>
                <w:rFonts w:ascii="Calibri" w:hAnsi="Calibri"/>
              </w:rPr>
              <w:t>совершается</w:t>
            </w:r>
            <w:r>
              <w:t xml:space="preserve"> </w:t>
            </w:r>
            <w:r>
              <w:rPr>
                <w:rFonts w:ascii="Calibri" w:hAnsi="Calibri"/>
              </w:rPr>
              <w:t>с</w:t>
            </w:r>
            <w:r>
              <w:t xml:space="preserve"> </w:t>
            </w:r>
            <w:r>
              <w:rPr>
                <w:rFonts w:ascii="Calibri" w:hAnsi="Calibri"/>
              </w:rPr>
              <w:t>преимуществом</w:t>
            </w:r>
            <w:r>
              <w:t xml:space="preserve">, </w:t>
            </w:r>
            <w:r>
              <w:rPr>
                <w:rFonts w:ascii="Calibri" w:hAnsi="Calibri"/>
              </w:rPr>
              <w:t>спасброски</w:t>
            </w:r>
            <w:r>
              <w:t xml:space="preserve"> </w:t>
            </w:r>
            <w:r>
              <w:rPr>
                <w:rFonts w:ascii="Calibri" w:hAnsi="Calibri"/>
              </w:rPr>
              <w:t>в</w:t>
            </w:r>
            <w:r>
              <w:t xml:space="preserve"> </w:t>
            </w:r>
            <w:r>
              <w:rPr>
                <w:rFonts w:ascii="Calibri" w:hAnsi="Calibri"/>
              </w:rPr>
              <w:t>следующем</w:t>
            </w:r>
            <w:r>
              <w:t xml:space="preserve"> </w:t>
            </w:r>
            <w:r>
              <w:rPr>
                <w:rFonts w:ascii="Calibri" w:hAnsi="Calibri"/>
              </w:rPr>
              <w:t>раунде</w:t>
            </w:r>
            <w:r>
              <w:t xml:space="preserve"> </w:t>
            </w:r>
            <w:r>
              <w:rPr>
                <w:rFonts w:ascii="Calibri" w:hAnsi="Calibri"/>
              </w:rPr>
              <w:t>совершаются</w:t>
            </w:r>
            <w:r>
              <w:t xml:space="preserve"> </w:t>
            </w:r>
            <w:r>
              <w:rPr>
                <w:rFonts w:ascii="Calibri" w:hAnsi="Calibri"/>
              </w:rPr>
              <w:t>с</w:t>
            </w:r>
            <w:r>
              <w:t xml:space="preserve"> </w:t>
            </w:r>
            <w:r>
              <w:rPr>
                <w:rFonts w:ascii="Calibri" w:hAnsi="Calibri"/>
              </w:rPr>
              <w:t>преимуществом</w:t>
            </w:r>
          </w:p>
        </w:tc>
      </w:tr>
      <w:tr w:rsidR="00A14DFC" w:rsidRPr="00123FC2" w14:paraId="0122819C" w14:textId="77777777" w:rsidTr="009D3077">
        <w:tc>
          <w:tcPr>
            <w:tcW w:w="2510" w:type="dxa"/>
          </w:tcPr>
          <w:p w14:paraId="3E0F909C" w14:textId="77777777" w:rsidR="00A14DFC" w:rsidRPr="00A14DFC" w:rsidRDefault="00A14DFC" w:rsidP="00FF0960">
            <w:pPr>
              <w:pStyle w:val="BasicTextParagraph2"/>
            </w:pPr>
            <w:r w:rsidRPr="00A14DFC">
              <w:rPr>
                <w:rFonts w:ascii="Calibri" w:hAnsi="Calibri"/>
              </w:rPr>
              <w:t>Больше</w:t>
            </w:r>
            <w:r w:rsidRPr="00A14DFC">
              <w:t xml:space="preserve"> </w:t>
            </w:r>
            <w:r w:rsidRPr="00A14DFC">
              <w:rPr>
                <w:rFonts w:ascii="Calibri" w:hAnsi="Calibri"/>
              </w:rPr>
              <w:t>или</w:t>
            </w:r>
            <w:r w:rsidRPr="00A14DFC">
              <w:t xml:space="preserve"> </w:t>
            </w:r>
            <w:r w:rsidRPr="00A14DFC">
              <w:rPr>
                <w:rFonts w:ascii="Calibri" w:hAnsi="Calibri"/>
              </w:rPr>
              <w:t>равно</w:t>
            </w:r>
            <w:r w:rsidRPr="00A14DFC">
              <w:t xml:space="preserve"> </w:t>
            </w:r>
            <w:r w:rsidRPr="00A14DFC">
              <w:rPr>
                <w:rFonts w:ascii="Calibri" w:hAnsi="Calibri"/>
              </w:rPr>
              <w:t>УС</w:t>
            </w:r>
          </w:p>
        </w:tc>
        <w:tc>
          <w:tcPr>
            <w:tcW w:w="2511" w:type="dxa"/>
          </w:tcPr>
          <w:p w14:paraId="762B95E6" w14:textId="15FFFF25" w:rsidR="00A14DFC" w:rsidRPr="00A14DFC" w:rsidRDefault="00A14DFC" w:rsidP="00FF0960">
            <w:pPr>
              <w:pStyle w:val="BasicTextParagraph2"/>
            </w:pPr>
            <w:r>
              <w:rPr>
                <w:rFonts w:ascii="Calibri" w:hAnsi="Calibri"/>
              </w:rPr>
              <w:t>Противник</w:t>
            </w:r>
            <w:r>
              <w:t xml:space="preserve"> </w:t>
            </w:r>
            <w:r>
              <w:rPr>
                <w:rFonts w:ascii="Calibri" w:hAnsi="Calibri"/>
              </w:rPr>
              <w:t>продолжает</w:t>
            </w:r>
            <w:r>
              <w:t xml:space="preserve"> </w:t>
            </w:r>
            <w:r>
              <w:rPr>
                <w:rFonts w:ascii="Calibri" w:hAnsi="Calibri"/>
              </w:rPr>
              <w:t>сражаться</w:t>
            </w:r>
            <w:r>
              <w:t xml:space="preserve"> </w:t>
            </w:r>
            <w:r>
              <w:rPr>
                <w:rFonts w:ascii="Calibri" w:hAnsi="Calibri"/>
              </w:rPr>
              <w:t>тактически</w:t>
            </w:r>
            <w:r>
              <w:t xml:space="preserve"> </w:t>
            </w:r>
            <w:r>
              <w:rPr>
                <w:rFonts w:ascii="Calibri" w:hAnsi="Calibri"/>
              </w:rPr>
              <w:t>грамотно</w:t>
            </w:r>
          </w:p>
        </w:tc>
      </w:tr>
      <w:tr w:rsidR="00A14DFC" w:rsidRPr="00123FC2" w14:paraId="4487D804"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23D2E443" w14:textId="77777777" w:rsidR="00A14DFC" w:rsidRPr="00A14DFC" w:rsidRDefault="00A14DFC" w:rsidP="00FF0960">
            <w:pPr>
              <w:pStyle w:val="BasicTextParagraph2"/>
            </w:pPr>
            <w:r w:rsidRPr="00A14DFC">
              <w:rPr>
                <w:rFonts w:ascii="Calibri" w:hAnsi="Calibri"/>
              </w:rPr>
              <w:t>Меньше</w:t>
            </w:r>
            <w:r w:rsidRPr="00A14DFC">
              <w:t xml:space="preserve"> </w:t>
            </w:r>
            <w:r w:rsidRPr="00A14DFC">
              <w:rPr>
                <w:rFonts w:ascii="Calibri" w:hAnsi="Calibri"/>
              </w:rPr>
              <w:t>УС</w:t>
            </w:r>
            <w:r w:rsidRPr="00A14DFC">
              <w:t xml:space="preserve"> </w:t>
            </w:r>
            <w:r w:rsidRPr="00A14DFC">
              <w:rPr>
                <w:rFonts w:ascii="Calibri" w:hAnsi="Calibri"/>
              </w:rPr>
              <w:t>на</w:t>
            </w:r>
            <w:r w:rsidRPr="00A14DFC">
              <w:t xml:space="preserve"> 5</w:t>
            </w:r>
          </w:p>
        </w:tc>
        <w:tc>
          <w:tcPr>
            <w:tcW w:w="2511" w:type="dxa"/>
          </w:tcPr>
          <w:p w14:paraId="6C8BA6B8" w14:textId="7BB48D0D" w:rsidR="00A14DFC" w:rsidRPr="00A14DFC" w:rsidRDefault="002B29E2" w:rsidP="00FF0960">
            <w:pPr>
              <w:pStyle w:val="BasicTextParagraph2"/>
            </w:pPr>
            <w:r>
              <w:rPr>
                <w:rFonts w:ascii="Calibri" w:hAnsi="Calibri"/>
              </w:rPr>
              <w:t>Противник</w:t>
            </w:r>
            <w:r>
              <w:t xml:space="preserve"> </w:t>
            </w:r>
            <w:r>
              <w:rPr>
                <w:rFonts w:ascii="Calibri" w:hAnsi="Calibri"/>
              </w:rPr>
              <w:t>обескуражен</w:t>
            </w:r>
            <w:r>
              <w:t xml:space="preserve">, </w:t>
            </w:r>
            <w:r>
              <w:rPr>
                <w:rFonts w:ascii="Calibri" w:hAnsi="Calibri"/>
              </w:rPr>
              <w:t>все</w:t>
            </w:r>
            <w:r>
              <w:t xml:space="preserve"> </w:t>
            </w:r>
            <w:r>
              <w:rPr>
                <w:rFonts w:ascii="Calibri" w:hAnsi="Calibri"/>
              </w:rPr>
              <w:t>атаки</w:t>
            </w:r>
            <w:r>
              <w:t xml:space="preserve"> </w:t>
            </w:r>
            <w:r>
              <w:rPr>
                <w:rFonts w:ascii="Calibri" w:hAnsi="Calibri"/>
              </w:rPr>
              <w:t>в</w:t>
            </w:r>
            <w:r>
              <w:t xml:space="preserve"> </w:t>
            </w:r>
            <w:r>
              <w:rPr>
                <w:rFonts w:ascii="Calibri" w:hAnsi="Calibri"/>
              </w:rPr>
              <w:t>следующем</w:t>
            </w:r>
            <w:r>
              <w:t xml:space="preserve"> </w:t>
            </w:r>
            <w:r>
              <w:rPr>
                <w:rFonts w:ascii="Calibri" w:hAnsi="Calibri"/>
              </w:rPr>
              <w:t>ходу</w:t>
            </w:r>
            <w:r>
              <w:t xml:space="preserve"> </w:t>
            </w:r>
            <w:r>
              <w:rPr>
                <w:rFonts w:ascii="Calibri" w:hAnsi="Calibri"/>
              </w:rPr>
              <w:t>делаются</w:t>
            </w:r>
            <w:r>
              <w:t xml:space="preserve"> </w:t>
            </w:r>
            <w:r>
              <w:rPr>
                <w:rFonts w:ascii="Calibri" w:hAnsi="Calibri"/>
              </w:rPr>
              <w:t>с</w:t>
            </w:r>
            <w:r>
              <w:t xml:space="preserve"> </w:t>
            </w:r>
            <w:r>
              <w:rPr>
                <w:rFonts w:ascii="Calibri" w:hAnsi="Calibri"/>
              </w:rPr>
              <w:t>помехой</w:t>
            </w:r>
          </w:p>
        </w:tc>
      </w:tr>
      <w:tr w:rsidR="00A14DFC" w:rsidRPr="00A14DFC" w14:paraId="3987DF3D" w14:textId="77777777" w:rsidTr="009D3077">
        <w:tc>
          <w:tcPr>
            <w:tcW w:w="2510" w:type="dxa"/>
          </w:tcPr>
          <w:p w14:paraId="2A76FABB" w14:textId="5BF467F3" w:rsidR="00A14DFC" w:rsidRPr="00A14DFC" w:rsidRDefault="00A14DFC" w:rsidP="00FF0960">
            <w:pPr>
              <w:pStyle w:val="BasicTextParagraph2"/>
            </w:pPr>
            <w:r w:rsidRPr="00A14DFC">
              <w:rPr>
                <w:rFonts w:ascii="Calibri" w:hAnsi="Calibri"/>
              </w:rPr>
              <w:t>Меньше</w:t>
            </w:r>
            <w:r w:rsidRPr="00A14DFC">
              <w:t xml:space="preserve"> </w:t>
            </w:r>
            <w:r w:rsidRPr="00A14DFC">
              <w:rPr>
                <w:rFonts w:ascii="Calibri" w:hAnsi="Calibri"/>
              </w:rPr>
              <w:t>УС</w:t>
            </w:r>
            <w:r w:rsidRPr="00A14DFC">
              <w:t xml:space="preserve"> </w:t>
            </w:r>
            <w:r w:rsidRPr="00A14DFC">
              <w:rPr>
                <w:rFonts w:ascii="Calibri" w:hAnsi="Calibri"/>
              </w:rPr>
              <w:t>на</w:t>
            </w:r>
            <w:r w:rsidRPr="00A14DFC">
              <w:t xml:space="preserve"> 5</w:t>
            </w:r>
            <w:r w:rsidR="002B29E2">
              <w:t>+</w:t>
            </w:r>
          </w:p>
        </w:tc>
        <w:tc>
          <w:tcPr>
            <w:tcW w:w="2511" w:type="dxa"/>
          </w:tcPr>
          <w:p w14:paraId="317D9347" w14:textId="070E14C7" w:rsidR="00A14DFC" w:rsidRPr="00A14DFC" w:rsidRDefault="0096440F" w:rsidP="00FF0960">
            <w:pPr>
              <w:pStyle w:val="BasicTextParagraph2"/>
            </w:pPr>
            <w:r>
              <w:rPr>
                <w:rFonts w:ascii="Calibri" w:hAnsi="Calibri"/>
              </w:rPr>
              <w:t>Противник</w:t>
            </w:r>
            <w:r>
              <w:t xml:space="preserve"> </w:t>
            </w:r>
            <w:r>
              <w:rPr>
                <w:rFonts w:ascii="Calibri" w:hAnsi="Calibri"/>
              </w:rPr>
              <w:t>обращается</w:t>
            </w:r>
            <w:r>
              <w:t xml:space="preserve"> </w:t>
            </w:r>
            <w:r>
              <w:rPr>
                <w:rFonts w:ascii="Calibri" w:hAnsi="Calibri"/>
              </w:rPr>
              <w:t>в</w:t>
            </w:r>
            <w:r>
              <w:t xml:space="preserve"> </w:t>
            </w:r>
            <w:r>
              <w:rPr>
                <w:rFonts w:ascii="Calibri" w:hAnsi="Calibri"/>
              </w:rPr>
              <w:t>бегство</w:t>
            </w:r>
          </w:p>
        </w:tc>
      </w:tr>
      <w:tr w:rsidR="00A14DFC" w:rsidRPr="00A14DFC" w14:paraId="3C82B42A" w14:textId="77777777" w:rsidTr="009D3077">
        <w:trPr>
          <w:cnfStyle w:val="000000010000" w:firstRow="0" w:lastRow="0" w:firstColumn="0" w:lastColumn="0" w:oddVBand="0" w:evenVBand="0" w:oddHBand="0" w:evenHBand="1" w:firstRowFirstColumn="0" w:firstRowLastColumn="0" w:lastRowFirstColumn="0" w:lastRowLastColumn="0"/>
        </w:trPr>
        <w:tc>
          <w:tcPr>
            <w:tcW w:w="2510" w:type="dxa"/>
          </w:tcPr>
          <w:p w14:paraId="2C8BF5D6" w14:textId="77777777" w:rsidR="00A14DFC" w:rsidRPr="00A14DFC" w:rsidRDefault="00A14DFC" w:rsidP="00FF0960">
            <w:pPr>
              <w:pStyle w:val="BasicTextParagraph2"/>
            </w:pPr>
            <w:r w:rsidRPr="00A14DFC">
              <w:rPr>
                <w:rFonts w:ascii="Calibri" w:hAnsi="Calibri"/>
              </w:rPr>
              <w:t>Естестественная</w:t>
            </w:r>
            <w:r w:rsidRPr="00A14DFC">
              <w:t xml:space="preserve"> </w:t>
            </w:r>
            <w:r w:rsidRPr="00A14DFC">
              <w:rPr>
                <w:rFonts w:cs="Scaly Sans"/>
              </w:rPr>
              <w:t>«</w:t>
            </w:r>
            <w:r w:rsidRPr="00A14DFC">
              <w:t>1</w:t>
            </w:r>
            <w:r w:rsidRPr="00A14DFC">
              <w:rPr>
                <w:rFonts w:ascii="Calibri" w:hAnsi="Calibri"/>
              </w:rPr>
              <w:t>»</w:t>
            </w:r>
          </w:p>
        </w:tc>
        <w:tc>
          <w:tcPr>
            <w:tcW w:w="2511" w:type="dxa"/>
          </w:tcPr>
          <w:p w14:paraId="1062E1F2" w14:textId="77777777" w:rsidR="00A14DFC" w:rsidRPr="00A14DFC" w:rsidRDefault="00A14DFC" w:rsidP="00FF0960">
            <w:pPr>
              <w:pStyle w:val="BasicTextParagraph2"/>
            </w:pPr>
          </w:p>
        </w:tc>
      </w:tr>
    </w:tbl>
    <w:p w14:paraId="486C233C" w14:textId="77777777" w:rsidR="00A14DFC" w:rsidRPr="00997609" w:rsidRDefault="00A14DFC" w:rsidP="00FF0960">
      <w:pPr>
        <w:pStyle w:val="BasicTextParagraph2"/>
      </w:pPr>
    </w:p>
    <w:p w14:paraId="405AC2D9" w14:textId="77777777" w:rsidR="002E0733" w:rsidRDefault="00997609" w:rsidP="007427C9">
      <w:pPr>
        <w:pStyle w:val="Heading3ToC"/>
      </w:pPr>
      <w:bookmarkStart w:id="149" w:name="_Toc70532854"/>
      <w:r w:rsidRPr="00997609">
        <w:t>Дополнительные виды встреч и столкновений</w:t>
      </w:r>
      <w:bookmarkEnd w:id="149"/>
    </w:p>
    <w:p w14:paraId="2226E68A" w14:textId="7B1781B6" w:rsidR="002E0733" w:rsidRPr="00105E34" w:rsidRDefault="00997609" w:rsidP="00FF0960">
      <w:pPr>
        <w:pStyle w:val="BasicTextParagraph2"/>
        <w:rPr>
          <w:lang w:val="uk-UA"/>
        </w:rPr>
      </w:pPr>
      <w:r w:rsidRPr="00997609">
        <w:t xml:space="preserve">Столкновения не обязательно являются боевыми. </w:t>
      </w:r>
      <w:r w:rsidR="00105E34">
        <w:rPr>
          <w:lang w:val="uk-UA"/>
        </w:rPr>
        <w:t xml:space="preserve">Для </w:t>
      </w:r>
      <w:r w:rsidR="00A00ECD">
        <w:rPr>
          <w:lang w:val="uk-UA"/>
        </w:rPr>
        <w:t>модификации случайн</w:t>
      </w:r>
      <w:r w:rsidR="00A00ECD">
        <w:t>ых встреч полезно также использовать</w:t>
      </w:r>
      <w:r w:rsidR="000B48C2">
        <w:t xml:space="preserve"> дополнительные таблицы, определяющие </w:t>
      </w:r>
      <w:r w:rsidR="00DE32B7">
        <w:t>тип встречи, цели и мотивации существ</w:t>
      </w:r>
      <w:r w:rsidR="00105E34">
        <w:rPr>
          <w:lang w:val="uk-UA"/>
        </w:rPr>
        <w:t xml:space="preserve"> </w:t>
      </w:r>
    </w:p>
    <w:p w14:paraId="4BA886D4" w14:textId="77777777" w:rsidR="002E0733" w:rsidRDefault="00997609" w:rsidP="00FF0960">
      <w:pPr>
        <w:pStyle w:val="BasicTextParagraph2"/>
      </w:pPr>
      <w:r w:rsidRPr="00997609">
        <w:t>Ниже предлагаются набор таблиц, позволяющий создавать случайные встречи и столкновения более естественным образом.</w:t>
      </w:r>
    </w:p>
    <w:p w14:paraId="316E16EF" w14:textId="027B7069" w:rsidR="00DE32B7" w:rsidRDefault="00DE32B7" w:rsidP="00FF0960">
      <w:pPr>
        <w:pStyle w:val="BasicTextParagraph2"/>
      </w:pPr>
      <w:r>
        <w:t>Помимо встречи с самим чудовищем авантюристы могут найти</w:t>
      </w:r>
      <w:r w:rsidR="001279F4">
        <w:t xml:space="preserve"> некоторые его признаки (см.таблица ниже).</w:t>
      </w:r>
    </w:p>
    <w:p w14:paraId="467D6656" w14:textId="4FD820C5" w:rsidR="007660E5" w:rsidRPr="007660E5" w:rsidRDefault="007660E5" w:rsidP="008605FB">
      <w:pPr>
        <w:pStyle w:val="TABLEHEADING"/>
        <w:rPr>
          <w:lang w:val="uk-UA" w:eastAsia="zh-CN"/>
        </w:rPr>
      </w:pPr>
      <w:r w:rsidRPr="007660E5">
        <w:rPr>
          <w:lang w:val="uk-UA" w:eastAsia="zh-CN"/>
        </w:rPr>
        <w:t>Признаки чудовища</w:t>
      </w:r>
    </w:p>
    <w:tbl>
      <w:tblPr>
        <w:tblStyle w:val="TableClassCoreGreen"/>
        <w:tblW w:w="5040" w:type="dxa"/>
        <w:tblInd w:w="0" w:type="dxa"/>
        <w:tblLook w:val="04A0" w:firstRow="1" w:lastRow="0" w:firstColumn="1" w:lastColumn="0" w:noHBand="0" w:noVBand="1"/>
      </w:tblPr>
      <w:tblGrid>
        <w:gridCol w:w="540"/>
        <w:gridCol w:w="1674"/>
        <w:gridCol w:w="2826"/>
      </w:tblGrid>
      <w:tr w:rsidR="007427C9" w:rsidRPr="007427C9" w14:paraId="321CA223" w14:textId="77777777" w:rsidTr="009D3077">
        <w:trPr>
          <w:cnfStyle w:val="100000000000" w:firstRow="1" w:lastRow="0" w:firstColumn="0" w:lastColumn="0" w:oddVBand="0" w:evenVBand="0" w:oddHBand="0" w:evenHBand="0" w:firstRowFirstColumn="0" w:firstRowLastColumn="0" w:lastRowFirstColumn="0" w:lastRowLastColumn="0"/>
        </w:trPr>
        <w:tc>
          <w:tcPr>
            <w:tcW w:w="540" w:type="dxa"/>
          </w:tcPr>
          <w:p w14:paraId="24675E92" w14:textId="77777777" w:rsidR="007427C9" w:rsidRPr="007427C9" w:rsidRDefault="007427C9" w:rsidP="00FF0960">
            <w:pPr>
              <w:pStyle w:val="BasicTextParagraph2"/>
            </w:pPr>
            <w:r w:rsidRPr="007427C9">
              <w:rPr>
                <w:rFonts w:ascii="Calibri" w:hAnsi="Calibri"/>
              </w:rPr>
              <w:t>К</w:t>
            </w:r>
            <w:r w:rsidRPr="007427C9">
              <w:t>8</w:t>
            </w:r>
          </w:p>
        </w:tc>
        <w:tc>
          <w:tcPr>
            <w:tcW w:w="1674" w:type="dxa"/>
          </w:tcPr>
          <w:p w14:paraId="2CA3D4D1" w14:textId="77777777" w:rsidR="007427C9" w:rsidRPr="007427C9" w:rsidRDefault="007427C9" w:rsidP="00FF0960">
            <w:pPr>
              <w:pStyle w:val="BasicTextParagraph2"/>
            </w:pPr>
            <w:r w:rsidRPr="007427C9">
              <w:rPr>
                <w:rFonts w:ascii="Calibri" w:hAnsi="Calibri"/>
              </w:rPr>
              <w:t>ПРИЗНАКИ</w:t>
            </w:r>
            <w:r w:rsidRPr="007427C9">
              <w:t xml:space="preserve"> </w:t>
            </w:r>
            <w:r w:rsidRPr="007427C9">
              <w:rPr>
                <w:rFonts w:ascii="Calibri" w:hAnsi="Calibri"/>
              </w:rPr>
              <w:t>ЧУДОВИЩА</w:t>
            </w:r>
            <w:r w:rsidRPr="007427C9">
              <w:t xml:space="preserve"> </w:t>
            </w:r>
          </w:p>
        </w:tc>
        <w:tc>
          <w:tcPr>
            <w:tcW w:w="2826" w:type="dxa"/>
          </w:tcPr>
          <w:p w14:paraId="24281E3C" w14:textId="77777777" w:rsidR="007427C9" w:rsidRPr="007427C9" w:rsidRDefault="007427C9" w:rsidP="00FF0960">
            <w:pPr>
              <w:pStyle w:val="BasicTextParagraph2"/>
            </w:pPr>
            <w:r w:rsidRPr="007427C9">
              <w:rPr>
                <w:rFonts w:ascii="Calibri" w:hAnsi="Calibri"/>
              </w:rPr>
              <w:t>ПРИМЕР</w:t>
            </w:r>
          </w:p>
        </w:tc>
      </w:tr>
      <w:tr w:rsidR="007427C9" w:rsidRPr="00123FC2" w14:paraId="6762F56C" w14:textId="77777777" w:rsidTr="009D3077">
        <w:tc>
          <w:tcPr>
            <w:tcW w:w="540" w:type="dxa"/>
          </w:tcPr>
          <w:p w14:paraId="0F84F75A" w14:textId="77777777" w:rsidR="007427C9" w:rsidRPr="007427C9" w:rsidRDefault="007427C9" w:rsidP="00FF0960">
            <w:pPr>
              <w:pStyle w:val="BasicTextParagraph2"/>
            </w:pPr>
            <w:r w:rsidRPr="007427C9">
              <w:t>1</w:t>
            </w:r>
          </w:p>
        </w:tc>
        <w:tc>
          <w:tcPr>
            <w:tcW w:w="1674" w:type="dxa"/>
          </w:tcPr>
          <w:p w14:paraId="7B11FAFA" w14:textId="77777777" w:rsidR="007427C9" w:rsidRPr="007427C9" w:rsidRDefault="007427C9" w:rsidP="00FF0960">
            <w:pPr>
              <w:pStyle w:val="BasicTextParagraph2"/>
            </w:pPr>
            <w:r w:rsidRPr="007427C9">
              <w:rPr>
                <w:rFonts w:ascii="Calibri" w:hAnsi="Calibri"/>
              </w:rPr>
              <w:t>Замечены</w:t>
            </w:r>
            <w:r w:rsidRPr="007427C9">
              <w:t xml:space="preserve"> </w:t>
            </w:r>
          </w:p>
        </w:tc>
        <w:tc>
          <w:tcPr>
            <w:tcW w:w="2826" w:type="dxa"/>
          </w:tcPr>
          <w:p w14:paraId="0A7CCDBD" w14:textId="6EF4CA32" w:rsidR="007427C9" w:rsidRDefault="007427C9" w:rsidP="00FF0960">
            <w:pPr>
              <w:pStyle w:val="BasicTextParagraph2"/>
            </w:pPr>
            <w:r w:rsidRPr="007427C9">
              <w:rPr>
                <w:rFonts w:ascii="Calibri" w:hAnsi="Calibri"/>
              </w:rPr>
              <w:t>Пара</w:t>
            </w:r>
            <w:r w:rsidRPr="007427C9">
              <w:t xml:space="preserve"> </w:t>
            </w:r>
            <w:r w:rsidRPr="007427C9">
              <w:rPr>
                <w:rFonts w:ascii="Calibri" w:hAnsi="Calibri"/>
              </w:rPr>
              <w:t>грифонов</w:t>
            </w:r>
            <w:r w:rsidRPr="007427C9">
              <w:t xml:space="preserve"> </w:t>
            </w:r>
            <w:r w:rsidRPr="007427C9">
              <w:rPr>
                <w:rFonts w:ascii="Calibri" w:hAnsi="Calibri"/>
              </w:rPr>
              <w:t>летела</w:t>
            </w:r>
            <w:r w:rsidRPr="007427C9">
              <w:t xml:space="preserve"> </w:t>
            </w:r>
            <w:r w:rsidRPr="007427C9">
              <w:rPr>
                <w:rFonts w:ascii="Calibri" w:hAnsi="Calibri"/>
              </w:rPr>
              <w:t>через</w:t>
            </w:r>
            <w:r w:rsidRPr="007427C9">
              <w:t xml:space="preserve"> </w:t>
            </w:r>
            <w:r w:rsidRPr="007427C9">
              <w:rPr>
                <w:rFonts w:ascii="Calibri" w:hAnsi="Calibri"/>
              </w:rPr>
              <w:t>закат</w:t>
            </w:r>
            <w:r w:rsidRPr="007427C9">
              <w:t xml:space="preserve">, </w:t>
            </w:r>
            <w:r w:rsidRPr="007427C9">
              <w:rPr>
                <w:rFonts w:ascii="Calibri" w:hAnsi="Calibri"/>
              </w:rPr>
              <w:t>за</w:t>
            </w:r>
            <w:r w:rsidRPr="007427C9">
              <w:t xml:space="preserve"> </w:t>
            </w:r>
            <w:r w:rsidRPr="007427C9">
              <w:rPr>
                <w:rFonts w:ascii="Calibri" w:hAnsi="Calibri"/>
              </w:rPr>
              <w:t>много</w:t>
            </w:r>
            <w:r w:rsidRPr="007427C9">
              <w:t xml:space="preserve"> </w:t>
            </w:r>
            <w:r w:rsidRPr="007427C9">
              <w:rPr>
                <w:rFonts w:ascii="Calibri" w:hAnsi="Calibri"/>
              </w:rPr>
              <w:t>миль</w:t>
            </w:r>
            <w:r w:rsidRPr="007427C9">
              <w:t xml:space="preserve"> </w:t>
            </w:r>
            <w:r w:rsidRPr="007427C9">
              <w:rPr>
                <w:rFonts w:ascii="Calibri" w:hAnsi="Calibri"/>
              </w:rPr>
              <w:t>отсюда</w:t>
            </w:r>
            <w:r w:rsidRPr="007427C9">
              <w:t xml:space="preserve">. </w:t>
            </w:r>
          </w:p>
          <w:p w14:paraId="7BD64D5D" w14:textId="62D70C03" w:rsidR="007427C9" w:rsidRPr="007427C9" w:rsidRDefault="007427C9" w:rsidP="00FF0960">
            <w:pPr>
              <w:pStyle w:val="BasicTextParagraph2"/>
            </w:pPr>
            <w:r w:rsidRPr="007427C9">
              <w:rPr>
                <w:rFonts w:ascii="Calibri" w:hAnsi="Calibri"/>
              </w:rPr>
              <w:t>В</w:t>
            </w:r>
            <w:r w:rsidRPr="007427C9">
              <w:t xml:space="preserve"> </w:t>
            </w:r>
            <w:r w:rsidRPr="007427C9">
              <w:rPr>
                <w:rFonts w:ascii="Calibri" w:hAnsi="Calibri"/>
              </w:rPr>
              <w:t>ночи</w:t>
            </w:r>
            <w:r w:rsidRPr="007427C9">
              <w:t xml:space="preserve"> </w:t>
            </w:r>
            <w:r w:rsidRPr="007427C9">
              <w:rPr>
                <w:rFonts w:ascii="Calibri" w:hAnsi="Calibri"/>
              </w:rPr>
              <w:t>появилось</w:t>
            </w:r>
            <w:r w:rsidRPr="007427C9">
              <w:t xml:space="preserve"> </w:t>
            </w:r>
            <w:r w:rsidRPr="007427C9">
              <w:rPr>
                <w:rFonts w:ascii="Calibri" w:hAnsi="Calibri"/>
              </w:rPr>
              <w:t>короткое</w:t>
            </w:r>
            <w:r w:rsidRPr="007427C9">
              <w:t xml:space="preserve"> </w:t>
            </w:r>
            <w:r w:rsidRPr="007427C9">
              <w:rPr>
                <w:rFonts w:ascii="Calibri" w:hAnsi="Calibri"/>
              </w:rPr>
              <w:t>красное</w:t>
            </w:r>
            <w:r w:rsidRPr="007427C9">
              <w:t xml:space="preserve"> </w:t>
            </w:r>
            <w:r w:rsidRPr="007427C9">
              <w:rPr>
                <w:rFonts w:ascii="Calibri" w:hAnsi="Calibri"/>
              </w:rPr>
              <w:t>зарево</w:t>
            </w:r>
            <w:r w:rsidRPr="007427C9">
              <w:t xml:space="preserve">, </w:t>
            </w:r>
            <w:r w:rsidRPr="007427C9">
              <w:rPr>
                <w:rFonts w:ascii="Calibri" w:hAnsi="Calibri"/>
              </w:rPr>
              <w:t>видневшееся</w:t>
            </w:r>
            <w:r w:rsidRPr="007427C9">
              <w:t xml:space="preserve"> </w:t>
            </w:r>
            <w:r w:rsidRPr="007427C9">
              <w:rPr>
                <w:rFonts w:ascii="Calibri" w:hAnsi="Calibri"/>
              </w:rPr>
              <w:t>за</w:t>
            </w:r>
            <w:r w:rsidRPr="007427C9">
              <w:t xml:space="preserve"> </w:t>
            </w:r>
            <w:r w:rsidRPr="007427C9">
              <w:rPr>
                <w:rFonts w:ascii="Calibri" w:hAnsi="Calibri"/>
              </w:rPr>
              <w:t>далекой</w:t>
            </w:r>
            <w:r w:rsidRPr="007427C9">
              <w:t xml:space="preserve"> </w:t>
            </w:r>
            <w:r w:rsidRPr="007427C9">
              <w:rPr>
                <w:rFonts w:ascii="Calibri" w:hAnsi="Calibri"/>
              </w:rPr>
              <w:t>линией</w:t>
            </w:r>
            <w:r w:rsidRPr="007427C9">
              <w:t xml:space="preserve"> </w:t>
            </w:r>
            <w:r w:rsidRPr="007427C9">
              <w:rPr>
                <w:rFonts w:ascii="Calibri" w:hAnsi="Calibri"/>
              </w:rPr>
              <w:t>хребта</w:t>
            </w:r>
            <w:r w:rsidRPr="007427C9">
              <w:t xml:space="preserve"> (</w:t>
            </w:r>
            <w:r w:rsidRPr="007427C9">
              <w:rPr>
                <w:rFonts w:ascii="Calibri" w:hAnsi="Calibri"/>
              </w:rPr>
              <w:t>Красный</w:t>
            </w:r>
            <w:r w:rsidRPr="007427C9">
              <w:t xml:space="preserve"> </w:t>
            </w:r>
            <w:r w:rsidRPr="007427C9">
              <w:rPr>
                <w:rFonts w:ascii="Calibri" w:hAnsi="Calibri"/>
              </w:rPr>
              <w:t>дракон</w:t>
            </w:r>
            <w:r w:rsidRPr="007427C9">
              <w:t>).</w:t>
            </w:r>
          </w:p>
        </w:tc>
      </w:tr>
      <w:tr w:rsidR="007427C9" w:rsidRPr="00123FC2" w14:paraId="798A47B4" w14:textId="77777777" w:rsidTr="009D3077">
        <w:trPr>
          <w:cnfStyle w:val="000000010000" w:firstRow="0" w:lastRow="0" w:firstColumn="0" w:lastColumn="0" w:oddVBand="0" w:evenVBand="0" w:oddHBand="0" w:evenHBand="1" w:firstRowFirstColumn="0" w:firstRowLastColumn="0" w:lastRowFirstColumn="0" w:lastRowLastColumn="0"/>
        </w:trPr>
        <w:tc>
          <w:tcPr>
            <w:tcW w:w="540" w:type="dxa"/>
          </w:tcPr>
          <w:p w14:paraId="5A6E2E30" w14:textId="36315018" w:rsidR="007427C9" w:rsidRPr="007427C9" w:rsidRDefault="007427C9" w:rsidP="00FF0960">
            <w:pPr>
              <w:pStyle w:val="BasicTextParagraph2"/>
            </w:pPr>
            <w:r w:rsidRPr="007427C9">
              <w:t>2</w:t>
            </w:r>
          </w:p>
        </w:tc>
        <w:tc>
          <w:tcPr>
            <w:tcW w:w="1674" w:type="dxa"/>
          </w:tcPr>
          <w:p w14:paraId="4FEECE3D" w14:textId="77777777" w:rsidR="007427C9" w:rsidRPr="007427C9" w:rsidRDefault="007427C9" w:rsidP="00FF0960">
            <w:pPr>
              <w:pStyle w:val="BasicTextParagraph2"/>
            </w:pPr>
            <w:r w:rsidRPr="007427C9">
              <w:rPr>
                <w:rFonts w:ascii="Calibri" w:hAnsi="Calibri"/>
              </w:rPr>
              <w:t>Звуки</w:t>
            </w:r>
            <w:r w:rsidRPr="007427C9">
              <w:t xml:space="preserve"> ("</w:t>
            </w:r>
            <w:r w:rsidRPr="007427C9">
              <w:rPr>
                <w:rFonts w:ascii="Calibri" w:hAnsi="Calibri"/>
              </w:rPr>
              <w:t>обрывки</w:t>
            </w:r>
            <w:r w:rsidRPr="007427C9">
              <w:t xml:space="preserve"> </w:t>
            </w:r>
            <w:r w:rsidRPr="007427C9">
              <w:rPr>
                <w:rFonts w:ascii="Calibri" w:hAnsi="Calibri"/>
              </w:rPr>
              <w:t>криков</w:t>
            </w:r>
            <w:r w:rsidRPr="007427C9">
              <w:t xml:space="preserve"> </w:t>
            </w:r>
            <w:r w:rsidRPr="007427C9">
              <w:rPr>
                <w:rFonts w:ascii="Calibri" w:hAnsi="Calibri"/>
              </w:rPr>
              <w:t>и</w:t>
            </w:r>
            <w:r w:rsidRPr="007427C9">
              <w:t xml:space="preserve"> </w:t>
            </w:r>
            <w:r w:rsidRPr="007427C9">
              <w:rPr>
                <w:rFonts w:ascii="Calibri" w:hAnsi="Calibri"/>
              </w:rPr>
              <w:t>песен</w:t>
            </w:r>
            <w:r w:rsidRPr="007427C9">
              <w:t xml:space="preserve"> </w:t>
            </w:r>
            <w:r w:rsidRPr="007427C9">
              <w:rPr>
                <w:rFonts w:ascii="Calibri" w:hAnsi="Calibri"/>
              </w:rPr>
              <w:t>внизу</w:t>
            </w:r>
            <w:r w:rsidRPr="007427C9">
              <w:t xml:space="preserve"> </w:t>
            </w:r>
            <w:r w:rsidRPr="007427C9">
              <w:rPr>
                <w:rFonts w:ascii="Calibri" w:hAnsi="Calibri"/>
              </w:rPr>
              <w:t>в</w:t>
            </w:r>
            <w:r w:rsidRPr="007427C9">
              <w:t xml:space="preserve"> </w:t>
            </w:r>
            <w:r w:rsidRPr="007427C9">
              <w:rPr>
                <w:rFonts w:ascii="Calibri" w:hAnsi="Calibri"/>
              </w:rPr>
              <w:t>долине</w:t>
            </w:r>
            <w:r w:rsidRPr="007427C9">
              <w:rPr>
                <w:rFonts w:cs="Scaly Sans"/>
              </w:rPr>
              <w:t>”</w:t>
            </w:r>
            <w:r w:rsidRPr="007427C9">
              <w:t>)</w:t>
            </w:r>
          </w:p>
        </w:tc>
        <w:tc>
          <w:tcPr>
            <w:tcW w:w="2826" w:type="dxa"/>
          </w:tcPr>
          <w:p w14:paraId="06B82CCF" w14:textId="77777777" w:rsidR="007427C9" w:rsidRDefault="007427C9" w:rsidP="00FF0960">
            <w:pPr>
              <w:pStyle w:val="BasicTextParagraph2"/>
            </w:pPr>
            <w:r w:rsidRPr="007427C9">
              <w:rPr>
                <w:rFonts w:ascii="Calibri" w:hAnsi="Calibri"/>
              </w:rPr>
              <w:t>Обрывки</w:t>
            </w:r>
            <w:r w:rsidRPr="007427C9">
              <w:t xml:space="preserve"> </w:t>
            </w:r>
            <w:r w:rsidRPr="007427C9">
              <w:rPr>
                <w:rFonts w:ascii="Calibri" w:hAnsi="Calibri"/>
              </w:rPr>
              <w:t>криков</w:t>
            </w:r>
            <w:r w:rsidRPr="007427C9">
              <w:t xml:space="preserve"> </w:t>
            </w:r>
            <w:r w:rsidRPr="007427C9">
              <w:rPr>
                <w:rFonts w:ascii="Calibri" w:hAnsi="Calibri"/>
              </w:rPr>
              <w:t>и</w:t>
            </w:r>
            <w:r w:rsidRPr="007427C9">
              <w:t xml:space="preserve"> </w:t>
            </w:r>
            <w:r w:rsidRPr="007427C9">
              <w:rPr>
                <w:rFonts w:ascii="Calibri" w:hAnsi="Calibri"/>
              </w:rPr>
              <w:t>песен</w:t>
            </w:r>
            <w:r w:rsidRPr="007427C9">
              <w:t xml:space="preserve"> </w:t>
            </w:r>
            <w:r w:rsidRPr="007427C9">
              <w:rPr>
                <w:rFonts w:ascii="Calibri" w:hAnsi="Calibri"/>
              </w:rPr>
              <w:t>внизу</w:t>
            </w:r>
            <w:r w:rsidRPr="007427C9">
              <w:t xml:space="preserve"> </w:t>
            </w:r>
            <w:r w:rsidRPr="007427C9">
              <w:rPr>
                <w:rFonts w:ascii="Calibri" w:hAnsi="Calibri"/>
              </w:rPr>
              <w:t>в</w:t>
            </w:r>
            <w:r w:rsidRPr="007427C9">
              <w:t xml:space="preserve"> </w:t>
            </w:r>
            <w:r w:rsidRPr="007427C9">
              <w:rPr>
                <w:rFonts w:ascii="Calibri" w:hAnsi="Calibri"/>
              </w:rPr>
              <w:t>долине</w:t>
            </w:r>
            <w:r w:rsidRPr="007427C9">
              <w:t xml:space="preserve"> (</w:t>
            </w:r>
            <w:r w:rsidRPr="007427C9">
              <w:rPr>
                <w:rFonts w:ascii="Calibri" w:hAnsi="Calibri"/>
              </w:rPr>
              <w:t>бандиты</w:t>
            </w:r>
            <w:r w:rsidRPr="007427C9">
              <w:t xml:space="preserve">). </w:t>
            </w:r>
          </w:p>
          <w:p w14:paraId="0AA00053" w14:textId="77777777" w:rsidR="007427C9" w:rsidRDefault="007427C9" w:rsidP="00FF0960">
            <w:pPr>
              <w:pStyle w:val="BasicTextParagraph2"/>
            </w:pPr>
            <w:r w:rsidRPr="007427C9">
              <w:rPr>
                <w:rFonts w:ascii="Calibri" w:hAnsi="Calibri"/>
              </w:rPr>
              <w:t>Полный</w:t>
            </w:r>
            <w:r w:rsidRPr="007427C9">
              <w:t xml:space="preserve"> </w:t>
            </w:r>
            <w:r w:rsidRPr="007427C9">
              <w:rPr>
                <w:rFonts w:ascii="Calibri" w:hAnsi="Calibri"/>
              </w:rPr>
              <w:t>горловой</w:t>
            </w:r>
            <w:r w:rsidRPr="007427C9">
              <w:t xml:space="preserve"> </w:t>
            </w:r>
            <w:r w:rsidRPr="007427C9">
              <w:rPr>
                <w:rFonts w:ascii="Calibri" w:hAnsi="Calibri"/>
              </w:rPr>
              <w:t>рев</w:t>
            </w:r>
            <w:r w:rsidRPr="007427C9">
              <w:t xml:space="preserve">, </w:t>
            </w:r>
            <w:r w:rsidRPr="007427C9">
              <w:rPr>
                <w:rFonts w:ascii="Calibri" w:hAnsi="Calibri"/>
              </w:rPr>
              <w:t>эхом</w:t>
            </w:r>
            <w:r w:rsidRPr="007427C9">
              <w:t xml:space="preserve"> </w:t>
            </w:r>
            <w:r w:rsidRPr="007427C9">
              <w:rPr>
                <w:rFonts w:ascii="Calibri" w:hAnsi="Calibri"/>
              </w:rPr>
              <w:t>разносящийся</w:t>
            </w:r>
            <w:r w:rsidRPr="007427C9">
              <w:t xml:space="preserve"> </w:t>
            </w:r>
            <w:r w:rsidRPr="007427C9">
              <w:rPr>
                <w:rFonts w:ascii="Calibri" w:hAnsi="Calibri"/>
              </w:rPr>
              <w:t>по</w:t>
            </w:r>
            <w:r w:rsidRPr="007427C9">
              <w:t xml:space="preserve"> </w:t>
            </w:r>
            <w:r w:rsidRPr="007427C9">
              <w:rPr>
                <w:rFonts w:ascii="Calibri" w:hAnsi="Calibri"/>
              </w:rPr>
              <w:t>равнинам</w:t>
            </w:r>
            <w:r w:rsidRPr="007427C9">
              <w:t xml:space="preserve"> (</w:t>
            </w:r>
            <w:r w:rsidRPr="007427C9">
              <w:rPr>
                <w:rFonts w:ascii="Calibri" w:hAnsi="Calibri"/>
              </w:rPr>
              <w:t>Лев</w:t>
            </w:r>
            <w:r w:rsidRPr="007427C9">
              <w:t xml:space="preserve">). </w:t>
            </w:r>
          </w:p>
          <w:p w14:paraId="176ADC18" w14:textId="629BB5F2" w:rsidR="007427C9" w:rsidRPr="007427C9" w:rsidRDefault="007427C9" w:rsidP="00FF0960">
            <w:pPr>
              <w:pStyle w:val="BasicTextParagraph2"/>
            </w:pPr>
            <w:r w:rsidRPr="007427C9">
              <w:rPr>
                <w:rFonts w:ascii="Calibri" w:hAnsi="Calibri"/>
              </w:rPr>
              <w:t>Вдалеке</w:t>
            </w:r>
            <w:r w:rsidRPr="007427C9">
              <w:t xml:space="preserve">, </w:t>
            </w:r>
            <w:r w:rsidRPr="007427C9">
              <w:rPr>
                <w:rFonts w:ascii="Calibri" w:hAnsi="Calibri"/>
              </w:rPr>
              <w:t>отдаваясь</w:t>
            </w:r>
            <w:r w:rsidRPr="007427C9">
              <w:t xml:space="preserve"> </w:t>
            </w:r>
            <w:r w:rsidRPr="007427C9">
              <w:rPr>
                <w:rFonts w:ascii="Calibri" w:hAnsi="Calibri"/>
              </w:rPr>
              <w:t>эхом</w:t>
            </w:r>
            <w:r w:rsidRPr="007427C9">
              <w:t xml:space="preserve"> </w:t>
            </w:r>
            <w:r w:rsidRPr="007427C9">
              <w:rPr>
                <w:rFonts w:ascii="Calibri" w:hAnsi="Calibri"/>
              </w:rPr>
              <w:t>во</w:t>
            </w:r>
            <w:r w:rsidRPr="007427C9">
              <w:t xml:space="preserve"> </w:t>
            </w:r>
            <w:r w:rsidRPr="007427C9">
              <w:rPr>
                <w:rFonts w:ascii="Calibri" w:hAnsi="Calibri"/>
              </w:rPr>
              <w:t>многих</w:t>
            </w:r>
            <w:r w:rsidRPr="007427C9">
              <w:t xml:space="preserve"> </w:t>
            </w:r>
            <w:r w:rsidRPr="007427C9">
              <w:rPr>
                <w:rFonts w:ascii="Calibri" w:hAnsi="Calibri"/>
              </w:rPr>
              <w:t>проходах</w:t>
            </w:r>
            <w:r w:rsidRPr="007427C9">
              <w:t xml:space="preserve">, </w:t>
            </w:r>
            <w:r w:rsidRPr="007427C9">
              <w:rPr>
                <w:rFonts w:ascii="Calibri" w:hAnsi="Calibri"/>
              </w:rPr>
              <w:t>хлопает</w:t>
            </w:r>
            <w:r w:rsidRPr="007427C9">
              <w:t xml:space="preserve"> </w:t>
            </w:r>
            <w:r w:rsidRPr="007427C9">
              <w:rPr>
                <w:rFonts w:ascii="Calibri" w:hAnsi="Calibri"/>
              </w:rPr>
              <w:t>дверь</w:t>
            </w:r>
            <w:r w:rsidRPr="007427C9">
              <w:t xml:space="preserve"> (</w:t>
            </w:r>
            <w:r w:rsidRPr="007427C9">
              <w:rPr>
                <w:rFonts w:ascii="Calibri" w:hAnsi="Calibri"/>
              </w:rPr>
              <w:t>подземный</w:t>
            </w:r>
            <w:r w:rsidRPr="007427C9">
              <w:t xml:space="preserve"> </w:t>
            </w:r>
            <w:r w:rsidRPr="007427C9">
              <w:rPr>
                <w:rFonts w:ascii="Calibri" w:hAnsi="Calibri"/>
              </w:rPr>
              <w:t>монстр</w:t>
            </w:r>
            <w:r w:rsidRPr="007427C9">
              <w:t>-</w:t>
            </w:r>
            <w:r w:rsidRPr="007427C9">
              <w:rPr>
                <w:rFonts w:ascii="Calibri" w:hAnsi="Calibri"/>
              </w:rPr>
              <w:t>людоед</w:t>
            </w:r>
            <w:r w:rsidRPr="007427C9">
              <w:t xml:space="preserve">, </w:t>
            </w:r>
            <w:r w:rsidRPr="007427C9">
              <w:rPr>
                <w:rFonts w:ascii="Calibri" w:hAnsi="Calibri"/>
              </w:rPr>
              <w:t>наверное</w:t>
            </w:r>
            <w:r w:rsidRPr="007427C9">
              <w:t>?)</w:t>
            </w:r>
          </w:p>
        </w:tc>
      </w:tr>
      <w:tr w:rsidR="007427C9" w:rsidRPr="00123FC2" w14:paraId="105CDCCB" w14:textId="77777777" w:rsidTr="009D3077">
        <w:tc>
          <w:tcPr>
            <w:tcW w:w="540" w:type="dxa"/>
          </w:tcPr>
          <w:p w14:paraId="48EDAD11" w14:textId="0ADBD9B9" w:rsidR="007427C9" w:rsidRPr="007427C9" w:rsidRDefault="007427C9" w:rsidP="00FF0960">
            <w:pPr>
              <w:pStyle w:val="BasicTextParagraph2"/>
            </w:pPr>
            <w:r w:rsidRPr="007427C9">
              <w:t>3</w:t>
            </w:r>
          </w:p>
        </w:tc>
        <w:tc>
          <w:tcPr>
            <w:tcW w:w="1674" w:type="dxa"/>
          </w:tcPr>
          <w:p w14:paraId="61153592" w14:textId="77777777" w:rsidR="007427C9" w:rsidRPr="007427C9" w:rsidRDefault="007427C9" w:rsidP="00FF0960">
            <w:pPr>
              <w:pStyle w:val="BasicTextParagraph2"/>
            </w:pPr>
            <w:r w:rsidRPr="007427C9">
              <w:rPr>
                <w:rFonts w:ascii="Calibri" w:hAnsi="Calibri"/>
              </w:rPr>
              <w:t>Части</w:t>
            </w:r>
            <w:r w:rsidRPr="007427C9">
              <w:t xml:space="preserve"> </w:t>
            </w:r>
            <w:r w:rsidRPr="007427C9">
              <w:rPr>
                <w:rFonts w:ascii="Calibri" w:hAnsi="Calibri"/>
              </w:rPr>
              <w:t>тела</w:t>
            </w:r>
          </w:p>
        </w:tc>
        <w:tc>
          <w:tcPr>
            <w:tcW w:w="2826" w:type="dxa"/>
          </w:tcPr>
          <w:p w14:paraId="16150AEF" w14:textId="77777777" w:rsidR="007427C9" w:rsidRDefault="007427C9" w:rsidP="00FF0960">
            <w:pPr>
              <w:pStyle w:val="BasicTextParagraph2"/>
            </w:pPr>
            <w:r w:rsidRPr="007427C9">
              <w:rPr>
                <w:rFonts w:ascii="Calibri" w:hAnsi="Calibri"/>
              </w:rPr>
              <w:t>Сброшенная</w:t>
            </w:r>
            <w:r w:rsidRPr="007427C9">
              <w:t xml:space="preserve"> </w:t>
            </w:r>
            <w:r w:rsidRPr="007427C9">
              <w:rPr>
                <w:rFonts w:ascii="Calibri" w:hAnsi="Calibri"/>
              </w:rPr>
              <w:t>кожа</w:t>
            </w:r>
            <w:r w:rsidRPr="007427C9">
              <w:t xml:space="preserve"> </w:t>
            </w:r>
            <w:r w:rsidRPr="007427C9">
              <w:rPr>
                <w:rFonts w:ascii="Calibri" w:hAnsi="Calibri"/>
              </w:rPr>
              <w:t>гигантской</w:t>
            </w:r>
            <w:r w:rsidRPr="007427C9">
              <w:t xml:space="preserve"> </w:t>
            </w:r>
            <w:r w:rsidRPr="007427C9">
              <w:rPr>
                <w:rFonts w:ascii="Calibri" w:hAnsi="Calibri"/>
              </w:rPr>
              <w:t>змеи</w:t>
            </w:r>
            <w:r w:rsidRPr="007427C9">
              <w:t xml:space="preserve">. </w:t>
            </w:r>
          </w:p>
          <w:p w14:paraId="05B51E6D" w14:textId="05D34BF1" w:rsidR="007427C9" w:rsidRPr="007427C9" w:rsidRDefault="007427C9" w:rsidP="00FF0960">
            <w:pPr>
              <w:pStyle w:val="BasicTextParagraph2"/>
            </w:pPr>
            <w:r w:rsidRPr="007427C9">
              <w:rPr>
                <w:rFonts w:ascii="Calibri" w:hAnsi="Calibri"/>
              </w:rPr>
              <w:t>Шипы</w:t>
            </w:r>
            <w:r w:rsidRPr="007427C9">
              <w:t xml:space="preserve"> </w:t>
            </w:r>
            <w:r w:rsidRPr="007427C9">
              <w:rPr>
                <w:rFonts w:ascii="Calibri" w:hAnsi="Calibri"/>
              </w:rPr>
              <w:t>Мантикоры</w:t>
            </w:r>
            <w:r w:rsidRPr="007427C9">
              <w:t xml:space="preserve">, </w:t>
            </w:r>
            <w:r w:rsidRPr="007427C9">
              <w:rPr>
                <w:rFonts w:ascii="Calibri" w:hAnsi="Calibri"/>
              </w:rPr>
              <w:t>воткнутые</w:t>
            </w:r>
            <w:r w:rsidRPr="007427C9">
              <w:t xml:space="preserve"> </w:t>
            </w:r>
            <w:r w:rsidRPr="007427C9">
              <w:rPr>
                <w:rFonts w:ascii="Calibri" w:hAnsi="Calibri"/>
              </w:rPr>
              <w:t>в</w:t>
            </w:r>
            <w:r w:rsidRPr="007427C9">
              <w:t xml:space="preserve"> </w:t>
            </w:r>
            <w:r w:rsidRPr="007427C9">
              <w:rPr>
                <w:rFonts w:ascii="Calibri" w:hAnsi="Calibri"/>
              </w:rPr>
              <w:t>дерево</w:t>
            </w:r>
            <w:r w:rsidRPr="007427C9">
              <w:t>.</w:t>
            </w:r>
          </w:p>
        </w:tc>
      </w:tr>
      <w:tr w:rsidR="007427C9" w:rsidRPr="00123FC2" w14:paraId="42F6DC2D" w14:textId="77777777" w:rsidTr="009D3077">
        <w:trPr>
          <w:cnfStyle w:val="000000010000" w:firstRow="0" w:lastRow="0" w:firstColumn="0" w:lastColumn="0" w:oddVBand="0" w:evenVBand="0" w:oddHBand="0" w:evenHBand="1" w:firstRowFirstColumn="0" w:firstRowLastColumn="0" w:lastRowFirstColumn="0" w:lastRowLastColumn="0"/>
        </w:trPr>
        <w:tc>
          <w:tcPr>
            <w:tcW w:w="540" w:type="dxa"/>
          </w:tcPr>
          <w:p w14:paraId="558F1D21" w14:textId="072A5069" w:rsidR="007427C9" w:rsidRPr="007427C9" w:rsidRDefault="007427C9" w:rsidP="00FF0960">
            <w:pPr>
              <w:pStyle w:val="BasicTextParagraph2"/>
            </w:pPr>
            <w:r w:rsidRPr="007427C9">
              <w:t>4</w:t>
            </w:r>
          </w:p>
        </w:tc>
        <w:tc>
          <w:tcPr>
            <w:tcW w:w="1674" w:type="dxa"/>
          </w:tcPr>
          <w:p w14:paraId="6E5D5C78" w14:textId="77777777" w:rsidR="007427C9" w:rsidRPr="007427C9" w:rsidRDefault="007427C9" w:rsidP="00FF0960">
            <w:pPr>
              <w:pStyle w:val="BasicTextParagraph2"/>
            </w:pPr>
            <w:r w:rsidRPr="007427C9">
              <w:rPr>
                <w:rFonts w:ascii="Calibri" w:hAnsi="Calibri"/>
              </w:rPr>
              <w:t>Жертвы</w:t>
            </w:r>
          </w:p>
        </w:tc>
        <w:tc>
          <w:tcPr>
            <w:tcW w:w="2826" w:type="dxa"/>
          </w:tcPr>
          <w:p w14:paraId="27073E6E" w14:textId="77777777" w:rsidR="007427C9" w:rsidRDefault="007427C9" w:rsidP="00FF0960">
            <w:pPr>
              <w:pStyle w:val="BasicTextParagraph2"/>
            </w:pPr>
            <w:r w:rsidRPr="007427C9">
              <w:rPr>
                <w:rFonts w:ascii="Calibri" w:hAnsi="Calibri"/>
              </w:rPr>
              <w:t>Мертвая</w:t>
            </w:r>
            <w:r w:rsidRPr="007427C9">
              <w:t xml:space="preserve"> </w:t>
            </w:r>
            <w:r w:rsidRPr="007427C9">
              <w:rPr>
                <w:rFonts w:ascii="Calibri" w:hAnsi="Calibri"/>
              </w:rPr>
              <w:t>белка</w:t>
            </w:r>
            <w:r w:rsidRPr="007427C9">
              <w:t xml:space="preserve">, </w:t>
            </w:r>
            <w:r w:rsidRPr="007427C9">
              <w:rPr>
                <w:rFonts w:ascii="Calibri" w:hAnsi="Calibri"/>
              </w:rPr>
              <w:t>высохшая</w:t>
            </w:r>
            <w:r w:rsidRPr="007427C9">
              <w:t xml:space="preserve"> </w:t>
            </w:r>
            <w:r w:rsidRPr="007427C9">
              <w:rPr>
                <w:rFonts w:ascii="Calibri" w:hAnsi="Calibri"/>
              </w:rPr>
              <w:t>и</w:t>
            </w:r>
            <w:r w:rsidRPr="007427C9">
              <w:t xml:space="preserve"> </w:t>
            </w:r>
            <w:r w:rsidRPr="007427C9">
              <w:rPr>
                <w:rFonts w:ascii="Calibri" w:hAnsi="Calibri"/>
              </w:rPr>
              <w:t>обескровленная</w:t>
            </w:r>
            <w:r w:rsidRPr="007427C9">
              <w:t xml:space="preserve"> (</w:t>
            </w:r>
            <w:r w:rsidRPr="007427C9">
              <w:rPr>
                <w:rFonts w:ascii="Calibri" w:hAnsi="Calibri"/>
              </w:rPr>
              <w:t>стиргес</w:t>
            </w:r>
            <w:r w:rsidRPr="007427C9">
              <w:t xml:space="preserve">). </w:t>
            </w:r>
          </w:p>
          <w:p w14:paraId="0EB14D80" w14:textId="373929D9" w:rsidR="007427C9" w:rsidRPr="007427C9" w:rsidRDefault="007427C9" w:rsidP="00FF0960">
            <w:pPr>
              <w:pStyle w:val="BasicTextParagraph2"/>
            </w:pPr>
            <w:r w:rsidRPr="007427C9">
              <w:rPr>
                <w:rFonts w:ascii="Calibri" w:hAnsi="Calibri"/>
              </w:rPr>
              <w:t>Кости</w:t>
            </w:r>
            <w:r w:rsidRPr="007427C9">
              <w:t xml:space="preserve"> </w:t>
            </w:r>
            <w:r w:rsidRPr="007427C9">
              <w:rPr>
                <w:rFonts w:ascii="Calibri" w:hAnsi="Calibri"/>
              </w:rPr>
              <w:t>и</w:t>
            </w:r>
            <w:r w:rsidRPr="007427C9">
              <w:t xml:space="preserve"> </w:t>
            </w:r>
            <w:r w:rsidRPr="007427C9">
              <w:rPr>
                <w:rFonts w:ascii="Calibri" w:hAnsi="Calibri"/>
              </w:rPr>
              <w:t>снаряжение</w:t>
            </w:r>
            <w:r w:rsidRPr="007427C9">
              <w:t xml:space="preserve"> </w:t>
            </w:r>
            <w:r w:rsidRPr="007427C9">
              <w:rPr>
                <w:rFonts w:ascii="Calibri" w:hAnsi="Calibri"/>
              </w:rPr>
              <w:t>бывшего</w:t>
            </w:r>
            <w:r w:rsidRPr="007427C9">
              <w:t xml:space="preserve"> </w:t>
            </w:r>
            <w:r w:rsidRPr="007427C9">
              <w:rPr>
                <w:rFonts w:ascii="Calibri" w:hAnsi="Calibri"/>
              </w:rPr>
              <w:t>искателя</w:t>
            </w:r>
            <w:r w:rsidRPr="007427C9">
              <w:t xml:space="preserve"> </w:t>
            </w:r>
            <w:r w:rsidRPr="007427C9">
              <w:rPr>
                <w:rFonts w:ascii="Calibri" w:hAnsi="Calibri"/>
              </w:rPr>
              <w:t>приключений</w:t>
            </w:r>
            <w:r w:rsidRPr="007427C9">
              <w:t xml:space="preserve">, </w:t>
            </w:r>
            <w:r w:rsidRPr="007427C9">
              <w:rPr>
                <w:rFonts w:ascii="Calibri" w:hAnsi="Calibri"/>
              </w:rPr>
              <w:t>разбросанные</w:t>
            </w:r>
            <w:r w:rsidRPr="007427C9">
              <w:t xml:space="preserve"> </w:t>
            </w:r>
            <w:r w:rsidRPr="007427C9">
              <w:rPr>
                <w:rFonts w:ascii="Calibri" w:hAnsi="Calibri"/>
              </w:rPr>
              <w:t>по</w:t>
            </w:r>
            <w:r w:rsidRPr="007427C9">
              <w:t xml:space="preserve"> </w:t>
            </w:r>
            <w:r w:rsidRPr="007427C9">
              <w:rPr>
                <w:rFonts w:ascii="Calibri" w:hAnsi="Calibri"/>
              </w:rPr>
              <w:t>всему</w:t>
            </w:r>
            <w:r w:rsidRPr="007427C9">
              <w:t xml:space="preserve"> </w:t>
            </w:r>
            <w:r w:rsidRPr="007427C9">
              <w:rPr>
                <w:rFonts w:ascii="Calibri" w:hAnsi="Calibri"/>
              </w:rPr>
              <w:t>длинному</w:t>
            </w:r>
            <w:r w:rsidRPr="007427C9">
              <w:t xml:space="preserve"> </w:t>
            </w:r>
            <w:r w:rsidRPr="007427C9">
              <w:rPr>
                <w:rFonts w:ascii="Calibri" w:hAnsi="Calibri"/>
              </w:rPr>
              <w:t>коридору</w:t>
            </w:r>
            <w:r w:rsidRPr="007427C9">
              <w:t xml:space="preserve"> (</w:t>
            </w:r>
            <w:r w:rsidRPr="007427C9">
              <w:rPr>
                <w:rFonts w:ascii="Calibri" w:hAnsi="Calibri"/>
              </w:rPr>
              <w:t>студенистый</w:t>
            </w:r>
            <w:r w:rsidRPr="007427C9">
              <w:t xml:space="preserve"> </w:t>
            </w:r>
            <w:r w:rsidRPr="007427C9">
              <w:rPr>
                <w:rFonts w:ascii="Calibri" w:hAnsi="Calibri"/>
              </w:rPr>
              <w:t>куб</w:t>
            </w:r>
            <w:r w:rsidRPr="007427C9">
              <w:t>).</w:t>
            </w:r>
          </w:p>
        </w:tc>
      </w:tr>
      <w:tr w:rsidR="007427C9" w:rsidRPr="00123FC2" w14:paraId="544520B4" w14:textId="77777777" w:rsidTr="009D3077">
        <w:tc>
          <w:tcPr>
            <w:tcW w:w="540" w:type="dxa"/>
          </w:tcPr>
          <w:p w14:paraId="1369786D" w14:textId="77777777" w:rsidR="007427C9" w:rsidRPr="007427C9" w:rsidRDefault="007427C9" w:rsidP="00FF0960">
            <w:pPr>
              <w:pStyle w:val="BasicTextParagraph2"/>
            </w:pPr>
            <w:r w:rsidRPr="007427C9">
              <w:t>5</w:t>
            </w:r>
          </w:p>
        </w:tc>
        <w:tc>
          <w:tcPr>
            <w:tcW w:w="1674" w:type="dxa"/>
          </w:tcPr>
          <w:p w14:paraId="503DAB6A" w14:textId="77777777" w:rsidR="007427C9" w:rsidRPr="007427C9" w:rsidRDefault="007427C9" w:rsidP="00FF0960">
            <w:pPr>
              <w:pStyle w:val="BasicTextParagraph2"/>
            </w:pPr>
            <w:r w:rsidRPr="007427C9">
              <w:rPr>
                <w:rFonts w:ascii="Calibri" w:hAnsi="Calibri"/>
              </w:rPr>
              <w:t>Следы</w:t>
            </w:r>
          </w:p>
        </w:tc>
        <w:tc>
          <w:tcPr>
            <w:tcW w:w="2826" w:type="dxa"/>
          </w:tcPr>
          <w:p w14:paraId="0991B694" w14:textId="77777777" w:rsidR="007427C9" w:rsidRDefault="007427C9" w:rsidP="00FF0960">
            <w:pPr>
              <w:pStyle w:val="BasicTextParagraph2"/>
            </w:pPr>
            <w:r w:rsidRPr="007427C9">
              <w:rPr>
                <w:rFonts w:ascii="Calibri" w:hAnsi="Calibri"/>
              </w:rPr>
              <w:t>Длинный</w:t>
            </w:r>
            <w:r w:rsidRPr="007427C9">
              <w:t xml:space="preserve"> </w:t>
            </w:r>
            <w:r w:rsidRPr="007427C9">
              <w:rPr>
                <w:rFonts w:ascii="Calibri" w:hAnsi="Calibri"/>
              </w:rPr>
              <w:t>широкий</w:t>
            </w:r>
            <w:r w:rsidRPr="007427C9">
              <w:t xml:space="preserve"> </w:t>
            </w:r>
            <w:r w:rsidRPr="007427C9">
              <w:rPr>
                <w:rFonts w:ascii="Calibri" w:hAnsi="Calibri"/>
              </w:rPr>
              <w:t>след</w:t>
            </w:r>
            <w:r w:rsidRPr="007427C9">
              <w:t xml:space="preserve"> </w:t>
            </w:r>
            <w:r w:rsidRPr="007427C9">
              <w:rPr>
                <w:rFonts w:ascii="Calibri" w:hAnsi="Calibri"/>
              </w:rPr>
              <w:t>наполовину</w:t>
            </w:r>
            <w:r w:rsidRPr="007427C9">
              <w:t xml:space="preserve"> </w:t>
            </w:r>
            <w:r w:rsidRPr="007427C9">
              <w:rPr>
                <w:rFonts w:ascii="Calibri" w:hAnsi="Calibri"/>
              </w:rPr>
              <w:t>высохшей</w:t>
            </w:r>
            <w:r w:rsidRPr="007427C9">
              <w:t xml:space="preserve"> </w:t>
            </w:r>
            <w:r w:rsidRPr="007427C9">
              <w:rPr>
                <w:rFonts w:ascii="Calibri" w:hAnsi="Calibri"/>
              </w:rPr>
              <w:t>слизи</w:t>
            </w:r>
            <w:r w:rsidRPr="007427C9">
              <w:t xml:space="preserve">, </w:t>
            </w:r>
            <w:r w:rsidRPr="007427C9">
              <w:rPr>
                <w:rFonts w:ascii="Calibri" w:hAnsi="Calibri"/>
              </w:rPr>
              <w:t>изгибающийся</w:t>
            </w:r>
            <w:r w:rsidRPr="007427C9">
              <w:t xml:space="preserve"> </w:t>
            </w:r>
            <w:r w:rsidRPr="007427C9">
              <w:rPr>
                <w:rFonts w:ascii="Calibri" w:hAnsi="Calibri"/>
              </w:rPr>
              <w:t>из</w:t>
            </w:r>
            <w:r w:rsidRPr="007427C9">
              <w:t>-</w:t>
            </w:r>
            <w:r w:rsidRPr="007427C9">
              <w:rPr>
                <w:rFonts w:ascii="Calibri" w:hAnsi="Calibri"/>
              </w:rPr>
              <w:t>за</w:t>
            </w:r>
            <w:r w:rsidRPr="007427C9">
              <w:t xml:space="preserve"> </w:t>
            </w:r>
            <w:r w:rsidRPr="007427C9">
              <w:rPr>
                <w:rFonts w:ascii="Calibri" w:hAnsi="Calibri"/>
              </w:rPr>
              <w:t>угла</w:t>
            </w:r>
            <w:r w:rsidRPr="007427C9">
              <w:t xml:space="preserve"> (</w:t>
            </w:r>
            <w:r w:rsidRPr="007427C9">
              <w:rPr>
                <w:rFonts w:ascii="Calibri" w:hAnsi="Calibri"/>
              </w:rPr>
              <w:t>гигантский</w:t>
            </w:r>
            <w:r w:rsidRPr="007427C9">
              <w:t xml:space="preserve"> </w:t>
            </w:r>
            <w:r w:rsidRPr="007427C9">
              <w:rPr>
                <w:rFonts w:ascii="Calibri" w:hAnsi="Calibri"/>
              </w:rPr>
              <w:t>слизняк</w:t>
            </w:r>
            <w:r w:rsidRPr="007427C9">
              <w:t xml:space="preserve">). </w:t>
            </w:r>
          </w:p>
          <w:p w14:paraId="68E5D5BA" w14:textId="5BF2B835" w:rsidR="007427C9" w:rsidRPr="007427C9" w:rsidRDefault="007427C9" w:rsidP="00FF0960">
            <w:pPr>
              <w:pStyle w:val="BasicTextParagraph2"/>
            </w:pPr>
            <w:r w:rsidRPr="007427C9">
              <w:rPr>
                <w:rFonts w:ascii="Calibri" w:hAnsi="Calibri"/>
              </w:rPr>
              <w:t>Большие</w:t>
            </w:r>
            <w:r w:rsidRPr="007427C9">
              <w:t xml:space="preserve"> </w:t>
            </w:r>
            <w:r w:rsidRPr="007427C9">
              <w:rPr>
                <w:rFonts w:ascii="Calibri" w:hAnsi="Calibri"/>
              </w:rPr>
              <w:t>следы</w:t>
            </w:r>
            <w:r w:rsidRPr="007427C9">
              <w:t xml:space="preserve"> </w:t>
            </w:r>
            <w:r w:rsidRPr="007427C9">
              <w:rPr>
                <w:rFonts w:ascii="Calibri" w:hAnsi="Calibri"/>
              </w:rPr>
              <w:t>копыт</w:t>
            </w:r>
            <w:r w:rsidRPr="007427C9">
              <w:t xml:space="preserve">, </w:t>
            </w:r>
            <w:r w:rsidRPr="007427C9">
              <w:rPr>
                <w:rFonts w:ascii="Calibri" w:hAnsi="Calibri"/>
              </w:rPr>
              <w:t>идущие</w:t>
            </w:r>
            <w:r w:rsidRPr="007427C9">
              <w:t xml:space="preserve"> </w:t>
            </w:r>
            <w:r w:rsidRPr="007427C9">
              <w:rPr>
                <w:rFonts w:ascii="Calibri" w:hAnsi="Calibri"/>
              </w:rPr>
              <w:t>поперек</w:t>
            </w:r>
            <w:r w:rsidRPr="007427C9">
              <w:t xml:space="preserve"> </w:t>
            </w:r>
            <w:r w:rsidRPr="007427C9">
              <w:rPr>
                <w:rFonts w:ascii="Calibri" w:hAnsi="Calibri"/>
              </w:rPr>
              <w:t>дороги</w:t>
            </w:r>
            <w:r w:rsidRPr="007427C9">
              <w:t xml:space="preserve"> (</w:t>
            </w:r>
            <w:r w:rsidRPr="007427C9">
              <w:rPr>
                <w:rFonts w:ascii="Calibri" w:hAnsi="Calibri"/>
              </w:rPr>
              <w:t>Горгона</w:t>
            </w:r>
            <w:r w:rsidRPr="007427C9">
              <w:t>).</w:t>
            </w:r>
          </w:p>
        </w:tc>
      </w:tr>
      <w:tr w:rsidR="007427C9" w:rsidRPr="00123FC2" w14:paraId="40C8A85D" w14:textId="77777777" w:rsidTr="009D3077">
        <w:trPr>
          <w:cnfStyle w:val="000000010000" w:firstRow="0" w:lastRow="0" w:firstColumn="0" w:lastColumn="0" w:oddVBand="0" w:evenVBand="0" w:oddHBand="0" w:evenHBand="1" w:firstRowFirstColumn="0" w:firstRowLastColumn="0" w:lastRowFirstColumn="0" w:lastRowLastColumn="0"/>
        </w:trPr>
        <w:tc>
          <w:tcPr>
            <w:tcW w:w="540" w:type="dxa"/>
          </w:tcPr>
          <w:p w14:paraId="7B0474F3" w14:textId="77777777" w:rsidR="007427C9" w:rsidRPr="007427C9" w:rsidRDefault="007427C9" w:rsidP="00FF0960">
            <w:pPr>
              <w:pStyle w:val="BasicTextParagraph2"/>
            </w:pPr>
            <w:r w:rsidRPr="007427C9">
              <w:t>6</w:t>
            </w:r>
          </w:p>
        </w:tc>
        <w:tc>
          <w:tcPr>
            <w:tcW w:w="1674" w:type="dxa"/>
          </w:tcPr>
          <w:p w14:paraId="75078D21" w14:textId="77777777" w:rsidR="007427C9" w:rsidRPr="007427C9" w:rsidRDefault="007427C9" w:rsidP="00FF0960">
            <w:pPr>
              <w:pStyle w:val="BasicTextParagraph2"/>
            </w:pPr>
            <w:r w:rsidRPr="007427C9">
              <w:rPr>
                <w:rFonts w:ascii="Calibri" w:hAnsi="Calibri"/>
              </w:rPr>
              <w:t>Запахи</w:t>
            </w:r>
            <w:r w:rsidRPr="007427C9">
              <w:t xml:space="preserve"> </w:t>
            </w:r>
            <w:r w:rsidRPr="007427C9">
              <w:rPr>
                <w:rFonts w:ascii="Calibri" w:hAnsi="Calibri"/>
              </w:rPr>
              <w:t>и</w:t>
            </w:r>
            <w:r w:rsidRPr="007427C9">
              <w:t xml:space="preserve"> </w:t>
            </w:r>
            <w:r w:rsidRPr="007427C9">
              <w:rPr>
                <w:rFonts w:ascii="Calibri" w:hAnsi="Calibri"/>
              </w:rPr>
              <w:t>испарения</w:t>
            </w:r>
          </w:p>
        </w:tc>
        <w:tc>
          <w:tcPr>
            <w:tcW w:w="2826" w:type="dxa"/>
          </w:tcPr>
          <w:p w14:paraId="0501DE4B" w14:textId="77777777" w:rsidR="007427C9" w:rsidRDefault="007427C9" w:rsidP="00FF0960">
            <w:pPr>
              <w:pStyle w:val="BasicTextParagraph2"/>
            </w:pPr>
            <w:r w:rsidRPr="007427C9">
              <w:rPr>
                <w:rFonts w:ascii="Calibri" w:hAnsi="Calibri"/>
              </w:rPr>
              <w:t>Легкий</w:t>
            </w:r>
            <w:r w:rsidRPr="007427C9">
              <w:t xml:space="preserve"> </w:t>
            </w:r>
            <w:r w:rsidRPr="007427C9">
              <w:rPr>
                <w:rFonts w:ascii="Calibri" w:hAnsi="Calibri"/>
              </w:rPr>
              <w:t>запах</w:t>
            </w:r>
            <w:r w:rsidRPr="007427C9">
              <w:t xml:space="preserve"> </w:t>
            </w:r>
            <w:r w:rsidRPr="007427C9">
              <w:rPr>
                <w:rFonts w:ascii="Calibri" w:hAnsi="Calibri"/>
              </w:rPr>
              <w:t>гниющей</w:t>
            </w:r>
            <w:r w:rsidRPr="007427C9">
              <w:t xml:space="preserve"> </w:t>
            </w:r>
            <w:r w:rsidRPr="007427C9">
              <w:rPr>
                <w:rFonts w:ascii="Calibri" w:hAnsi="Calibri"/>
              </w:rPr>
              <w:t>плоти</w:t>
            </w:r>
            <w:r w:rsidRPr="007427C9">
              <w:t xml:space="preserve"> </w:t>
            </w:r>
            <w:r w:rsidRPr="007427C9">
              <w:rPr>
                <w:rFonts w:ascii="Calibri" w:hAnsi="Calibri"/>
              </w:rPr>
              <w:t>в</w:t>
            </w:r>
            <w:r w:rsidRPr="007427C9">
              <w:t xml:space="preserve"> </w:t>
            </w:r>
            <w:r w:rsidRPr="007427C9">
              <w:rPr>
                <w:rFonts w:ascii="Calibri" w:hAnsi="Calibri"/>
              </w:rPr>
              <w:t>воздухе</w:t>
            </w:r>
            <w:r w:rsidRPr="007427C9">
              <w:t xml:space="preserve"> (</w:t>
            </w:r>
            <w:r w:rsidRPr="007427C9">
              <w:rPr>
                <w:rFonts w:ascii="Calibri" w:hAnsi="Calibri"/>
              </w:rPr>
              <w:t>зомби</w:t>
            </w:r>
            <w:r w:rsidRPr="007427C9">
              <w:t xml:space="preserve">). </w:t>
            </w:r>
          </w:p>
          <w:p w14:paraId="3DBE18C2" w14:textId="3615FFC4" w:rsidR="007427C9" w:rsidRPr="007427C9" w:rsidRDefault="007427C9" w:rsidP="00FF0960">
            <w:pPr>
              <w:pStyle w:val="BasicTextParagraph2"/>
            </w:pPr>
            <w:r w:rsidRPr="007427C9">
              <w:rPr>
                <w:rFonts w:ascii="Calibri" w:hAnsi="Calibri"/>
              </w:rPr>
              <w:t>Дымная</w:t>
            </w:r>
            <w:r w:rsidRPr="007427C9">
              <w:t xml:space="preserve"> </w:t>
            </w:r>
            <w:r w:rsidRPr="007427C9">
              <w:rPr>
                <w:rFonts w:ascii="Calibri" w:hAnsi="Calibri"/>
              </w:rPr>
              <w:t>дымка</w:t>
            </w:r>
            <w:r w:rsidRPr="007427C9">
              <w:t xml:space="preserve"> </w:t>
            </w:r>
            <w:r w:rsidRPr="007427C9">
              <w:rPr>
                <w:rFonts w:ascii="Calibri" w:hAnsi="Calibri"/>
              </w:rPr>
              <w:t>висит</w:t>
            </w:r>
            <w:r w:rsidRPr="007427C9">
              <w:t xml:space="preserve"> </w:t>
            </w:r>
            <w:r w:rsidRPr="007427C9">
              <w:rPr>
                <w:rFonts w:ascii="Calibri" w:hAnsi="Calibri"/>
              </w:rPr>
              <w:t>в</w:t>
            </w:r>
            <w:r w:rsidRPr="007427C9">
              <w:t xml:space="preserve"> </w:t>
            </w:r>
            <w:r w:rsidRPr="007427C9">
              <w:rPr>
                <w:rFonts w:ascii="Calibri" w:hAnsi="Calibri"/>
              </w:rPr>
              <w:t>воздухе</w:t>
            </w:r>
            <w:r w:rsidRPr="007427C9">
              <w:t xml:space="preserve"> (</w:t>
            </w:r>
            <w:r w:rsidRPr="007427C9">
              <w:rPr>
                <w:rFonts w:ascii="Calibri" w:hAnsi="Calibri"/>
              </w:rPr>
              <w:t>адские</w:t>
            </w:r>
            <w:r w:rsidRPr="007427C9">
              <w:t xml:space="preserve"> </w:t>
            </w:r>
            <w:r w:rsidRPr="007427C9">
              <w:rPr>
                <w:rFonts w:ascii="Calibri" w:hAnsi="Calibri"/>
              </w:rPr>
              <w:t>псы</w:t>
            </w:r>
            <w:r w:rsidRPr="007427C9">
              <w:t>).</w:t>
            </w:r>
          </w:p>
        </w:tc>
      </w:tr>
      <w:tr w:rsidR="007427C9" w:rsidRPr="00123FC2" w14:paraId="6ECF599F" w14:textId="77777777" w:rsidTr="009D3077">
        <w:tc>
          <w:tcPr>
            <w:tcW w:w="540" w:type="dxa"/>
          </w:tcPr>
          <w:p w14:paraId="6CEFC21D" w14:textId="77777777" w:rsidR="007427C9" w:rsidRPr="007427C9" w:rsidRDefault="007427C9" w:rsidP="00FF0960">
            <w:pPr>
              <w:pStyle w:val="BasicTextParagraph2"/>
            </w:pPr>
            <w:r w:rsidRPr="007427C9">
              <w:t>7</w:t>
            </w:r>
          </w:p>
        </w:tc>
        <w:tc>
          <w:tcPr>
            <w:tcW w:w="1674" w:type="dxa"/>
          </w:tcPr>
          <w:p w14:paraId="44F6B391" w14:textId="77777777" w:rsidR="007427C9" w:rsidRPr="007427C9" w:rsidRDefault="007427C9" w:rsidP="00FF0960">
            <w:pPr>
              <w:pStyle w:val="BasicTextParagraph2"/>
            </w:pPr>
            <w:r w:rsidRPr="007427C9">
              <w:rPr>
                <w:rFonts w:ascii="Calibri" w:hAnsi="Calibri"/>
              </w:rPr>
              <w:t>Поврежденная</w:t>
            </w:r>
            <w:r w:rsidRPr="007427C9">
              <w:t xml:space="preserve"> </w:t>
            </w:r>
            <w:r w:rsidRPr="007427C9">
              <w:rPr>
                <w:rFonts w:ascii="Calibri" w:hAnsi="Calibri"/>
              </w:rPr>
              <w:t>природа</w:t>
            </w:r>
          </w:p>
        </w:tc>
        <w:tc>
          <w:tcPr>
            <w:tcW w:w="2826" w:type="dxa"/>
          </w:tcPr>
          <w:p w14:paraId="7333D93A" w14:textId="77777777" w:rsidR="007427C9" w:rsidRDefault="007427C9" w:rsidP="00FF0960">
            <w:pPr>
              <w:pStyle w:val="BasicTextParagraph2"/>
            </w:pPr>
            <w:r w:rsidRPr="007427C9">
              <w:rPr>
                <w:rFonts w:ascii="Calibri" w:hAnsi="Calibri"/>
              </w:rPr>
              <w:t>Выжженное</w:t>
            </w:r>
            <w:r w:rsidRPr="007427C9">
              <w:t xml:space="preserve"> </w:t>
            </w:r>
            <w:r w:rsidRPr="007427C9">
              <w:rPr>
                <w:rFonts w:ascii="Calibri" w:hAnsi="Calibri"/>
              </w:rPr>
              <w:t>пятно</w:t>
            </w:r>
            <w:r w:rsidRPr="007427C9">
              <w:t xml:space="preserve"> </w:t>
            </w:r>
            <w:r w:rsidRPr="007427C9">
              <w:rPr>
                <w:rFonts w:ascii="Calibri" w:hAnsi="Calibri"/>
              </w:rPr>
              <w:t>на</w:t>
            </w:r>
            <w:r w:rsidRPr="007427C9">
              <w:t xml:space="preserve"> </w:t>
            </w:r>
            <w:r w:rsidRPr="007427C9">
              <w:rPr>
                <w:rFonts w:ascii="Calibri" w:hAnsi="Calibri"/>
              </w:rPr>
              <w:t>стене</w:t>
            </w:r>
            <w:r w:rsidRPr="007427C9">
              <w:t xml:space="preserve"> </w:t>
            </w:r>
            <w:r w:rsidRPr="007427C9">
              <w:rPr>
                <w:rFonts w:ascii="Calibri" w:hAnsi="Calibri"/>
              </w:rPr>
              <w:t>подземелья</w:t>
            </w:r>
            <w:r w:rsidRPr="007427C9">
              <w:t xml:space="preserve"> (</w:t>
            </w:r>
            <w:r w:rsidRPr="007427C9">
              <w:rPr>
                <w:rFonts w:ascii="Calibri" w:hAnsi="Calibri"/>
              </w:rPr>
              <w:t>адские</w:t>
            </w:r>
            <w:r w:rsidRPr="007427C9">
              <w:t xml:space="preserve"> </w:t>
            </w:r>
            <w:r w:rsidRPr="007427C9">
              <w:rPr>
                <w:rFonts w:ascii="Calibri" w:hAnsi="Calibri"/>
              </w:rPr>
              <w:t>псы</w:t>
            </w:r>
            <w:r w:rsidRPr="007427C9">
              <w:t xml:space="preserve">). </w:t>
            </w:r>
          </w:p>
          <w:p w14:paraId="4753A435" w14:textId="33B99FCA" w:rsidR="007427C9" w:rsidRPr="007427C9" w:rsidRDefault="007427C9" w:rsidP="00FF0960">
            <w:pPr>
              <w:pStyle w:val="BasicTextParagraph2"/>
            </w:pPr>
            <w:r w:rsidRPr="007427C9">
              <w:rPr>
                <w:rFonts w:ascii="Calibri" w:hAnsi="Calibri"/>
              </w:rPr>
              <w:t>Следы</w:t>
            </w:r>
            <w:r w:rsidRPr="007427C9">
              <w:t xml:space="preserve"> </w:t>
            </w:r>
            <w:r w:rsidRPr="007427C9">
              <w:rPr>
                <w:rFonts w:ascii="Calibri" w:hAnsi="Calibri"/>
              </w:rPr>
              <w:t>ведут</w:t>
            </w:r>
            <w:r w:rsidRPr="007427C9">
              <w:t xml:space="preserve"> </w:t>
            </w:r>
            <w:r w:rsidRPr="007427C9">
              <w:rPr>
                <w:rFonts w:ascii="Calibri" w:hAnsi="Calibri"/>
              </w:rPr>
              <w:t>в</w:t>
            </w:r>
            <w:r w:rsidRPr="007427C9">
              <w:t xml:space="preserve"> </w:t>
            </w:r>
            <w:r w:rsidRPr="007427C9">
              <w:rPr>
                <w:rFonts w:ascii="Calibri" w:hAnsi="Calibri"/>
              </w:rPr>
              <w:t>утоптанный</w:t>
            </w:r>
            <w:r w:rsidRPr="007427C9">
              <w:t xml:space="preserve"> </w:t>
            </w:r>
            <w:r w:rsidRPr="007427C9">
              <w:rPr>
                <w:rFonts w:ascii="Calibri" w:hAnsi="Calibri"/>
              </w:rPr>
              <w:t>и</w:t>
            </w:r>
            <w:r w:rsidRPr="007427C9">
              <w:t xml:space="preserve"> </w:t>
            </w:r>
            <w:r w:rsidRPr="007427C9">
              <w:rPr>
                <w:rFonts w:ascii="Calibri" w:hAnsi="Calibri"/>
              </w:rPr>
              <w:t>разорванный</w:t>
            </w:r>
            <w:r w:rsidRPr="007427C9">
              <w:t xml:space="preserve"> </w:t>
            </w:r>
            <w:r w:rsidRPr="007427C9">
              <w:rPr>
                <w:rFonts w:ascii="Calibri" w:hAnsi="Calibri"/>
              </w:rPr>
              <w:t>куст</w:t>
            </w:r>
            <w:r w:rsidRPr="007427C9">
              <w:t xml:space="preserve"> </w:t>
            </w:r>
            <w:r w:rsidRPr="007427C9">
              <w:rPr>
                <w:rFonts w:ascii="Calibri" w:hAnsi="Calibri"/>
              </w:rPr>
              <w:t>терновника</w:t>
            </w:r>
            <w:r w:rsidRPr="007427C9">
              <w:t xml:space="preserve"> (</w:t>
            </w:r>
            <w:r w:rsidRPr="007427C9">
              <w:rPr>
                <w:rFonts w:ascii="Calibri" w:hAnsi="Calibri"/>
              </w:rPr>
              <w:t>Горгона</w:t>
            </w:r>
            <w:r w:rsidRPr="007427C9">
              <w:t>).</w:t>
            </w:r>
          </w:p>
        </w:tc>
      </w:tr>
      <w:tr w:rsidR="007427C9" w:rsidRPr="00123FC2" w14:paraId="404C993F" w14:textId="77777777" w:rsidTr="009D3077">
        <w:trPr>
          <w:cnfStyle w:val="000000010000" w:firstRow="0" w:lastRow="0" w:firstColumn="0" w:lastColumn="0" w:oddVBand="0" w:evenVBand="0" w:oddHBand="0" w:evenHBand="1" w:firstRowFirstColumn="0" w:firstRowLastColumn="0" w:lastRowFirstColumn="0" w:lastRowLastColumn="0"/>
        </w:trPr>
        <w:tc>
          <w:tcPr>
            <w:tcW w:w="540" w:type="dxa"/>
          </w:tcPr>
          <w:p w14:paraId="23AE16D5" w14:textId="45E76FA1" w:rsidR="007427C9" w:rsidRPr="007427C9" w:rsidRDefault="007427C9" w:rsidP="00FF0960">
            <w:pPr>
              <w:pStyle w:val="BasicTextParagraph2"/>
            </w:pPr>
            <w:r w:rsidRPr="007427C9">
              <w:t>8</w:t>
            </w:r>
          </w:p>
        </w:tc>
        <w:tc>
          <w:tcPr>
            <w:tcW w:w="1674" w:type="dxa"/>
          </w:tcPr>
          <w:p w14:paraId="68AEBCC6" w14:textId="77777777" w:rsidR="007427C9" w:rsidRPr="007427C9" w:rsidRDefault="007427C9" w:rsidP="00FF0960">
            <w:pPr>
              <w:pStyle w:val="BasicTextParagraph2"/>
            </w:pPr>
            <w:r w:rsidRPr="007427C9">
              <w:rPr>
                <w:rFonts w:ascii="Calibri" w:hAnsi="Calibri"/>
              </w:rPr>
              <w:t>Преднамеренные</w:t>
            </w:r>
            <w:r w:rsidRPr="007427C9">
              <w:t xml:space="preserve"> </w:t>
            </w:r>
            <w:r w:rsidRPr="007427C9">
              <w:rPr>
                <w:rFonts w:ascii="Calibri" w:hAnsi="Calibri"/>
              </w:rPr>
              <w:t>отметки</w:t>
            </w:r>
          </w:p>
        </w:tc>
        <w:tc>
          <w:tcPr>
            <w:tcW w:w="2826" w:type="dxa"/>
          </w:tcPr>
          <w:p w14:paraId="4C1A9DE6" w14:textId="77777777" w:rsidR="007427C9" w:rsidRDefault="007427C9" w:rsidP="00FF0960">
            <w:pPr>
              <w:pStyle w:val="BasicTextParagraph2"/>
            </w:pPr>
            <w:r w:rsidRPr="007427C9">
              <w:rPr>
                <w:rFonts w:ascii="Calibri" w:hAnsi="Calibri"/>
              </w:rPr>
              <w:t>Непристойные</w:t>
            </w:r>
            <w:r w:rsidRPr="007427C9">
              <w:t xml:space="preserve"> </w:t>
            </w:r>
            <w:r w:rsidRPr="007427C9">
              <w:rPr>
                <w:rFonts w:ascii="Calibri" w:hAnsi="Calibri"/>
              </w:rPr>
              <w:t>граффити</w:t>
            </w:r>
            <w:r w:rsidRPr="007427C9">
              <w:t xml:space="preserve"> </w:t>
            </w:r>
            <w:r w:rsidRPr="007427C9">
              <w:rPr>
                <w:rFonts w:ascii="Calibri" w:hAnsi="Calibri"/>
              </w:rPr>
              <w:t>на</w:t>
            </w:r>
            <w:r w:rsidRPr="007427C9">
              <w:t xml:space="preserve"> </w:t>
            </w:r>
            <w:r w:rsidRPr="007427C9">
              <w:rPr>
                <w:rFonts w:ascii="Calibri" w:hAnsi="Calibri"/>
              </w:rPr>
              <w:t>стене</w:t>
            </w:r>
            <w:r w:rsidRPr="007427C9">
              <w:t xml:space="preserve">, </w:t>
            </w:r>
            <w:r w:rsidRPr="007427C9">
              <w:rPr>
                <w:rFonts w:ascii="Calibri" w:hAnsi="Calibri"/>
              </w:rPr>
              <w:t>написанные</w:t>
            </w:r>
            <w:r w:rsidRPr="007427C9">
              <w:t xml:space="preserve"> </w:t>
            </w:r>
            <w:r w:rsidRPr="007427C9">
              <w:rPr>
                <w:rFonts w:ascii="Calibri" w:hAnsi="Calibri"/>
              </w:rPr>
              <w:t>темными</w:t>
            </w:r>
            <w:r w:rsidRPr="007427C9">
              <w:t xml:space="preserve"> </w:t>
            </w:r>
            <w:r w:rsidRPr="007427C9">
              <w:rPr>
                <w:rFonts w:ascii="Calibri" w:hAnsi="Calibri"/>
              </w:rPr>
              <w:t>руническими</w:t>
            </w:r>
            <w:r w:rsidRPr="007427C9">
              <w:t xml:space="preserve"> </w:t>
            </w:r>
            <w:r w:rsidRPr="007427C9">
              <w:rPr>
                <w:rFonts w:ascii="Calibri" w:hAnsi="Calibri"/>
              </w:rPr>
              <w:t>пиктограммами</w:t>
            </w:r>
            <w:r w:rsidRPr="007427C9">
              <w:t xml:space="preserve"> (</w:t>
            </w:r>
            <w:r w:rsidRPr="007427C9">
              <w:rPr>
                <w:rFonts w:ascii="Calibri" w:hAnsi="Calibri"/>
              </w:rPr>
              <w:t>гуманоиды</w:t>
            </w:r>
            <w:r w:rsidRPr="007427C9">
              <w:t xml:space="preserve">). </w:t>
            </w:r>
          </w:p>
          <w:p w14:paraId="128CD824" w14:textId="581FDDEF" w:rsidR="007427C9" w:rsidRPr="007427C9" w:rsidRDefault="007427C9" w:rsidP="00FF0960">
            <w:pPr>
              <w:pStyle w:val="BasicTextParagraph2"/>
            </w:pPr>
            <w:r w:rsidRPr="007427C9">
              <w:rPr>
                <w:rFonts w:ascii="Calibri" w:hAnsi="Calibri"/>
              </w:rPr>
              <w:t>Сильный</w:t>
            </w:r>
            <w:r w:rsidRPr="007427C9">
              <w:t xml:space="preserve"> </w:t>
            </w:r>
            <w:r w:rsidRPr="007427C9">
              <w:rPr>
                <w:rFonts w:ascii="Calibri" w:hAnsi="Calibri"/>
              </w:rPr>
              <w:t>мускусный</w:t>
            </w:r>
            <w:r w:rsidRPr="007427C9">
              <w:t xml:space="preserve"> </w:t>
            </w:r>
            <w:r w:rsidRPr="007427C9">
              <w:rPr>
                <w:rFonts w:ascii="Calibri" w:hAnsi="Calibri"/>
              </w:rPr>
              <w:t>запах</w:t>
            </w:r>
            <w:r w:rsidRPr="007427C9">
              <w:t xml:space="preserve"> </w:t>
            </w:r>
            <w:r w:rsidRPr="007427C9">
              <w:rPr>
                <w:rFonts w:ascii="Calibri" w:hAnsi="Calibri"/>
              </w:rPr>
              <w:t>вокруг</w:t>
            </w:r>
            <w:r w:rsidRPr="007427C9">
              <w:t xml:space="preserve"> </w:t>
            </w:r>
            <w:r w:rsidRPr="007427C9">
              <w:rPr>
                <w:rFonts w:ascii="Calibri" w:hAnsi="Calibri"/>
              </w:rPr>
              <w:t>основания</w:t>
            </w:r>
            <w:r w:rsidRPr="007427C9">
              <w:t xml:space="preserve"> </w:t>
            </w:r>
            <w:r w:rsidRPr="007427C9">
              <w:rPr>
                <w:rFonts w:ascii="Calibri" w:hAnsi="Calibri"/>
              </w:rPr>
              <w:t>дерева</w:t>
            </w:r>
            <w:r w:rsidRPr="007427C9">
              <w:t xml:space="preserve"> (</w:t>
            </w:r>
            <w:r w:rsidRPr="007427C9">
              <w:rPr>
                <w:rFonts w:ascii="Calibri" w:hAnsi="Calibri"/>
              </w:rPr>
              <w:t>гигантская</w:t>
            </w:r>
            <w:r w:rsidRPr="007427C9">
              <w:t xml:space="preserve"> </w:t>
            </w:r>
            <w:r w:rsidRPr="007427C9">
              <w:rPr>
                <w:rFonts w:ascii="Calibri" w:hAnsi="Calibri"/>
              </w:rPr>
              <w:t>Росомаха</w:t>
            </w:r>
            <w:r w:rsidRPr="007427C9">
              <w:t>).</w:t>
            </w:r>
          </w:p>
        </w:tc>
      </w:tr>
    </w:tbl>
    <w:p w14:paraId="35022302" w14:textId="0A3D5D52" w:rsidR="002E0733" w:rsidRDefault="002E0733" w:rsidP="00FF0960">
      <w:pPr>
        <w:pStyle w:val="BasicTextParagraph2"/>
      </w:pPr>
    </w:p>
    <w:p w14:paraId="191E2DDF" w14:textId="77777777" w:rsidR="00894A57" w:rsidRPr="00894A57" w:rsidRDefault="00894A57" w:rsidP="00FF0960">
      <w:pPr>
        <w:pStyle w:val="BasicTextParagraph2"/>
      </w:pPr>
      <w:r w:rsidRPr="00894A57">
        <w:t>COMMON NPC ARCHETYPES</w:t>
      </w:r>
    </w:p>
    <w:tbl>
      <w:tblPr>
        <w:tblStyle w:val="TableClassCoreGreen"/>
        <w:tblW w:w="0" w:type="auto"/>
        <w:tblInd w:w="5" w:type="dxa"/>
        <w:tblLook w:val="04A0" w:firstRow="1" w:lastRow="0" w:firstColumn="1" w:lastColumn="0" w:noHBand="0" w:noVBand="1"/>
      </w:tblPr>
      <w:tblGrid>
        <w:gridCol w:w="2510"/>
        <w:gridCol w:w="2511"/>
      </w:tblGrid>
      <w:tr w:rsidR="00894A57" w:rsidRPr="00894A57" w14:paraId="2A9619D7" w14:textId="77777777" w:rsidTr="00894A57">
        <w:trPr>
          <w:cnfStyle w:val="100000000000" w:firstRow="1" w:lastRow="0" w:firstColumn="0" w:lastColumn="0" w:oddVBand="0" w:evenVBand="0" w:oddHBand="0" w:evenHBand="0" w:firstRowFirstColumn="0" w:firstRowLastColumn="0" w:lastRowFirstColumn="0" w:lastRowLastColumn="0"/>
        </w:trPr>
        <w:tc>
          <w:tcPr>
            <w:tcW w:w="2510" w:type="dxa"/>
          </w:tcPr>
          <w:p w14:paraId="5FB0CA6D" w14:textId="77777777" w:rsidR="00894A57" w:rsidRPr="00894A57" w:rsidRDefault="00894A57" w:rsidP="00FF0960">
            <w:pPr>
              <w:pStyle w:val="BasicTextParagraph2"/>
            </w:pPr>
            <w:r w:rsidRPr="00894A57">
              <w:t>2d8/2d10</w:t>
            </w:r>
          </w:p>
        </w:tc>
        <w:tc>
          <w:tcPr>
            <w:tcW w:w="2511" w:type="dxa"/>
          </w:tcPr>
          <w:p w14:paraId="1C52ABD0" w14:textId="77777777" w:rsidR="00894A57" w:rsidRPr="00894A57" w:rsidRDefault="00894A57" w:rsidP="00FF0960">
            <w:pPr>
              <w:pStyle w:val="BasicTextParagraph2"/>
            </w:pPr>
            <w:r w:rsidRPr="00894A57">
              <w:t>Stat Block</w:t>
            </w:r>
          </w:p>
        </w:tc>
      </w:tr>
      <w:tr w:rsidR="00894A57" w:rsidRPr="00894A57" w14:paraId="7B693D05" w14:textId="77777777" w:rsidTr="00894A57">
        <w:tc>
          <w:tcPr>
            <w:tcW w:w="2510" w:type="dxa"/>
          </w:tcPr>
          <w:p w14:paraId="5B6A0753" w14:textId="77777777" w:rsidR="00894A57" w:rsidRPr="00894A57" w:rsidRDefault="00894A57" w:rsidP="00FF0960">
            <w:pPr>
              <w:pStyle w:val="BasicTextParagraph2"/>
            </w:pPr>
            <w:r w:rsidRPr="00894A57">
              <w:t>2</w:t>
            </w:r>
          </w:p>
        </w:tc>
        <w:tc>
          <w:tcPr>
            <w:tcW w:w="2511" w:type="dxa"/>
          </w:tcPr>
          <w:p w14:paraId="0DA7DA2A" w14:textId="77777777" w:rsidR="00894A57" w:rsidRPr="00894A57" w:rsidRDefault="00894A57" w:rsidP="00FF0960">
            <w:pPr>
              <w:pStyle w:val="BasicTextParagraph2"/>
            </w:pPr>
            <w:r w:rsidRPr="00894A57">
              <w:t>Acolyte</w:t>
            </w:r>
          </w:p>
        </w:tc>
      </w:tr>
      <w:tr w:rsidR="00894A57" w:rsidRPr="00894A57" w14:paraId="052B3045"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0F56D8C3" w14:textId="77777777" w:rsidR="00894A57" w:rsidRPr="00894A57" w:rsidRDefault="00894A57" w:rsidP="00FF0960">
            <w:pPr>
              <w:pStyle w:val="BasicTextParagraph2"/>
            </w:pPr>
            <w:r w:rsidRPr="00894A57">
              <w:t>3</w:t>
            </w:r>
          </w:p>
        </w:tc>
        <w:tc>
          <w:tcPr>
            <w:tcW w:w="2511" w:type="dxa"/>
          </w:tcPr>
          <w:p w14:paraId="11C672B4" w14:textId="77777777" w:rsidR="00894A57" w:rsidRPr="00894A57" w:rsidRDefault="00894A57" w:rsidP="00FF0960">
            <w:pPr>
              <w:pStyle w:val="BasicTextParagraph2"/>
            </w:pPr>
            <w:r w:rsidRPr="00894A57">
              <w:t>Bandit</w:t>
            </w:r>
          </w:p>
        </w:tc>
      </w:tr>
      <w:tr w:rsidR="00894A57" w:rsidRPr="00894A57" w14:paraId="38EA52AD" w14:textId="77777777" w:rsidTr="00894A57">
        <w:tc>
          <w:tcPr>
            <w:tcW w:w="2510" w:type="dxa"/>
          </w:tcPr>
          <w:p w14:paraId="64E7887A" w14:textId="77777777" w:rsidR="00894A57" w:rsidRPr="00894A57" w:rsidRDefault="00894A57" w:rsidP="00FF0960">
            <w:pPr>
              <w:pStyle w:val="BasicTextParagraph2"/>
            </w:pPr>
            <w:r w:rsidRPr="00894A57">
              <w:t>4</w:t>
            </w:r>
          </w:p>
        </w:tc>
        <w:tc>
          <w:tcPr>
            <w:tcW w:w="2511" w:type="dxa"/>
          </w:tcPr>
          <w:p w14:paraId="216BA01E" w14:textId="77777777" w:rsidR="00894A57" w:rsidRPr="00894A57" w:rsidRDefault="00894A57" w:rsidP="00FF0960">
            <w:pPr>
              <w:pStyle w:val="BasicTextParagraph2"/>
            </w:pPr>
            <w:r w:rsidRPr="00894A57">
              <w:t>Commoner</w:t>
            </w:r>
          </w:p>
        </w:tc>
      </w:tr>
      <w:tr w:rsidR="00894A57" w:rsidRPr="00894A57" w14:paraId="756D1849"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10727E08" w14:textId="77777777" w:rsidR="00894A57" w:rsidRPr="00894A57" w:rsidRDefault="00894A57" w:rsidP="00FF0960">
            <w:pPr>
              <w:pStyle w:val="BasicTextParagraph2"/>
            </w:pPr>
            <w:r w:rsidRPr="00894A57">
              <w:t>5</w:t>
            </w:r>
          </w:p>
        </w:tc>
        <w:tc>
          <w:tcPr>
            <w:tcW w:w="2511" w:type="dxa"/>
          </w:tcPr>
          <w:p w14:paraId="1359C1D1" w14:textId="77777777" w:rsidR="00894A57" w:rsidRPr="00894A57" w:rsidRDefault="00894A57" w:rsidP="00FF0960">
            <w:pPr>
              <w:pStyle w:val="BasicTextParagraph2"/>
            </w:pPr>
            <w:r w:rsidRPr="00894A57">
              <w:t>Commoner - merchant</w:t>
            </w:r>
          </w:p>
        </w:tc>
      </w:tr>
      <w:tr w:rsidR="00894A57" w:rsidRPr="00894A57" w14:paraId="55D8F42F" w14:textId="77777777" w:rsidTr="00894A57">
        <w:tc>
          <w:tcPr>
            <w:tcW w:w="2510" w:type="dxa"/>
          </w:tcPr>
          <w:p w14:paraId="75498C8C" w14:textId="77777777" w:rsidR="00894A57" w:rsidRPr="00894A57" w:rsidRDefault="00894A57" w:rsidP="00FF0960">
            <w:pPr>
              <w:pStyle w:val="BasicTextParagraph2"/>
            </w:pPr>
            <w:r w:rsidRPr="00894A57">
              <w:t>6</w:t>
            </w:r>
          </w:p>
        </w:tc>
        <w:tc>
          <w:tcPr>
            <w:tcW w:w="2511" w:type="dxa"/>
          </w:tcPr>
          <w:p w14:paraId="21A1C395" w14:textId="77777777" w:rsidR="00894A57" w:rsidRPr="00894A57" w:rsidRDefault="00894A57" w:rsidP="00FF0960">
            <w:pPr>
              <w:pStyle w:val="BasicTextParagraph2"/>
            </w:pPr>
            <w:r w:rsidRPr="00894A57">
              <w:t>Cultist</w:t>
            </w:r>
          </w:p>
        </w:tc>
      </w:tr>
      <w:tr w:rsidR="00894A57" w:rsidRPr="00894A57" w14:paraId="64EDE719"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7F1C8CBB" w14:textId="77777777" w:rsidR="00894A57" w:rsidRPr="00894A57" w:rsidRDefault="00894A57" w:rsidP="00FF0960">
            <w:pPr>
              <w:pStyle w:val="BasicTextParagraph2"/>
            </w:pPr>
            <w:r w:rsidRPr="00894A57">
              <w:t>7</w:t>
            </w:r>
          </w:p>
        </w:tc>
        <w:tc>
          <w:tcPr>
            <w:tcW w:w="2511" w:type="dxa"/>
          </w:tcPr>
          <w:p w14:paraId="054FE417" w14:textId="77777777" w:rsidR="00894A57" w:rsidRPr="00894A57" w:rsidRDefault="00894A57" w:rsidP="00FF0960">
            <w:pPr>
              <w:pStyle w:val="BasicTextParagraph2"/>
            </w:pPr>
            <w:r w:rsidRPr="00894A57">
              <w:t>Guard</w:t>
            </w:r>
          </w:p>
        </w:tc>
      </w:tr>
      <w:tr w:rsidR="00894A57" w:rsidRPr="00894A57" w14:paraId="680A3211" w14:textId="77777777" w:rsidTr="00894A57">
        <w:tc>
          <w:tcPr>
            <w:tcW w:w="2510" w:type="dxa"/>
          </w:tcPr>
          <w:p w14:paraId="15C79263" w14:textId="77777777" w:rsidR="00894A57" w:rsidRPr="00894A57" w:rsidRDefault="00894A57" w:rsidP="00FF0960">
            <w:pPr>
              <w:pStyle w:val="BasicTextParagraph2"/>
            </w:pPr>
            <w:r w:rsidRPr="00894A57">
              <w:t>8</w:t>
            </w:r>
          </w:p>
        </w:tc>
        <w:tc>
          <w:tcPr>
            <w:tcW w:w="2511" w:type="dxa"/>
          </w:tcPr>
          <w:p w14:paraId="24478D73" w14:textId="77777777" w:rsidR="00894A57" w:rsidRPr="00894A57" w:rsidRDefault="00894A57" w:rsidP="00FF0960">
            <w:pPr>
              <w:pStyle w:val="BasicTextParagraph2"/>
            </w:pPr>
            <w:r w:rsidRPr="00894A57">
              <w:t>Noble</w:t>
            </w:r>
          </w:p>
        </w:tc>
      </w:tr>
      <w:tr w:rsidR="00894A57" w:rsidRPr="00894A57" w14:paraId="3772D76F"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6A2FA657" w14:textId="77777777" w:rsidR="00894A57" w:rsidRPr="00894A57" w:rsidRDefault="00894A57" w:rsidP="00FF0960">
            <w:pPr>
              <w:pStyle w:val="BasicTextParagraph2"/>
            </w:pPr>
            <w:r w:rsidRPr="00894A57">
              <w:t>9</w:t>
            </w:r>
          </w:p>
        </w:tc>
        <w:tc>
          <w:tcPr>
            <w:tcW w:w="2511" w:type="dxa"/>
          </w:tcPr>
          <w:p w14:paraId="410D5496" w14:textId="77777777" w:rsidR="00894A57" w:rsidRPr="00894A57" w:rsidRDefault="00894A57" w:rsidP="00FF0960">
            <w:pPr>
              <w:pStyle w:val="BasicTextParagraph2"/>
            </w:pPr>
            <w:r w:rsidRPr="00894A57">
              <w:t>Noble - merchant</w:t>
            </w:r>
          </w:p>
        </w:tc>
      </w:tr>
      <w:tr w:rsidR="00894A57" w:rsidRPr="00894A57" w14:paraId="46E91AD4" w14:textId="77777777" w:rsidTr="00894A57">
        <w:tc>
          <w:tcPr>
            <w:tcW w:w="2510" w:type="dxa"/>
          </w:tcPr>
          <w:p w14:paraId="4BBF881A" w14:textId="77777777" w:rsidR="00894A57" w:rsidRPr="00894A57" w:rsidRDefault="00894A57" w:rsidP="00FF0960">
            <w:pPr>
              <w:pStyle w:val="BasicTextParagraph2"/>
            </w:pPr>
            <w:r w:rsidRPr="00894A57">
              <w:t>10</w:t>
            </w:r>
          </w:p>
        </w:tc>
        <w:tc>
          <w:tcPr>
            <w:tcW w:w="2511" w:type="dxa"/>
          </w:tcPr>
          <w:p w14:paraId="0DD531ED" w14:textId="77777777" w:rsidR="00894A57" w:rsidRPr="00894A57" w:rsidRDefault="00894A57" w:rsidP="00FF0960">
            <w:pPr>
              <w:pStyle w:val="BasicTextParagraph2"/>
            </w:pPr>
            <w:r w:rsidRPr="00894A57">
              <w:t>Priest</w:t>
            </w:r>
          </w:p>
        </w:tc>
      </w:tr>
      <w:tr w:rsidR="00894A57" w:rsidRPr="00894A57" w14:paraId="40FF36D8"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77B706A9" w14:textId="77777777" w:rsidR="00894A57" w:rsidRPr="00894A57" w:rsidRDefault="00894A57" w:rsidP="00FF0960">
            <w:pPr>
              <w:pStyle w:val="BasicTextParagraph2"/>
            </w:pPr>
            <w:r w:rsidRPr="00894A57">
              <w:t>11</w:t>
            </w:r>
          </w:p>
        </w:tc>
        <w:tc>
          <w:tcPr>
            <w:tcW w:w="2511" w:type="dxa"/>
          </w:tcPr>
          <w:p w14:paraId="438784D2" w14:textId="77777777" w:rsidR="00894A57" w:rsidRPr="00894A57" w:rsidRDefault="00894A57" w:rsidP="00FF0960">
            <w:pPr>
              <w:pStyle w:val="BasicTextParagraph2"/>
            </w:pPr>
            <w:r w:rsidRPr="00894A57">
              <w:t>Scout</w:t>
            </w:r>
          </w:p>
        </w:tc>
      </w:tr>
      <w:tr w:rsidR="00894A57" w:rsidRPr="00894A57" w14:paraId="425678E1" w14:textId="77777777" w:rsidTr="00894A57">
        <w:tc>
          <w:tcPr>
            <w:tcW w:w="2510" w:type="dxa"/>
          </w:tcPr>
          <w:p w14:paraId="19E7CC0C" w14:textId="77777777" w:rsidR="00894A57" w:rsidRPr="00894A57" w:rsidRDefault="00894A57" w:rsidP="00FF0960">
            <w:pPr>
              <w:pStyle w:val="BasicTextParagraph2"/>
            </w:pPr>
            <w:r w:rsidRPr="00894A57">
              <w:t>12</w:t>
            </w:r>
          </w:p>
        </w:tc>
        <w:tc>
          <w:tcPr>
            <w:tcW w:w="2511" w:type="dxa"/>
          </w:tcPr>
          <w:p w14:paraId="6C8B9816" w14:textId="77777777" w:rsidR="00894A57" w:rsidRPr="00894A57" w:rsidRDefault="00894A57" w:rsidP="00FF0960">
            <w:pPr>
              <w:pStyle w:val="BasicTextParagraph2"/>
            </w:pPr>
            <w:r w:rsidRPr="00894A57">
              <w:t>Thug</w:t>
            </w:r>
          </w:p>
        </w:tc>
      </w:tr>
      <w:tr w:rsidR="00894A57" w:rsidRPr="00894A57" w14:paraId="145791F6"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0A68375E" w14:textId="77777777" w:rsidR="00894A57" w:rsidRPr="00894A57" w:rsidRDefault="00894A57" w:rsidP="00FF0960">
            <w:pPr>
              <w:pStyle w:val="BasicTextParagraph2"/>
            </w:pPr>
            <w:r w:rsidRPr="00894A57">
              <w:t>13</w:t>
            </w:r>
          </w:p>
        </w:tc>
        <w:tc>
          <w:tcPr>
            <w:tcW w:w="2511" w:type="dxa"/>
          </w:tcPr>
          <w:p w14:paraId="5B20CCA4" w14:textId="77777777" w:rsidR="00894A57" w:rsidRPr="00894A57" w:rsidRDefault="00894A57" w:rsidP="00FF0960">
            <w:pPr>
              <w:pStyle w:val="BasicTextParagraph2"/>
            </w:pPr>
            <w:r w:rsidRPr="00894A57">
              <w:t>Veteran</w:t>
            </w:r>
          </w:p>
        </w:tc>
      </w:tr>
      <w:tr w:rsidR="00894A57" w:rsidRPr="00894A57" w14:paraId="5E6B39E1" w14:textId="77777777" w:rsidTr="00894A57">
        <w:tc>
          <w:tcPr>
            <w:tcW w:w="2510" w:type="dxa"/>
          </w:tcPr>
          <w:p w14:paraId="7E8750CC" w14:textId="77777777" w:rsidR="00894A57" w:rsidRPr="00894A57" w:rsidRDefault="00894A57" w:rsidP="00FF0960">
            <w:pPr>
              <w:pStyle w:val="BasicTextParagraph2"/>
            </w:pPr>
            <w:r w:rsidRPr="00894A57">
              <w:t>14</w:t>
            </w:r>
          </w:p>
        </w:tc>
        <w:tc>
          <w:tcPr>
            <w:tcW w:w="2511" w:type="dxa"/>
          </w:tcPr>
          <w:p w14:paraId="2833986C" w14:textId="77777777" w:rsidR="00894A57" w:rsidRPr="00894A57" w:rsidRDefault="00894A57" w:rsidP="00FF0960">
            <w:pPr>
              <w:pStyle w:val="BasicTextParagraph2"/>
            </w:pPr>
            <w:r w:rsidRPr="00894A57">
              <w:t>Doppelganger!</w:t>
            </w:r>
          </w:p>
        </w:tc>
      </w:tr>
      <w:tr w:rsidR="00894A57" w:rsidRPr="00894A57" w14:paraId="43274581"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529853FD" w14:textId="77777777" w:rsidR="00894A57" w:rsidRPr="00894A57" w:rsidRDefault="00894A57" w:rsidP="00FF0960">
            <w:pPr>
              <w:pStyle w:val="BasicTextParagraph2"/>
            </w:pPr>
            <w:r w:rsidRPr="00894A57">
              <w:lastRenderedPageBreak/>
              <w:t>15</w:t>
            </w:r>
          </w:p>
        </w:tc>
        <w:tc>
          <w:tcPr>
            <w:tcW w:w="2511" w:type="dxa"/>
          </w:tcPr>
          <w:p w14:paraId="38DAF64A" w14:textId="77777777" w:rsidR="00894A57" w:rsidRPr="00894A57" w:rsidRDefault="00894A57" w:rsidP="00FF0960">
            <w:pPr>
              <w:pStyle w:val="BasicTextParagraph2"/>
            </w:pPr>
            <w:r w:rsidRPr="00894A57">
              <w:t>Wererat!</w:t>
            </w:r>
          </w:p>
        </w:tc>
      </w:tr>
      <w:tr w:rsidR="00894A57" w:rsidRPr="00894A57" w14:paraId="5442C446" w14:textId="77777777" w:rsidTr="00894A57">
        <w:tc>
          <w:tcPr>
            <w:tcW w:w="2510" w:type="dxa"/>
          </w:tcPr>
          <w:p w14:paraId="54A250C9" w14:textId="77777777" w:rsidR="00894A57" w:rsidRPr="00894A57" w:rsidRDefault="00894A57" w:rsidP="00FF0960">
            <w:pPr>
              <w:pStyle w:val="BasicTextParagraph2"/>
            </w:pPr>
            <w:r w:rsidRPr="00894A57">
              <w:t>16</w:t>
            </w:r>
          </w:p>
        </w:tc>
        <w:tc>
          <w:tcPr>
            <w:tcW w:w="2511" w:type="dxa"/>
          </w:tcPr>
          <w:p w14:paraId="72021093" w14:textId="77777777" w:rsidR="00894A57" w:rsidRPr="00894A57" w:rsidRDefault="00894A57" w:rsidP="00FF0960">
            <w:pPr>
              <w:pStyle w:val="BasicTextParagraph2"/>
            </w:pPr>
            <w:r w:rsidRPr="00894A57">
              <w:t>DM's choice, or re-roll</w:t>
            </w:r>
          </w:p>
        </w:tc>
      </w:tr>
      <w:tr w:rsidR="00894A57" w:rsidRPr="00894A57" w14:paraId="480B1F34"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2070886C" w14:textId="77777777" w:rsidR="00894A57" w:rsidRPr="00894A57" w:rsidRDefault="00894A57" w:rsidP="00FF0960">
            <w:pPr>
              <w:pStyle w:val="BasicTextParagraph2"/>
            </w:pPr>
            <w:r w:rsidRPr="00894A57">
              <w:t>17</w:t>
            </w:r>
          </w:p>
        </w:tc>
        <w:tc>
          <w:tcPr>
            <w:tcW w:w="2511" w:type="dxa"/>
          </w:tcPr>
          <w:p w14:paraId="182E6CA8" w14:textId="77777777" w:rsidR="00894A57" w:rsidRPr="00894A57" w:rsidRDefault="00894A57" w:rsidP="00FF0960">
            <w:pPr>
              <w:pStyle w:val="BasicTextParagraph2"/>
            </w:pPr>
            <w:r w:rsidRPr="00894A57">
              <w:t>Archer (VGM)</w:t>
            </w:r>
          </w:p>
        </w:tc>
      </w:tr>
      <w:tr w:rsidR="00894A57" w:rsidRPr="00894A57" w14:paraId="7A8BA183" w14:textId="77777777" w:rsidTr="00894A57">
        <w:tc>
          <w:tcPr>
            <w:tcW w:w="2510" w:type="dxa"/>
          </w:tcPr>
          <w:p w14:paraId="6DB8F43D" w14:textId="77777777" w:rsidR="00894A57" w:rsidRPr="00894A57" w:rsidRDefault="00894A57" w:rsidP="00FF0960">
            <w:pPr>
              <w:pStyle w:val="BasicTextParagraph2"/>
            </w:pPr>
            <w:r w:rsidRPr="00894A57">
              <w:t>18</w:t>
            </w:r>
          </w:p>
        </w:tc>
        <w:tc>
          <w:tcPr>
            <w:tcW w:w="2511" w:type="dxa"/>
          </w:tcPr>
          <w:p w14:paraId="6B7ECD01" w14:textId="77777777" w:rsidR="00894A57" w:rsidRPr="00894A57" w:rsidRDefault="00894A57" w:rsidP="00FF0960">
            <w:pPr>
              <w:pStyle w:val="BasicTextParagraph2"/>
            </w:pPr>
            <w:r w:rsidRPr="00894A57">
              <w:t>Bard (VGM)</w:t>
            </w:r>
          </w:p>
        </w:tc>
      </w:tr>
      <w:tr w:rsidR="00894A57" w:rsidRPr="00894A57" w14:paraId="641D1077" w14:textId="77777777" w:rsidTr="00894A57">
        <w:trPr>
          <w:cnfStyle w:val="000000010000" w:firstRow="0" w:lastRow="0" w:firstColumn="0" w:lastColumn="0" w:oddVBand="0" w:evenVBand="0" w:oddHBand="0" w:evenHBand="1" w:firstRowFirstColumn="0" w:firstRowLastColumn="0" w:lastRowFirstColumn="0" w:lastRowLastColumn="0"/>
        </w:trPr>
        <w:tc>
          <w:tcPr>
            <w:tcW w:w="2510" w:type="dxa"/>
          </w:tcPr>
          <w:p w14:paraId="59C00C0F" w14:textId="77777777" w:rsidR="00894A57" w:rsidRPr="00894A57" w:rsidRDefault="00894A57" w:rsidP="00FF0960">
            <w:pPr>
              <w:pStyle w:val="BasicTextParagraph2"/>
            </w:pPr>
            <w:r w:rsidRPr="00894A57">
              <w:t>19</w:t>
            </w:r>
          </w:p>
        </w:tc>
        <w:tc>
          <w:tcPr>
            <w:tcW w:w="2511" w:type="dxa"/>
          </w:tcPr>
          <w:p w14:paraId="379B83D3" w14:textId="77777777" w:rsidR="00894A57" w:rsidRPr="00894A57" w:rsidRDefault="00894A57" w:rsidP="00FF0960">
            <w:pPr>
              <w:pStyle w:val="BasicTextParagraph2"/>
            </w:pPr>
            <w:r w:rsidRPr="00894A57">
              <w:t>Illusionist (VGM)</w:t>
            </w:r>
          </w:p>
        </w:tc>
      </w:tr>
      <w:tr w:rsidR="00894A57" w:rsidRPr="00894A57" w14:paraId="56930BB2" w14:textId="77777777" w:rsidTr="00894A57">
        <w:tc>
          <w:tcPr>
            <w:tcW w:w="2510" w:type="dxa"/>
          </w:tcPr>
          <w:p w14:paraId="4A0D84C4" w14:textId="77777777" w:rsidR="00894A57" w:rsidRPr="00894A57" w:rsidRDefault="00894A57" w:rsidP="00FF0960">
            <w:pPr>
              <w:pStyle w:val="BasicTextParagraph2"/>
            </w:pPr>
            <w:r w:rsidRPr="00894A57">
              <w:t>20</w:t>
            </w:r>
          </w:p>
        </w:tc>
        <w:tc>
          <w:tcPr>
            <w:tcW w:w="2511" w:type="dxa"/>
          </w:tcPr>
          <w:p w14:paraId="03AB1D63" w14:textId="297B8357" w:rsidR="00894A57" w:rsidRPr="00894A57" w:rsidRDefault="00894A57" w:rsidP="00FF0960">
            <w:pPr>
              <w:pStyle w:val="BasicTextParagraph2"/>
            </w:pPr>
            <w:r w:rsidRPr="00894A57">
              <w:t>Shapeshifted couatl!</w:t>
            </w:r>
          </w:p>
        </w:tc>
      </w:tr>
    </w:tbl>
    <w:p w14:paraId="2BD013B7" w14:textId="026A5A74" w:rsidR="004C4AD9" w:rsidRPr="00062195" w:rsidRDefault="00062195" w:rsidP="004C4AD9">
      <w:r>
        <w:rPr>
          <w:noProof/>
        </w:rPr>
        <w:drawing>
          <wp:anchor distT="0" distB="0" distL="114300" distR="114300" simplePos="0" relativeHeight="251804672" behindDoc="0" locked="0" layoutInCell="1" allowOverlap="1" wp14:anchorId="39725611" wp14:editId="1993FCE8">
            <wp:simplePos x="0" y="0"/>
            <wp:positionH relativeFrom="column">
              <wp:posOffset>3314700</wp:posOffset>
            </wp:positionH>
            <wp:positionV relativeFrom="page">
              <wp:posOffset>17145</wp:posOffset>
            </wp:positionV>
            <wp:extent cx="3905250" cy="1038225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05250" cy="1038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4AD9" w:rsidRPr="00062195">
        <w:t>DEFINING TRAIT OR SPECIAL CHARACTERISTICS</w:t>
      </w:r>
    </w:p>
    <w:p w14:paraId="689127EC" w14:textId="77777777" w:rsidR="004C4AD9" w:rsidRPr="004C4AD9" w:rsidRDefault="004C4AD9" w:rsidP="004C4AD9">
      <w:pPr>
        <w:rPr>
          <w:lang w:val="ru-RU"/>
        </w:rPr>
      </w:pPr>
      <w:r w:rsidRPr="004C4AD9">
        <w:rPr>
          <w:lang w:val="ru-RU"/>
        </w:rPr>
        <w:t>1d12</w:t>
      </w:r>
      <w:r w:rsidRPr="004C4AD9">
        <w:rPr>
          <w:lang w:val="ru-RU"/>
        </w:rPr>
        <w:tab/>
        <w:t>Trait / Characteristic</w:t>
      </w:r>
    </w:p>
    <w:p w14:paraId="23B57DC6" w14:textId="371E2F53" w:rsidR="004C4AD9" w:rsidRPr="004C4AD9" w:rsidRDefault="004C4AD9" w:rsidP="004C4AD9">
      <w:pPr>
        <w:rPr>
          <w:lang w:val="ru-RU"/>
        </w:rPr>
      </w:pPr>
      <w:r w:rsidRPr="004C4AD9">
        <w:rPr>
          <w:lang w:val="ru-RU"/>
        </w:rPr>
        <w:t>1</w:t>
      </w:r>
      <w:r w:rsidRPr="004C4AD9">
        <w:rPr>
          <w:lang w:val="ru-RU"/>
        </w:rPr>
        <w:tab/>
        <w:t>Peaceful busybodies.</w:t>
      </w:r>
    </w:p>
    <w:p w14:paraId="04A6E422" w14:textId="25670B10" w:rsidR="004C4AD9" w:rsidRPr="004C4AD9" w:rsidRDefault="004C4AD9" w:rsidP="004C4AD9">
      <w:pPr>
        <w:rPr>
          <w:lang w:val="ru-RU"/>
        </w:rPr>
      </w:pPr>
      <w:r w:rsidRPr="004C4AD9">
        <w:rPr>
          <w:lang w:val="ru-RU"/>
        </w:rPr>
        <w:t>2</w:t>
      </w:r>
      <w:r w:rsidRPr="004C4AD9">
        <w:rPr>
          <w:lang w:val="ru-RU"/>
        </w:rPr>
        <w:tab/>
        <w:t>Boisterous; constant celebrations.</w:t>
      </w:r>
    </w:p>
    <w:p w14:paraId="118A9F9B" w14:textId="77777777" w:rsidR="004C4AD9" w:rsidRPr="004C4AD9" w:rsidRDefault="004C4AD9" w:rsidP="004C4AD9">
      <w:pPr>
        <w:rPr>
          <w:lang w:val="ru-RU"/>
        </w:rPr>
      </w:pPr>
      <w:r w:rsidRPr="004C4AD9">
        <w:rPr>
          <w:lang w:val="ru-RU"/>
        </w:rPr>
        <w:t>3</w:t>
      </w:r>
      <w:r w:rsidRPr="004C4AD9">
        <w:rPr>
          <w:lang w:val="ru-RU"/>
        </w:rPr>
        <w:tab/>
        <w:t>Disciplined.</w:t>
      </w:r>
    </w:p>
    <w:p w14:paraId="0E19BA14" w14:textId="77777777" w:rsidR="004C4AD9" w:rsidRPr="004C4AD9" w:rsidRDefault="004C4AD9" w:rsidP="004C4AD9">
      <w:pPr>
        <w:rPr>
          <w:lang w:val="ru-RU"/>
        </w:rPr>
      </w:pPr>
      <w:r w:rsidRPr="004C4AD9">
        <w:rPr>
          <w:lang w:val="ru-RU"/>
        </w:rPr>
        <w:t>4</w:t>
      </w:r>
      <w:r w:rsidRPr="004C4AD9">
        <w:rPr>
          <w:lang w:val="ru-RU"/>
        </w:rPr>
        <w:tab/>
        <w:t>Druid circle.</w:t>
      </w:r>
    </w:p>
    <w:p w14:paraId="0C0450A9" w14:textId="77777777" w:rsidR="004C4AD9" w:rsidRPr="004C4AD9" w:rsidRDefault="004C4AD9" w:rsidP="004C4AD9">
      <w:pPr>
        <w:rPr>
          <w:lang w:val="ru-RU"/>
        </w:rPr>
      </w:pPr>
      <w:r w:rsidRPr="004C4AD9">
        <w:rPr>
          <w:lang w:val="ru-RU"/>
        </w:rPr>
        <w:t>5</w:t>
      </w:r>
      <w:r w:rsidRPr="004C4AD9">
        <w:rPr>
          <w:lang w:val="ru-RU"/>
        </w:rPr>
        <w:tab/>
        <w:t>Hot springs.</w:t>
      </w:r>
    </w:p>
    <w:p w14:paraId="1C970A23" w14:textId="77777777" w:rsidR="004C4AD9" w:rsidRPr="00202989" w:rsidRDefault="004C4AD9" w:rsidP="004C4AD9">
      <w:r w:rsidRPr="00202989">
        <w:t>6</w:t>
      </w:r>
      <w:r w:rsidRPr="00202989">
        <w:tab/>
        <w:t>Influential shrine to a specific deity.</w:t>
      </w:r>
    </w:p>
    <w:p w14:paraId="696C90AB" w14:textId="77777777" w:rsidR="004C4AD9" w:rsidRPr="00202989" w:rsidRDefault="004C4AD9" w:rsidP="004C4AD9">
      <w:r w:rsidRPr="00202989">
        <w:t>7</w:t>
      </w:r>
      <w:r w:rsidRPr="00202989">
        <w:tab/>
        <w:t>Windmill.</w:t>
      </w:r>
    </w:p>
    <w:p w14:paraId="04F6D38E" w14:textId="77777777" w:rsidR="004C4AD9" w:rsidRPr="00202989" w:rsidRDefault="004C4AD9" w:rsidP="004C4AD9">
      <w:r w:rsidRPr="00202989">
        <w:t>8</w:t>
      </w:r>
      <w:r w:rsidRPr="00202989">
        <w:tab/>
        <w:t>Waterwheel.</w:t>
      </w:r>
    </w:p>
    <w:p w14:paraId="0C1EA37D" w14:textId="77777777" w:rsidR="004C4AD9" w:rsidRPr="00202989" w:rsidRDefault="004C4AD9" w:rsidP="004C4AD9">
      <w:r w:rsidRPr="00202989">
        <w:t>9</w:t>
      </w:r>
      <w:r w:rsidRPr="00202989">
        <w:tab/>
        <w:t>Underground construction.</w:t>
      </w:r>
    </w:p>
    <w:p w14:paraId="0E72AF08" w14:textId="77777777" w:rsidR="004C4AD9" w:rsidRPr="00202989" w:rsidRDefault="004C4AD9" w:rsidP="004C4AD9">
      <w:r w:rsidRPr="00202989">
        <w:t>10</w:t>
      </w:r>
      <w:r w:rsidRPr="00202989">
        <w:tab/>
        <w:t>High wall.</w:t>
      </w:r>
    </w:p>
    <w:p w14:paraId="60B1775B" w14:textId="77777777" w:rsidR="004C4AD9" w:rsidRPr="00202989" w:rsidRDefault="004C4AD9" w:rsidP="004C4AD9">
      <w:r w:rsidRPr="00202989">
        <w:t>11</w:t>
      </w:r>
      <w:r w:rsidRPr="00202989">
        <w:tab/>
        <w:t>Natural tree cover; treehouses.</w:t>
      </w:r>
    </w:p>
    <w:p w14:paraId="133CD9C5" w14:textId="77777777" w:rsidR="004C4AD9" w:rsidRPr="00202989" w:rsidRDefault="004C4AD9" w:rsidP="004C4AD9">
      <w:r w:rsidRPr="00202989">
        <w:t>12</w:t>
      </w:r>
      <w:r w:rsidRPr="00202989">
        <w:tab/>
        <w:t>Retired adventurers come here in droves.</w:t>
      </w:r>
    </w:p>
    <w:p w14:paraId="207B09C6" w14:textId="1741CCC9" w:rsidR="004C4AD9" w:rsidRPr="00202989" w:rsidRDefault="004C4AD9" w:rsidP="004C4AD9"/>
    <w:p w14:paraId="2B32B50B" w14:textId="77777777" w:rsidR="004C4AD9" w:rsidRPr="00202989" w:rsidRDefault="004C4AD9" w:rsidP="004C4AD9">
      <w:r w:rsidRPr="00202989">
        <w:t>VILLAGE PROBLEM</w:t>
      </w:r>
    </w:p>
    <w:p w14:paraId="53581EBE" w14:textId="77777777" w:rsidR="004C4AD9" w:rsidRPr="00202989" w:rsidRDefault="004C4AD9" w:rsidP="004C4AD9">
      <w:r w:rsidRPr="00202989">
        <w:t>1d12</w:t>
      </w:r>
      <w:r w:rsidRPr="00202989">
        <w:tab/>
        <w:t>Trouble</w:t>
      </w:r>
    </w:p>
    <w:p w14:paraId="76A03E41" w14:textId="77777777" w:rsidR="004C4AD9" w:rsidRPr="00202989" w:rsidRDefault="004C4AD9" w:rsidP="004C4AD9">
      <w:r w:rsidRPr="00202989">
        <w:t>1</w:t>
      </w:r>
      <w:r w:rsidRPr="00202989">
        <w:tab/>
        <w:t>Nearby monstrous lair.</w:t>
      </w:r>
    </w:p>
    <w:p w14:paraId="7C813EA4" w14:textId="77777777" w:rsidR="004C4AD9" w:rsidRPr="00202989" w:rsidRDefault="004C4AD9" w:rsidP="004C4AD9">
      <w:r w:rsidRPr="00202989">
        <w:t>2</w:t>
      </w:r>
      <w:r w:rsidRPr="00202989">
        <w:tab/>
        <w:t>Encampment of displaced monsters.</w:t>
      </w:r>
    </w:p>
    <w:p w14:paraId="054D23AD" w14:textId="77777777" w:rsidR="004C4AD9" w:rsidRPr="00202989" w:rsidRDefault="004C4AD9" w:rsidP="004C4AD9">
      <w:r w:rsidRPr="00202989">
        <w:t>3</w:t>
      </w:r>
      <w:r w:rsidRPr="00202989">
        <w:tab/>
        <w:t>Brigand camp nearby.</w:t>
      </w:r>
    </w:p>
    <w:p w14:paraId="7B5E4E54" w14:textId="77777777" w:rsidR="004C4AD9" w:rsidRPr="00202989" w:rsidRDefault="004C4AD9" w:rsidP="004C4AD9">
      <w:r w:rsidRPr="00202989">
        <w:t>4</w:t>
      </w:r>
      <w:r w:rsidRPr="00202989">
        <w:tab/>
        <w:t>Secretly controlled by doppelgangers.</w:t>
      </w:r>
    </w:p>
    <w:p w14:paraId="6BEFEC57" w14:textId="77777777" w:rsidR="004C4AD9" w:rsidRPr="00202989" w:rsidRDefault="004C4AD9" w:rsidP="004C4AD9">
      <w:r w:rsidRPr="00202989">
        <w:t>5</w:t>
      </w:r>
      <w:r w:rsidRPr="00202989">
        <w:tab/>
        <w:t>Powerful monster hibernates nearby.</w:t>
      </w:r>
    </w:p>
    <w:p w14:paraId="6E4AC14F" w14:textId="77777777" w:rsidR="004C4AD9" w:rsidRPr="00202989" w:rsidRDefault="004C4AD9" w:rsidP="004C4AD9">
      <w:r w:rsidRPr="00202989">
        <w:t>6</w:t>
      </w:r>
      <w:r w:rsidRPr="00202989">
        <w:tab/>
        <w:t>Evil cult operates illicit trade network.</w:t>
      </w:r>
    </w:p>
    <w:p w14:paraId="44E6EFB5" w14:textId="77777777" w:rsidR="004C4AD9" w:rsidRPr="005629C8" w:rsidRDefault="004C4AD9" w:rsidP="004C4AD9">
      <w:r w:rsidRPr="005629C8">
        <w:t>7</w:t>
      </w:r>
      <w:r w:rsidRPr="005629C8">
        <w:tab/>
        <w:t>Targeted for Zhentarim takeover.</w:t>
      </w:r>
    </w:p>
    <w:p w14:paraId="6A86BDE8" w14:textId="77777777" w:rsidR="004C4AD9" w:rsidRPr="00202989" w:rsidRDefault="004C4AD9" w:rsidP="004C4AD9">
      <w:r w:rsidRPr="00202989">
        <w:t>8</w:t>
      </w:r>
      <w:r w:rsidRPr="00202989">
        <w:tab/>
        <w:t>Enemies of nearby druids or elves.</w:t>
      </w:r>
    </w:p>
    <w:p w14:paraId="4E304E3D" w14:textId="77777777" w:rsidR="004C4AD9" w:rsidRPr="00202989" w:rsidRDefault="004C4AD9" w:rsidP="004C4AD9">
      <w:r w:rsidRPr="00202989">
        <w:t>9</w:t>
      </w:r>
      <w:r w:rsidRPr="00202989">
        <w:tab/>
        <w:t>Magical plague is beginning to spread.</w:t>
      </w:r>
    </w:p>
    <w:p w14:paraId="2E3655A6" w14:textId="77777777" w:rsidR="004C4AD9" w:rsidRPr="00202989" w:rsidRDefault="004C4AD9" w:rsidP="004C4AD9">
      <w:r w:rsidRPr="00202989">
        <w:t>10</w:t>
      </w:r>
      <w:r w:rsidRPr="00202989">
        <w:tab/>
        <w:t>Leaders have been magically cursed.</w:t>
      </w:r>
    </w:p>
    <w:p w14:paraId="758092D3" w14:textId="77777777" w:rsidR="004C4AD9" w:rsidRPr="00202989" w:rsidRDefault="004C4AD9" w:rsidP="004C4AD9">
      <w:r w:rsidRPr="00202989">
        <w:t>11</w:t>
      </w:r>
      <w:r w:rsidRPr="00202989">
        <w:tab/>
        <w:t>Recent assassination leads to unrest.</w:t>
      </w:r>
    </w:p>
    <w:p w14:paraId="113A862D" w14:textId="336BC423" w:rsidR="004C4AD9" w:rsidRPr="00A231F2" w:rsidRDefault="004C4AD9" w:rsidP="004C4AD9">
      <w:r w:rsidRPr="00A231F2">
        <w:t>12</w:t>
      </w:r>
      <w:r w:rsidRPr="00A231F2">
        <w:tab/>
        <w:t>Natural resources depleted.</w:t>
      </w:r>
    </w:p>
    <w:p w14:paraId="485044B0" w14:textId="4A67E2D6" w:rsidR="004C4AD9" w:rsidRPr="00A231F2" w:rsidRDefault="004C4AD9" w:rsidP="004C4AD9"/>
    <w:p w14:paraId="66EE2985" w14:textId="77777777" w:rsidR="00202989" w:rsidRPr="00A231F2" w:rsidRDefault="00202989" w:rsidP="00202989">
      <w:r w:rsidRPr="00A231F2">
        <w:t>RANDOM VILLAGE</w:t>
      </w:r>
    </w:p>
    <w:p w14:paraId="59BBC8BA" w14:textId="77777777" w:rsidR="00202989" w:rsidRPr="00A231F2" w:rsidRDefault="00202989" w:rsidP="00202989">
      <w:r w:rsidRPr="00A231F2">
        <w:t>1d12</w:t>
      </w:r>
      <w:r w:rsidRPr="00A231F2">
        <w:tab/>
        <w:t>Name</w:t>
      </w:r>
      <w:r w:rsidRPr="00A231F2">
        <w:tab/>
        <w:t>Primary Trade Good</w:t>
      </w:r>
    </w:p>
    <w:p w14:paraId="1410799D" w14:textId="77777777" w:rsidR="00202989" w:rsidRPr="00A231F2" w:rsidRDefault="00202989" w:rsidP="00202989">
      <w:r w:rsidRPr="00A231F2">
        <w:t>1</w:t>
      </w:r>
      <w:r w:rsidRPr="00A231F2">
        <w:tab/>
        <w:t>Copper Rift</w:t>
      </w:r>
      <w:r w:rsidRPr="00A231F2">
        <w:tab/>
        <w:t>Apples</w:t>
      </w:r>
    </w:p>
    <w:p w14:paraId="5716410B" w14:textId="77777777" w:rsidR="00202989" w:rsidRPr="00A231F2" w:rsidRDefault="00202989" w:rsidP="00202989">
      <w:r w:rsidRPr="00A231F2">
        <w:t>2</w:t>
      </w:r>
      <w:r w:rsidRPr="00A231F2">
        <w:tab/>
        <w:t>Downswallow Mine</w:t>
      </w:r>
      <w:r w:rsidRPr="00A231F2">
        <w:tab/>
        <w:t>Berries</w:t>
      </w:r>
    </w:p>
    <w:p w14:paraId="0BCA2801" w14:textId="77777777" w:rsidR="00202989" w:rsidRPr="00A231F2" w:rsidRDefault="00202989" w:rsidP="00202989">
      <w:r w:rsidRPr="00A231F2">
        <w:t>3</w:t>
      </w:r>
      <w:r w:rsidRPr="00A231F2">
        <w:tab/>
        <w:t>Highland Perch</w:t>
      </w:r>
      <w:r w:rsidRPr="00A231F2">
        <w:tab/>
        <w:t>Copper</w:t>
      </w:r>
    </w:p>
    <w:p w14:paraId="656D5C24" w14:textId="77777777" w:rsidR="00202989" w:rsidRPr="00A231F2" w:rsidRDefault="00202989" w:rsidP="00202989">
      <w:r w:rsidRPr="00A231F2">
        <w:t>4</w:t>
      </w:r>
      <w:r w:rsidRPr="00A231F2">
        <w:tab/>
        <w:t>Hillsdown</w:t>
      </w:r>
      <w:r w:rsidRPr="00A231F2">
        <w:tab/>
        <w:t>Grapes</w:t>
      </w:r>
    </w:p>
    <w:p w14:paraId="2F74D09B" w14:textId="77777777" w:rsidR="00202989" w:rsidRPr="00A231F2" w:rsidRDefault="00202989" w:rsidP="00202989">
      <w:r w:rsidRPr="00A231F2">
        <w:t>5</w:t>
      </w:r>
      <w:r w:rsidRPr="00A231F2">
        <w:tab/>
        <w:t>Millstone</w:t>
      </w:r>
      <w:r w:rsidRPr="00A231F2">
        <w:tab/>
        <w:t>Hemp</w:t>
      </w:r>
    </w:p>
    <w:p w14:paraId="2F73A9FE" w14:textId="77777777" w:rsidR="00202989" w:rsidRPr="00A231F2" w:rsidRDefault="00202989" w:rsidP="00202989">
      <w:r w:rsidRPr="00A231F2">
        <w:t>6</w:t>
      </w:r>
      <w:r w:rsidRPr="00A231F2">
        <w:tab/>
        <w:t>Ridgeside</w:t>
      </w:r>
      <w:r w:rsidRPr="00A231F2">
        <w:tab/>
        <w:t>Marble</w:t>
      </w:r>
    </w:p>
    <w:p w14:paraId="034D4D65" w14:textId="77777777" w:rsidR="00202989" w:rsidRPr="00A231F2" w:rsidRDefault="00202989" w:rsidP="00202989">
      <w:r w:rsidRPr="00A231F2">
        <w:t>7</w:t>
      </w:r>
      <w:r w:rsidRPr="00A231F2">
        <w:tab/>
        <w:t>Rockthorn</w:t>
      </w:r>
      <w:r w:rsidRPr="00A231F2">
        <w:tab/>
        <w:t>Pumpkins</w:t>
      </w:r>
    </w:p>
    <w:p w14:paraId="0E760FDA" w14:textId="490FA56E" w:rsidR="004C4AD9" w:rsidRPr="00A231F2" w:rsidRDefault="00202989" w:rsidP="00202989">
      <w:r w:rsidRPr="00A231F2">
        <w:t>8</w:t>
      </w:r>
      <w:r w:rsidRPr="00A231F2">
        <w:tab/>
        <w:t>Rolling Bridge</w:t>
      </w:r>
      <w:r w:rsidRPr="00A231F2">
        <w:tab/>
        <w:t>Quarry rock</w:t>
      </w:r>
    </w:p>
    <w:p w14:paraId="784A3DF5" w14:textId="43922510" w:rsidR="00A231F2" w:rsidRPr="005629C8" w:rsidRDefault="00A231F2" w:rsidP="00202989">
      <w:r w:rsidRPr="005629C8">
        <w:t>9</w:t>
      </w:r>
      <w:r w:rsidRPr="005629C8">
        <w:tab/>
        <w:t>Rumbleton</w:t>
      </w:r>
      <w:r w:rsidRPr="005629C8">
        <w:tab/>
        <w:t>Silver</w:t>
      </w:r>
    </w:p>
    <w:p w14:paraId="3570B1B2" w14:textId="77777777" w:rsidR="002C433A" w:rsidRPr="007213B9" w:rsidRDefault="002C433A" w:rsidP="002C433A">
      <w:r w:rsidRPr="007213B9">
        <w:t>10</w:t>
      </w:r>
      <w:r w:rsidRPr="007213B9">
        <w:tab/>
        <w:t>Thornbridge</w:t>
      </w:r>
      <w:r w:rsidRPr="007213B9">
        <w:tab/>
        <w:t>Strawberries</w:t>
      </w:r>
    </w:p>
    <w:p w14:paraId="3F5DC51E" w14:textId="77777777" w:rsidR="002C433A" w:rsidRPr="007213B9" w:rsidRDefault="002C433A" w:rsidP="002C433A">
      <w:r w:rsidRPr="007213B9">
        <w:t>11</w:t>
      </w:r>
      <w:r w:rsidRPr="007213B9">
        <w:tab/>
        <w:t>Wavy Knoll</w:t>
      </w:r>
      <w:r w:rsidRPr="007213B9">
        <w:tab/>
        <w:t>Wheat</w:t>
      </w:r>
    </w:p>
    <w:p w14:paraId="58A4A51D" w14:textId="0B5FE65F" w:rsidR="002C433A" w:rsidRPr="005629C8" w:rsidRDefault="002C433A" w:rsidP="002C433A">
      <w:pPr>
        <w:rPr>
          <w:lang w:val="ru-RU"/>
        </w:rPr>
      </w:pPr>
      <w:r w:rsidRPr="005629C8">
        <w:rPr>
          <w:lang w:val="ru-RU"/>
        </w:rPr>
        <w:t>12</w:t>
      </w:r>
      <w:r w:rsidRPr="005629C8">
        <w:rPr>
          <w:lang w:val="ru-RU"/>
        </w:rPr>
        <w:tab/>
      </w:r>
      <w:r w:rsidRPr="007213B9">
        <w:t>Wheatslope</w:t>
      </w:r>
      <w:r w:rsidRPr="005629C8">
        <w:rPr>
          <w:lang w:val="ru-RU"/>
        </w:rPr>
        <w:tab/>
      </w:r>
      <w:r w:rsidRPr="007213B9">
        <w:t>Wine</w:t>
      </w:r>
    </w:p>
    <w:p w14:paraId="4FFA934F" w14:textId="08AA8845" w:rsidR="005157A2" w:rsidRDefault="005157A2">
      <w:pPr>
        <w:rPr>
          <w:rFonts w:asciiTheme="majorHAnsi" w:hAnsiTheme="majorHAnsi"/>
          <w:b/>
          <w:bCs w:val="0"/>
          <w:smallCaps/>
          <w:color w:val="4D0000"/>
          <w:sz w:val="30"/>
          <w:szCs w:val="30"/>
          <w:lang w:val="uk-UA" w:eastAsia="zh-CN"/>
        </w:rPr>
      </w:pPr>
      <w:r w:rsidRPr="005629C8">
        <w:rPr>
          <w:lang w:val="ru-RU"/>
        </w:rPr>
        <w:br w:type="page"/>
      </w:r>
    </w:p>
    <w:p w14:paraId="6D94B6AA" w14:textId="41D7C722" w:rsidR="002E0733" w:rsidRDefault="00590CC5" w:rsidP="00F031CB">
      <w:pPr>
        <w:pStyle w:val="DocumentChapterTitleToC"/>
      </w:pPr>
      <w:bookmarkStart w:id="150" w:name="_Toc70532855"/>
      <w:r>
        <w:rPr>
          <w:noProof/>
        </w:rPr>
        <w:lastRenderedPageBreak/>
        <w:drawing>
          <wp:anchor distT="0" distB="0" distL="114300" distR="114300" simplePos="0" relativeHeight="251609088" behindDoc="1" locked="0" layoutInCell="1" allowOverlap="1" wp14:anchorId="06A70FED" wp14:editId="017C1711">
            <wp:simplePos x="0" y="0"/>
            <wp:positionH relativeFrom="margin">
              <wp:posOffset>-341162</wp:posOffset>
            </wp:positionH>
            <wp:positionV relativeFrom="page">
              <wp:posOffset>-108292</wp:posOffset>
            </wp:positionV>
            <wp:extent cx="4145280" cy="10846435"/>
            <wp:effectExtent l="0" t="0" r="0" b="0"/>
            <wp:wrapTight wrapText="bothSides">
              <wp:wrapPolygon edited="0">
                <wp:start x="0" y="0"/>
                <wp:lineTo x="0" y="21548"/>
                <wp:lineTo x="20151" y="21548"/>
                <wp:lineTo x="20647" y="20638"/>
                <wp:lineTo x="21044" y="20107"/>
                <wp:lineTo x="21342" y="19917"/>
                <wp:lineTo x="21342" y="19424"/>
                <wp:lineTo x="20349" y="18210"/>
                <wp:lineTo x="20945" y="17110"/>
                <wp:lineTo x="20846" y="16996"/>
                <wp:lineTo x="20449" y="16389"/>
                <wp:lineTo x="20449" y="15782"/>
                <wp:lineTo x="21044" y="15175"/>
                <wp:lineTo x="21342" y="14568"/>
                <wp:lineTo x="21342" y="14075"/>
                <wp:lineTo x="20647" y="13392"/>
                <wp:lineTo x="20548" y="10926"/>
                <wp:lineTo x="20051" y="10319"/>
                <wp:lineTo x="20250" y="8498"/>
                <wp:lineTo x="19654" y="7284"/>
                <wp:lineTo x="18960" y="6677"/>
                <wp:lineTo x="18960" y="5653"/>
                <wp:lineTo x="18860" y="5463"/>
                <wp:lineTo x="19257" y="4856"/>
                <wp:lineTo x="20647" y="3642"/>
                <wp:lineTo x="20846" y="3149"/>
                <wp:lineTo x="20647" y="1214"/>
                <wp:lineTo x="21243" y="607"/>
                <wp:lineTo x="21342" y="114"/>
                <wp:lineTo x="21243"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5280" cy="10846435"/>
                    </a:xfrm>
                    <a:prstGeom prst="rect">
                      <a:avLst/>
                    </a:prstGeom>
                    <a:noFill/>
                    <a:ln>
                      <a:noFill/>
                    </a:ln>
                  </pic:spPr>
                </pic:pic>
              </a:graphicData>
            </a:graphic>
            <wp14:sizeRelH relativeFrom="page">
              <wp14:pctWidth>0</wp14:pctWidth>
            </wp14:sizeRelH>
            <wp14:sizeRelV relativeFrom="page">
              <wp14:pctHeight>0</wp14:pctHeight>
            </wp14:sizeRelV>
          </wp:anchor>
        </w:drawing>
      </w:r>
      <w:r w:rsidR="005629C8" w:rsidRPr="005C6F4E">
        <w:t>Процедура</w:t>
      </w:r>
      <w:r w:rsidR="005629C8">
        <w:t xml:space="preserve"> </w:t>
      </w:r>
      <w:r w:rsidR="00CF10DB">
        <w:t>(</w:t>
      </w:r>
      <w:r w:rsidR="005629C8">
        <w:t>Мастер</w:t>
      </w:r>
      <w:r w:rsidR="00CF10DB">
        <w:t>)</w:t>
      </w:r>
      <w:bookmarkEnd w:id="150"/>
    </w:p>
    <w:p w14:paraId="6541D65A" w14:textId="3402E194" w:rsidR="005C6F4E" w:rsidRPr="005C6F4E" w:rsidRDefault="005C6F4E" w:rsidP="00B5469B">
      <w:pPr>
        <w:pStyle w:val="Heading3ToC"/>
      </w:pPr>
      <w:bookmarkStart w:id="151" w:name="_Toc70532856"/>
      <w:r w:rsidRPr="005C6F4E">
        <w:t>1.</w:t>
      </w:r>
      <w:r w:rsidR="007427C9">
        <w:t xml:space="preserve"> </w:t>
      </w:r>
      <w:r w:rsidRPr="005C6F4E">
        <w:t>Определите текущее направление движения героев</w:t>
      </w:r>
      <w:bookmarkEnd w:id="151"/>
    </w:p>
    <w:p w14:paraId="29C9173C" w14:textId="29E26844" w:rsidR="005C6F4E" w:rsidRPr="005C6F4E" w:rsidRDefault="005C6F4E" w:rsidP="00B5469B">
      <w:pPr>
        <w:pStyle w:val="Heading3ToC"/>
      </w:pPr>
      <w:bookmarkStart w:id="152" w:name="_Toc70532857"/>
      <w:r w:rsidRPr="005C6F4E">
        <w:t>2.</w:t>
      </w:r>
      <w:r w:rsidR="007427C9">
        <w:t xml:space="preserve"> </w:t>
      </w:r>
      <w:r w:rsidRPr="005C6F4E">
        <w:t>Блуждают ли герои?</w:t>
      </w:r>
      <w:bookmarkEnd w:id="152"/>
    </w:p>
    <w:p w14:paraId="228D18CA" w14:textId="77777777" w:rsidR="005C6F4E" w:rsidRPr="005C6F4E" w:rsidRDefault="005C6F4E" w:rsidP="00FF0960">
      <w:pPr>
        <w:pStyle w:val="BasicTextParagraph2"/>
      </w:pPr>
      <w:r w:rsidRPr="005C6F4E">
        <w:t>Если группа путешественников не держит путь относительно какого-либо выдающегося ориентира или не движется вдоль естественного/искусственного пути, сделайте проверку Навигации. Если группа провалила проверку и заблудилась, определите новое направление движения по веерной диаграмме (cм. ч.3). Если они уже заблужились ранее, также измените направление, но учтите, что оно может отклоняться только вправо.</w:t>
      </w:r>
    </w:p>
    <w:p w14:paraId="19FCB582" w14:textId="39C51CFE" w:rsidR="005C6F4E" w:rsidRPr="005C6F4E" w:rsidRDefault="005C6F4E" w:rsidP="00B5469B">
      <w:pPr>
        <w:pStyle w:val="Heading3ToC"/>
      </w:pPr>
      <w:bookmarkStart w:id="153" w:name="_Toc70532858"/>
      <w:r w:rsidRPr="005C6F4E">
        <w:t>3.</w:t>
      </w:r>
      <w:r w:rsidR="007427C9">
        <w:t xml:space="preserve"> </w:t>
      </w:r>
      <w:r w:rsidRPr="005C6F4E">
        <w:t>Проверка событий и встреч</w:t>
      </w:r>
      <w:bookmarkEnd w:id="153"/>
    </w:p>
    <w:p w14:paraId="0ECBF194" w14:textId="55A5B3D5" w:rsidR="005C6F4E" w:rsidRPr="005C6F4E" w:rsidRDefault="005C6F4E" w:rsidP="00FF0960">
      <w:pPr>
        <w:pStyle w:val="BasicTextParagraph2"/>
      </w:pPr>
      <w:r w:rsidRPr="005C6F4E">
        <w:t>Определите момент события/встречи в пределах текущей вахты (бросок 1</w:t>
      </w:r>
      <w:r w:rsidR="007427C9">
        <w:t>к</w:t>
      </w:r>
      <w:r w:rsidRPr="005C6F4E">
        <w:t>8 x 30 минут от начала вахты) и произведите соответствующие броски на вероятность встречи, если Вы не произвели их ранее.</w:t>
      </w:r>
    </w:p>
    <w:p w14:paraId="40FF7AD4" w14:textId="77777777" w:rsidR="005C6F4E" w:rsidRPr="005C6F4E" w:rsidRDefault="005C6F4E" w:rsidP="00FF0960">
      <w:pPr>
        <w:pStyle w:val="BasicTextParagraph2"/>
      </w:pPr>
      <w:r w:rsidRPr="005C6F4E">
        <w:t>Совет: Если события произошло ранее последнего получасового отрезка вахты, запишите количество оставшихся (до конца вахты) часов .</w:t>
      </w:r>
    </w:p>
    <w:p w14:paraId="2417FC78" w14:textId="06EBAC2B" w:rsidR="005C6F4E" w:rsidRPr="005C6F4E" w:rsidRDefault="005C6F4E" w:rsidP="00B5469B">
      <w:pPr>
        <w:pStyle w:val="Heading3ToC"/>
      </w:pPr>
      <w:bookmarkStart w:id="154" w:name="_Toc70532859"/>
      <w:r w:rsidRPr="005C6F4E">
        <w:t>4.</w:t>
      </w:r>
      <w:r w:rsidR="007427C9">
        <w:t xml:space="preserve"> </w:t>
      </w:r>
      <w:r w:rsidRPr="005C6F4E">
        <w:t>Реальная пройденная дистанция</w:t>
      </w:r>
      <w:bookmarkEnd w:id="154"/>
    </w:p>
    <w:p w14:paraId="473D5F2F" w14:textId="3EE5E3FD" w:rsidR="005C6F4E" w:rsidRPr="005C6F4E" w:rsidRDefault="005C6F4E" w:rsidP="00FF0960">
      <w:pPr>
        <w:pStyle w:val="BasicTextParagraph2"/>
      </w:pPr>
      <w:r w:rsidRPr="005C6F4E">
        <w:t>Бросьте 2d6+3, разделите на 10 и повторно умножьте полученное число на эталонное значение дистанции, которую должна была пройти группа за вахту. (конечный результате этих вычислений и будет “реально пройденной дистанцией” — прим пер.) Сделате проверку Навигации, в том случае, если герои захотят сами определить пройдённое расстояние.</w:t>
      </w:r>
    </w:p>
    <w:p w14:paraId="10B58996" w14:textId="77777777" w:rsidR="002E0733" w:rsidRDefault="005C6F4E" w:rsidP="00FF0960">
      <w:pPr>
        <w:pStyle w:val="BasicTextParagraph2"/>
      </w:pPr>
      <w:r w:rsidRPr="005C6F4E">
        <w:t>Совет: Если текущая скорость движения группы ожидаемо приведёт её к выходу из гекса где-нибудь в середине вахты, и это, в свою очередь, приведёт к заметному изменению типа ландшафта, расчитайте среднюю дистанцию преодолеваемую группой за один час (1/4 вахты). Затем, когда группа достигнет края гекса, отметьте количество затраченных героями часов. После этого, опишите ландшафт нового гекса, рассчитайте новое значение реально пройденной дистанции и продолжайте отмечать продвижение группы как обычно.</w:t>
      </w:r>
    </w:p>
    <w:p w14:paraId="4E0A74AF" w14:textId="76FADB21" w:rsidR="005C6F4E" w:rsidRPr="005C6F4E" w:rsidRDefault="005C6F4E" w:rsidP="00FF0960">
      <w:pPr>
        <w:pStyle w:val="BasicTextParagraph2"/>
      </w:pPr>
      <w:r w:rsidRPr="005C6F4E">
        <w:t>Дистанция внутри гекса</w:t>
      </w:r>
    </w:p>
    <w:p w14:paraId="022B4641" w14:textId="77777777" w:rsidR="005C6F4E" w:rsidRPr="005C6F4E" w:rsidRDefault="005C6F4E" w:rsidP="00FF0960">
      <w:pPr>
        <w:pStyle w:val="BasicTextParagraph2"/>
      </w:pPr>
      <w:r w:rsidRPr="005C6F4E">
        <w:t>Учтите, что:</w:t>
      </w:r>
    </w:p>
    <w:p w14:paraId="5132D593" w14:textId="77777777" w:rsidR="005C6F4E" w:rsidRPr="005C6F4E" w:rsidRDefault="005C6F4E" w:rsidP="00FF0960">
      <w:pPr>
        <w:pStyle w:val="BasicTextParagraph2"/>
      </w:pPr>
      <w:r w:rsidRPr="005C6F4E">
        <w:t>Группе героев потребуется пойти 12 миль, чтобы пройти гекс насквозь, и покинуть его через одну из трёх противоположных точке входа сторон.</w:t>
      </w:r>
    </w:p>
    <w:p w14:paraId="26383775" w14:textId="77777777" w:rsidR="005C6F4E" w:rsidRPr="005C6F4E" w:rsidRDefault="005C6F4E" w:rsidP="00FF0960">
      <w:pPr>
        <w:pStyle w:val="BasicTextParagraph2"/>
      </w:pPr>
      <w:r w:rsidRPr="005C6F4E">
        <w:t>Группе также потребуйте пойти шесть миль, чтобы покинуть гекс через одну из двух ближайших к точке входа сторон (через левую или правую).</w:t>
      </w:r>
    </w:p>
    <w:p w14:paraId="55B43FD2" w14:textId="77777777" w:rsidR="005C6F4E" w:rsidRPr="005C6F4E" w:rsidRDefault="005C6F4E" w:rsidP="00FF0960">
      <w:pPr>
        <w:pStyle w:val="BasicTextParagraph2"/>
      </w:pPr>
      <w:r w:rsidRPr="005C6F4E">
        <w:t>Изменение направления движения внутри гекса приведёт к тому, что группа пройдёт на две мили мили больше.</w:t>
      </w:r>
    </w:p>
    <w:p w14:paraId="7F013D97" w14:textId="7A6FF1D8" w:rsidR="005C6F4E" w:rsidRPr="005C6F4E" w:rsidRDefault="005C6F4E" w:rsidP="00B5469B">
      <w:pPr>
        <w:pStyle w:val="Heading3ToC"/>
      </w:pPr>
      <w:bookmarkStart w:id="155" w:name="_Toc70532860"/>
      <w:r w:rsidRPr="005C6F4E">
        <w:t>6.</w:t>
      </w:r>
      <w:r w:rsidR="007427C9">
        <w:t xml:space="preserve"> </w:t>
      </w:r>
      <w:r w:rsidRPr="005C6F4E">
        <w:t>Выход из гекса</w:t>
      </w:r>
      <w:bookmarkEnd w:id="155"/>
    </w:p>
    <w:p w14:paraId="6DA4D60B" w14:textId="77777777" w:rsidR="005C6F4E" w:rsidRPr="005C6F4E" w:rsidRDefault="005C6F4E" w:rsidP="00FF0960">
      <w:pPr>
        <w:pStyle w:val="BasicTextParagraph2"/>
      </w:pPr>
      <w:r w:rsidRPr="005C6F4E">
        <w:t>Определите новый для группы гекс, исходя из (не)изменившегося направления движения группы;</w:t>
      </w:r>
    </w:p>
    <w:p w14:paraId="67B45E80" w14:textId="75634209" w:rsidR="005C6F4E" w:rsidRPr="005C6F4E" w:rsidRDefault="005C6F4E" w:rsidP="00FF0960">
      <w:pPr>
        <w:pStyle w:val="BasicTextParagraph2"/>
      </w:pPr>
      <w:r w:rsidRPr="005C6F4E">
        <w:t>Если группа блуждает, сделайте проверку Навигации, чтобы понять осознають ли герои свои блуждания;</w:t>
      </w:r>
    </w:p>
    <w:p w14:paraId="0D9A541B" w14:textId="77777777" w:rsidR="005C6F4E" w:rsidRPr="005C6F4E" w:rsidRDefault="005C6F4E" w:rsidP="00FF0960">
      <w:pPr>
        <w:pStyle w:val="BasicTextParagraph2"/>
      </w:pPr>
      <w:r w:rsidRPr="005C6F4E">
        <w:t>Если герои осознали блуждания, они могут попытаться повторно сориентироваться на местности;</w:t>
      </w:r>
    </w:p>
    <w:p w14:paraId="74995018" w14:textId="11152D83" w:rsidR="005C6F4E" w:rsidRPr="005C6F4E" w:rsidRDefault="005C6F4E" w:rsidP="00FF0960">
      <w:pPr>
        <w:pStyle w:val="BasicTextParagraph2"/>
      </w:pPr>
      <w:r w:rsidRPr="005C6F4E">
        <w:t>Если попытка ориентирования неудачна, определите для группы новое направление движения, согласно веерной диаграмме (cм. ч.3).</w:t>
      </w:r>
    </w:p>
    <w:p w14:paraId="38A2A314" w14:textId="30309823" w:rsidR="00310931" w:rsidRDefault="005C6F4E" w:rsidP="00FF0960">
      <w:pPr>
        <w:pStyle w:val="BasicTextParagraph2"/>
      </w:pPr>
      <w:r w:rsidRPr="005C6F4E">
        <w:t>Примечание: Использование компаса автоматически сбрасывает прогресс бро</w:t>
      </w:r>
    </w:p>
    <w:p w14:paraId="534949CF" w14:textId="3DA174E6" w:rsidR="00C51662" w:rsidRDefault="00C51662" w:rsidP="00FF0960">
      <w:pPr>
        <w:pStyle w:val="BasicTextParagraph2"/>
      </w:pPr>
    </w:p>
    <w:p w14:paraId="151EE9F1" w14:textId="77777777" w:rsidR="005629C8" w:rsidRPr="00E226DF" w:rsidRDefault="005629C8">
      <w:pPr>
        <w:rPr>
          <w:bCs w:val="0"/>
          <w:lang w:val="ru-RU" w:eastAsia="zh-CN"/>
        </w:rPr>
      </w:pPr>
      <w:r w:rsidRPr="00E226DF">
        <w:rPr>
          <w:lang w:val="ru-RU"/>
        </w:rPr>
        <w:br w:type="page"/>
      </w:r>
    </w:p>
    <w:p w14:paraId="69604AE6" w14:textId="637AC393" w:rsidR="00C51662" w:rsidRPr="005629C8" w:rsidRDefault="005629C8" w:rsidP="005629C8">
      <w:pPr>
        <w:pStyle w:val="Heading1ToC"/>
        <w:rPr>
          <w:lang w:val="uk-UA"/>
        </w:rPr>
      </w:pPr>
      <w:bookmarkStart w:id="156" w:name="_Toc70532861"/>
      <w:r>
        <w:rPr>
          <w:lang w:val="uk-UA"/>
        </w:rPr>
        <w:lastRenderedPageBreak/>
        <w:t>Роли игроков</w:t>
      </w:r>
      <w:bookmarkEnd w:id="156"/>
    </w:p>
    <w:p w14:paraId="2E265497" w14:textId="77777777" w:rsidR="00C51662" w:rsidRPr="00AB7394" w:rsidRDefault="00C51662" w:rsidP="00FF0960">
      <w:pPr>
        <w:pStyle w:val="BasicTextParagraph2"/>
        <w:rPr>
          <w:lang w:val="en-US"/>
        </w:rPr>
      </w:pPr>
      <w:r w:rsidRPr="00AB7394">
        <w:rPr>
          <w:lang w:val="en-US"/>
        </w:rPr>
        <w:t>Dungeon Masters shouldn't be the only ones putting in work, and a player's work doesn't necessarily end with creating and updating their character sheet. Hexcrawl campaigns - and really any campaign - can benefit from dispersing the workload among multiple people. While some may see this as “extra work,” the truth is that this is another level with which players can engage in gameplay. For some players, this may be a means of offloading work that complements their skillset, and for others, it may be a way of keeping them off of their cellphones during the session.</w:t>
      </w:r>
    </w:p>
    <w:p w14:paraId="0F87E213" w14:textId="77777777" w:rsidR="00C51662" w:rsidRPr="00294797" w:rsidRDefault="00C51662" w:rsidP="00FF0960">
      <w:pPr>
        <w:pStyle w:val="BasicTextParagraph2"/>
      </w:pPr>
      <w:r w:rsidRPr="00294797">
        <w:t>In all cases, there's advice on “Tools of the Trade,” which includes notes on supplements, supplies, and useful tools for making the job easier. Ultimately, if any player feels like they have to do busy work or extra homework, their interest in the campaign is going to dwindle, so make sure to experiment with changing up roles for certain players and finding the tools that work for your group.</w:t>
      </w:r>
    </w:p>
    <w:p w14:paraId="6AF8B5BC" w14:textId="77777777" w:rsidR="00C51662" w:rsidRPr="00AB7394" w:rsidRDefault="00C51662" w:rsidP="00FF0960">
      <w:pPr>
        <w:pStyle w:val="BasicTextParagraph2"/>
        <w:rPr>
          <w:lang w:val="en-US"/>
        </w:rPr>
      </w:pPr>
      <w:r w:rsidRPr="00AB7394">
        <w:rPr>
          <w:lang w:val="en-US"/>
        </w:rPr>
        <w:t>Check out the release Old School Hacks Vol. 2: Player Roles for much more in-depth coverage of all of these roles, useful forms, handouts, and organizational tools, and several variations.</w:t>
      </w:r>
    </w:p>
    <w:p w14:paraId="6260EE66" w14:textId="77777777" w:rsidR="00C51662" w:rsidRPr="00294797" w:rsidRDefault="00C51662" w:rsidP="00954448">
      <w:pPr>
        <w:pStyle w:val="Heading2ToC"/>
      </w:pPr>
      <w:bookmarkStart w:id="157" w:name="_Toc70532862"/>
      <w:r w:rsidRPr="00294797">
        <w:t>CALLER</w:t>
      </w:r>
      <w:bookmarkEnd w:id="157"/>
    </w:p>
    <w:p w14:paraId="51F80B6C" w14:textId="7464FE03" w:rsidR="00C51662" w:rsidRPr="00294797" w:rsidRDefault="00C51662" w:rsidP="00FF0960">
      <w:pPr>
        <w:pStyle w:val="BasicTextParagraph2"/>
      </w:pPr>
      <w:r w:rsidRPr="00AB7394">
        <w:rPr>
          <w:lang w:val="en-US"/>
        </w:rPr>
        <w:t xml:space="preserve">The caller is a spokesperson for the players, acting as both a motivator (“Come on guys, let's make a decision!”) and a go-between so that the DM understands the big picture of the entire party's actions. A caller doesn't necessarily speak for the group all the time, and can't override an individual's choices, but should be seen as more of an organizing tool for getting things sorted out and presented to the DM. </w:t>
      </w:r>
      <w:r w:rsidRPr="00294797">
        <w:t>This might include collating</w:t>
      </w:r>
      <w:r w:rsidR="00954448">
        <w:t xml:space="preserve"> </w:t>
      </w:r>
      <w:r w:rsidRPr="00294797">
        <w:t>shopping lists or selling lists in town, setting the final list of marching order, and noting things like “Standard Operating Procedure” for the party when they come to a new site or settlement.</w:t>
      </w:r>
    </w:p>
    <w:p w14:paraId="33DB1CD5" w14:textId="77777777" w:rsidR="00C51662" w:rsidRPr="00294797" w:rsidRDefault="00C51662" w:rsidP="00FF0960">
      <w:pPr>
        <w:pStyle w:val="BasicTextParagraph2"/>
      </w:pPr>
      <w:r w:rsidRPr="00294797">
        <w:t>Tools of the Trade. Callers can make use of any tool to organize the thoughts of the party, their actions, and lists. 3x5 index cards always work, and so do minis for establishing marching order.</w:t>
      </w:r>
    </w:p>
    <w:p w14:paraId="77EDDA36" w14:textId="77777777" w:rsidR="00C51662" w:rsidRPr="00294797" w:rsidRDefault="00C51662" w:rsidP="00FF0960">
      <w:pPr>
        <w:pStyle w:val="BasicTextParagraph2"/>
      </w:pPr>
      <w:r w:rsidRPr="00294797">
        <w:t>Co-DM</w:t>
      </w:r>
    </w:p>
    <w:p w14:paraId="7AD94AB7" w14:textId="77777777" w:rsidR="00C51662" w:rsidRPr="00294797" w:rsidRDefault="00C51662" w:rsidP="00FF0960">
      <w:pPr>
        <w:pStyle w:val="BasicTextParagraph2"/>
      </w:pPr>
      <w:r w:rsidRPr="00294797">
        <w:t>Particularly savvy players or folks experienced in DMing their own campaigns or adventures can always pick up the role of Co-DM, but it's one that is very hard to balance properly and perform well. The ur-DM is the one with all the lore and everything, so the Co-DM's place may be hard to figure out the boundaries for.</w:t>
      </w:r>
    </w:p>
    <w:p w14:paraId="7D144D7B" w14:textId="77777777" w:rsidR="00C51662" w:rsidRPr="00294797" w:rsidRDefault="00C51662" w:rsidP="00FF0960">
      <w:pPr>
        <w:pStyle w:val="BasicTextParagraph2"/>
      </w:pPr>
      <w:r w:rsidRPr="00294797">
        <w:t>A good use of a Co-DM is running minor and unintelligent monsters during battles so there's no chance of “plot spoilage,” and handling hirelings and henchmen for the party. If you use battle maps and terrain, a Co-DM can prep new maps or minis for future encounters.</w:t>
      </w:r>
    </w:p>
    <w:p w14:paraId="0EED6365" w14:textId="77777777" w:rsidR="00C51662" w:rsidRPr="00294797" w:rsidRDefault="00C51662" w:rsidP="00954448">
      <w:pPr>
        <w:pStyle w:val="Heading2ToC"/>
        <w:rPr>
          <w:lang w:val="en-US"/>
        </w:rPr>
      </w:pPr>
      <w:bookmarkStart w:id="158" w:name="_Toc70532863"/>
      <w:r w:rsidRPr="00954448">
        <w:t>MAPPER</w:t>
      </w:r>
      <w:bookmarkEnd w:id="158"/>
    </w:p>
    <w:p w14:paraId="440AC8F9" w14:textId="77777777" w:rsidR="00C51662" w:rsidRPr="00294797" w:rsidRDefault="00C51662" w:rsidP="00FF0960">
      <w:pPr>
        <w:pStyle w:val="BasicTextParagraph2"/>
      </w:pPr>
      <w:r w:rsidRPr="00294797">
        <w:t>The mapper creates and maintains any maps for the party, from the player-version of the campaign hex map to the individual dungeon maps of any given session. Mappers should consider having additional hex and grid paper on hand, and maintaining a “final” version of important maps (especially the larger campaign hex map) that isn't drawn on until after a session ends, or at some other larger break, thus ensuring that mistakes aren't frequent, or can be run past the DM for additional clarification.</w:t>
      </w:r>
    </w:p>
    <w:p w14:paraId="6CCCC388" w14:textId="77777777" w:rsidR="00C51662" w:rsidRPr="00294797" w:rsidRDefault="00C51662" w:rsidP="00FF0960">
      <w:pPr>
        <w:pStyle w:val="BasicTextParagraph2"/>
      </w:pPr>
      <w:r w:rsidRPr="00AB7394">
        <w:rPr>
          <w:lang w:val="en-US"/>
        </w:rPr>
        <w:t xml:space="preserve">Tools of the Trade. Graph and hex paper are a must, and even then a ruler and similar tools (such as a compass) can be extremely useful for getting particular details down. </w:t>
      </w:r>
      <w:r w:rsidRPr="00294797">
        <w:t>During a session, the mapper can even use index cards or post-it notes (such as the smaller bookmark¬style ones) to fashion quick notes and place them in a logical layout, transferring this information to the final map at the end of the session (or even between sessions).</w:t>
      </w:r>
    </w:p>
    <w:p w14:paraId="067638C3" w14:textId="77777777" w:rsidR="00C51662" w:rsidRPr="005629C8" w:rsidRDefault="00C51662" w:rsidP="00954448">
      <w:pPr>
        <w:pStyle w:val="Heading2ToC"/>
        <w:rPr>
          <w:lang w:val="en-US"/>
        </w:rPr>
      </w:pPr>
      <w:bookmarkStart w:id="159" w:name="_Toc70532864"/>
      <w:r w:rsidRPr="00954448">
        <w:t>QUARTERMASTER</w:t>
      </w:r>
      <w:bookmarkEnd w:id="159"/>
    </w:p>
    <w:p w14:paraId="006C4A2A" w14:textId="77777777" w:rsidR="00C51662" w:rsidRPr="00AB7394" w:rsidRDefault="00C51662" w:rsidP="00FF0960">
      <w:pPr>
        <w:pStyle w:val="BasicTextParagraph2"/>
        <w:rPr>
          <w:lang w:val="en-US"/>
        </w:rPr>
      </w:pPr>
      <w:r w:rsidRPr="00AB7394">
        <w:rPr>
          <w:lang w:val="en-US"/>
        </w:rPr>
        <w:t xml:space="preserve">The Quartermaster is the player that manages the survival-horror aspect of hexcrawling: gear and encumbrance. Often times, players are expected (and expecting) to manage only their own character sheet, but it pays to have someone on deck to record loot (not just what, but where it was gained and/or sold) or even keep a current calculation of encumbrance for all of the characters. Folks that are good at math or extremely organized can be great in this role, though </w:t>
      </w:r>
      <w:r w:rsidRPr="00AB7394">
        <w:rPr>
          <w:lang w:val="en-US"/>
        </w:rPr>
        <w:t>it is time¬consuming. If players do track their own characters' gear and encumbrance, they could simply submit their final encumbrance or weight to the Quartermaster, and/or the Quartermaster simply keeps track of party-only, shared resources, which could be property, loans, debts (of money or honor), or “consumables” like rations, water, and healing potions. This role often requires a lot of discussion before being implemented, but can reduce the workload of all other players (and the worries of the DM) when handled properly.</w:t>
      </w:r>
    </w:p>
    <w:p w14:paraId="5565DF02" w14:textId="77777777" w:rsidR="00C51662" w:rsidRPr="00294797" w:rsidRDefault="00C51662" w:rsidP="00FF0960">
      <w:pPr>
        <w:pStyle w:val="BasicTextParagraph2"/>
      </w:pPr>
      <w:r w:rsidRPr="00294797">
        <w:t>Tools of the Trade. Graph paper for easily organizing lists of items and numbers in columns is super-helpful. If the Quartermaster is only in charge of consumables, ammo, or small categories of information (final encumbrance scores of each party member, maybe), a 3x5 index card may be enough, or a few piles of differently colored tokens to represent things like rations and water.</w:t>
      </w:r>
    </w:p>
    <w:p w14:paraId="402940F2" w14:textId="77777777" w:rsidR="00C51662" w:rsidRPr="00294797" w:rsidRDefault="00C51662" w:rsidP="00954448">
      <w:pPr>
        <w:pStyle w:val="Heading2ToC"/>
        <w:rPr>
          <w:lang w:val="en-US"/>
        </w:rPr>
      </w:pPr>
      <w:bookmarkStart w:id="160" w:name="_Toc70532865"/>
      <w:r w:rsidRPr="00954448">
        <w:t>TIMEKEEPER</w:t>
      </w:r>
      <w:bookmarkEnd w:id="160"/>
    </w:p>
    <w:p w14:paraId="09AD5477" w14:textId="77777777" w:rsidR="00C51662" w:rsidRPr="00294797" w:rsidRDefault="00C51662" w:rsidP="00FF0960">
      <w:pPr>
        <w:pStyle w:val="BasicTextParagraph2"/>
      </w:pPr>
      <w:r w:rsidRPr="00AB7394">
        <w:rPr>
          <w:lang w:val="en-US"/>
        </w:rPr>
        <w:t xml:space="preserve">The Timekeeper tracks both the short-term and long-term passage of time in the game universe. This might be as advanced as recording historical lore uncovered, maintaining a calendar of big events or a journal of every event, or simply ticking off rounds, minutes, hours, and days on a piece of scratch paper. Either way, when someone asks “what time of day is it?” the Timekeeper should have the answer. </w:t>
      </w:r>
      <w:r w:rsidRPr="00294797">
        <w:t>Additionally, they should be asking the question, “how long does that take?” so the DM stays honest.</w:t>
      </w:r>
    </w:p>
    <w:p w14:paraId="598E16D2" w14:textId="77777777" w:rsidR="00C51662" w:rsidRPr="00294797" w:rsidRDefault="00C51662" w:rsidP="00FF0960">
      <w:pPr>
        <w:pStyle w:val="BasicTextParagraph2"/>
      </w:pPr>
      <w:r w:rsidRPr="00AB7394">
        <w:rPr>
          <w:lang w:val="en-US"/>
        </w:rPr>
        <w:t xml:space="preserve">Tools of the Trade. Work with whatever covers the period(s) of time tracked, from 3x5 index cards to track encounter rounds or days of travel, to a campaign calendar that shows an entire month at a glance. </w:t>
      </w:r>
      <w:r w:rsidRPr="00294797">
        <w:t>A real- world calendar works fine in most cases, but campaign world-specific ones exist (there's a Calendar of Harptos available for the Forgotten Realms setting on Dungeon Masters Guild written by yours truly!). Graph paper might also be useful for ticking down the rounds or hours in a session.</w:t>
      </w:r>
    </w:p>
    <w:p w14:paraId="3B0E5BF8" w14:textId="77777777" w:rsidR="00C51662" w:rsidRPr="00294797" w:rsidRDefault="00C51662" w:rsidP="00FF0960">
      <w:pPr>
        <w:pStyle w:val="BasicTextParagraph2"/>
      </w:pPr>
      <w:r w:rsidRPr="00294797">
        <w:t xml:space="preserve"> </w:t>
      </w:r>
    </w:p>
    <w:p w14:paraId="30EAFF3A" w14:textId="77777777" w:rsidR="00C51662" w:rsidRPr="00294797" w:rsidRDefault="00C51662" w:rsidP="00954448">
      <w:pPr>
        <w:pStyle w:val="Heading2ToC"/>
        <w:rPr>
          <w:lang w:val="en-US"/>
        </w:rPr>
      </w:pPr>
      <w:bookmarkStart w:id="161" w:name="_Toc70532866"/>
      <w:r w:rsidRPr="00954448">
        <w:t>INITIATIVE</w:t>
      </w:r>
      <w:r w:rsidRPr="00294797">
        <w:rPr>
          <w:lang w:val="en-US"/>
        </w:rPr>
        <w:t xml:space="preserve"> TRACKER</w:t>
      </w:r>
      <w:bookmarkEnd w:id="161"/>
    </w:p>
    <w:p w14:paraId="424E2E82" w14:textId="77777777" w:rsidR="00C51662" w:rsidRPr="00AB7394" w:rsidRDefault="00C51662" w:rsidP="00FF0960">
      <w:pPr>
        <w:pStyle w:val="BasicTextParagraph2"/>
        <w:rPr>
          <w:lang w:val="en-US"/>
        </w:rPr>
      </w:pPr>
      <w:r w:rsidRPr="00AB7394">
        <w:rPr>
          <w:lang w:val="en-US"/>
        </w:rPr>
        <w:t>The Timekeeper or another player can track initiative as well, releasing the DM from this burden. This is an excellent and easy way for a player to get more involved in combat encounters even when it's not their turn, and helps them to learn some of the intricacies of combat rules as a result.</w:t>
      </w:r>
    </w:p>
    <w:p w14:paraId="4C5B1448" w14:textId="77777777" w:rsidR="00C51662" w:rsidRPr="00294797" w:rsidRDefault="00C51662" w:rsidP="00FF0960">
      <w:pPr>
        <w:pStyle w:val="BasicTextParagraph2"/>
      </w:pPr>
      <w:r w:rsidRPr="00294797">
        <w:t>Look for combat pads or magnetic whiteboards (and magnets with names or images on them) as an excellent visual reference for tracking turn sequence during combat. Graph paper or individual index cards work, too, the latter of which can serve as an excellent randomizing tool outside of combat.</w:t>
      </w:r>
    </w:p>
    <w:p w14:paraId="5D25ECF0" w14:textId="77777777" w:rsidR="00C51662" w:rsidRPr="00294797" w:rsidRDefault="00C51662" w:rsidP="00954448">
      <w:pPr>
        <w:pStyle w:val="Heading2ToC"/>
        <w:rPr>
          <w:lang w:val="en-US"/>
        </w:rPr>
      </w:pPr>
      <w:bookmarkStart w:id="162" w:name="_Toc70532867"/>
      <w:r w:rsidRPr="00954448">
        <w:t>CAMPAIGN</w:t>
      </w:r>
      <w:r w:rsidRPr="00294797">
        <w:rPr>
          <w:lang w:val="en-US"/>
        </w:rPr>
        <w:t xml:space="preserve"> SCRIBE/RECORD KEEPER</w:t>
      </w:r>
      <w:bookmarkEnd w:id="162"/>
    </w:p>
    <w:p w14:paraId="12FFAAC7" w14:textId="77777777" w:rsidR="00C51662" w:rsidRPr="00294797" w:rsidRDefault="00C51662" w:rsidP="00FF0960">
      <w:pPr>
        <w:pStyle w:val="BasicTextParagraph2"/>
      </w:pPr>
      <w:r w:rsidRPr="00294797">
        <w:t>The Timekeeper or another player may take on a more involved role as the party's scribe, recording not just the time and perhaps a quick reference of major events, but actually taking down the minutes of a game session, or writing in-character journals between game sessions on a blog or forum for your adventures.</w:t>
      </w:r>
    </w:p>
    <w:p w14:paraId="754743DF" w14:textId="77777777" w:rsidR="00C51662" w:rsidRPr="00294797" w:rsidRDefault="00C51662" w:rsidP="00FF0960">
      <w:pPr>
        <w:pStyle w:val="BasicTextParagraph2"/>
      </w:pPr>
      <w:r w:rsidRPr="00294797">
        <w:t>This tool syncs up extremely well in a campaign where exploring the world is important to the NPCs as well as the players. Journal entries of some sort, or even an index card of just a short re-telling of events with maybe a thematic title could represent in-game documents that can be bought and sold, providing the characters with a source of income, glory, and renown for undertaking the adventures that the hexcrawl campaign offers them.</w:t>
      </w:r>
    </w:p>
    <w:p w14:paraId="4A03A8F7" w14:textId="77777777" w:rsidR="00C51662" w:rsidRPr="00294797" w:rsidRDefault="00C51662" w:rsidP="00954448">
      <w:pPr>
        <w:pStyle w:val="Heading2ToC"/>
        <w:rPr>
          <w:lang w:val="en-US"/>
        </w:rPr>
      </w:pPr>
      <w:bookmarkStart w:id="163" w:name="_Toc70532868"/>
      <w:r w:rsidRPr="00954448">
        <w:t>RULES</w:t>
      </w:r>
      <w:r w:rsidRPr="00294797">
        <w:rPr>
          <w:lang w:val="en-US"/>
        </w:rPr>
        <w:t xml:space="preserve"> COORDINATOR</w:t>
      </w:r>
      <w:bookmarkEnd w:id="163"/>
    </w:p>
    <w:p w14:paraId="0975D563" w14:textId="6F48638F" w:rsidR="00C51662" w:rsidRPr="00294797" w:rsidRDefault="00C51662" w:rsidP="00FF0960">
      <w:pPr>
        <w:pStyle w:val="BasicTextParagraph2"/>
      </w:pPr>
      <w:r w:rsidRPr="00AB7394">
        <w:rPr>
          <w:lang w:val="en-US"/>
        </w:rPr>
        <w:t xml:space="preserve">The “Rules Lawyer” is a dreaded term for a player (or some types of DMs) that knows the game system backwards and forwards, calling out errors or inconsistencies. The truly worst case scenario is the person that thinks they know the rules, but in truth reinterprets them to take advantage of them, or simply has an honest brain-fart and forgets </w:t>
      </w:r>
      <w:r w:rsidRPr="00AB7394">
        <w:rPr>
          <w:lang w:val="en-US"/>
        </w:rPr>
        <w:lastRenderedPageBreak/>
        <w:t xml:space="preserve">some corollary or conflicting exceptions. </w:t>
      </w:r>
      <w:r w:rsidRPr="00294797">
        <w:t xml:space="preserve">But this is an </w:t>
      </w:r>
      <w:r w:rsidR="00026ABC">
        <w:drawing>
          <wp:anchor distT="0" distB="0" distL="114300" distR="114300" simplePos="0" relativeHeight="251717632" behindDoc="0" locked="0" layoutInCell="1" allowOverlap="1" wp14:anchorId="0A4028DF" wp14:editId="1480A2B1">
            <wp:simplePos x="0" y="0"/>
            <wp:positionH relativeFrom="column">
              <wp:posOffset>-564515</wp:posOffset>
            </wp:positionH>
            <wp:positionV relativeFrom="page">
              <wp:posOffset>-330835</wp:posOffset>
            </wp:positionV>
            <wp:extent cx="7879715" cy="5280025"/>
            <wp:effectExtent l="0" t="0" r="6985"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7879715" cy="528002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Pr="00294797">
        <w:t>extreme interpretation of a certain type of person, and the fact is that games do have rules for a reason, so why not have someone on hand whose job it is to reference them (physically or from memory)?</w:t>
      </w:r>
    </w:p>
    <w:p w14:paraId="0887FFA6" w14:textId="0EB7903D" w:rsidR="00C51662" w:rsidRPr="00294797" w:rsidRDefault="00C51662" w:rsidP="00FF0960">
      <w:pPr>
        <w:pStyle w:val="BasicTextParagraph2"/>
      </w:pPr>
      <w:r w:rsidRPr="00294797">
        <w:t>The Rules Coordinator might be the only player at the table allowed to delve into the books to find a ruling (that's a strict DM's table!), or more likely, is just the person who has a good memory for game mechanics. While the DM maintains final authority to make a call and move things along, the Rules Coordinator is there to reference rule specifics at the drop of a hat, and to possibly begin the (hopefully democratic) process of ensuring rules calls are made fairly.</w:t>
      </w:r>
    </w:p>
    <w:p w14:paraId="760E6834" w14:textId="4F754705" w:rsidR="00C51662" w:rsidRPr="00294797" w:rsidRDefault="00C51662" w:rsidP="00FF0960">
      <w:pPr>
        <w:pStyle w:val="BasicTextParagraph2"/>
        <w:rPr>
          <w:lang w:val="uk-UA"/>
        </w:rPr>
      </w:pPr>
      <w:r w:rsidRPr="00AB7394">
        <w:rPr>
          <w:lang w:val="en-US"/>
        </w:rPr>
        <w:t xml:space="preserve">Tools of the Trade. If it was just as easy as cracking open the book to the right page, then the tools would seem pretty obvious for a Rules Coordinator, but that's just not the case. </w:t>
      </w:r>
      <w:r w:rsidRPr="00294797">
        <w:t>Some books don't have a comprehensive table of contents or index, so it behooves the Rules Coordinator to seek out, photocopy, or create cheat sheets, customized indexes, combined indexes from multiple books, and other means of making rules-referencing as fast and accurate as possible. A quick search online calls up lots of especially comprehensive indexes for the D&amp;D Player's Handbook and Dungeon Master's Guide, as well as indexes on Dungeon Masters Guild specific to Variant Rules and Random Tables (I made that!). Similarly, player¬centric cheat sheets and Dungeon Master Screens can prove to be useful aids in providing rules references in a clearly laid out fashion, and/or page references to more detailed discussion of the particulars of certain rules.</w:t>
      </w:r>
    </w:p>
    <w:p w14:paraId="5ED2437C" w14:textId="7A321B25" w:rsidR="00310931" w:rsidRDefault="00310931">
      <w:pPr>
        <w:rPr>
          <w:bCs w:val="0"/>
          <w:lang w:val="uk-UA" w:eastAsia="zh-CN"/>
        </w:rPr>
      </w:pPr>
      <w:r>
        <w:rPr>
          <w:lang w:val="uk-UA" w:eastAsia="zh-CN"/>
        </w:rPr>
        <w:br w:type="page"/>
      </w:r>
    </w:p>
    <w:p w14:paraId="26D7E6C3" w14:textId="34AD22C0" w:rsidR="00E61588" w:rsidRDefault="00E61588" w:rsidP="00E61588">
      <w:pPr>
        <w:pStyle w:val="DocumentChapterTitleToC"/>
      </w:pPr>
      <w:bookmarkStart w:id="164" w:name="_Toc46338560"/>
      <w:bookmarkStart w:id="165" w:name="_Toc50141678"/>
      <w:bookmarkStart w:id="166" w:name="_Toc50141711"/>
      <w:bookmarkStart w:id="167" w:name="_Toc52330613"/>
      <w:bookmarkStart w:id="168" w:name="_Toc70532869"/>
      <w:r>
        <w:rPr>
          <w:noProof/>
        </w:rPr>
        <w:lastRenderedPageBreak/>
        <w:drawing>
          <wp:anchor distT="0" distB="0" distL="114300" distR="114300" simplePos="0" relativeHeight="251654144" behindDoc="1" locked="0" layoutInCell="1" allowOverlap="1" wp14:anchorId="5E3C026F" wp14:editId="31FF4F1D">
            <wp:simplePos x="0" y="0"/>
            <wp:positionH relativeFrom="column">
              <wp:posOffset>-360045</wp:posOffset>
            </wp:positionH>
            <wp:positionV relativeFrom="page">
              <wp:posOffset>13335</wp:posOffset>
            </wp:positionV>
            <wp:extent cx="7560945" cy="5278755"/>
            <wp:effectExtent l="0" t="0" r="1905" b="0"/>
            <wp:wrapTight wrapText="bothSides">
              <wp:wrapPolygon edited="0">
                <wp:start x="218" y="0"/>
                <wp:lineTo x="0" y="546"/>
                <wp:lineTo x="0" y="16993"/>
                <wp:lineTo x="54" y="19721"/>
                <wp:lineTo x="4517" y="19955"/>
                <wp:lineTo x="20844" y="20111"/>
                <wp:lineTo x="21442" y="20111"/>
                <wp:lineTo x="21551" y="19799"/>
                <wp:lineTo x="21551" y="312"/>
                <wp:lineTo x="21442" y="0"/>
                <wp:lineTo x="218"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0" y="0"/>
                      <a:ext cx="7560945" cy="5278755"/>
                    </a:xfrm>
                    <a:prstGeom prst="rect">
                      <a:avLst/>
                    </a:prstGeom>
                    <a:noFill/>
                  </pic:spPr>
                </pic:pic>
              </a:graphicData>
            </a:graphic>
            <wp14:sizeRelH relativeFrom="margin">
              <wp14:pctWidth>0</wp14:pctWidth>
            </wp14:sizeRelH>
            <wp14:sizeRelV relativeFrom="margin">
              <wp14:pctHeight>0</wp14:pctHeight>
            </wp14:sizeRelV>
          </wp:anchor>
        </w:drawing>
      </w:r>
      <w:r>
        <w:t>Домашние правила</w:t>
      </w:r>
      <w:bookmarkEnd w:id="168"/>
    </w:p>
    <w:p w14:paraId="0D43242A" w14:textId="59E0E34E" w:rsidR="00B2486F" w:rsidRPr="00026ABC" w:rsidRDefault="00B2486F" w:rsidP="00B2486F">
      <w:pPr>
        <w:pStyle w:val="BoxedtextV1"/>
        <w:rPr>
          <w:rStyle w:val="CHARBOLDSERIF"/>
        </w:rPr>
      </w:pPr>
      <w:r>
        <w:rPr>
          <w:rStyle w:val="CHARBOLDSERIF"/>
        </w:rPr>
        <w:t>E</w:t>
      </w:r>
      <w:r w:rsidRPr="00026ABC">
        <w:rPr>
          <w:rStyle w:val="CHARBOLDSERIF"/>
        </w:rPr>
        <w:t>5</w:t>
      </w:r>
      <w:r>
        <w:rPr>
          <w:rStyle w:val="CHARBOLDSERIF"/>
        </w:rPr>
        <w:t>E</w:t>
      </w:r>
      <w:r w:rsidRPr="00026ABC">
        <w:rPr>
          <w:rStyle w:val="CHARBOLDSERIF"/>
        </w:rPr>
        <w:t xml:space="preserve"> </w:t>
      </w:r>
      <w:r w:rsidR="00592B70" w:rsidRPr="00026ABC">
        <w:rPr>
          <w:rStyle w:val="CHARBOLDSERIF"/>
        </w:rPr>
        <w:t xml:space="preserve">– </w:t>
      </w:r>
      <w:r w:rsidR="00592B70">
        <w:rPr>
          <w:rStyle w:val="CHARBOLDSERIF"/>
        </w:rPr>
        <w:t>EXPANDED</w:t>
      </w:r>
      <w:r w:rsidR="00592B70" w:rsidRPr="00026ABC">
        <w:rPr>
          <w:rStyle w:val="CHARBOLDSERIF"/>
        </w:rPr>
        <w:t xml:space="preserve"> (</w:t>
      </w:r>
      <w:r w:rsidR="00592B70">
        <w:rPr>
          <w:rStyle w:val="CHARBOLDSERIF"/>
        </w:rPr>
        <w:t>EX</w:t>
      </w:r>
      <w:r w:rsidR="00F031CB">
        <w:rPr>
          <w:rStyle w:val="CHARBOLDSERIF"/>
          <w:lang w:val="ru-RU"/>
        </w:rPr>
        <w:t>С</w:t>
      </w:r>
      <w:r w:rsidR="00592B70">
        <w:rPr>
          <w:rStyle w:val="CHARBOLDSERIF"/>
        </w:rPr>
        <w:t>PERT</w:t>
      </w:r>
      <w:r w:rsidR="00592B70" w:rsidRPr="00026ABC">
        <w:rPr>
          <w:rStyle w:val="CHARBOLDSERIF"/>
        </w:rPr>
        <w:t>) 5</w:t>
      </w:r>
      <w:r w:rsidR="00592B70">
        <w:rPr>
          <w:rStyle w:val="CHARBOLDSERIF"/>
        </w:rPr>
        <w:t>E</w:t>
      </w:r>
      <w:r w:rsidR="00592B70" w:rsidRPr="00026ABC">
        <w:rPr>
          <w:rStyle w:val="CHARBOLDSERIF"/>
        </w:rPr>
        <w:t xml:space="preserve"> </w:t>
      </w:r>
      <w:r w:rsidR="00592B70">
        <w:rPr>
          <w:rStyle w:val="CHARBOLDSERIF"/>
        </w:rPr>
        <w:t>RULES</w:t>
      </w:r>
    </w:p>
    <w:p w14:paraId="1A0E87F9" w14:textId="16EFC70C" w:rsidR="00B2486F" w:rsidRDefault="00592B70" w:rsidP="00B2486F">
      <w:pPr>
        <w:pStyle w:val="BoxedtextV1"/>
        <w:rPr>
          <w:lang w:val="uk-UA"/>
        </w:rPr>
      </w:pPr>
      <w:r>
        <w:rPr>
          <w:lang w:val="uk-UA"/>
        </w:rPr>
        <w:t>Стандартные правила 5ой редакции изменены в угоду следующим положениям:</w:t>
      </w:r>
    </w:p>
    <w:p w14:paraId="07B3C7FE" w14:textId="4D635968" w:rsidR="00592B70" w:rsidRDefault="00592B70" w:rsidP="00B2486F">
      <w:pPr>
        <w:pStyle w:val="BoxedtextV1"/>
        <w:rPr>
          <w:lang w:val="uk-UA"/>
        </w:rPr>
      </w:pPr>
      <w:r>
        <w:rPr>
          <w:lang w:val="uk-UA"/>
        </w:rPr>
        <w:t>- отсутствие автоматических успехов у персонажей;</w:t>
      </w:r>
    </w:p>
    <w:p w14:paraId="7769B76E" w14:textId="476BEA90" w:rsidR="00592B70" w:rsidRDefault="00592B70" w:rsidP="00B2486F">
      <w:pPr>
        <w:pStyle w:val="BoxedtextV1"/>
        <w:rPr>
          <w:lang w:val="uk-UA"/>
        </w:rPr>
      </w:pPr>
      <w:r>
        <w:rPr>
          <w:lang w:val="uk-UA"/>
        </w:rPr>
        <w:t xml:space="preserve">- </w:t>
      </w:r>
      <w:r w:rsidR="00FC02F7">
        <w:rPr>
          <w:lang w:val="uk-UA"/>
        </w:rPr>
        <w:t>более высокая рискованность регулярных действия;</w:t>
      </w:r>
    </w:p>
    <w:p w14:paraId="12125E79" w14:textId="4AC67B12" w:rsidR="00FC02F7" w:rsidRDefault="00FC02F7" w:rsidP="00B2486F">
      <w:pPr>
        <w:pStyle w:val="BoxedtextV1"/>
        <w:rPr>
          <w:lang w:val="uk-UA"/>
        </w:rPr>
      </w:pPr>
      <w:r>
        <w:rPr>
          <w:lang w:val="uk-UA"/>
        </w:rPr>
        <w:t>- медленное естественное лечение</w:t>
      </w:r>
    </w:p>
    <w:p w14:paraId="3B6C45F2" w14:textId="63214D55" w:rsidR="00FC02F7" w:rsidRDefault="00FC02F7" w:rsidP="00B2486F">
      <w:pPr>
        <w:pStyle w:val="BoxedtextV1"/>
        <w:rPr>
          <w:lang w:val="uk-UA"/>
        </w:rPr>
      </w:pPr>
      <w:r>
        <w:rPr>
          <w:lang w:val="uk-UA"/>
        </w:rPr>
        <w:t>Модификация правил по деятельности во время путешествия и простоя направлена на создание опций в каждо</w:t>
      </w:r>
      <w:r w:rsidR="00F031CB">
        <w:rPr>
          <w:lang w:val="uk-UA"/>
        </w:rPr>
        <w:t>й сфере деятельности для каждого навыка.</w:t>
      </w:r>
    </w:p>
    <w:p w14:paraId="1273CA3D" w14:textId="77777777" w:rsidR="002E0733" w:rsidRDefault="00F031CB" w:rsidP="00B2486F">
      <w:pPr>
        <w:pStyle w:val="BoxedtextV1"/>
        <w:rPr>
          <w:lang w:val="ru-RU"/>
        </w:rPr>
      </w:pPr>
      <w:r>
        <w:rPr>
          <w:lang w:val="uk-UA"/>
        </w:rPr>
        <w:t>Дополнительно формулировки некоторых правил изменены в угоду большей ясности и предсказуемости.</w:t>
      </w:r>
    </w:p>
    <w:p w14:paraId="77979ED5" w14:textId="13F0A843" w:rsidR="00E61588" w:rsidRPr="00465079" w:rsidRDefault="00E61588" w:rsidP="00F031CB">
      <w:pPr>
        <w:pStyle w:val="BoxedTexttoRead"/>
        <w:rPr>
          <w:rStyle w:val="CHARBOLDSERIF"/>
          <w:lang w:val="ru-RU" w:eastAsia="ja-JP"/>
        </w:rPr>
      </w:pPr>
      <w:r w:rsidRPr="00465079">
        <w:rPr>
          <w:rStyle w:val="CHARBOLDSERIF"/>
          <w:lang w:val="ru-RU" w:eastAsia="ja-JP"/>
        </w:rPr>
        <w:t>ИСПОЛЬЗОВАНИЕ СУЩЕСТВУЮЩИХ ПРАВИЛ</w:t>
      </w:r>
    </w:p>
    <w:p w14:paraId="0EB55781" w14:textId="77777777" w:rsidR="00E61588" w:rsidRPr="00654D61" w:rsidRDefault="00E61588" w:rsidP="00F031CB">
      <w:pPr>
        <w:pStyle w:val="BoxedTexttoRead"/>
        <w:rPr>
          <w:lang w:val="uk-UA"/>
        </w:rPr>
      </w:pPr>
      <w:r w:rsidRPr="00654D61">
        <w:rPr>
          <w:lang w:val="uk-UA"/>
        </w:rPr>
        <w:t>Данное руководство построено на фундаменте, заложенном руководством игрока и руководством мастера подземелий. Почти все правила, найденные здесь, являются дополнениями, расширениями или модификациями существующих, в частности правила, найденные в главе 8 руководства игрока и главе 5 руководства мастера подземелий, а также в главе 2 руководства Занатара по всему. Настоятельно рекомендуется ознакомиться с этими главами, прежде чем двигаться дальше.</w:t>
      </w:r>
    </w:p>
    <w:p w14:paraId="5DEAB41F" w14:textId="77777777" w:rsidR="00E61588" w:rsidRPr="00654D61" w:rsidRDefault="00E61588" w:rsidP="00F031CB">
      <w:pPr>
        <w:pStyle w:val="BoxedTexttoRead"/>
        <w:rPr>
          <w:lang w:val="uk-UA"/>
        </w:rPr>
      </w:pPr>
      <w:r w:rsidRPr="00654D61">
        <w:rPr>
          <w:lang w:val="uk-UA"/>
        </w:rPr>
        <w:t>Кроме того, в этом руководстве делается несколько предположений о типе проводимой кампании и некоторых используемых правилах. Если следующие правила звучат непривлекательно для стиля игры, которую вы запускаете или играете, вполне вероятно, что правила, найденные здесь, не для вас (что нормально! Это руководство не для всех).</w:t>
      </w:r>
    </w:p>
    <w:p w14:paraId="100CF550" w14:textId="77777777" w:rsidR="00E61588" w:rsidRPr="00654D61" w:rsidRDefault="00E61588" w:rsidP="00F031CB">
      <w:pPr>
        <w:pStyle w:val="BoxedTexttoRead"/>
        <w:rPr>
          <w:lang w:val="uk-UA"/>
        </w:rPr>
      </w:pPr>
      <w:r w:rsidRPr="00654D61">
        <w:rPr>
          <w:lang w:val="uk-UA"/>
        </w:rPr>
        <w:t>Это руководство предполагает, что:</w:t>
      </w:r>
    </w:p>
    <w:p w14:paraId="5C2BAEB1" w14:textId="77777777" w:rsidR="00E61588" w:rsidRPr="00654D61" w:rsidRDefault="00E61588" w:rsidP="00F031CB">
      <w:pPr>
        <w:pStyle w:val="BoxedTexttoRead"/>
        <w:rPr>
          <w:lang w:val="uk-UA"/>
        </w:rPr>
      </w:pPr>
      <w:r w:rsidRPr="00654D61">
        <w:rPr>
          <w:lang w:val="uk-UA"/>
        </w:rPr>
        <w:t>•</w:t>
      </w:r>
      <w:r w:rsidRPr="00654D61">
        <w:rPr>
          <w:lang w:val="uk-UA"/>
        </w:rPr>
        <w:tab/>
        <w:t>Вы находитесь в кампании, которая проводит значительное количество времени в дикой местности.</w:t>
      </w:r>
    </w:p>
    <w:p w14:paraId="12D991B9" w14:textId="77777777" w:rsidR="00E61588" w:rsidRPr="00654D61" w:rsidRDefault="00E61588" w:rsidP="00F031CB">
      <w:pPr>
        <w:pStyle w:val="BoxedTexttoRead"/>
        <w:rPr>
          <w:lang w:val="uk-UA"/>
        </w:rPr>
      </w:pPr>
      <w:r w:rsidRPr="00654D61">
        <w:rPr>
          <w:lang w:val="uk-UA"/>
        </w:rPr>
        <w:t>•</w:t>
      </w:r>
      <w:r w:rsidRPr="00654D61">
        <w:rPr>
          <w:lang w:val="uk-UA"/>
        </w:rPr>
        <w:tab/>
        <w:t>Вы находитесь в кампании, где важно отслеживать еду, воду и количество снаряжения, которое вы можете нести, или, по крайней мере, это отслеживание присутствует.</w:t>
      </w:r>
    </w:p>
    <w:p w14:paraId="3FB81C61" w14:textId="77777777" w:rsidR="00E61588" w:rsidRPr="00654D61" w:rsidRDefault="00E61588" w:rsidP="00F031CB">
      <w:pPr>
        <w:pStyle w:val="BoxedTexttoRead"/>
        <w:rPr>
          <w:lang w:val="uk-UA"/>
        </w:rPr>
      </w:pPr>
      <w:r w:rsidRPr="00654D61">
        <w:rPr>
          <w:lang w:val="uk-UA"/>
        </w:rPr>
        <w:t>•</w:t>
      </w:r>
      <w:r w:rsidRPr="00654D61">
        <w:rPr>
          <w:lang w:val="uk-UA"/>
        </w:rPr>
        <w:tab/>
        <w:t>Вы находитесь в кампании, которая охватывает более грубое, более опасное осознание дикой природы.</w:t>
      </w:r>
    </w:p>
    <w:p w14:paraId="15259B98" w14:textId="77777777" w:rsidR="00E61588" w:rsidRPr="00654D61" w:rsidRDefault="00E61588" w:rsidP="00F031CB">
      <w:pPr>
        <w:pStyle w:val="BoxedTexttoRead"/>
        <w:rPr>
          <w:lang w:val="uk-UA"/>
        </w:rPr>
      </w:pPr>
      <w:r w:rsidRPr="00654D61">
        <w:rPr>
          <w:lang w:val="uk-UA"/>
        </w:rPr>
        <w:t>Если ваша кампания не делает этого в настоящее время и не хочет пробовать, настоятельно стоит рассмотреть, подходят ли эти правила для вас и вашей игры.</w:t>
      </w:r>
    </w:p>
    <w:p w14:paraId="5ECECE57" w14:textId="77777777" w:rsidR="00E61588" w:rsidRPr="00055E13" w:rsidRDefault="00E61588" w:rsidP="00F031CB">
      <w:pPr>
        <w:pStyle w:val="BoxedTexttoRead"/>
        <w:rPr>
          <w:lang w:val="uk-UA"/>
        </w:rPr>
      </w:pPr>
      <w:r w:rsidRPr="00654D61">
        <w:rPr>
          <w:lang w:val="uk-UA"/>
        </w:rPr>
        <w:t>Дополнительно мы рассматриваем методы использования гексагональных карт в вождении открытого стола.</w:t>
      </w:r>
    </w:p>
    <w:p w14:paraId="3ECEBB51" w14:textId="77777777" w:rsidR="00E61588" w:rsidRDefault="00E61588" w:rsidP="00E61588">
      <w:pPr>
        <w:pStyle w:val="DocumentSubchapterTitle"/>
      </w:pPr>
      <w:bookmarkStart w:id="169" w:name="_Toc70532870"/>
      <w:r>
        <w:t xml:space="preserve">Зрение, видимость и </w:t>
      </w:r>
      <w:r w:rsidRPr="00E61588">
        <w:t>освещенность</w:t>
      </w:r>
      <w:bookmarkEnd w:id="169"/>
    </w:p>
    <w:p w14:paraId="085D4CD7" w14:textId="71FB5514" w:rsidR="00C153A3" w:rsidRDefault="00C153A3" w:rsidP="00E61588">
      <w:pPr>
        <w:pStyle w:val="Heading3ToC"/>
        <w:rPr>
          <w:lang w:val="ru-RU"/>
        </w:rPr>
      </w:pPr>
      <w:bookmarkStart w:id="170" w:name="_Toc70532871"/>
      <w:r>
        <w:rPr>
          <w:lang w:val="ru-RU"/>
        </w:rPr>
        <w:t>Освещенность</w:t>
      </w:r>
      <w:bookmarkEnd w:id="170"/>
    </w:p>
    <w:p w14:paraId="393872C5" w14:textId="77777777" w:rsidR="002E0733" w:rsidRDefault="00E61588" w:rsidP="00C153A3">
      <w:pPr>
        <w:pStyle w:val="Heading4ToC"/>
        <w:rPr>
          <w:lang w:val="ru-RU"/>
        </w:rPr>
      </w:pPr>
      <w:r>
        <w:rPr>
          <w:lang w:val="ru-RU"/>
        </w:rPr>
        <w:t>Тусклое освещение</w:t>
      </w:r>
      <w:r w:rsidR="005157A2">
        <w:rPr>
          <w:lang w:val="ru-RU"/>
        </w:rPr>
        <w:t xml:space="preserve"> </w:t>
      </w:r>
      <w:r w:rsidR="005157A2" w:rsidRPr="005157A2">
        <w:rPr>
          <w:lang w:val="ru-RU"/>
        </w:rPr>
        <w:t>[</w:t>
      </w:r>
      <w:r w:rsidR="005157A2">
        <w:t>Dim</w:t>
      </w:r>
      <w:r w:rsidR="005157A2" w:rsidRPr="00465079">
        <w:rPr>
          <w:lang w:val="ru-RU"/>
        </w:rPr>
        <w:t xml:space="preserve"> </w:t>
      </w:r>
      <w:r w:rsidR="005157A2">
        <w:t>light</w:t>
      </w:r>
      <w:r w:rsidR="005157A2" w:rsidRPr="00465079">
        <w:rPr>
          <w:lang w:val="ru-RU"/>
        </w:rPr>
        <w:t>]</w:t>
      </w:r>
    </w:p>
    <w:p w14:paraId="5ECB9167" w14:textId="5C9E5B22" w:rsidR="00815E09" w:rsidRPr="00141CC8" w:rsidRDefault="00C153A3" w:rsidP="00FF0960">
      <w:pPr>
        <w:pStyle w:val="BasicTextParagraph2"/>
        <w:rPr>
          <w:lang w:val="uk-UA"/>
        </w:rPr>
      </w:pPr>
      <w:r>
        <w:t>Эффект:</w:t>
      </w:r>
      <w:r w:rsidR="00141CC8">
        <w:rPr>
          <w:lang w:val="uk-UA"/>
        </w:rPr>
        <w:t xml:space="preserve"> Проверки Восприятия делаются с помехой в условиях </w:t>
      </w:r>
      <w:r w:rsidR="003E1FCF">
        <w:rPr>
          <w:lang w:val="uk-UA"/>
        </w:rPr>
        <w:t>тусклого освещения.</w:t>
      </w:r>
    </w:p>
    <w:p w14:paraId="1481BFE6" w14:textId="17E44467" w:rsidR="00E61588" w:rsidRPr="00465079" w:rsidRDefault="00E61588" w:rsidP="00C153A3">
      <w:pPr>
        <w:pStyle w:val="Heading4ToC"/>
        <w:rPr>
          <w:lang w:val="ru-RU"/>
        </w:rPr>
      </w:pPr>
      <w:r>
        <w:rPr>
          <w:lang w:val="ru-RU"/>
        </w:rPr>
        <w:t>Яркое освещение</w:t>
      </w:r>
      <w:r w:rsidR="005157A2" w:rsidRPr="00465079">
        <w:rPr>
          <w:lang w:val="ru-RU"/>
        </w:rPr>
        <w:t xml:space="preserve"> [</w:t>
      </w:r>
      <w:r w:rsidR="005157A2">
        <w:t>Bright</w:t>
      </w:r>
      <w:r w:rsidR="005157A2" w:rsidRPr="00465079">
        <w:rPr>
          <w:lang w:val="ru-RU"/>
        </w:rPr>
        <w:t xml:space="preserve"> </w:t>
      </w:r>
      <w:r w:rsidR="005157A2">
        <w:t>light</w:t>
      </w:r>
      <w:r w:rsidR="005157A2" w:rsidRPr="00465079">
        <w:rPr>
          <w:lang w:val="ru-RU"/>
        </w:rPr>
        <w:t>]</w:t>
      </w:r>
    </w:p>
    <w:p w14:paraId="7E373673" w14:textId="77777777" w:rsidR="00C153A3" w:rsidRPr="00C153A3" w:rsidRDefault="00C153A3" w:rsidP="00FF0960">
      <w:pPr>
        <w:pStyle w:val="BasicTextParagraph2"/>
      </w:pPr>
      <w:r>
        <w:t>Эффект:</w:t>
      </w:r>
    </w:p>
    <w:p w14:paraId="50AB9AFE" w14:textId="33011767" w:rsidR="00E61588" w:rsidRPr="00465079" w:rsidRDefault="00F50A27" w:rsidP="00F50A27">
      <w:pPr>
        <w:pStyle w:val="Heading4ToC"/>
        <w:rPr>
          <w:lang w:val="ru-RU" w:eastAsia="zh-CN"/>
        </w:rPr>
      </w:pPr>
      <w:r>
        <w:rPr>
          <w:lang w:val="ru-RU" w:eastAsia="zh-CN"/>
        </w:rPr>
        <w:t>Темнота</w:t>
      </w:r>
      <w:r w:rsidR="005157A2" w:rsidRPr="005157A2">
        <w:rPr>
          <w:lang w:val="ru-RU" w:eastAsia="zh-CN"/>
        </w:rPr>
        <w:t xml:space="preserve"> [</w:t>
      </w:r>
      <w:r w:rsidR="005157A2">
        <w:rPr>
          <w:lang w:eastAsia="zh-CN"/>
        </w:rPr>
        <w:t>Darkness</w:t>
      </w:r>
      <w:r w:rsidR="005157A2" w:rsidRPr="00465079">
        <w:rPr>
          <w:lang w:val="ru-RU" w:eastAsia="zh-CN"/>
        </w:rPr>
        <w:t>]</w:t>
      </w:r>
    </w:p>
    <w:p w14:paraId="62BC84C3" w14:textId="77777777" w:rsidR="002E0733" w:rsidRDefault="00F50A27" w:rsidP="00FF0960">
      <w:pPr>
        <w:pStyle w:val="BasicTextParagraph2"/>
      </w:pPr>
      <w:r>
        <w:t>Эффект:</w:t>
      </w:r>
    </w:p>
    <w:p w14:paraId="75457503" w14:textId="3DEA5B47" w:rsidR="005157A2" w:rsidRPr="00C153A3" w:rsidRDefault="005157A2" w:rsidP="005157A2">
      <w:pPr>
        <w:pStyle w:val="Heading3ToC"/>
      </w:pPr>
      <w:bookmarkStart w:id="171" w:name="_Toc70532872"/>
      <w:r w:rsidRPr="005157A2">
        <w:rPr>
          <w:lang w:val="ru-RU"/>
        </w:rPr>
        <w:t>Видимость</w:t>
      </w:r>
      <w:bookmarkEnd w:id="171"/>
    </w:p>
    <w:p w14:paraId="5D2D6066" w14:textId="015B72BA" w:rsidR="00F50A27" w:rsidRPr="005157A2" w:rsidRDefault="00F50A27" w:rsidP="00F50A27">
      <w:pPr>
        <w:pStyle w:val="Heading4ToC"/>
        <w:rPr>
          <w:lang w:val="ru-RU" w:eastAsia="zh-CN"/>
        </w:rPr>
      </w:pPr>
      <w:r>
        <w:rPr>
          <w:lang w:val="ru-RU" w:eastAsia="zh-CN"/>
        </w:rPr>
        <w:t>Легко заслонен (скрыт)</w:t>
      </w:r>
      <w:r w:rsidR="005157A2" w:rsidRPr="005157A2">
        <w:rPr>
          <w:lang w:val="ru-RU" w:eastAsia="zh-CN"/>
        </w:rPr>
        <w:t xml:space="preserve"> [</w:t>
      </w:r>
      <w:r w:rsidR="005157A2">
        <w:rPr>
          <w:lang w:eastAsia="zh-CN"/>
        </w:rPr>
        <w:t>obscured</w:t>
      </w:r>
      <w:r w:rsidR="005157A2" w:rsidRPr="005157A2">
        <w:rPr>
          <w:lang w:val="ru-RU" w:eastAsia="zh-CN"/>
        </w:rPr>
        <w:t>]</w:t>
      </w:r>
    </w:p>
    <w:p w14:paraId="5D0D4B1D" w14:textId="77777777" w:rsidR="00F50A27" w:rsidRPr="00C153A3" w:rsidRDefault="00F50A27" w:rsidP="00FF0960">
      <w:pPr>
        <w:pStyle w:val="BasicTextParagraph2"/>
      </w:pPr>
      <w:r>
        <w:t>Эффект:</w:t>
      </w:r>
    </w:p>
    <w:p w14:paraId="6600BA3E" w14:textId="591FEBBB" w:rsidR="00F50A27" w:rsidRPr="005157A2" w:rsidRDefault="00F50A27" w:rsidP="00F50A27">
      <w:pPr>
        <w:pStyle w:val="Heading4ToC"/>
        <w:rPr>
          <w:lang w:val="ru-RU" w:eastAsia="zh-CN"/>
        </w:rPr>
      </w:pPr>
      <w:r>
        <w:rPr>
          <w:lang w:val="ru-RU" w:eastAsia="zh-CN"/>
        </w:rPr>
        <w:t>Сильно заслонен (скрыт)</w:t>
      </w:r>
      <w:r w:rsidR="005157A2" w:rsidRPr="005157A2">
        <w:rPr>
          <w:lang w:val="ru-RU" w:eastAsia="zh-CN"/>
        </w:rPr>
        <w:t xml:space="preserve"> [</w:t>
      </w:r>
      <w:r w:rsidR="005157A2">
        <w:rPr>
          <w:lang w:eastAsia="zh-CN"/>
        </w:rPr>
        <w:t>heavily</w:t>
      </w:r>
      <w:r w:rsidR="005157A2" w:rsidRPr="005157A2">
        <w:rPr>
          <w:lang w:val="ru-RU" w:eastAsia="zh-CN"/>
        </w:rPr>
        <w:t xml:space="preserve"> </w:t>
      </w:r>
      <w:r w:rsidR="005157A2">
        <w:rPr>
          <w:lang w:eastAsia="zh-CN"/>
        </w:rPr>
        <w:t>obscured</w:t>
      </w:r>
      <w:r w:rsidR="005157A2" w:rsidRPr="005157A2">
        <w:rPr>
          <w:lang w:val="ru-RU" w:eastAsia="zh-CN"/>
        </w:rPr>
        <w:t>]</w:t>
      </w:r>
    </w:p>
    <w:p w14:paraId="1D6DFDE4" w14:textId="77777777" w:rsidR="002E0733" w:rsidRDefault="00F50A27" w:rsidP="00FF0960">
      <w:pPr>
        <w:pStyle w:val="BasicTextParagraph2"/>
      </w:pPr>
      <w:r>
        <w:t>Эффект:</w:t>
      </w:r>
    </w:p>
    <w:p w14:paraId="6C5576D9" w14:textId="435E8DAD" w:rsidR="00C153A3" w:rsidRDefault="00C153A3" w:rsidP="00C153A3">
      <w:pPr>
        <w:pStyle w:val="Heading3ToC"/>
        <w:rPr>
          <w:lang w:val="ru-RU"/>
        </w:rPr>
      </w:pPr>
      <w:bookmarkStart w:id="172" w:name="_Toc70532873"/>
      <w:r>
        <w:rPr>
          <w:lang w:val="ru-RU"/>
        </w:rPr>
        <w:t>Виды зрения</w:t>
      </w:r>
      <w:bookmarkEnd w:id="172"/>
    </w:p>
    <w:p w14:paraId="6265E434" w14:textId="40B8C41C" w:rsidR="00E61588" w:rsidRDefault="00E61588" w:rsidP="00C153A3">
      <w:pPr>
        <w:pStyle w:val="Heading4ToC"/>
        <w:rPr>
          <w:lang w:val="ru-RU"/>
        </w:rPr>
      </w:pPr>
      <w:r>
        <w:rPr>
          <w:lang w:val="ru-RU"/>
        </w:rPr>
        <w:t>Сумеречное зрение</w:t>
      </w:r>
    </w:p>
    <w:p w14:paraId="79F0883D" w14:textId="61DD5CF7" w:rsidR="00E61588" w:rsidRDefault="00E61588" w:rsidP="00FF0960">
      <w:pPr>
        <w:pStyle w:val="BasicTextParagraph2"/>
      </w:pPr>
      <w:r w:rsidRPr="00A30596">
        <w:t>При тусклом освещении, таком как свет звезд, вы видите так же ясно</w:t>
      </w:r>
      <w:r>
        <w:t>,</w:t>
      </w:r>
      <w:r w:rsidRPr="00A30596">
        <w:t xml:space="preserve"> как и днем. При этом источники света для вас работают в два раза эффективнее – с увеличенной в 2 раза дальностью яркого и тусклого освещения.</w:t>
      </w:r>
    </w:p>
    <w:p w14:paraId="77CDFCB9" w14:textId="554CCC98" w:rsidR="002E0733" w:rsidRDefault="00E61588" w:rsidP="00C153A3">
      <w:pPr>
        <w:pStyle w:val="Heading4ToC"/>
        <w:rPr>
          <w:lang w:val="ru-RU" w:eastAsia="zh-CN"/>
        </w:rPr>
      </w:pPr>
      <w:r>
        <w:rPr>
          <w:lang w:val="ru-RU" w:eastAsia="zh-CN"/>
        </w:rPr>
        <w:lastRenderedPageBreak/>
        <w:t>Темнозрение</w:t>
      </w:r>
    </w:p>
    <w:p w14:paraId="2477C1AC" w14:textId="32CAD78C" w:rsidR="008E20FF" w:rsidRDefault="00FF0247" w:rsidP="008E20FF">
      <w:pPr>
        <w:pStyle w:val="Heading2ToC"/>
      </w:pPr>
      <w:bookmarkStart w:id="173" w:name="_Toc70532874"/>
      <w:r>
        <w:rPr>
          <w:rFonts w:ascii="Segoe UI Emoji" w:hAnsi="Segoe UI Emoji" w:cs="Segoe UI Emoji"/>
          <w:color w:val="24292E"/>
          <w:shd w:val="clear" w:color="auto" w:fill="FFFFFF"/>
        </w:rPr>
        <w:t>⚕</w:t>
      </w:r>
      <w:r>
        <w:rPr>
          <w:rFonts w:ascii="Segoe UI" w:hAnsi="Segoe UI" w:cs="Segoe UI"/>
          <w:color w:val="24292E"/>
          <w:shd w:val="clear" w:color="auto" w:fill="FFFFFF"/>
        </w:rPr>
        <w:t>️</w:t>
      </w:r>
      <w:r w:rsidR="008E20FF" w:rsidRPr="004F61A5">
        <w:t>Медицина</w:t>
      </w:r>
      <w:bookmarkEnd w:id="173"/>
    </w:p>
    <w:p w14:paraId="214DAF64" w14:textId="41048EF6" w:rsidR="008E20FF" w:rsidRDefault="00FF0247" w:rsidP="008E20FF">
      <w:pPr>
        <w:pStyle w:val="Heading3ToC"/>
      </w:pPr>
      <w:bookmarkStart w:id="174" w:name="_Toc70532875"/>
      <w:r>
        <w:rPr>
          <w:rFonts w:ascii="Segoe UI Emoji" w:hAnsi="Segoe UI Emoji" w:cs="Segoe UI Emoji"/>
          <w:color w:val="24292E"/>
          <w:shd w:val="clear" w:color="auto" w:fill="FFFFFF"/>
        </w:rPr>
        <w:t>⚕</w:t>
      </w:r>
      <w:r>
        <w:rPr>
          <w:rFonts w:ascii="Segoe UI" w:hAnsi="Segoe UI" w:cs="Segoe UI"/>
          <w:color w:val="24292E"/>
          <w:shd w:val="clear" w:color="auto" w:fill="FFFFFF"/>
        </w:rPr>
        <w:t>️</w:t>
      </w:r>
      <w:r w:rsidR="008E20FF">
        <w:t>Навык Медицина (</w:t>
      </w:r>
      <w:r w:rsidR="008E20FF" w:rsidRPr="004F61A5">
        <w:rPr>
          <w:lang w:val="ru-RU"/>
        </w:rPr>
        <w:t>Мудрость</w:t>
      </w:r>
      <w:r w:rsidR="008E20FF">
        <w:t>)</w:t>
      </w:r>
      <w:bookmarkEnd w:id="174"/>
    </w:p>
    <w:p w14:paraId="434CBBFA" w14:textId="77777777" w:rsidR="002E0733" w:rsidRDefault="00F50A27" w:rsidP="00F50A27">
      <w:pPr>
        <w:pStyle w:val="BasicTextParagraph1"/>
        <w:rPr>
          <w:rStyle w:val="BoxedWordAttention"/>
          <w:lang w:val="ru-RU"/>
        </w:rPr>
      </w:pPr>
      <w:r w:rsidRPr="00465079">
        <w:rPr>
          <w:rStyle w:val="BoxedWordAttention"/>
          <w:lang w:val="ru-RU"/>
        </w:rPr>
        <w:t>Медицина</w:t>
      </w:r>
    </w:p>
    <w:p w14:paraId="3C4E42E1" w14:textId="2480DBBD" w:rsidR="008E20FF" w:rsidRDefault="00FF0247" w:rsidP="008E20FF">
      <w:pPr>
        <w:pStyle w:val="Heading3ToC"/>
        <w:rPr>
          <w:lang w:val="ru-RU"/>
        </w:rPr>
      </w:pPr>
      <w:bookmarkStart w:id="175" w:name="_Toc70532876"/>
      <w:r>
        <w:rPr>
          <w:rFonts w:ascii="Segoe UI Emoji" w:hAnsi="Segoe UI Emoji" w:cs="Segoe UI Emoji"/>
          <w:color w:val="24292E"/>
          <w:shd w:val="clear" w:color="auto" w:fill="FFFFFF"/>
        </w:rPr>
        <w:t>⚕</w:t>
      </w:r>
      <w:r>
        <w:rPr>
          <w:rFonts w:ascii="Segoe UI" w:hAnsi="Segoe UI" w:cs="Segoe UI"/>
          <w:color w:val="24292E"/>
          <w:shd w:val="clear" w:color="auto" w:fill="FFFFFF"/>
        </w:rPr>
        <w:t>️</w:t>
      </w:r>
      <w:r w:rsidR="008E20FF">
        <w:t xml:space="preserve">Набор </w:t>
      </w:r>
      <w:r w:rsidR="008E20FF" w:rsidRPr="004F61A5">
        <w:rPr>
          <w:lang w:val="ru-RU"/>
        </w:rPr>
        <w:t>целителя</w:t>
      </w:r>
      <w:bookmarkEnd w:id="175"/>
    </w:p>
    <w:p w14:paraId="40580AC2" w14:textId="77777777" w:rsidR="002E0733" w:rsidRDefault="00F50A27" w:rsidP="00F422E4">
      <w:pPr>
        <w:pStyle w:val="BasicTextParagraph1"/>
        <w:rPr>
          <w:lang w:val="ru-RU" w:eastAsia="zh-CN"/>
        </w:rPr>
      </w:pPr>
      <w:r w:rsidRPr="00465079">
        <w:rPr>
          <w:rStyle w:val="BoxedWordAttention"/>
          <w:lang w:val="ru-RU"/>
        </w:rPr>
        <w:t>Набор целителя</w:t>
      </w:r>
      <w:r>
        <w:rPr>
          <w:lang w:val="ru-RU" w:eastAsia="zh-CN"/>
        </w:rPr>
        <w:t>,</w:t>
      </w:r>
    </w:p>
    <w:p w14:paraId="21688A61" w14:textId="4DD0CB1A" w:rsidR="008E20FF" w:rsidRDefault="00FF0247" w:rsidP="008E20FF">
      <w:pPr>
        <w:pStyle w:val="Heading3ToC"/>
        <w:rPr>
          <w:lang w:val="ru-RU"/>
        </w:rPr>
      </w:pPr>
      <w:bookmarkStart w:id="176" w:name="_Toc70532877"/>
      <w:r>
        <w:rPr>
          <w:rFonts w:ascii="Segoe UI Emoji" w:hAnsi="Segoe UI Emoji" w:cs="Segoe UI Emoji"/>
          <w:color w:val="24292E"/>
          <w:shd w:val="clear" w:color="auto" w:fill="FFFFFF"/>
        </w:rPr>
        <w:t>⚕</w:t>
      </w:r>
      <w:r>
        <w:rPr>
          <w:rFonts w:ascii="Segoe UI" w:hAnsi="Segoe UI" w:cs="Segoe UI"/>
          <w:color w:val="24292E"/>
          <w:shd w:val="clear" w:color="auto" w:fill="FFFFFF"/>
        </w:rPr>
        <w:t>️</w:t>
      </w:r>
      <w:r w:rsidR="008E20FF">
        <w:rPr>
          <w:lang w:val="ru-RU"/>
        </w:rPr>
        <w:t>Первая помощь</w:t>
      </w:r>
      <w:bookmarkEnd w:id="176"/>
    </w:p>
    <w:p w14:paraId="31E3C382" w14:textId="77777777" w:rsidR="002E0733" w:rsidRDefault="00F422E4" w:rsidP="00F422E4">
      <w:pPr>
        <w:pStyle w:val="BasicTextParagraph1"/>
        <w:rPr>
          <w:lang w:val="ru-RU" w:eastAsia="zh-CN"/>
        </w:rPr>
      </w:pPr>
      <w:r w:rsidRPr="00465079">
        <w:rPr>
          <w:rStyle w:val="BoxedWordAttention"/>
          <w:lang w:val="ru-RU"/>
        </w:rPr>
        <w:t>Набор целителя</w:t>
      </w:r>
      <w:r>
        <w:rPr>
          <w:lang w:val="ru-RU" w:eastAsia="zh-CN"/>
        </w:rPr>
        <w:t xml:space="preserve">, </w:t>
      </w:r>
      <w:r w:rsidRPr="00465079">
        <w:rPr>
          <w:rStyle w:val="BoxedWordAttention"/>
          <w:lang w:val="ru-RU"/>
        </w:rPr>
        <w:t>набор травника</w:t>
      </w:r>
      <w:r>
        <w:rPr>
          <w:lang w:val="ru-RU" w:eastAsia="zh-CN"/>
        </w:rPr>
        <w:t xml:space="preserve"> + </w:t>
      </w:r>
      <w:r w:rsidRPr="00465079">
        <w:rPr>
          <w:rStyle w:val="BoxedWordAttention"/>
          <w:lang w:val="ru-RU"/>
        </w:rPr>
        <w:t>Медицина</w:t>
      </w:r>
    </w:p>
    <w:p w14:paraId="42918082" w14:textId="22E1220B" w:rsidR="008E20FF" w:rsidRDefault="008E20FF" w:rsidP="00FF0960">
      <w:pPr>
        <w:pStyle w:val="BasicTextParagraph2"/>
      </w:pPr>
      <w:r w:rsidRPr="00244CD2">
        <w:t xml:space="preserve">Если кто-то владеющий навыком </w:t>
      </w:r>
      <w:r w:rsidRPr="00244CD2">
        <w:rPr>
          <w:rStyle w:val="CHARBOLD"/>
        </w:rPr>
        <w:t>Медицина</w:t>
      </w:r>
      <w:r w:rsidRPr="00244CD2">
        <w:t xml:space="preserve"> или инструментами </w:t>
      </w:r>
      <w:r w:rsidRPr="00244CD2">
        <w:rPr>
          <w:rStyle w:val="CHARBOLD"/>
        </w:rPr>
        <w:t>набор травника</w:t>
      </w:r>
      <w:r w:rsidRPr="00244CD2">
        <w:t xml:space="preserve"> дополнительно ухаживает за раненым персонажем в течение одного часа во время </w:t>
      </w:r>
      <w:r w:rsidRPr="00244CD2">
        <w:rPr>
          <w:rStyle w:val="CHARBOLD"/>
        </w:rPr>
        <w:t>длинного отдыха</w:t>
      </w:r>
      <w:r w:rsidRPr="00244CD2">
        <w:t xml:space="preserve">, то раненый персонаж восстанавливает </w:t>
      </w:r>
      <w:r w:rsidRPr="00244CD2">
        <w:rPr>
          <w:rStyle w:val="CHARBOLD"/>
        </w:rPr>
        <w:t>1 + модификатор Телосложения за уровень Персонажа</w:t>
      </w:r>
      <w:r w:rsidRPr="00244CD2">
        <w:t xml:space="preserve"> за </w:t>
      </w:r>
      <w:r>
        <w:t>длинный</w:t>
      </w:r>
      <w:r w:rsidRPr="00244CD2">
        <w:t xml:space="preserve"> отдых.</w:t>
      </w:r>
    </w:p>
    <w:p w14:paraId="62FBC9D3" w14:textId="7592D460" w:rsidR="008E20FF" w:rsidRDefault="00FF0247" w:rsidP="008E20FF">
      <w:pPr>
        <w:pStyle w:val="Heading3ToC"/>
        <w:rPr>
          <w:lang w:val="ru-RU"/>
        </w:rPr>
      </w:pPr>
      <w:bookmarkStart w:id="177" w:name="_Toc70532878"/>
      <w:r>
        <w:rPr>
          <w:rFonts w:ascii="Segoe UI Emoji" w:hAnsi="Segoe UI Emoji" w:cs="Segoe UI Emoji"/>
          <w:color w:val="24292E"/>
          <w:shd w:val="clear" w:color="auto" w:fill="FFFFFF"/>
        </w:rPr>
        <w:t>⚕</w:t>
      </w:r>
      <w:r>
        <w:rPr>
          <w:rFonts w:ascii="Segoe UI" w:hAnsi="Segoe UI" w:cs="Segoe UI"/>
          <w:color w:val="24292E"/>
          <w:shd w:val="clear" w:color="auto" w:fill="FFFFFF"/>
        </w:rPr>
        <w:t>️</w:t>
      </w:r>
      <w:r w:rsidR="00490CA4">
        <w:rPr>
          <w:noProof/>
        </w:rPr>
        <w:drawing>
          <wp:anchor distT="0" distB="0" distL="114300" distR="114300" simplePos="0" relativeHeight="251805696" behindDoc="0" locked="0" layoutInCell="1" allowOverlap="1" wp14:anchorId="4CA7A194" wp14:editId="279DF878">
            <wp:simplePos x="0" y="0"/>
            <wp:positionH relativeFrom="column">
              <wp:posOffset>-348615</wp:posOffset>
            </wp:positionH>
            <wp:positionV relativeFrom="page">
              <wp:posOffset>-100330</wp:posOffset>
            </wp:positionV>
            <wp:extent cx="4005580" cy="863727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5580" cy="8637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0FF" w:rsidRPr="007876EB">
        <w:rPr>
          <w:lang w:val="ru-RU"/>
        </w:rPr>
        <w:t>Уход за раненым</w:t>
      </w:r>
      <w:bookmarkEnd w:id="177"/>
    </w:p>
    <w:p w14:paraId="1A17801E" w14:textId="56380DA6" w:rsidR="002E0733" w:rsidRDefault="00F422E4" w:rsidP="00F422E4">
      <w:pPr>
        <w:pStyle w:val="BasicTextParagraph1"/>
        <w:rPr>
          <w:lang w:val="ru-RU" w:eastAsia="zh-CN"/>
        </w:rPr>
      </w:pPr>
      <w:r w:rsidRPr="00F422E4">
        <w:rPr>
          <w:rStyle w:val="BoxedWordAttention"/>
          <w:lang w:val="ru-RU"/>
        </w:rPr>
        <w:t>Набор целителя</w:t>
      </w:r>
      <w:r>
        <w:rPr>
          <w:lang w:val="ru-RU" w:eastAsia="zh-CN"/>
        </w:rPr>
        <w:t xml:space="preserve">, </w:t>
      </w:r>
      <w:r w:rsidRPr="00F422E4">
        <w:rPr>
          <w:rStyle w:val="BoxedWordAttention"/>
          <w:lang w:val="ru-RU"/>
        </w:rPr>
        <w:t>набор травника</w:t>
      </w:r>
      <w:r>
        <w:rPr>
          <w:lang w:val="ru-RU" w:eastAsia="zh-CN"/>
        </w:rPr>
        <w:t xml:space="preserve"> + </w:t>
      </w:r>
      <w:r w:rsidRPr="00F422E4">
        <w:rPr>
          <w:rStyle w:val="BoxedWordAttention"/>
          <w:lang w:val="ru-RU"/>
        </w:rPr>
        <w:t>Медицина</w:t>
      </w:r>
      <w:r w:rsidRPr="00F422E4">
        <w:rPr>
          <w:lang w:val="ru-RU"/>
        </w:rPr>
        <w:t>+</w:t>
      </w:r>
      <w:r w:rsidRPr="00465079">
        <w:rPr>
          <w:rStyle w:val="BoxedWordAttention"/>
          <w:lang w:val="ru-RU"/>
        </w:rPr>
        <w:t>Деятельность простоя</w:t>
      </w:r>
    </w:p>
    <w:p w14:paraId="11D75132" w14:textId="6C1B49C2" w:rsidR="002E0733" w:rsidRDefault="008E20FF" w:rsidP="00FF0960">
      <w:pPr>
        <w:pStyle w:val="BasicTextParagraph2"/>
      </w:pPr>
      <w:r w:rsidRPr="007876EB">
        <w:t xml:space="preserve">Если персонаж с </w:t>
      </w:r>
      <w:r w:rsidRPr="00110934">
        <w:rPr>
          <w:rStyle w:val="CHARBOLD"/>
        </w:rPr>
        <w:t>набором целителя</w:t>
      </w:r>
      <w:r w:rsidRPr="007876EB">
        <w:t xml:space="preserve"> тратит ресурсы набора целителя, то раненый персонаж при получении такой усиленной медицинской помощи во время </w:t>
      </w:r>
      <w:r>
        <w:t>длинного</w:t>
      </w:r>
      <w:r w:rsidRPr="007876EB">
        <w:t xml:space="preserve"> отдыха может потратить </w:t>
      </w:r>
      <w:r w:rsidRPr="00110934">
        <w:rPr>
          <w:rStyle w:val="CHARBOLD"/>
        </w:rPr>
        <w:t>1 кость хитов</w:t>
      </w:r>
      <w:r w:rsidRPr="007876EB">
        <w:t xml:space="preserve"> на восстановление хитов за каждый потраченный заряд </w:t>
      </w:r>
      <w:r w:rsidRPr="0015672F">
        <w:rPr>
          <w:rStyle w:val="CHARBOLD"/>
        </w:rPr>
        <w:t>набора целителя</w:t>
      </w:r>
      <w:r w:rsidRPr="007876EB">
        <w:t xml:space="preserve"> и </w:t>
      </w:r>
      <w:r w:rsidRPr="0015672F">
        <w:rPr>
          <w:rStyle w:val="CHARBOLD"/>
        </w:rPr>
        <w:t>каждый час, потраченный лекарем на лечение</w:t>
      </w:r>
      <w:r w:rsidRPr="007876EB">
        <w:t xml:space="preserve"> (за 1 час лечения можно потратить только 1 заряд набора целителя).</w:t>
      </w:r>
      <w:r>
        <w:t xml:space="preserve"> </w:t>
      </w:r>
      <w:r w:rsidRPr="008D79B9">
        <w:t>Каждая потраченная кость позволяет совершить бросок соответствующей кости, добавить к ней модификатор Телосложения и восстановить получившееся количество хитов. После каждого броска можно решить, что будет потрачена ещё одна Кость Хитов.</w:t>
      </w:r>
    </w:p>
    <w:p w14:paraId="7DD9AE97" w14:textId="2CC89882" w:rsidR="008E20FF" w:rsidRDefault="008E20FF" w:rsidP="00AA33DA">
      <w:pPr>
        <w:pStyle w:val="Heading2ToC"/>
      </w:pPr>
      <w:bookmarkStart w:id="178" w:name="_Toc70532879"/>
      <w:r>
        <w:t>Состояния</w:t>
      </w:r>
      <w:bookmarkEnd w:id="178"/>
    </w:p>
    <w:p w14:paraId="230BC71A" w14:textId="77777777" w:rsidR="008E20FF" w:rsidRDefault="008E20FF" w:rsidP="008E20FF">
      <w:pPr>
        <w:pStyle w:val="BoxedtextV1"/>
        <w:rPr>
          <w:lang w:val="ru-RU" w:eastAsia="zh-CN"/>
        </w:rPr>
      </w:pPr>
      <w:r>
        <w:rPr>
          <w:lang w:val="ru-RU" w:eastAsia="zh-CN"/>
        </w:rPr>
        <w:t>Эти состояния описывают персонажа в зависимости от количества хитов.</w:t>
      </w:r>
    </w:p>
    <w:p w14:paraId="6AD641E5" w14:textId="106F5822" w:rsidR="00C153A3" w:rsidRDefault="008E20FF" w:rsidP="00C153A3">
      <w:pPr>
        <w:pStyle w:val="Heading4ToC"/>
        <w:rPr>
          <w:lang w:val="ru-RU" w:eastAsia="zh-CN"/>
        </w:rPr>
      </w:pPr>
      <w:r w:rsidRPr="0023366A">
        <w:rPr>
          <w:rStyle w:val="CHARBOLD"/>
          <w:lang w:val="ru-RU"/>
        </w:rPr>
        <w:t>Ранен</w:t>
      </w:r>
    </w:p>
    <w:p w14:paraId="15E1E7D2" w14:textId="57F4DA9C" w:rsidR="008E20FF" w:rsidRDefault="008E20FF" w:rsidP="00FF0960">
      <w:pPr>
        <w:pStyle w:val="BasicTextParagraph2"/>
      </w:pPr>
      <w:r>
        <w:t>У персонажа меньше 50% хитов от его максимума.</w:t>
      </w:r>
    </w:p>
    <w:p w14:paraId="186D5C24" w14:textId="77777777" w:rsidR="00981FB1" w:rsidRPr="00981FB1" w:rsidRDefault="00981FB1" w:rsidP="00FF0960">
      <w:pPr>
        <w:pStyle w:val="BasicTextParagraph2"/>
        <w:rPr>
          <w:rStyle w:val="CHARBOLD"/>
        </w:rPr>
      </w:pPr>
      <w:r w:rsidRPr="00981FB1">
        <w:rPr>
          <w:rStyle w:val="CHARBOLD"/>
        </w:rPr>
        <w:t>Эффект:</w:t>
      </w:r>
    </w:p>
    <w:p w14:paraId="47812114" w14:textId="39C894E9" w:rsidR="00C153A3" w:rsidRDefault="008E20FF" w:rsidP="00C153A3">
      <w:pPr>
        <w:pStyle w:val="Heading4ToC"/>
        <w:rPr>
          <w:rStyle w:val="CHARBOLD"/>
          <w:lang w:val="ru-RU"/>
        </w:rPr>
      </w:pPr>
      <w:r w:rsidRPr="00521D41">
        <w:rPr>
          <w:rStyle w:val="CHARBOLD"/>
          <w:lang w:val="ru-RU"/>
        </w:rPr>
        <w:t>Критически ранен</w:t>
      </w:r>
    </w:p>
    <w:p w14:paraId="16871FAF" w14:textId="14C3EA8A" w:rsidR="008E20FF" w:rsidRDefault="008E20FF" w:rsidP="00FF0960">
      <w:pPr>
        <w:pStyle w:val="BasicTextParagraph2"/>
      </w:pPr>
      <w:r w:rsidRPr="00521D41">
        <w:t xml:space="preserve">У </w:t>
      </w:r>
      <w:r>
        <w:t>персонажа менее 25% хитов от его максимума.</w:t>
      </w:r>
    </w:p>
    <w:p w14:paraId="4290024B" w14:textId="77777777" w:rsidR="002E0733" w:rsidRDefault="00981FB1" w:rsidP="00FF0960">
      <w:pPr>
        <w:pStyle w:val="BasicTextParagraph2"/>
        <w:rPr>
          <w:rStyle w:val="CHARBOLD"/>
        </w:rPr>
      </w:pPr>
      <w:r w:rsidRPr="00981FB1">
        <w:rPr>
          <w:rStyle w:val="CHARBOLD"/>
        </w:rPr>
        <w:t>Эффект:</w:t>
      </w:r>
    </w:p>
    <w:p w14:paraId="2B32F3CC" w14:textId="18319E3B" w:rsidR="00C153A3" w:rsidRDefault="008E20FF" w:rsidP="00C153A3">
      <w:pPr>
        <w:pStyle w:val="Heading4ToC"/>
        <w:rPr>
          <w:lang w:val="ru-RU" w:eastAsia="zh-CN"/>
        </w:rPr>
      </w:pPr>
      <w:r w:rsidRPr="00521D41">
        <w:rPr>
          <w:rStyle w:val="CHARBOLD"/>
          <w:lang w:val="ru-RU"/>
        </w:rPr>
        <w:t>При смерти</w:t>
      </w:r>
    </w:p>
    <w:p w14:paraId="58D73F7C" w14:textId="6F893B34" w:rsidR="008E20FF" w:rsidRDefault="008E20FF" w:rsidP="00FF0960">
      <w:pPr>
        <w:pStyle w:val="BasicTextParagraph2"/>
      </w:pPr>
      <w:r>
        <w:t>Количество хитов персонажа меньше значения его Телосложения.</w:t>
      </w:r>
    </w:p>
    <w:p w14:paraId="2ABAB628" w14:textId="77777777" w:rsidR="00121168" w:rsidRPr="00981FB1" w:rsidRDefault="00121168" w:rsidP="00FF0960">
      <w:pPr>
        <w:pStyle w:val="BasicTextParagraph2"/>
        <w:rPr>
          <w:rStyle w:val="CHARBOLD"/>
        </w:rPr>
      </w:pPr>
      <w:r w:rsidRPr="00981FB1">
        <w:rPr>
          <w:rStyle w:val="CHARBOLD"/>
        </w:rPr>
        <w:t>Эффект:</w:t>
      </w:r>
    </w:p>
    <w:p w14:paraId="7EB13A8A" w14:textId="7ABD30C5" w:rsidR="00121168" w:rsidRDefault="00AA33DA" w:rsidP="005157A2">
      <w:pPr>
        <w:pStyle w:val="Heading2ToC"/>
      </w:pPr>
      <w:bookmarkStart w:id="179" w:name="_Toc70532880"/>
      <w:r>
        <w:t>Псевдосостояния</w:t>
      </w:r>
      <w:bookmarkEnd w:id="179"/>
    </w:p>
    <w:p w14:paraId="7F7A02D4" w14:textId="77777777" w:rsidR="002E0733" w:rsidRDefault="00EC7EDA" w:rsidP="00EC7EDA">
      <w:pPr>
        <w:pStyle w:val="BoxedtextV1"/>
        <w:rPr>
          <w:lang w:val="ru-RU" w:eastAsia="zh-CN"/>
        </w:rPr>
      </w:pPr>
      <w:r>
        <w:rPr>
          <w:lang w:val="ru-RU" w:eastAsia="zh-CN"/>
        </w:rPr>
        <w:t>Псевдосостояния – это состояния персонажа, которые в основных правилах пятой редакции не выделены как состояния, но при этом с точки зрения описывания игромеханических состояний их целессообразно выделять</w:t>
      </w:r>
    </w:p>
    <w:p w14:paraId="45ACB556" w14:textId="3593BB02" w:rsidR="00EC7EDA" w:rsidRPr="00465079" w:rsidRDefault="00EC7EDA" w:rsidP="00121F3B">
      <w:pPr>
        <w:pStyle w:val="Heading4ToC"/>
        <w:rPr>
          <w:lang w:val="ru-RU" w:eastAsia="zh-CN"/>
        </w:rPr>
      </w:pPr>
      <w:r>
        <w:rPr>
          <w:lang w:val="uk-UA" w:eastAsia="zh-CN"/>
        </w:rPr>
        <w:t xml:space="preserve">Верхом </w:t>
      </w:r>
      <w:r w:rsidRPr="00465079">
        <w:rPr>
          <w:lang w:val="ru-RU" w:eastAsia="zh-CN"/>
        </w:rPr>
        <w:t>[</w:t>
      </w:r>
      <w:r>
        <w:rPr>
          <w:lang w:eastAsia="zh-CN"/>
        </w:rPr>
        <w:t>Mounted</w:t>
      </w:r>
      <w:r w:rsidRPr="00465079">
        <w:rPr>
          <w:lang w:val="ru-RU" w:eastAsia="zh-CN"/>
        </w:rPr>
        <w:t>]</w:t>
      </w:r>
    </w:p>
    <w:p w14:paraId="6F251304" w14:textId="77777777" w:rsidR="00121F3B" w:rsidRPr="00EC7EDA" w:rsidRDefault="00121F3B" w:rsidP="00FF0960">
      <w:pPr>
        <w:pStyle w:val="BasicTextParagraph2"/>
        <w:rPr>
          <w:rStyle w:val="CHARBOLD"/>
          <w:lang w:val="uk-UA"/>
        </w:rPr>
      </w:pPr>
      <w:r w:rsidRPr="00EC7EDA">
        <w:rPr>
          <w:rStyle w:val="CHARBOLD"/>
          <w:lang w:val="uk-UA"/>
        </w:rPr>
        <w:t>Эффект:</w:t>
      </w:r>
    </w:p>
    <w:p w14:paraId="25870CC2" w14:textId="66E6297B" w:rsidR="00AA33DA" w:rsidRDefault="00EC7EDA" w:rsidP="00EC7EDA">
      <w:pPr>
        <w:pStyle w:val="Heading4ToC"/>
        <w:rPr>
          <w:lang w:val="uk-UA" w:eastAsia="zh-CN"/>
        </w:rPr>
      </w:pPr>
      <w:r w:rsidRPr="00EC7EDA">
        <w:rPr>
          <w:rStyle w:val="CHARBOLD"/>
          <w:lang w:val="ru-RU"/>
        </w:rPr>
        <w:t>Окровавлен</w:t>
      </w:r>
      <w:r w:rsidRPr="00465079">
        <w:rPr>
          <w:rStyle w:val="CHARBOLD"/>
          <w:lang w:val="ru-RU"/>
        </w:rPr>
        <w:t xml:space="preserve"> </w:t>
      </w:r>
      <w:r w:rsidRPr="00EC7EDA">
        <w:rPr>
          <w:lang w:val="uk-UA" w:eastAsia="zh-CN"/>
        </w:rPr>
        <w:t>[</w:t>
      </w:r>
      <w:r>
        <w:rPr>
          <w:rStyle w:val="CHARBOLD"/>
        </w:rPr>
        <w:t>bloodied</w:t>
      </w:r>
      <w:r w:rsidRPr="00EC7EDA">
        <w:rPr>
          <w:lang w:val="uk-UA" w:eastAsia="zh-CN"/>
        </w:rPr>
        <w:t>]</w:t>
      </w:r>
    </w:p>
    <w:p w14:paraId="382646D4" w14:textId="71771BA3" w:rsidR="00D0450B" w:rsidRPr="00D0450B" w:rsidRDefault="00D0450B" w:rsidP="00FF0960">
      <w:pPr>
        <w:pStyle w:val="BasicTextParagraph2"/>
      </w:pPr>
      <w:r w:rsidRPr="00D0450B">
        <w:t>У персонажа менее 50% хитов.</w:t>
      </w:r>
    </w:p>
    <w:p w14:paraId="2CC2516F" w14:textId="074689EF" w:rsidR="00EC7EDA" w:rsidRPr="00EC7EDA" w:rsidRDefault="00EC7EDA" w:rsidP="00FF0960">
      <w:pPr>
        <w:pStyle w:val="BasicTextParagraph2"/>
        <w:rPr>
          <w:rStyle w:val="CHARBOLD"/>
          <w:lang w:val="uk-UA"/>
        </w:rPr>
      </w:pPr>
      <w:r w:rsidRPr="00EC7EDA">
        <w:rPr>
          <w:rStyle w:val="CHARBOLD"/>
          <w:lang w:val="uk-UA"/>
        </w:rPr>
        <w:t>Эффект:</w:t>
      </w:r>
      <w:r w:rsidR="00D0450B">
        <w:rPr>
          <w:rStyle w:val="CHARBOLD"/>
          <w:lang w:val="uk-UA"/>
        </w:rPr>
        <w:t xml:space="preserve"> </w:t>
      </w:r>
    </w:p>
    <w:p w14:paraId="7D1E7738" w14:textId="2BFEADAA" w:rsidR="00AA33DA" w:rsidRPr="00EC7EDA" w:rsidRDefault="00AA33DA" w:rsidP="00AA33DA">
      <w:pPr>
        <w:pStyle w:val="Heading4ToC"/>
        <w:rPr>
          <w:lang w:val="uk-UA" w:eastAsia="zh-CN"/>
        </w:rPr>
      </w:pPr>
      <w:r>
        <w:rPr>
          <w:lang w:val="uk-UA" w:eastAsia="zh-CN"/>
        </w:rPr>
        <w:t xml:space="preserve">Ошеломлен </w:t>
      </w:r>
      <w:r w:rsidRPr="00EC7EDA">
        <w:rPr>
          <w:lang w:val="uk-UA" w:eastAsia="zh-CN"/>
        </w:rPr>
        <w:t>[</w:t>
      </w:r>
      <w:r w:rsidRPr="00121F3B">
        <w:rPr>
          <w:rStyle w:val="CHARBOLD"/>
        </w:rPr>
        <w:t>surprised</w:t>
      </w:r>
      <w:r w:rsidRPr="00EC7EDA">
        <w:rPr>
          <w:lang w:val="uk-UA" w:eastAsia="zh-CN"/>
        </w:rPr>
        <w:t>]</w:t>
      </w:r>
    </w:p>
    <w:p w14:paraId="45D16B68" w14:textId="26C199D6" w:rsidR="00981FB1" w:rsidRPr="00D0450B" w:rsidRDefault="00981FB1" w:rsidP="00FF0960">
      <w:pPr>
        <w:pStyle w:val="BasicTextParagraph2"/>
      </w:pPr>
      <w:r w:rsidRPr="00EC7EDA">
        <w:rPr>
          <w:rStyle w:val="CHARBOLD"/>
          <w:lang w:val="uk-UA"/>
        </w:rPr>
        <w:t>Эффект:</w:t>
      </w:r>
      <w:r w:rsidR="007469D9" w:rsidRPr="007469D9">
        <w:rPr>
          <w:rStyle w:val="CHARBOLD"/>
        </w:rPr>
        <w:t xml:space="preserve"> </w:t>
      </w:r>
      <w:r w:rsidR="007469D9" w:rsidRPr="00D0450B">
        <w:t>До окончания своего хода в первом раунде сражения персонаж не может осуществлять реакции.</w:t>
      </w:r>
    </w:p>
    <w:p w14:paraId="668113AC" w14:textId="2B8B934F" w:rsidR="00AA33DA" w:rsidRPr="00EC7EDA" w:rsidRDefault="00981FB1" w:rsidP="00981FB1">
      <w:pPr>
        <w:pStyle w:val="Heading4ToC"/>
        <w:rPr>
          <w:lang w:val="uk-UA" w:eastAsia="zh-CN"/>
        </w:rPr>
      </w:pPr>
      <w:r w:rsidRPr="00EC7EDA">
        <w:rPr>
          <w:rStyle w:val="CHARBOLD"/>
          <w:lang w:val="uk-UA"/>
        </w:rPr>
        <w:t>Скрывается</w:t>
      </w:r>
      <w:r w:rsidRPr="00EC7EDA">
        <w:rPr>
          <w:lang w:val="uk-UA" w:eastAsia="zh-CN"/>
        </w:rPr>
        <w:t xml:space="preserve"> [</w:t>
      </w:r>
      <w:r>
        <w:rPr>
          <w:lang w:eastAsia="zh-CN"/>
        </w:rPr>
        <w:t>Hiding</w:t>
      </w:r>
      <w:r w:rsidRPr="00EC7EDA">
        <w:rPr>
          <w:lang w:val="uk-UA" w:eastAsia="zh-CN"/>
        </w:rPr>
        <w:t>]</w:t>
      </w:r>
    </w:p>
    <w:p w14:paraId="7B444335" w14:textId="77777777" w:rsidR="00981FB1" w:rsidRPr="00EC7EDA" w:rsidRDefault="00981FB1" w:rsidP="00FF0960">
      <w:pPr>
        <w:pStyle w:val="BasicTextParagraph2"/>
        <w:rPr>
          <w:rStyle w:val="CHARBOLD"/>
          <w:lang w:val="uk-UA"/>
        </w:rPr>
      </w:pPr>
      <w:r w:rsidRPr="00EC7EDA">
        <w:rPr>
          <w:rStyle w:val="CHARBOLD"/>
          <w:lang w:val="uk-UA"/>
        </w:rPr>
        <w:t>Эффект:</w:t>
      </w:r>
    </w:p>
    <w:p w14:paraId="74E9AAAE" w14:textId="77320DF7" w:rsidR="00981FB1" w:rsidRPr="00EC7EDA" w:rsidRDefault="00981FB1" w:rsidP="00981FB1">
      <w:pPr>
        <w:pStyle w:val="Heading4ToC"/>
        <w:rPr>
          <w:lang w:val="uk-UA" w:eastAsia="zh-CN"/>
        </w:rPr>
      </w:pPr>
      <w:r w:rsidRPr="00EC7EDA">
        <w:rPr>
          <w:rStyle w:val="CHARBOLD"/>
          <w:lang w:val="uk-UA"/>
        </w:rPr>
        <w:t>Концентрируется</w:t>
      </w:r>
      <w:r w:rsidRPr="00EC7EDA">
        <w:rPr>
          <w:lang w:val="uk-UA" w:eastAsia="zh-CN"/>
        </w:rPr>
        <w:t xml:space="preserve"> [</w:t>
      </w:r>
      <w:r>
        <w:rPr>
          <w:lang w:eastAsia="zh-CN"/>
        </w:rPr>
        <w:t>Concentration</w:t>
      </w:r>
      <w:r w:rsidRPr="00EC7EDA">
        <w:rPr>
          <w:lang w:val="uk-UA" w:eastAsia="zh-CN"/>
        </w:rPr>
        <w:t>]</w:t>
      </w:r>
    </w:p>
    <w:p w14:paraId="2FF85162" w14:textId="47590E21" w:rsidR="00981FB1" w:rsidRPr="00465079" w:rsidRDefault="00981FB1" w:rsidP="00FF0960">
      <w:pPr>
        <w:pStyle w:val="BasicTextParagraph2"/>
        <w:rPr>
          <w:rStyle w:val="CHARBOLD"/>
          <w:lang w:val="uk-UA"/>
        </w:rPr>
      </w:pPr>
      <w:r w:rsidRPr="00465079">
        <w:rPr>
          <w:rStyle w:val="CHARBOLD"/>
          <w:lang w:val="uk-UA"/>
        </w:rPr>
        <w:t>Эффект:</w:t>
      </w:r>
      <w:r w:rsidR="007469D9">
        <w:rPr>
          <w:rStyle w:val="CHARBOLD"/>
          <w:lang w:val="uk-UA"/>
        </w:rPr>
        <w:t xml:space="preserve"> </w:t>
      </w:r>
      <w:r w:rsidR="007469D9" w:rsidRPr="00D0450B">
        <w:t xml:space="preserve">Персонаж сосредоточен на поддержании заклинания или </w:t>
      </w:r>
      <w:r w:rsidR="00EC10C2" w:rsidRPr="00D0450B">
        <w:t>какого-то эффекта. При получении урона или физическом отвлечении он должен сделать спасбросок Телосложения по УС</w:t>
      </w:r>
      <w:r w:rsidR="00824189" w:rsidRPr="00D0450B">
        <w:t xml:space="preserve"> максимум( </w:t>
      </w:r>
      <w:r w:rsidR="00EC10C2" w:rsidRPr="00D0450B">
        <w:t>10 и</w:t>
      </w:r>
      <w:r w:rsidR="00824189" w:rsidRPr="00D0450B">
        <w:t xml:space="preserve"> половина полученного урона).</w:t>
      </w:r>
    </w:p>
    <w:p w14:paraId="666E8951" w14:textId="27B58828" w:rsidR="00981FB1" w:rsidRPr="00465079" w:rsidRDefault="00981FB1" w:rsidP="00981FB1">
      <w:pPr>
        <w:pStyle w:val="Heading4ToC"/>
        <w:rPr>
          <w:lang w:val="uk-UA" w:eastAsia="zh-CN"/>
        </w:rPr>
      </w:pPr>
      <w:r w:rsidRPr="00981FB1">
        <w:rPr>
          <w:lang w:val="uk-UA" w:eastAsia="zh-CN"/>
        </w:rPr>
        <w:t>Стабилен</w:t>
      </w:r>
      <w:r w:rsidR="00EC7EDA" w:rsidRPr="00465079">
        <w:rPr>
          <w:lang w:val="uk-UA" w:eastAsia="zh-CN"/>
        </w:rPr>
        <w:t xml:space="preserve"> [</w:t>
      </w:r>
      <w:r w:rsidR="00EC7EDA">
        <w:rPr>
          <w:lang w:eastAsia="zh-CN"/>
        </w:rPr>
        <w:t>Stable</w:t>
      </w:r>
      <w:r w:rsidR="00EC7EDA" w:rsidRPr="00465079">
        <w:rPr>
          <w:lang w:val="uk-UA" w:eastAsia="zh-CN"/>
        </w:rPr>
        <w:t>]</w:t>
      </w:r>
    </w:p>
    <w:p w14:paraId="0AEB094B" w14:textId="77777777" w:rsidR="00981FB1" w:rsidRPr="00981FB1" w:rsidRDefault="00981FB1" w:rsidP="00FF0960">
      <w:pPr>
        <w:pStyle w:val="BasicTextParagraph2"/>
        <w:rPr>
          <w:rStyle w:val="CHARBOLD"/>
        </w:rPr>
      </w:pPr>
      <w:r w:rsidRPr="00EC7EDA">
        <w:rPr>
          <w:rStyle w:val="CHARBOLD"/>
        </w:rPr>
        <w:t>Эффект:</w:t>
      </w:r>
    </w:p>
    <w:p w14:paraId="3979A674" w14:textId="6B22541E" w:rsidR="00981FB1" w:rsidRPr="00465079" w:rsidRDefault="00981FB1" w:rsidP="00981FB1">
      <w:pPr>
        <w:pStyle w:val="Heading4ToC"/>
        <w:rPr>
          <w:lang w:val="ru-RU" w:eastAsia="zh-CN"/>
        </w:rPr>
      </w:pPr>
      <w:r w:rsidRPr="00981FB1">
        <w:rPr>
          <w:lang w:val="uk-UA" w:eastAsia="zh-CN"/>
        </w:rPr>
        <w:t>Умирает</w:t>
      </w:r>
      <w:r w:rsidR="00EC7EDA" w:rsidRPr="00465079">
        <w:rPr>
          <w:lang w:val="ru-RU" w:eastAsia="zh-CN"/>
        </w:rPr>
        <w:t xml:space="preserve"> [</w:t>
      </w:r>
      <w:r w:rsidR="00EC7EDA">
        <w:rPr>
          <w:lang w:eastAsia="zh-CN"/>
        </w:rPr>
        <w:t>Dying</w:t>
      </w:r>
      <w:r w:rsidR="00EC7EDA" w:rsidRPr="00465079">
        <w:rPr>
          <w:lang w:val="ru-RU" w:eastAsia="zh-CN"/>
        </w:rPr>
        <w:t>]</w:t>
      </w:r>
    </w:p>
    <w:p w14:paraId="281C1EC3" w14:textId="6D898EF7" w:rsidR="00981FB1" w:rsidRPr="00981FB1" w:rsidRDefault="00981FB1" w:rsidP="00FF0960">
      <w:pPr>
        <w:pStyle w:val="BasicTextParagraph2"/>
        <w:rPr>
          <w:rStyle w:val="CHARBOLD"/>
        </w:rPr>
      </w:pPr>
      <w:r w:rsidRPr="00EC7EDA">
        <w:rPr>
          <w:rStyle w:val="CHARBOLD"/>
        </w:rPr>
        <w:t>Эффект</w:t>
      </w:r>
      <w:r w:rsidRPr="00D0450B">
        <w:t>:</w:t>
      </w:r>
      <w:r w:rsidR="00824189" w:rsidRPr="00D0450B">
        <w:t xml:space="preserve"> у персонажа 0 хитов и в начале своего хода он делает спасброски от смерти.</w:t>
      </w:r>
    </w:p>
    <w:p w14:paraId="67FFB307" w14:textId="0A995B6F" w:rsidR="00981FB1" w:rsidRPr="00EC7EDA" w:rsidRDefault="00981FB1" w:rsidP="00981FB1">
      <w:pPr>
        <w:pStyle w:val="Heading4ToC"/>
        <w:rPr>
          <w:lang w:val="ru-RU" w:eastAsia="zh-CN"/>
        </w:rPr>
      </w:pPr>
      <w:r>
        <w:rPr>
          <w:lang w:val="uk-UA" w:eastAsia="zh-CN"/>
        </w:rPr>
        <w:lastRenderedPageBreak/>
        <w:t>Ускорен</w:t>
      </w:r>
      <w:r w:rsidR="00EC7EDA" w:rsidRPr="00EC7EDA">
        <w:rPr>
          <w:lang w:val="ru-RU" w:eastAsia="zh-CN"/>
        </w:rPr>
        <w:t xml:space="preserve"> [</w:t>
      </w:r>
      <w:r w:rsidR="00EC7EDA">
        <w:rPr>
          <w:lang w:eastAsia="zh-CN"/>
        </w:rPr>
        <w:t>Hasted</w:t>
      </w:r>
      <w:r w:rsidR="00EC7EDA" w:rsidRPr="00EC7EDA">
        <w:rPr>
          <w:lang w:val="ru-RU" w:eastAsia="zh-CN"/>
        </w:rPr>
        <w:t>]</w:t>
      </w:r>
    </w:p>
    <w:p w14:paraId="257FDE3B" w14:textId="77777777" w:rsidR="00D0450B" w:rsidRPr="00141CC8" w:rsidRDefault="00981FB1" w:rsidP="00FF0960">
      <w:pPr>
        <w:pStyle w:val="BasicTextParagraph2"/>
      </w:pPr>
      <w:r w:rsidRPr="00EC7EDA">
        <w:rPr>
          <w:rStyle w:val="CHARBOLD"/>
        </w:rPr>
        <w:t>Эффект:</w:t>
      </w:r>
      <w:r w:rsidR="00D0450B">
        <w:rPr>
          <w:rStyle w:val="CHARBOLD"/>
          <w:lang w:val="uk-UA"/>
        </w:rPr>
        <w:t xml:space="preserve"> </w:t>
      </w:r>
      <w:r w:rsidR="00D0450B" w:rsidRPr="00141CC8">
        <w:t>Персонаж находится под воздействием заклинания Ускорение и получает следующие преимущества:</w:t>
      </w:r>
    </w:p>
    <w:p w14:paraId="69EA638D" w14:textId="034C85A0" w:rsidR="00981FB1" w:rsidRPr="00141CC8" w:rsidRDefault="00D0450B" w:rsidP="00141CC8">
      <w:pPr>
        <w:pStyle w:val="BasicTextParagraph2"/>
        <w:numPr>
          <w:ilvl w:val="0"/>
          <w:numId w:val="16"/>
        </w:numPr>
      </w:pPr>
      <w:r w:rsidRPr="00141CC8">
        <w:t>дополнительное действие на своем ходу</w:t>
      </w:r>
    </w:p>
    <w:p w14:paraId="29AEF191" w14:textId="42F6D98F" w:rsidR="00141CC8" w:rsidRPr="00141CC8" w:rsidRDefault="00141CC8" w:rsidP="00141CC8">
      <w:pPr>
        <w:pStyle w:val="BasicTextParagraph2"/>
        <w:numPr>
          <w:ilvl w:val="0"/>
          <w:numId w:val="16"/>
        </w:numPr>
      </w:pPr>
      <w:r w:rsidRPr="00141CC8">
        <w:t>бонус +2 к УЗ</w:t>
      </w:r>
    </w:p>
    <w:p w14:paraId="13051A3E" w14:textId="5CD9E3ED" w:rsidR="00141CC8" w:rsidRPr="00141CC8" w:rsidRDefault="00141CC8" w:rsidP="00141CC8">
      <w:pPr>
        <w:pStyle w:val="BasicTextParagraph2"/>
        <w:numPr>
          <w:ilvl w:val="0"/>
          <w:numId w:val="16"/>
        </w:numPr>
        <w:rPr>
          <w:lang w:val="uk-UA"/>
        </w:rPr>
      </w:pPr>
      <w:r w:rsidRPr="00141CC8">
        <w:t xml:space="preserve">удвоенная скорость перемещения. </w:t>
      </w:r>
    </w:p>
    <w:p w14:paraId="39512BD1" w14:textId="3CC8A8DD" w:rsidR="00981FB1" w:rsidRPr="00EC7EDA" w:rsidRDefault="000E3E7F" w:rsidP="000E3E7F">
      <w:pPr>
        <w:pStyle w:val="Heading4ToC"/>
        <w:rPr>
          <w:lang w:val="ru-RU" w:eastAsia="zh-CN"/>
        </w:rPr>
      </w:pPr>
      <w:r>
        <w:rPr>
          <w:lang w:val="uk-UA" w:eastAsia="zh-CN"/>
        </w:rPr>
        <w:t>Уклоняется:</w:t>
      </w:r>
      <w:r w:rsidR="00EC7EDA" w:rsidRPr="00EC7EDA">
        <w:rPr>
          <w:lang w:val="ru-RU" w:eastAsia="zh-CN"/>
        </w:rPr>
        <w:t xml:space="preserve"> [</w:t>
      </w:r>
      <w:r w:rsidR="00EC7EDA">
        <w:rPr>
          <w:lang w:eastAsia="zh-CN"/>
        </w:rPr>
        <w:t>Dodging</w:t>
      </w:r>
      <w:r w:rsidR="00EC7EDA" w:rsidRPr="00465079">
        <w:rPr>
          <w:lang w:val="ru-RU" w:eastAsia="zh-CN"/>
        </w:rPr>
        <w:t>]</w:t>
      </w:r>
    </w:p>
    <w:p w14:paraId="1BCCBA7B" w14:textId="2906EDF7" w:rsidR="000E3E7F" w:rsidRPr="00D0450B" w:rsidRDefault="000E3E7F" w:rsidP="00FF0960">
      <w:pPr>
        <w:pStyle w:val="BasicTextParagraph2"/>
        <w:rPr>
          <w:rStyle w:val="CHARBOLD"/>
          <w:lang w:val="uk-UA"/>
        </w:rPr>
      </w:pPr>
      <w:r w:rsidRPr="00F50A27">
        <w:rPr>
          <w:rStyle w:val="CHARBOLD"/>
        </w:rPr>
        <w:t>Эффект:</w:t>
      </w:r>
      <w:r w:rsidR="00D0450B">
        <w:rPr>
          <w:rStyle w:val="CHARBOLD"/>
          <w:lang w:val="uk-UA"/>
        </w:rPr>
        <w:t xml:space="preserve"> </w:t>
      </w:r>
      <w:r w:rsidR="00D0450B" w:rsidRPr="00D0450B">
        <w:t>Персонаж получает преимущество на спасброски ловкости и атаки по нему совершаются с помехой.</w:t>
      </w:r>
    </w:p>
    <w:p w14:paraId="1BEFCAAB" w14:textId="61672467" w:rsidR="000E3E7F" w:rsidRDefault="00F50A27" w:rsidP="00F50A27">
      <w:pPr>
        <w:pStyle w:val="Heading4ToC"/>
        <w:rPr>
          <w:lang w:val="uk-UA" w:eastAsia="zh-CN"/>
        </w:rPr>
      </w:pPr>
      <w:r>
        <w:rPr>
          <w:lang w:val="uk-UA" w:eastAsia="zh-CN"/>
        </w:rPr>
        <w:t>Изготовлен против натиска</w:t>
      </w:r>
      <w:r w:rsidR="00EC7EDA" w:rsidRPr="00465079">
        <w:rPr>
          <w:lang w:val="ru-RU" w:eastAsia="zh-CN"/>
        </w:rPr>
        <w:t xml:space="preserve"> [</w:t>
      </w:r>
      <w:r w:rsidR="00EC7EDA">
        <w:rPr>
          <w:lang w:eastAsia="zh-CN"/>
        </w:rPr>
        <w:t>Set</w:t>
      </w:r>
      <w:r w:rsidR="00EC7EDA" w:rsidRPr="00465079">
        <w:rPr>
          <w:lang w:val="ru-RU" w:eastAsia="zh-CN"/>
        </w:rPr>
        <w:t xml:space="preserve"> </w:t>
      </w:r>
      <w:r w:rsidR="00EC7EDA">
        <w:rPr>
          <w:lang w:eastAsia="zh-CN"/>
        </w:rPr>
        <w:t>up</w:t>
      </w:r>
      <w:r w:rsidR="00EC7EDA" w:rsidRPr="00465079">
        <w:rPr>
          <w:lang w:val="ru-RU" w:eastAsia="zh-CN"/>
        </w:rPr>
        <w:t xml:space="preserve"> </w:t>
      </w:r>
      <w:r w:rsidR="00EC7EDA">
        <w:rPr>
          <w:lang w:eastAsia="zh-CN"/>
        </w:rPr>
        <w:t>against</w:t>
      </w:r>
      <w:r w:rsidR="00EC7EDA" w:rsidRPr="00465079">
        <w:rPr>
          <w:lang w:val="ru-RU" w:eastAsia="zh-CN"/>
        </w:rPr>
        <w:t xml:space="preserve"> </w:t>
      </w:r>
      <w:r w:rsidR="00EC7EDA">
        <w:rPr>
          <w:lang w:eastAsia="zh-CN"/>
        </w:rPr>
        <w:t>Charge</w:t>
      </w:r>
      <w:r w:rsidR="00EC7EDA" w:rsidRPr="00465079">
        <w:rPr>
          <w:lang w:val="ru-RU" w:eastAsia="zh-CN"/>
        </w:rPr>
        <w:t>]</w:t>
      </w:r>
      <w:r>
        <w:rPr>
          <w:lang w:val="uk-UA" w:eastAsia="zh-CN"/>
        </w:rPr>
        <w:t>:</w:t>
      </w:r>
    </w:p>
    <w:p w14:paraId="239AFB5B" w14:textId="77777777" w:rsidR="00F50A27" w:rsidRPr="00465079" w:rsidRDefault="00F50A27" w:rsidP="00FF0960">
      <w:pPr>
        <w:pStyle w:val="BasicTextParagraph2"/>
        <w:rPr>
          <w:rStyle w:val="CHARBOLD"/>
          <w:lang w:val="uk-UA"/>
        </w:rPr>
      </w:pPr>
      <w:r w:rsidRPr="00465079">
        <w:rPr>
          <w:rStyle w:val="CHARBOLD"/>
          <w:lang w:val="uk-UA"/>
        </w:rPr>
        <w:t>Эффект:</w:t>
      </w:r>
    </w:p>
    <w:p w14:paraId="029E14B9" w14:textId="430F1C58" w:rsidR="00F50A27" w:rsidRPr="00465079" w:rsidRDefault="00F50A27" w:rsidP="00F50A27">
      <w:pPr>
        <w:pStyle w:val="Heading4ToC"/>
        <w:rPr>
          <w:lang w:val="uk-UA" w:eastAsia="zh-CN"/>
        </w:rPr>
      </w:pPr>
      <w:r>
        <w:rPr>
          <w:lang w:val="uk-UA" w:eastAsia="zh-CN"/>
        </w:rPr>
        <w:t>Нагружен</w:t>
      </w:r>
      <w:r w:rsidR="00EC7EDA" w:rsidRPr="00465079">
        <w:rPr>
          <w:lang w:val="uk-UA" w:eastAsia="zh-CN"/>
        </w:rPr>
        <w:t xml:space="preserve"> [</w:t>
      </w:r>
      <w:r w:rsidR="00EC7EDA">
        <w:rPr>
          <w:lang w:eastAsia="zh-CN"/>
        </w:rPr>
        <w:t>Encumbered</w:t>
      </w:r>
      <w:r w:rsidR="00EC7EDA" w:rsidRPr="00465079">
        <w:rPr>
          <w:lang w:val="uk-UA" w:eastAsia="zh-CN"/>
        </w:rPr>
        <w:t>]</w:t>
      </w:r>
    </w:p>
    <w:p w14:paraId="5480BEDE" w14:textId="77777777" w:rsidR="00F50A27" w:rsidRPr="00465079" w:rsidRDefault="00F50A27" w:rsidP="00FF0960">
      <w:pPr>
        <w:pStyle w:val="BasicTextParagraph2"/>
        <w:rPr>
          <w:rStyle w:val="CHARBOLD"/>
          <w:lang w:val="uk-UA"/>
        </w:rPr>
      </w:pPr>
      <w:r w:rsidRPr="00465079">
        <w:rPr>
          <w:rStyle w:val="CHARBOLD"/>
          <w:lang w:val="uk-UA"/>
        </w:rPr>
        <w:t>Эффект:</w:t>
      </w:r>
    </w:p>
    <w:p w14:paraId="2D0C7946" w14:textId="271C64E7" w:rsidR="00F50A27" w:rsidRPr="00465079" w:rsidRDefault="00F50A27" w:rsidP="00F50A27">
      <w:pPr>
        <w:pStyle w:val="Heading4ToC"/>
        <w:rPr>
          <w:lang w:val="uk-UA" w:eastAsia="zh-CN"/>
        </w:rPr>
      </w:pPr>
      <w:r>
        <w:rPr>
          <w:lang w:val="uk-UA" w:eastAsia="zh-CN"/>
        </w:rPr>
        <w:t>Перегружен</w:t>
      </w:r>
      <w:r w:rsidR="00EC7EDA" w:rsidRPr="00465079">
        <w:rPr>
          <w:lang w:val="uk-UA" w:eastAsia="zh-CN"/>
        </w:rPr>
        <w:t xml:space="preserve"> [</w:t>
      </w:r>
      <w:r w:rsidR="00EC7EDA">
        <w:rPr>
          <w:lang w:eastAsia="zh-CN"/>
        </w:rPr>
        <w:t>Heavy</w:t>
      </w:r>
      <w:r w:rsidR="00EC7EDA" w:rsidRPr="00465079">
        <w:rPr>
          <w:lang w:val="uk-UA" w:eastAsia="zh-CN"/>
        </w:rPr>
        <w:t xml:space="preserve"> </w:t>
      </w:r>
      <w:r w:rsidR="00EC7EDA">
        <w:rPr>
          <w:lang w:eastAsia="zh-CN"/>
        </w:rPr>
        <w:t>encumbered</w:t>
      </w:r>
      <w:r w:rsidR="00EC7EDA" w:rsidRPr="00465079">
        <w:rPr>
          <w:lang w:val="uk-UA" w:eastAsia="zh-CN"/>
        </w:rPr>
        <w:t>]</w:t>
      </w:r>
    </w:p>
    <w:p w14:paraId="715E7205" w14:textId="77777777" w:rsidR="00F50A27" w:rsidRPr="00465079" w:rsidRDefault="00F50A27" w:rsidP="00FF0960">
      <w:pPr>
        <w:pStyle w:val="BasicTextParagraph2"/>
        <w:rPr>
          <w:rStyle w:val="CHARBOLD"/>
          <w:lang w:val="uk-UA"/>
        </w:rPr>
      </w:pPr>
      <w:r w:rsidRPr="00465079">
        <w:rPr>
          <w:rStyle w:val="CHARBOLD"/>
          <w:lang w:val="uk-UA"/>
        </w:rPr>
        <w:t>Эффект:</w:t>
      </w:r>
    </w:p>
    <w:p w14:paraId="504BC3D5" w14:textId="6B3D8694" w:rsidR="00A10521" w:rsidRPr="00465079" w:rsidRDefault="00A10521" w:rsidP="00A10521">
      <w:pPr>
        <w:pStyle w:val="Heading4ToC"/>
        <w:rPr>
          <w:lang w:val="uk-UA" w:eastAsia="zh-CN"/>
        </w:rPr>
      </w:pPr>
      <w:r>
        <w:rPr>
          <w:lang w:val="uk-UA" w:eastAsia="zh-CN"/>
        </w:rPr>
        <w:t xml:space="preserve">Истощен </w:t>
      </w:r>
      <w:r>
        <w:rPr>
          <w:lang w:eastAsia="zh-CN"/>
        </w:rPr>
        <w:t>x</w:t>
      </w:r>
      <w:r w:rsidRPr="00465079">
        <w:rPr>
          <w:lang w:val="uk-UA" w:eastAsia="zh-CN"/>
        </w:rPr>
        <w:t>1</w:t>
      </w:r>
      <w:r w:rsidR="00EC7EDA" w:rsidRPr="00465079">
        <w:rPr>
          <w:lang w:val="uk-UA" w:eastAsia="zh-CN"/>
        </w:rPr>
        <w:t xml:space="preserve"> [</w:t>
      </w:r>
      <w:r w:rsidR="00EC7EDA">
        <w:rPr>
          <w:lang w:eastAsia="zh-CN"/>
        </w:rPr>
        <w:t>Exhausted</w:t>
      </w:r>
      <w:r w:rsidR="00EC7EDA" w:rsidRPr="00465079">
        <w:rPr>
          <w:lang w:val="uk-UA" w:eastAsia="zh-CN"/>
        </w:rPr>
        <w:t xml:space="preserve"> </w:t>
      </w:r>
      <w:r w:rsidR="00EC7EDA">
        <w:rPr>
          <w:lang w:eastAsia="zh-CN"/>
        </w:rPr>
        <w:t>x</w:t>
      </w:r>
      <w:r w:rsidR="00EC7EDA" w:rsidRPr="00465079">
        <w:rPr>
          <w:lang w:val="uk-UA" w:eastAsia="zh-CN"/>
        </w:rPr>
        <w:t>1]</w:t>
      </w:r>
    </w:p>
    <w:p w14:paraId="2FAA0B91" w14:textId="18478A1A" w:rsidR="00A10521" w:rsidRPr="00465079" w:rsidRDefault="00A10521" w:rsidP="00FF0960">
      <w:pPr>
        <w:pStyle w:val="BasicTextParagraph2"/>
        <w:rPr>
          <w:rStyle w:val="CHARBOLD"/>
          <w:lang w:val="uk-UA"/>
        </w:rPr>
      </w:pPr>
      <w:r w:rsidRPr="00465079">
        <w:rPr>
          <w:rStyle w:val="CHARBOLD"/>
          <w:lang w:val="uk-UA"/>
        </w:rPr>
        <w:t>Эффект:</w:t>
      </w:r>
      <w:r w:rsidR="00824189" w:rsidRPr="00D0450B">
        <w:t xml:space="preserve"> </w:t>
      </w:r>
      <w:r w:rsidR="00D0450B" w:rsidRPr="00D0450B">
        <w:t>Персонаж совершает проверки характеристик с помехой.</w:t>
      </w:r>
    </w:p>
    <w:p w14:paraId="5B531641" w14:textId="3069B134" w:rsidR="00A10521" w:rsidRPr="00465079" w:rsidRDefault="00A10521" w:rsidP="00A10521">
      <w:pPr>
        <w:pStyle w:val="Heading4ToC"/>
        <w:rPr>
          <w:lang w:val="uk-UA" w:eastAsia="zh-CN"/>
        </w:rPr>
      </w:pPr>
      <w:r>
        <w:rPr>
          <w:lang w:val="uk-UA" w:eastAsia="zh-CN"/>
        </w:rPr>
        <w:t xml:space="preserve">Истощен </w:t>
      </w:r>
      <w:r>
        <w:rPr>
          <w:lang w:eastAsia="zh-CN"/>
        </w:rPr>
        <w:t>x</w:t>
      </w:r>
      <w:r w:rsidRPr="00465079">
        <w:rPr>
          <w:lang w:val="uk-UA" w:eastAsia="zh-CN"/>
        </w:rPr>
        <w:t>2</w:t>
      </w:r>
      <w:r w:rsidR="00EC7EDA" w:rsidRPr="00465079">
        <w:rPr>
          <w:lang w:val="uk-UA" w:eastAsia="zh-CN"/>
        </w:rPr>
        <w:t xml:space="preserve"> [</w:t>
      </w:r>
      <w:r w:rsidR="00EC7EDA">
        <w:rPr>
          <w:lang w:eastAsia="zh-CN"/>
        </w:rPr>
        <w:t>Exhausted</w:t>
      </w:r>
      <w:r w:rsidR="00EC7EDA" w:rsidRPr="00465079">
        <w:rPr>
          <w:lang w:val="uk-UA" w:eastAsia="zh-CN"/>
        </w:rPr>
        <w:t xml:space="preserve"> </w:t>
      </w:r>
      <w:r w:rsidR="00EC7EDA">
        <w:rPr>
          <w:lang w:eastAsia="zh-CN"/>
        </w:rPr>
        <w:t>x</w:t>
      </w:r>
      <w:r w:rsidR="00EC7EDA" w:rsidRPr="00465079">
        <w:rPr>
          <w:lang w:val="uk-UA" w:eastAsia="zh-CN"/>
        </w:rPr>
        <w:t>2]</w:t>
      </w:r>
    </w:p>
    <w:p w14:paraId="1D89B0E1" w14:textId="77777777" w:rsidR="00A10521" w:rsidRPr="00465079" w:rsidRDefault="00A10521" w:rsidP="00FF0960">
      <w:pPr>
        <w:pStyle w:val="BasicTextParagraph2"/>
        <w:rPr>
          <w:rStyle w:val="CHARBOLD"/>
          <w:lang w:val="uk-UA"/>
        </w:rPr>
      </w:pPr>
      <w:r w:rsidRPr="00465079">
        <w:rPr>
          <w:rStyle w:val="CHARBOLD"/>
          <w:lang w:val="uk-UA"/>
        </w:rPr>
        <w:t>Эффект:</w:t>
      </w:r>
    </w:p>
    <w:p w14:paraId="4074667A" w14:textId="215C539E" w:rsidR="00A10521" w:rsidRPr="00465079" w:rsidRDefault="00A10521" w:rsidP="00A10521">
      <w:pPr>
        <w:pStyle w:val="Heading4ToC"/>
        <w:rPr>
          <w:lang w:val="uk-UA" w:eastAsia="zh-CN"/>
        </w:rPr>
      </w:pPr>
      <w:r>
        <w:rPr>
          <w:lang w:val="uk-UA" w:eastAsia="zh-CN"/>
        </w:rPr>
        <w:t xml:space="preserve">Истощен </w:t>
      </w:r>
      <w:r>
        <w:rPr>
          <w:lang w:eastAsia="zh-CN"/>
        </w:rPr>
        <w:t>x</w:t>
      </w:r>
      <w:r w:rsidRPr="00465079">
        <w:rPr>
          <w:lang w:val="uk-UA" w:eastAsia="zh-CN"/>
        </w:rPr>
        <w:t>3</w:t>
      </w:r>
      <w:r w:rsidR="00EC7EDA" w:rsidRPr="00465079">
        <w:rPr>
          <w:lang w:val="uk-UA" w:eastAsia="zh-CN"/>
        </w:rPr>
        <w:t xml:space="preserve"> [</w:t>
      </w:r>
      <w:r w:rsidR="00EC7EDA">
        <w:rPr>
          <w:lang w:eastAsia="zh-CN"/>
        </w:rPr>
        <w:t>Exhausted</w:t>
      </w:r>
      <w:r w:rsidR="00EC7EDA" w:rsidRPr="00465079">
        <w:rPr>
          <w:lang w:val="uk-UA" w:eastAsia="zh-CN"/>
        </w:rPr>
        <w:t xml:space="preserve"> </w:t>
      </w:r>
      <w:r w:rsidR="00EC7EDA">
        <w:rPr>
          <w:lang w:eastAsia="zh-CN"/>
        </w:rPr>
        <w:t>x</w:t>
      </w:r>
      <w:r w:rsidR="00EC7EDA" w:rsidRPr="00465079">
        <w:rPr>
          <w:lang w:val="uk-UA" w:eastAsia="zh-CN"/>
        </w:rPr>
        <w:t>3]</w:t>
      </w:r>
    </w:p>
    <w:p w14:paraId="4C8C27FE" w14:textId="77777777" w:rsidR="00A10521" w:rsidRPr="00465079" w:rsidRDefault="00A10521" w:rsidP="00FF0960">
      <w:pPr>
        <w:pStyle w:val="BasicTextParagraph2"/>
        <w:rPr>
          <w:rStyle w:val="CHARBOLD"/>
          <w:lang w:val="uk-UA"/>
        </w:rPr>
      </w:pPr>
      <w:r w:rsidRPr="00465079">
        <w:rPr>
          <w:rStyle w:val="CHARBOLD"/>
          <w:lang w:val="uk-UA"/>
        </w:rPr>
        <w:t>Эффект:</w:t>
      </w:r>
    </w:p>
    <w:p w14:paraId="5FEBD24B" w14:textId="00755C5C" w:rsidR="00A10521" w:rsidRPr="00465079" w:rsidRDefault="00A10521" w:rsidP="00A10521">
      <w:pPr>
        <w:pStyle w:val="Heading4ToC"/>
        <w:rPr>
          <w:lang w:val="uk-UA" w:eastAsia="zh-CN"/>
        </w:rPr>
      </w:pPr>
      <w:r>
        <w:rPr>
          <w:lang w:val="uk-UA" w:eastAsia="zh-CN"/>
        </w:rPr>
        <w:t xml:space="preserve">Истощен </w:t>
      </w:r>
      <w:r>
        <w:rPr>
          <w:lang w:eastAsia="zh-CN"/>
        </w:rPr>
        <w:t>x</w:t>
      </w:r>
      <w:r w:rsidRPr="00465079">
        <w:rPr>
          <w:lang w:val="uk-UA" w:eastAsia="zh-CN"/>
        </w:rPr>
        <w:t>4</w:t>
      </w:r>
      <w:r w:rsidR="00EC7EDA" w:rsidRPr="00465079">
        <w:rPr>
          <w:lang w:val="uk-UA" w:eastAsia="zh-CN"/>
        </w:rPr>
        <w:t xml:space="preserve"> [</w:t>
      </w:r>
      <w:r w:rsidR="00EC7EDA">
        <w:rPr>
          <w:lang w:eastAsia="zh-CN"/>
        </w:rPr>
        <w:t>Exhausted</w:t>
      </w:r>
      <w:r w:rsidR="00EC7EDA" w:rsidRPr="00465079">
        <w:rPr>
          <w:lang w:val="uk-UA" w:eastAsia="zh-CN"/>
        </w:rPr>
        <w:t xml:space="preserve"> </w:t>
      </w:r>
      <w:r w:rsidR="00EC7EDA">
        <w:rPr>
          <w:lang w:eastAsia="zh-CN"/>
        </w:rPr>
        <w:t>x</w:t>
      </w:r>
      <w:r w:rsidR="00EC7EDA" w:rsidRPr="00465079">
        <w:rPr>
          <w:lang w:val="uk-UA" w:eastAsia="zh-CN"/>
        </w:rPr>
        <w:t>4]</w:t>
      </w:r>
    </w:p>
    <w:p w14:paraId="74EF7BAF" w14:textId="77777777" w:rsidR="00A10521" w:rsidRPr="00465079" w:rsidRDefault="00A10521" w:rsidP="00FF0960">
      <w:pPr>
        <w:pStyle w:val="BasicTextParagraph2"/>
        <w:rPr>
          <w:rStyle w:val="CHARBOLD"/>
          <w:lang w:val="uk-UA"/>
        </w:rPr>
      </w:pPr>
      <w:r w:rsidRPr="00465079">
        <w:rPr>
          <w:rStyle w:val="CHARBOLD"/>
          <w:lang w:val="uk-UA"/>
        </w:rPr>
        <w:t>Эффект:</w:t>
      </w:r>
    </w:p>
    <w:p w14:paraId="2DB32B9C" w14:textId="49922F3D" w:rsidR="00A10521" w:rsidRPr="00465079" w:rsidRDefault="00A10521" w:rsidP="00A10521">
      <w:pPr>
        <w:pStyle w:val="Heading4ToC"/>
        <w:rPr>
          <w:lang w:val="uk-UA" w:eastAsia="zh-CN"/>
        </w:rPr>
      </w:pPr>
      <w:r>
        <w:rPr>
          <w:lang w:val="uk-UA" w:eastAsia="zh-CN"/>
        </w:rPr>
        <w:t xml:space="preserve">Истощен </w:t>
      </w:r>
      <w:r>
        <w:rPr>
          <w:lang w:eastAsia="zh-CN"/>
        </w:rPr>
        <w:t>x</w:t>
      </w:r>
      <w:r w:rsidRPr="00465079">
        <w:rPr>
          <w:lang w:val="uk-UA" w:eastAsia="zh-CN"/>
        </w:rPr>
        <w:t>5</w:t>
      </w:r>
      <w:r w:rsidR="00EC7EDA" w:rsidRPr="00465079">
        <w:rPr>
          <w:lang w:val="uk-UA" w:eastAsia="zh-CN"/>
        </w:rPr>
        <w:t xml:space="preserve"> [</w:t>
      </w:r>
      <w:r w:rsidR="00EC7EDA">
        <w:rPr>
          <w:lang w:eastAsia="zh-CN"/>
        </w:rPr>
        <w:t>Exhausted</w:t>
      </w:r>
      <w:r w:rsidR="00EC7EDA" w:rsidRPr="00465079">
        <w:rPr>
          <w:lang w:val="uk-UA" w:eastAsia="zh-CN"/>
        </w:rPr>
        <w:t xml:space="preserve"> </w:t>
      </w:r>
      <w:r w:rsidR="00EC7EDA">
        <w:rPr>
          <w:lang w:eastAsia="zh-CN"/>
        </w:rPr>
        <w:t>x</w:t>
      </w:r>
      <w:r w:rsidR="00EC7EDA" w:rsidRPr="00465079">
        <w:rPr>
          <w:lang w:val="uk-UA" w:eastAsia="zh-CN"/>
        </w:rPr>
        <w:t>5]</w:t>
      </w:r>
    </w:p>
    <w:p w14:paraId="4D9CD564" w14:textId="77777777" w:rsidR="00A10521" w:rsidRPr="00981FB1" w:rsidRDefault="00A10521" w:rsidP="00FF0960">
      <w:pPr>
        <w:pStyle w:val="BasicTextParagraph2"/>
        <w:rPr>
          <w:rStyle w:val="CHARBOLD"/>
        </w:rPr>
      </w:pPr>
      <w:r w:rsidRPr="00F50A27">
        <w:rPr>
          <w:rStyle w:val="CHARBOLD"/>
        </w:rPr>
        <w:t>Эффект:</w:t>
      </w:r>
    </w:p>
    <w:p w14:paraId="742D160A" w14:textId="616B45DA" w:rsidR="00EC7EDA" w:rsidRPr="00465079" w:rsidRDefault="00EC7EDA" w:rsidP="00EC7EDA">
      <w:pPr>
        <w:pStyle w:val="Heading4ToC"/>
        <w:rPr>
          <w:lang w:val="ru-RU" w:eastAsia="zh-CN"/>
        </w:rPr>
      </w:pPr>
      <w:r>
        <w:rPr>
          <w:lang w:val="uk-UA" w:eastAsia="zh-CN"/>
        </w:rPr>
        <w:t>Спит</w:t>
      </w:r>
      <w:r w:rsidRPr="00465079">
        <w:rPr>
          <w:lang w:val="ru-RU" w:eastAsia="zh-CN"/>
        </w:rPr>
        <w:t xml:space="preserve"> [</w:t>
      </w:r>
      <w:r>
        <w:rPr>
          <w:lang w:eastAsia="zh-CN"/>
        </w:rPr>
        <w:t>Sleeping</w:t>
      </w:r>
      <w:r w:rsidRPr="00465079">
        <w:rPr>
          <w:lang w:val="ru-RU" w:eastAsia="zh-CN"/>
        </w:rPr>
        <w:t>]</w:t>
      </w:r>
    </w:p>
    <w:p w14:paraId="00B36ACF" w14:textId="0AD27CB8" w:rsidR="00EC7EDA" w:rsidRDefault="00EC7EDA" w:rsidP="00FF0960">
      <w:pPr>
        <w:pStyle w:val="BasicTextParagraph2"/>
        <w:rPr>
          <w:rStyle w:val="CHARBOLD"/>
        </w:rPr>
      </w:pPr>
      <w:r w:rsidRPr="00F50A27">
        <w:rPr>
          <w:rStyle w:val="CHARBOLD"/>
        </w:rPr>
        <w:t>Эффект:</w:t>
      </w:r>
    </w:p>
    <w:p w14:paraId="48074788" w14:textId="5A4FF815" w:rsidR="00CF10DB" w:rsidRDefault="00CF10DB" w:rsidP="00FF0960">
      <w:pPr>
        <w:pStyle w:val="BasicTextParagraph2"/>
        <w:rPr>
          <w:rStyle w:val="CHARBOLD"/>
        </w:rPr>
      </w:pPr>
    </w:p>
    <w:p w14:paraId="48ED2900" w14:textId="64FE7295" w:rsidR="00CF10DB" w:rsidRDefault="00CF10DB" w:rsidP="00CF10DB">
      <w:pPr>
        <w:pStyle w:val="Heading2ToC"/>
        <w:rPr>
          <w:b w:val="0"/>
        </w:rPr>
      </w:pPr>
      <w:bookmarkStart w:id="180" w:name="_Toc70532881"/>
      <w:r w:rsidRPr="00CF10DB">
        <w:rPr>
          <w:b w:val="0"/>
        </w:rPr>
        <w:t>Хара</w:t>
      </w:r>
      <w:r>
        <w:rPr>
          <w:b w:val="0"/>
        </w:rPr>
        <w:t>ктеристики НИП-ов и чудовищ</w:t>
      </w:r>
      <w:bookmarkEnd w:id="180"/>
    </w:p>
    <w:p w14:paraId="107EAD2D" w14:textId="66C6522A" w:rsidR="00CF10DB" w:rsidRDefault="00CF10DB" w:rsidP="00CF10DB">
      <w:pPr>
        <w:pStyle w:val="BasicTextParagraph1"/>
        <w:rPr>
          <w:lang w:val="uk-UA" w:eastAsia="zh-CN"/>
        </w:rPr>
      </w:pPr>
    </w:p>
    <w:p w14:paraId="614B05A6" w14:textId="7E694492" w:rsidR="00CF10DB" w:rsidRDefault="00CF10DB" w:rsidP="00FF0960">
      <w:pPr>
        <w:pStyle w:val="BasicTextParagraph2"/>
      </w:pPr>
      <w:r>
        <w:rPr>
          <w:lang w:val="en-US"/>
        </w:rPr>
        <w:t>ECL</w:t>
      </w:r>
      <w:r w:rsidRPr="00CF10DB">
        <w:t xml:space="preserve"> (ЭУП) – </w:t>
      </w:r>
      <w:r>
        <w:rPr>
          <w:lang w:val="en-US"/>
        </w:rPr>
        <w:t>Effective</w:t>
      </w:r>
      <w:r w:rsidRPr="00CF10DB">
        <w:t xml:space="preserve"> </w:t>
      </w:r>
      <w:r>
        <w:rPr>
          <w:lang w:val="en-US"/>
        </w:rPr>
        <w:t>Character</w:t>
      </w:r>
      <w:r w:rsidRPr="00CF10DB">
        <w:t xml:space="preserve"> </w:t>
      </w:r>
      <w:r>
        <w:rPr>
          <w:lang w:val="en-US"/>
        </w:rPr>
        <w:t>Level</w:t>
      </w:r>
      <w:r w:rsidRPr="00CF10DB">
        <w:t xml:space="preserve"> – Эффективный уровень персонажа </w:t>
      </w:r>
      <w:r>
        <w:t>–</w:t>
      </w:r>
      <w:r w:rsidRPr="00CF10DB">
        <w:t xml:space="preserve"> пок</w:t>
      </w:r>
      <w:r>
        <w:t>азывает персонажу какого уровня приблизительно соответствует НИП или чудовище.</w:t>
      </w:r>
    </w:p>
    <w:p w14:paraId="2778849C" w14:textId="7B7867AB" w:rsidR="00CF10DB" w:rsidRPr="00B3477C" w:rsidRDefault="0039504E" w:rsidP="00FF0960">
      <w:pPr>
        <w:pStyle w:val="BasicTextParagraph2"/>
      </w:pPr>
      <w:r>
        <w:rPr>
          <w:lang w:val="en-US"/>
        </w:rPr>
        <w:t>Damage</w:t>
      </w:r>
      <w:r w:rsidRPr="0039504E">
        <w:t xml:space="preserve"> </w:t>
      </w:r>
      <w:r>
        <w:rPr>
          <w:lang w:val="en-US"/>
        </w:rPr>
        <w:t>Reduction</w:t>
      </w:r>
      <w:r w:rsidRPr="0039504E">
        <w:t xml:space="preserve"> </w:t>
      </w:r>
      <w:r>
        <w:rPr>
          <w:lang w:val="en-US"/>
        </w:rPr>
        <w:t>XX</w:t>
      </w:r>
      <w:r w:rsidRPr="0066647D">
        <w:t>/</w:t>
      </w:r>
      <w:r w:rsidRPr="0039504E">
        <w:t xml:space="preserve"> (</w:t>
      </w:r>
      <w:r>
        <w:t>Уменьшение урона</w:t>
      </w:r>
      <w:r w:rsidRPr="0039504E">
        <w:t xml:space="preserve"> </w:t>
      </w:r>
      <w:r>
        <w:rPr>
          <w:lang w:val="en-US"/>
        </w:rPr>
        <w:t>XX</w:t>
      </w:r>
      <w:r>
        <w:t xml:space="preserve">) – </w:t>
      </w:r>
      <w:r>
        <w:rPr>
          <w:lang w:val="uk-UA"/>
        </w:rPr>
        <w:t xml:space="preserve">определяет насколько </w:t>
      </w:r>
      <w:r w:rsidR="0066647D">
        <w:t xml:space="preserve">уменьшается урон, если не нанесен определенным оружием. Если источник урона указан в </w:t>
      </w:r>
      <w:r w:rsidR="004D7041">
        <w:t xml:space="preserve">квадартных скобках, то действует всегда. К примеру </w:t>
      </w:r>
      <w:r w:rsidR="004D7041">
        <w:rPr>
          <w:lang w:val="en-US"/>
        </w:rPr>
        <w:t>DR</w:t>
      </w:r>
      <w:r w:rsidR="004D7041" w:rsidRPr="004D7041">
        <w:t xml:space="preserve"> 10/</w:t>
      </w:r>
      <w:r w:rsidR="00DC450C">
        <w:rPr>
          <w:lang w:val="en-US"/>
        </w:rPr>
        <w:t>magic</w:t>
      </w:r>
      <w:r w:rsidR="004D7041" w:rsidRPr="004D7041">
        <w:t xml:space="preserve"> – </w:t>
      </w:r>
      <w:r w:rsidR="004D7041">
        <w:t>означает, что урон уменьшается на 10 единиц, если только оружие</w:t>
      </w:r>
      <w:r w:rsidR="00DC450C" w:rsidRPr="00DC450C">
        <w:t xml:space="preserve"> </w:t>
      </w:r>
      <w:r w:rsidR="00DC450C">
        <w:t xml:space="preserve">не является волшебным, </w:t>
      </w:r>
      <w:r w:rsidR="00DC450C">
        <w:rPr>
          <w:lang w:val="en-US"/>
        </w:rPr>
        <w:t>DR</w:t>
      </w:r>
      <w:r w:rsidR="00DC450C" w:rsidRPr="00DC450C">
        <w:t xml:space="preserve"> 15/</w:t>
      </w:r>
      <w:r w:rsidR="00DC450C">
        <w:rPr>
          <w:lang w:val="en-US"/>
        </w:rPr>
        <w:t>magic</w:t>
      </w:r>
      <w:r w:rsidR="00B3477C" w:rsidRPr="00B3477C">
        <w:t xml:space="preserve"> [</w:t>
      </w:r>
      <w:r w:rsidR="00B3477C">
        <w:rPr>
          <w:lang w:val="en-US"/>
        </w:rPr>
        <w:t>cold</w:t>
      </w:r>
      <w:r w:rsidR="00B3477C" w:rsidRPr="00B3477C">
        <w:t xml:space="preserve"> </w:t>
      </w:r>
      <w:r w:rsidR="00B3477C">
        <w:rPr>
          <w:lang w:val="en-US"/>
        </w:rPr>
        <w:t>steel</w:t>
      </w:r>
      <w:r w:rsidR="00B3477C" w:rsidRPr="00B3477C">
        <w:t xml:space="preserve">] </w:t>
      </w:r>
      <w:r w:rsidR="00B3477C">
        <w:t>– означает что урон уменьшается на 15 единиц, если только оружие не является волшебным, но оружие из холодной стали действует всегда.</w:t>
      </w:r>
    </w:p>
    <w:p w14:paraId="47E58CB2" w14:textId="77777777" w:rsidR="00CF10DB" w:rsidRPr="00CF10DB" w:rsidRDefault="00CF10DB" w:rsidP="00FF0960">
      <w:pPr>
        <w:pStyle w:val="BasicTextParagraph2"/>
      </w:pPr>
    </w:p>
    <w:p w14:paraId="34A64320" w14:textId="77777777" w:rsidR="006170BF" w:rsidRPr="00CF10DB" w:rsidRDefault="006170BF">
      <w:pPr>
        <w:rPr>
          <w:rFonts w:asciiTheme="majorHAnsi" w:hAnsiTheme="majorHAnsi"/>
          <w:b/>
          <w:bCs w:val="0"/>
          <w:color w:val="4D0000"/>
          <w:sz w:val="36"/>
          <w:szCs w:val="36"/>
          <w:lang w:val="uk-UA" w:eastAsia="zh-CN"/>
        </w:rPr>
      </w:pPr>
      <w:r w:rsidRPr="00CF10DB">
        <w:rPr>
          <w:lang w:val="uk-UA"/>
        </w:rPr>
        <w:br w:type="page"/>
      </w:r>
    </w:p>
    <w:p w14:paraId="42BE7757" w14:textId="77777777" w:rsidR="005629C8" w:rsidRPr="00735AAD" w:rsidRDefault="005629C8" w:rsidP="005629C8">
      <w:pPr>
        <w:pStyle w:val="DocumentChapterTitleToC"/>
      </w:pPr>
      <w:bookmarkStart w:id="181" w:name="_Toc70532882"/>
      <w:r w:rsidRPr="00735AAD">
        <w:lastRenderedPageBreak/>
        <w:t>Снаряжение</w:t>
      </w:r>
      <w:bookmarkEnd w:id="181"/>
    </w:p>
    <w:p w14:paraId="1FF51096" w14:textId="77777777" w:rsidR="005629C8" w:rsidRPr="00597200" w:rsidRDefault="005629C8" w:rsidP="005629C8">
      <w:pPr>
        <w:pStyle w:val="DROPCAP"/>
        <w:framePr w:wrap="around"/>
      </w:pPr>
      <w:r w:rsidRPr="00597200">
        <w:t>К</w:t>
      </w:r>
    </w:p>
    <w:p w14:paraId="178A0504" w14:textId="77777777" w:rsidR="005629C8" w:rsidRPr="00735AAD" w:rsidRDefault="005629C8" w:rsidP="00FF0960">
      <w:pPr>
        <w:pStyle w:val="BasicTextParagraph2"/>
      </w:pPr>
      <w:r w:rsidRPr="00735AAD">
        <w:t xml:space="preserve">аждый бывалый искатель приключений знает старую фразу: "С правильным снаряжением нечего бояться» Все, что авантюрист несет с собой, для чего то сделано, и как то используется, обычно для жизненно важных, или приводящих к успеху целей. От могучего боевого топора до мелкого шлямбура с верным бурдюком - каждый предмет снаряжения бережно выбирался и подгонялся. </w:t>
      </w:r>
    </w:p>
    <w:p w14:paraId="24EF189C" w14:textId="77777777" w:rsidR="005629C8" w:rsidRPr="00735AAD" w:rsidRDefault="005629C8" w:rsidP="00FF0960">
      <w:pPr>
        <w:pStyle w:val="BasicTextParagraph2"/>
      </w:pPr>
      <w:r w:rsidRPr="00735AAD">
        <w:t xml:space="preserve">Как правило, такая подгонка экипировки требует времени, навыков и затрат в золоте. Например, упомянутый усиленный рюкзак, вероятно, потребует, чтобы персонаж был обучен инструментам кожевенника, провел день или два, работая над ним, и обладал некоторым количеством материала, из которого он будет добавлять. </w:t>
      </w:r>
    </w:p>
    <w:p w14:paraId="038FEE52" w14:textId="77777777" w:rsidR="005629C8" w:rsidRPr="005157A2" w:rsidRDefault="005629C8" w:rsidP="00FF0960">
      <w:pPr>
        <w:pStyle w:val="BasicTextParagraph2"/>
      </w:pPr>
      <w:r w:rsidRPr="005157A2">
        <w:t>Для путешествий в условиях суровой внешней среды следует особенно осторожно и ответственно подбирать снаряжение.</w:t>
      </w:r>
    </w:p>
    <w:p w14:paraId="43B66481" w14:textId="77777777" w:rsidR="005629C8" w:rsidRDefault="005629C8" w:rsidP="00FF0960">
      <w:pPr>
        <w:pStyle w:val="BasicTextParagraph2"/>
      </w:pPr>
      <w:r w:rsidRPr="00735AAD">
        <w:t>Этот раздел расширяет правила для предметов и снаряжения, найденных в Руководстве Игрока. Снаряжение, перечисленное здесь, имеет тот же вес и стоимость, что и в руководстве игрока, но со следующими дополнениями или модификациями. Некоторых предметов, описанных здесь, нет в руководстве игрока, поэтому их вес и стоимость указаны тут.</w:t>
      </w:r>
    </w:p>
    <w:p w14:paraId="473A82DA" w14:textId="77777777" w:rsidR="005629C8" w:rsidRDefault="005629C8" w:rsidP="005629C8">
      <w:pPr>
        <w:pStyle w:val="BoxedtextV1"/>
        <w:rPr>
          <w:lang w:val="ru-RU"/>
        </w:rPr>
      </w:pPr>
      <w:r>
        <w:rPr>
          <w:lang w:val="ru-RU"/>
        </w:rPr>
        <w:t>Предметы расширены за счет хардкаверов и старых редакций</w:t>
      </w:r>
    </w:p>
    <w:p w14:paraId="2ABAC4CE" w14:textId="77777777" w:rsidR="005629C8" w:rsidRPr="00735AAD" w:rsidRDefault="005629C8" w:rsidP="005629C8">
      <w:pPr>
        <w:pStyle w:val="Heading2ToC"/>
      </w:pPr>
      <w:bookmarkStart w:id="182" w:name="_Toc70532883"/>
      <w:r w:rsidRPr="00735AAD">
        <w:t>Предметы</w:t>
      </w:r>
      <w:bookmarkEnd w:id="182"/>
    </w:p>
    <w:p w14:paraId="5A1CE3FB" w14:textId="77777777" w:rsidR="005629C8" w:rsidRDefault="005629C8" w:rsidP="00FF0960">
      <w:pPr>
        <w:pStyle w:val="BasicTextParagraph2"/>
      </w:pPr>
    </w:p>
    <w:p w14:paraId="21630986" w14:textId="77777777" w:rsidR="005629C8" w:rsidRDefault="005629C8" w:rsidP="005629C8">
      <w:pPr>
        <w:pStyle w:val="TABLEHEADING"/>
      </w:pPr>
      <w:r w:rsidRPr="00737C79">
        <w:t>Дополнительное</w:t>
      </w:r>
      <w:r>
        <w:t xml:space="preserve"> снаряжение</w:t>
      </w:r>
    </w:p>
    <w:tbl>
      <w:tblPr>
        <w:tblStyle w:val="TableClassCoreGreen"/>
        <w:tblW w:w="0" w:type="auto"/>
        <w:tblInd w:w="5" w:type="dxa"/>
        <w:tblLook w:val="04A0" w:firstRow="1" w:lastRow="0" w:firstColumn="1" w:lastColumn="0" w:noHBand="0" w:noVBand="1"/>
      </w:tblPr>
      <w:tblGrid>
        <w:gridCol w:w="1673"/>
        <w:gridCol w:w="1674"/>
        <w:gridCol w:w="1674"/>
      </w:tblGrid>
      <w:tr w:rsidR="005629C8" w:rsidRPr="00737C79" w14:paraId="0431CC06" w14:textId="77777777" w:rsidTr="00513755">
        <w:trPr>
          <w:cnfStyle w:val="100000000000" w:firstRow="1" w:lastRow="0" w:firstColumn="0" w:lastColumn="0" w:oddVBand="0" w:evenVBand="0" w:oddHBand="0" w:evenHBand="0" w:firstRowFirstColumn="0" w:firstRowLastColumn="0" w:lastRowFirstColumn="0" w:lastRowLastColumn="0"/>
        </w:trPr>
        <w:tc>
          <w:tcPr>
            <w:tcW w:w="1673" w:type="dxa"/>
          </w:tcPr>
          <w:p w14:paraId="6F711E63" w14:textId="77777777" w:rsidR="005629C8" w:rsidRPr="00737C79" w:rsidRDefault="005629C8" w:rsidP="00513755">
            <w:pPr>
              <w:pStyle w:val="TableHeader"/>
            </w:pPr>
            <w:r w:rsidRPr="00737C79">
              <w:rPr>
                <w:rFonts w:ascii="Calibri" w:hAnsi="Calibri"/>
              </w:rPr>
              <w:t>Предмет</w:t>
            </w:r>
          </w:p>
        </w:tc>
        <w:tc>
          <w:tcPr>
            <w:tcW w:w="1674" w:type="dxa"/>
          </w:tcPr>
          <w:p w14:paraId="61A7AB75" w14:textId="77777777" w:rsidR="005629C8" w:rsidRPr="00737C79" w:rsidRDefault="005629C8" w:rsidP="00513755">
            <w:pPr>
              <w:pStyle w:val="TableHeader"/>
            </w:pPr>
            <w:r w:rsidRPr="00737C79">
              <w:rPr>
                <w:rFonts w:ascii="Calibri" w:hAnsi="Calibri"/>
              </w:rPr>
              <w:t>Стоимость</w:t>
            </w:r>
          </w:p>
        </w:tc>
        <w:tc>
          <w:tcPr>
            <w:tcW w:w="1674" w:type="dxa"/>
          </w:tcPr>
          <w:p w14:paraId="78698C21" w14:textId="77777777" w:rsidR="005629C8" w:rsidRPr="00737C79" w:rsidRDefault="005629C8" w:rsidP="00513755">
            <w:pPr>
              <w:pStyle w:val="TableHeader"/>
            </w:pPr>
            <w:r w:rsidRPr="00737C79">
              <w:rPr>
                <w:rFonts w:ascii="Calibri" w:hAnsi="Calibri"/>
              </w:rPr>
              <w:t>Вес</w:t>
            </w:r>
          </w:p>
        </w:tc>
      </w:tr>
      <w:tr w:rsidR="005629C8" w:rsidRPr="00737C79" w14:paraId="33C45F42" w14:textId="77777777" w:rsidTr="00513755">
        <w:tc>
          <w:tcPr>
            <w:tcW w:w="5021" w:type="dxa"/>
            <w:gridSpan w:val="3"/>
          </w:tcPr>
          <w:p w14:paraId="056CA360" w14:textId="77777777" w:rsidR="005629C8" w:rsidRPr="00737C79" w:rsidRDefault="005629C8" w:rsidP="00513755">
            <w:pPr>
              <w:pStyle w:val="TableHeader"/>
            </w:pPr>
            <w:r w:rsidRPr="000660CC">
              <w:rPr>
                <w:rFonts w:ascii="Calibri" w:hAnsi="Calibri"/>
                <w:lang w:val="ru-RU"/>
              </w:rPr>
              <w:t>Зимнее снаряжение</w:t>
            </w:r>
          </w:p>
        </w:tc>
      </w:tr>
      <w:tr w:rsidR="005629C8" w:rsidRPr="00737C79" w14:paraId="571FBC5D" w14:textId="77777777" w:rsidTr="00513755">
        <w:trPr>
          <w:cnfStyle w:val="000000010000" w:firstRow="0" w:lastRow="0" w:firstColumn="0" w:lastColumn="0" w:oddVBand="0" w:evenVBand="0" w:oddHBand="0" w:evenHBand="1" w:firstRowFirstColumn="0" w:firstRowLastColumn="0" w:lastRowFirstColumn="0" w:lastRowLastColumn="0"/>
        </w:trPr>
        <w:tc>
          <w:tcPr>
            <w:tcW w:w="1673" w:type="dxa"/>
          </w:tcPr>
          <w:p w14:paraId="0F874876" w14:textId="77777777" w:rsidR="005629C8" w:rsidRPr="00737C79" w:rsidRDefault="005629C8" w:rsidP="00513755">
            <w:pPr>
              <w:pStyle w:val="TableCell"/>
            </w:pPr>
            <w:r w:rsidRPr="00737C79">
              <w:rPr>
                <w:rFonts w:ascii="Calibri" w:hAnsi="Calibri"/>
              </w:rPr>
              <w:t>Комплект</w:t>
            </w:r>
            <w:r w:rsidRPr="00737C79">
              <w:t xml:space="preserve"> </w:t>
            </w:r>
            <w:r w:rsidRPr="00737C79">
              <w:rPr>
                <w:rFonts w:ascii="Calibri" w:hAnsi="Calibri"/>
              </w:rPr>
              <w:t>зимней</w:t>
            </w:r>
            <w:r w:rsidRPr="00737C79">
              <w:t xml:space="preserve"> </w:t>
            </w:r>
            <w:r w:rsidRPr="00737C79">
              <w:rPr>
                <w:rFonts w:ascii="Calibri" w:hAnsi="Calibri"/>
              </w:rPr>
              <w:t>одежды</w:t>
            </w:r>
          </w:p>
        </w:tc>
        <w:tc>
          <w:tcPr>
            <w:tcW w:w="1674" w:type="dxa"/>
          </w:tcPr>
          <w:p w14:paraId="53F39668" w14:textId="77777777" w:rsidR="005629C8" w:rsidRPr="00737C79" w:rsidRDefault="005629C8" w:rsidP="00513755">
            <w:pPr>
              <w:pStyle w:val="TableCell"/>
            </w:pPr>
            <w:r w:rsidRPr="00737C79">
              <w:t xml:space="preserve">5 </w:t>
            </w:r>
            <w:r w:rsidRPr="00737C79">
              <w:rPr>
                <w:rFonts w:ascii="Calibri" w:hAnsi="Calibri"/>
              </w:rPr>
              <w:t>зм</w:t>
            </w:r>
          </w:p>
        </w:tc>
        <w:tc>
          <w:tcPr>
            <w:tcW w:w="1674" w:type="dxa"/>
          </w:tcPr>
          <w:p w14:paraId="42DDEED2" w14:textId="77777777" w:rsidR="005629C8" w:rsidRPr="00737C79" w:rsidRDefault="005629C8" w:rsidP="00513755">
            <w:pPr>
              <w:pStyle w:val="TableCell"/>
            </w:pPr>
            <w:r w:rsidRPr="00737C79">
              <w:t xml:space="preserve">8 </w:t>
            </w:r>
            <w:r w:rsidRPr="00737C79">
              <w:rPr>
                <w:rFonts w:ascii="Calibri" w:hAnsi="Calibri"/>
              </w:rPr>
              <w:t>фунтов</w:t>
            </w:r>
          </w:p>
        </w:tc>
      </w:tr>
      <w:tr w:rsidR="005629C8" w:rsidRPr="00737C79" w14:paraId="26C7E3B5" w14:textId="77777777" w:rsidTr="00513755">
        <w:tc>
          <w:tcPr>
            <w:tcW w:w="1673" w:type="dxa"/>
          </w:tcPr>
          <w:p w14:paraId="778A1FF6" w14:textId="77777777" w:rsidR="005629C8" w:rsidRDefault="005629C8" w:rsidP="00513755">
            <w:pPr>
              <w:pStyle w:val="TableCell"/>
              <w:rPr>
                <w:rFonts w:ascii="Calibri" w:hAnsi="Calibri"/>
                <w:lang w:val="uk-UA"/>
              </w:rPr>
            </w:pPr>
            <w:r>
              <w:rPr>
                <w:rFonts w:ascii="Calibri" w:hAnsi="Calibri"/>
                <w:lang w:val="uk-UA"/>
              </w:rPr>
              <w:t>Коньки</w:t>
            </w:r>
          </w:p>
        </w:tc>
        <w:tc>
          <w:tcPr>
            <w:tcW w:w="1674" w:type="dxa"/>
          </w:tcPr>
          <w:p w14:paraId="08F91AF4" w14:textId="77777777" w:rsidR="005629C8" w:rsidRPr="00737C79" w:rsidRDefault="005629C8" w:rsidP="00513755">
            <w:pPr>
              <w:pStyle w:val="TableCell"/>
            </w:pPr>
          </w:p>
        </w:tc>
        <w:tc>
          <w:tcPr>
            <w:tcW w:w="1674" w:type="dxa"/>
          </w:tcPr>
          <w:p w14:paraId="578BBC69" w14:textId="77777777" w:rsidR="005629C8" w:rsidRPr="00737C79" w:rsidRDefault="005629C8" w:rsidP="00513755">
            <w:pPr>
              <w:pStyle w:val="TableCell"/>
            </w:pPr>
          </w:p>
        </w:tc>
      </w:tr>
      <w:tr w:rsidR="005629C8" w:rsidRPr="00737C79" w14:paraId="2B638AEC" w14:textId="77777777" w:rsidTr="00513755">
        <w:trPr>
          <w:cnfStyle w:val="000000010000" w:firstRow="0" w:lastRow="0" w:firstColumn="0" w:lastColumn="0" w:oddVBand="0" w:evenVBand="0" w:oddHBand="0" w:evenHBand="1" w:firstRowFirstColumn="0" w:firstRowLastColumn="0" w:lastRowFirstColumn="0" w:lastRowLastColumn="0"/>
        </w:trPr>
        <w:tc>
          <w:tcPr>
            <w:tcW w:w="1673" w:type="dxa"/>
          </w:tcPr>
          <w:p w14:paraId="5D776F3E" w14:textId="77777777" w:rsidR="005629C8" w:rsidRDefault="005629C8" w:rsidP="00513755">
            <w:pPr>
              <w:pStyle w:val="TableCell"/>
              <w:rPr>
                <w:rFonts w:ascii="Calibri" w:hAnsi="Calibri"/>
                <w:lang w:val="uk-UA"/>
              </w:rPr>
            </w:pPr>
            <w:r>
              <w:rPr>
                <w:rFonts w:ascii="Calibri" w:hAnsi="Calibri"/>
                <w:lang w:val="uk-UA"/>
              </w:rPr>
              <w:t>Лыжи</w:t>
            </w:r>
          </w:p>
        </w:tc>
        <w:tc>
          <w:tcPr>
            <w:tcW w:w="1674" w:type="dxa"/>
          </w:tcPr>
          <w:p w14:paraId="49F38B38" w14:textId="77777777" w:rsidR="005629C8" w:rsidRPr="00737C79" w:rsidRDefault="005629C8" w:rsidP="00513755">
            <w:pPr>
              <w:pStyle w:val="TableCell"/>
            </w:pPr>
          </w:p>
        </w:tc>
        <w:tc>
          <w:tcPr>
            <w:tcW w:w="1674" w:type="dxa"/>
          </w:tcPr>
          <w:p w14:paraId="1F30BA30" w14:textId="77777777" w:rsidR="005629C8" w:rsidRPr="00737C79" w:rsidRDefault="005629C8" w:rsidP="00513755">
            <w:pPr>
              <w:pStyle w:val="TableCell"/>
            </w:pPr>
          </w:p>
        </w:tc>
      </w:tr>
      <w:tr w:rsidR="005629C8" w:rsidRPr="00737C79" w14:paraId="3D612942" w14:textId="77777777" w:rsidTr="00513755">
        <w:tc>
          <w:tcPr>
            <w:tcW w:w="1673" w:type="dxa"/>
          </w:tcPr>
          <w:p w14:paraId="24D53E27" w14:textId="77777777" w:rsidR="005629C8" w:rsidRDefault="005629C8" w:rsidP="00513755">
            <w:pPr>
              <w:pStyle w:val="TableCell"/>
              <w:rPr>
                <w:rFonts w:ascii="Calibri" w:hAnsi="Calibri"/>
                <w:lang w:val="uk-UA"/>
              </w:rPr>
            </w:pPr>
            <w:r>
              <w:rPr>
                <w:rFonts w:ascii="Calibri" w:hAnsi="Calibri"/>
                <w:lang w:val="uk-UA"/>
              </w:rPr>
              <w:t>Снегоступы</w:t>
            </w:r>
          </w:p>
        </w:tc>
        <w:tc>
          <w:tcPr>
            <w:tcW w:w="1674" w:type="dxa"/>
          </w:tcPr>
          <w:p w14:paraId="23BE1D69" w14:textId="77777777" w:rsidR="005629C8" w:rsidRPr="00737C79" w:rsidRDefault="005629C8" w:rsidP="00513755">
            <w:pPr>
              <w:pStyle w:val="TableCell"/>
            </w:pPr>
          </w:p>
        </w:tc>
        <w:tc>
          <w:tcPr>
            <w:tcW w:w="1674" w:type="dxa"/>
          </w:tcPr>
          <w:p w14:paraId="4F7B044F" w14:textId="77777777" w:rsidR="005629C8" w:rsidRPr="00737C79" w:rsidRDefault="005629C8" w:rsidP="00513755">
            <w:pPr>
              <w:pStyle w:val="TableCell"/>
            </w:pPr>
          </w:p>
        </w:tc>
      </w:tr>
      <w:tr w:rsidR="005629C8" w:rsidRPr="00737C79" w14:paraId="3A2BA99C" w14:textId="77777777" w:rsidTr="00513755">
        <w:trPr>
          <w:cnfStyle w:val="000000010000" w:firstRow="0" w:lastRow="0" w:firstColumn="0" w:lastColumn="0" w:oddVBand="0" w:evenVBand="0" w:oddHBand="0" w:evenHBand="1" w:firstRowFirstColumn="0" w:firstRowLastColumn="0" w:lastRowFirstColumn="0" w:lastRowLastColumn="0"/>
        </w:trPr>
        <w:tc>
          <w:tcPr>
            <w:tcW w:w="1673" w:type="dxa"/>
          </w:tcPr>
          <w:p w14:paraId="5378ABA8" w14:textId="77777777" w:rsidR="005629C8" w:rsidRPr="000660CC" w:rsidRDefault="005629C8" w:rsidP="00513755">
            <w:pPr>
              <w:pStyle w:val="TableCell"/>
              <w:rPr>
                <w:rFonts w:ascii="Calibri" w:hAnsi="Calibri"/>
              </w:rPr>
            </w:pPr>
            <w:r>
              <w:rPr>
                <w:rFonts w:ascii="Calibri" w:hAnsi="Calibri"/>
              </w:rPr>
              <w:t>Firewood</w:t>
            </w:r>
          </w:p>
        </w:tc>
        <w:tc>
          <w:tcPr>
            <w:tcW w:w="1674" w:type="dxa"/>
          </w:tcPr>
          <w:p w14:paraId="575E2E56" w14:textId="77777777" w:rsidR="005629C8" w:rsidRPr="000660CC" w:rsidRDefault="005629C8" w:rsidP="00513755">
            <w:pPr>
              <w:pStyle w:val="TableCell"/>
              <w:rPr>
                <w:rFonts w:asciiTheme="minorHAnsi" w:hAnsiTheme="minorHAnsi"/>
                <w:lang w:val="ru-RU"/>
              </w:rPr>
            </w:pPr>
            <w:r>
              <w:t xml:space="preserve">1 </w:t>
            </w:r>
            <w:r>
              <w:rPr>
                <w:rFonts w:asciiTheme="minorHAnsi" w:hAnsiTheme="minorHAnsi"/>
                <w:lang w:val="ru-RU"/>
              </w:rPr>
              <w:t>мм</w:t>
            </w:r>
          </w:p>
        </w:tc>
        <w:tc>
          <w:tcPr>
            <w:tcW w:w="1674" w:type="dxa"/>
          </w:tcPr>
          <w:p w14:paraId="53247F12" w14:textId="77777777" w:rsidR="005629C8" w:rsidRPr="000660CC" w:rsidRDefault="005629C8" w:rsidP="00513755">
            <w:pPr>
              <w:pStyle w:val="TableCell"/>
              <w:rPr>
                <w:rFonts w:asciiTheme="minorHAnsi" w:hAnsiTheme="minorHAnsi"/>
                <w:lang w:val="ru-RU"/>
              </w:rPr>
            </w:pPr>
            <w:r>
              <w:rPr>
                <w:rFonts w:asciiTheme="minorHAnsi" w:hAnsiTheme="minorHAnsi"/>
                <w:lang w:val="ru-RU"/>
              </w:rPr>
              <w:t>20 фунтов</w:t>
            </w:r>
          </w:p>
        </w:tc>
      </w:tr>
      <w:tr w:rsidR="005629C8" w:rsidRPr="00737C79" w14:paraId="67CDBC79" w14:textId="77777777" w:rsidTr="00513755">
        <w:tc>
          <w:tcPr>
            <w:tcW w:w="1673" w:type="dxa"/>
          </w:tcPr>
          <w:p w14:paraId="381697DE" w14:textId="77777777" w:rsidR="005629C8" w:rsidRPr="00CD7EF5" w:rsidRDefault="005629C8" w:rsidP="00513755">
            <w:pPr>
              <w:pStyle w:val="TableCell"/>
              <w:rPr>
                <w:rFonts w:ascii="Calibri" w:hAnsi="Calibri"/>
                <w:lang w:val="ru-RU"/>
              </w:rPr>
            </w:pPr>
            <w:r>
              <w:rPr>
                <w:rFonts w:ascii="Calibri" w:hAnsi="Calibri"/>
                <w:lang w:val="ru-RU"/>
              </w:rPr>
              <w:t>Сани</w:t>
            </w:r>
          </w:p>
        </w:tc>
        <w:tc>
          <w:tcPr>
            <w:tcW w:w="1674" w:type="dxa"/>
          </w:tcPr>
          <w:p w14:paraId="55CD0374" w14:textId="77777777" w:rsidR="005629C8" w:rsidRDefault="005629C8" w:rsidP="00513755">
            <w:pPr>
              <w:pStyle w:val="TableCell"/>
            </w:pPr>
          </w:p>
        </w:tc>
        <w:tc>
          <w:tcPr>
            <w:tcW w:w="1674" w:type="dxa"/>
          </w:tcPr>
          <w:p w14:paraId="350A50E2" w14:textId="77777777" w:rsidR="005629C8" w:rsidRDefault="005629C8" w:rsidP="00513755">
            <w:pPr>
              <w:pStyle w:val="TableCell"/>
              <w:rPr>
                <w:lang w:val="ru-RU"/>
              </w:rPr>
            </w:pPr>
          </w:p>
        </w:tc>
      </w:tr>
      <w:tr w:rsidR="005629C8" w:rsidRPr="00737C79" w14:paraId="3CBD2CD3" w14:textId="77777777" w:rsidTr="00513755">
        <w:trPr>
          <w:cnfStyle w:val="000000010000" w:firstRow="0" w:lastRow="0" w:firstColumn="0" w:lastColumn="0" w:oddVBand="0" w:evenVBand="0" w:oddHBand="0" w:evenHBand="1" w:firstRowFirstColumn="0" w:firstRowLastColumn="0" w:lastRowFirstColumn="0" w:lastRowLastColumn="0"/>
        </w:trPr>
        <w:tc>
          <w:tcPr>
            <w:tcW w:w="5021" w:type="dxa"/>
            <w:gridSpan w:val="3"/>
          </w:tcPr>
          <w:p w14:paraId="5AC46E02" w14:textId="77777777" w:rsidR="005629C8" w:rsidRPr="00737C79" w:rsidRDefault="005629C8" w:rsidP="00513755">
            <w:pPr>
              <w:pStyle w:val="TableHeader"/>
            </w:pPr>
            <w:r>
              <w:rPr>
                <w:rFonts w:ascii="Calibri" w:hAnsi="Calibri"/>
                <w:lang w:val="uk-UA"/>
              </w:rPr>
              <w:t>Снаряжение</w:t>
            </w:r>
            <w:r>
              <w:rPr>
                <w:lang w:val="uk-UA"/>
              </w:rPr>
              <w:t xml:space="preserve"> </w:t>
            </w:r>
            <w:r>
              <w:rPr>
                <w:rFonts w:ascii="Calibri" w:hAnsi="Calibri"/>
                <w:lang w:val="uk-UA"/>
              </w:rPr>
              <w:t>для</w:t>
            </w:r>
            <w:r>
              <w:rPr>
                <w:lang w:val="uk-UA"/>
              </w:rPr>
              <w:t xml:space="preserve"> </w:t>
            </w:r>
            <w:r>
              <w:rPr>
                <w:rFonts w:ascii="Calibri" w:hAnsi="Calibri"/>
                <w:lang w:val="uk-UA"/>
              </w:rPr>
              <w:t>пуст</w:t>
            </w:r>
            <w:r>
              <w:rPr>
                <w:rFonts w:ascii="Calibri" w:hAnsi="Calibri"/>
                <w:lang w:val="ru-RU"/>
              </w:rPr>
              <w:t>ынь</w:t>
            </w:r>
          </w:p>
        </w:tc>
      </w:tr>
      <w:tr w:rsidR="005629C8" w:rsidRPr="00737C79" w14:paraId="5E2D8726" w14:textId="77777777" w:rsidTr="00513755">
        <w:tc>
          <w:tcPr>
            <w:tcW w:w="1673" w:type="dxa"/>
          </w:tcPr>
          <w:p w14:paraId="406D7C49" w14:textId="77777777" w:rsidR="005629C8" w:rsidRPr="00737C79" w:rsidRDefault="005629C8" w:rsidP="00513755">
            <w:pPr>
              <w:pStyle w:val="TableCell"/>
            </w:pPr>
            <w:r w:rsidRPr="00737C79">
              <w:rPr>
                <w:rFonts w:ascii="Calibri" w:hAnsi="Calibri"/>
              </w:rPr>
              <w:t>Комплект</w:t>
            </w:r>
            <w:r w:rsidRPr="00737C79">
              <w:t xml:space="preserve"> </w:t>
            </w:r>
            <w:r w:rsidRPr="00737C79">
              <w:rPr>
                <w:rFonts w:ascii="Calibri" w:hAnsi="Calibri"/>
              </w:rPr>
              <w:t>пустынной</w:t>
            </w:r>
            <w:r w:rsidRPr="00737C79">
              <w:t xml:space="preserve"> </w:t>
            </w:r>
            <w:r w:rsidRPr="00737C79">
              <w:rPr>
                <w:rFonts w:ascii="Calibri" w:hAnsi="Calibri"/>
              </w:rPr>
              <w:t>одежды</w:t>
            </w:r>
          </w:p>
        </w:tc>
        <w:tc>
          <w:tcPr>
            <w:tcW w:w="1674" w:type="dxa"/>
          </w:tcPr>
          <w:p w14:paraId="4345C9FF" w14:textId="77777777" w:rsidR="005629C8" w:rsidRPr="00737C79" w:rsidRDefault="005629C8" w:rsidP="00513755">
            <w:pPr>
              <w:pStyle w:val="TableCell"/>
            </w:pPr>
            <w:r w:rsidRPr="00737C79">
              <w:t xml:space="preserve">5 </w:t>
            </w:r>
            <w:r w:rsidRPr="00737C79">
              <w:rPr>
                <w:rFonts w:ascii="Calibri" w:hAnsi="Calibri"/>
              </w:rPr>
              <w:t>зм</w:t>
            </w:r>
          </w:p>
        </w:tc>
        <w:tc>
          <w:tcPr>
            <w:tcW w:w="1674" w:type="dxa"/>
          </w:tcPr>
          <w:p w14:paraId="67630E6E" w14:textId="77777777" w:rsidR="005629C8" w:rsidRPr="00737C79" w:rsidRDefault="005629C8" w:rsidP="00513755">
            <w:pPr>
              <w:pStyle w:val="TableCell"/>
            </w:pPr>
            <w:r w:rsidRPr="00737C79">
              <w:t xml:space="preserve">8 </w:t>
            </w:r>
            <w:r w:rsidRPr="00737C79">
              <w:rPr>
                <w:rFonts w:ascii="Calibri" w:hAnsi="Calibri"/>
              </w:rPr>
              <w:t>фунтов</w:t>
            </w:r>
          </w:p>
        </w:tc>
      </w:tr>
      <w:tr w:rsidR="005629C8" w:rsidRPr="00737C79" w14:paraId="796C83EB" w14:textId="77777777" w:rsidTr="00513755">
        <w:trPr>
          <w:cnfStyle w:val="000000010000" w:firstRow="0" w:lastRow="0" w:firstColumn="0" w:lastColumn="0" w:oddVBand="0" w:evenVBand="0" w:oddHBand="0" w:evenHBand="1" w:firstRowFirstColumn="0" w:firstRowLastColumn="0" w:lastRowFirstColumn="0" w:lastRowLastColumn="0"/>
        </w:trPr>
        <w:tc>
          <w:tcPr>
            <w:tcW w:w="5021" w:type="dxa"/>
            <w:gridSpan w:val="3"/>
          </w:tcPr>
          <w:p w14:paraId="13A699F2" w14:textId="77777777" w:rsidR="005629C8" w:rsidRPr="000660CC" w:rsidRDefault="005629C8" w:rsidP="00513755">
            <w:pPr>
              <w:pStyle w:val="TableHeader"/>
              <w:rPr>
                <w:rFonts w:ascii="Calibri" w:hAnsi="Calibri"/>
                <w:lang w:val="uk-UA"/>
              </w:rPr>
            </w:pPr>
            <w:r>
              <w:rPr>
                <w:rFonts w:ascii="Calibri" w:hAnsi="Calibri"/>
                <w:lang w:val="uk-UA"/>
              </w:rPr>
              <w:t>Снаряжение для тропической местности</w:t>
            </w:r>
          </w:p>
        </w:tc>
      </w:tr>
      <w:tr w:rsidR="005629C8" w:rsidRPr="00737C79" w14:paraId="0E368189" w14:textId="77777777" w:rsidTr="00513755">
        <w:tc>
          <w:tcPr>
            <w:tcW w:w="1673" w:type="dxa"/>
          </w:tcPr>
          <w:p w14:paraId="530DD89D" w14:textId="77777777" w:rsidR="005629C8" w:rsidRDefault="005629C8" w:rsidP="00513755">
            <w:pPr>
              <w:pStyle w:val="TableCell"/>
              <w:rPr>
                <w:rFonts w:ascii="Calibri" w:hAnsi="Calibri"/>
                <w:lang w:val="uk-UA"/>
              </w:rPr>
            </w:pPr>
            <w:r>
              <w:rPr>
                <w:rFonts w:ascii="Calibri" w:hAnsi="Calibri"/>
                <w:lang w:val="uk-UA"/>
              </w:rPr>
              <w:t>Сборщик воды</w:t>
            </w:r>
          </w:p>
        </w:tc>
        <w:tc>
          <w:tcPr>
            <w:tcW w:w="1674" w:type="dxa"/>
          </w:tcPr>
          <w:p w14:paraId="553BDDD2" w14:textId="77777777" w:rsidR="005629C8" w:rsidRPr="00737C79" w:rsidRDefault="005629C8" w:rsidP="00513755">
            <w:pPr>
              <w:pStyle w:val="TableCell"/>
            </w:pPr>
          </w:p>
        </w:tc>
        <w:tc>
          <w:tcPr>
            <w:tcW w:w="1674" w:type="dxa"/>
          </w:tcPr>
          <w:p w14:paraId="74B99282" w14:textId="77777777" w:rsidR="005629C8" w:rsidRPr="00737C79" w:rsidRDefault="005629C8" w:rsidP="00513755">
            <w:pPr>
              <w:pStyle w:val="TableCell"/>
            </w:pPr>
          </w:p>
        </w:tc>
      </w:tr>
      <w:tr w:rsidR="005629C8" w:rsidRPr="00737C79" w14:paraId="09E71085" w14:textId="77777777" w:rsidTr="00513755">
        <w:trPr>
          <w:cnfStyle w:val="000000010000" w:firstRow="0" w:lastRow="0" w:firstColumn="0" w:lastColumn="0" w:oddVBand="0" w:evenVBand="0" w:oddHBand="0" w:evenHBand="1" w:firstRowFirstColumn="0" w:firstRowLastColumn="0" w:lastRowFirstColumn="0" w:lastRowLastColumn="0"/>
        </w:trPr>
        <w:tc>
          <w:tcPr>
            <w:tcW w:w="1673" w:type="dxa"/>
          </w:tcPr>
          <w:p w14:paraId="5C14256E" w14:textId="77777777" w:rsidR="005629C8" w:rsidRDefault="005629C8" w:rsidP="00513755">
            <w:pPr>
              <w:pStyle w:val="TableCell"/>
              <w:rPr>
                <w:rFonts w:ascii="Calibri" w:hAnsi="Calibri"/>
                <w:lang w:val="uk-UA"/>
              </w:rPr>
            </w:pPr>
            <w:r>
              <w:rPr>
                <w:rFonts w:ascii="Calibri" w:hAnsi="Calibri"/>
                <w:lang w:val="uk-UA"/>
              </w:rPr>
              <w:t>Инсектоцид</w:t>
            </w:r>
          </w:p>
        </w:tc>
        <w:tc>
          <w:tcPr>
            <w:tcW w:w="1674" w:type="dxa"/>
          </w:tcPr>
          <w:p w14:paraId="0BECE3CD" w14:textId="77777777" w:rsidR="005629C8" w:rsidRPr="00737C79" w:rsidRDefault="005629C8" w:rsidP="00513755">
            <w:pPr>
              <w:pStyle w:val="TableCell"/>
            </w:pPr>
          </w:p>
        </w:tc>
        <w:tc>
          <w:tcPr>
            <w:tcW w:w="1674" w:type="dxa"/>
          </w:tcPr>
          <w:p w14:paraId="19EBE619" w14:textId="77777777" w:rsidR="005629C8" w:rsidRPr="00737C79" w:rsidRDefault="005629C8" w:rsidP="00513755">
            <w:pPr>
              <w:pStyle w:val="TableCell"/>
            </w:pPr>
          </w:p>
        </w:tc>
      </w:tr>
    </w:tbl>
    <w:p w14:paraId="00718414" w14:textId="77777777" w:rsidR="005629C8" w:rsidRDefault="005629C8" w:rsidP="00FF0960">
      <w:pPr>
        <w:pStyle w:val="BasicTextParagraph2"/>
      </w:pPr>
    </w:p>
    <w:p w14:paraId="1DE4AADD" w14:textId="77777777" w:rsidR="005629C8" w:rsidRDefault="005629C8" w:rsidP="00FF0960">
      <w:pPr>
        <w:pStyle w:val="BasicTextParagraph2"/>
      </w:pPr>
    </w:p>
    <w:p w14:paraId="687BB195" w14:textId="77777777" w:rsidR="005629C8" w:rsidRPr="00735AAD" w:rsidRDefault="005629C8" w:rsidP="00FF0960">
      <w:pPr>
        <w:pStyle w:val="BasicTextParagraph2"/>
      </w:pPr>
      <w:r w:rsidRPr="00735AAD">
        <w:t>Спальник (спальный мешок) согревает вас ночью, предотвращая влияние холодной погоды во время длинного отдыха.</w:t>
      </w:r>
    </w:p>
    <w:p w14:paraId="6C58898A" w14:textId="77777777" w:rsidR="005629C8" w:rsidRPr="00735AAD" w:rsidRDefault="005629C8" w:rsidP="00FF0960">
      <w:pPr>
        <w:pStyle w:val="BasicTextParagraph2"/>
      </w:pPr>
      <w:r w:rsidRPr="00735AAD">
        <w:t>Одеяло сохраняет тепло ночью, но ему не хватает подбивки спального мешка, длинный отдых с одеялом защищает от холода, но завершение длинного отдыха если вы спали только укрывшись одеялом, восстанавливает только четверть от потраченных Костей Хитов (минимум 1 кубик).</w:t>
      </w:r>
    </w:p>
    <w:p w14:paraId="1BA16494" w14:textId="77777777" w:rsidR="005629C8" w:rsidRDefault="005629C8" w:rsidP="005629C8">
      <w:pPr>
        <w:pStyle w:val="Heading4ToC"/>
        <w:rPr>
          <w:lang w:val="uk-UA" w:eastAsia="zh-CN"/>
        </w:rPr>
      </w:pPr>
      <w:r w:rsidRPr="00735AAD">
        <w:rPr>
          <w:lang w:val="uk-UA" w:eastAsia="zh-CN"/>
        </w:rPr>
        <w:t xml:space="preserve">Комплект зимней одежды. </w:t>
      </w:r>
    </w:p>
    <w:p w14:paraId="199C358B" w14:textId="77777777" w:rsidR="005629C8" w:rsidRPr="00F422E4" w:rsidRDefault="005629C8" w:rsidP="005629C8">
      <w:pPr>
        <w:pStyle w:val="BasicTextParagraph1"/>
        <w:rPr>
          <w:lang w:val="ru-RU" w:eastAsia="zh-CN"/>
        </w:rPr>
      </w:pPr>
      <w:r w:rsidRPr="00F422E4">
        <w:rPr>
          <w:rStyle w:val="BoxedWordAttention"/>
          <w:lang w:val="ru-RU"/>
        </w:rPr>
        <w:t>Холодная погода</w:t>
      </w:r>
      <w:r>
        <w:rPr>
          <w:lang w:val="ru-RU" w:eastAsia="zh-CN"/>
        </w:rPr>
        <w:t xml:space="preserve">, </w:t>
      </w:r>
      <w:r w:rsidRPr="00F422E4">
        <w:rPr>
          <w:rStyle w:val="BoxedWordAttention"/>
          <w:lang w:val="ru-RU"/>
        </w:rPr>
        <w:t>Экстремальный холод</w:t>
      </w:r>
    </w:p>
    <w:p w14:paraId="18BEDCAE" w14:textId="77777777" w:rsidR="005629C8" w:rsidRPr="00465079" w:rsidRDefault="005629C8" w:rsidP="00FF0960">
      <w:pPr>
        <w:pStyle w:val="BasicTextParagraph2"/>
      </w:pPr>
      <w:r w:rsidRPr="00465079">
        <w:t>Cold Weather Clothing</w:t>
      </w:r>
    </w:p>
    <w:p w14:paraId="6D24C81D" w14:textId="77777777" w:rsidR="005629C8" w:rsidRPr="00AB7394" w:rsidRDefault="005629C8" w:rsidP="00FF0960">
      <w:pPr>
        <w:pStyle w:val="BasicTextParagraph2"/>
        <w:rPr>
          <w:lang w:val="en-US"/>
        </w:rPr>
      </w:pPr>
      <w:r w:rsidRPr="00AB7394">
        <w:rPr>
          <w:lang w:val="en-US"/>
        </w:rPr>
        <w:t>This outfit consists of a heavy fur coat or cloak over layers of wool clothing, as well as a fur-lined hat or hood, goggles, and fur-lined leather boots and gloves. As long as cold weather clothing remains dry, its wearer automatically succeeds on saving throws against the effects of extreme cold (see “Extreme Cold”).</w:t>
      </w:r>
    </w:p>
    <w:p w14:paraId="371DF69F" w14:textId="77777777" w:rsidR="005629C8" w:rsidRPr="00735AAD" w:rsidRDefault="005629C8" w:rsidP="00FF0960">
      <w:pPr>
        <w:pStyle w:val="BasicTextParagraph2"/>
      </w:pPr>
      <w:r w:rsidRPr="00735AAD">
        <w:t xml:space="preserve">Комплект толстой, утепленной одежды, предназначенной для экстремально холодных условий. Делает владельца </w:t>
      </w:r>
      <w:r w:rsidRPr="00735AAD">
        <w:t>невосприимчивым к воздействию экстремального холода. Снаряжение для холодной погоды весит 8 ф. и стоит 5 зм.</w:t>
      </w:r>
    </w:p>
    <w:p w14:paraId="138B15CB" w14:textId="77777777" w:rsidR="005629C8" w:rsidRDefault="005629C8" w:rsidP="005629C8">
      <w:pPr>
        <w:pStyle w:val="Heading4ToC"/>
        <w:rPr>
          <w:lang w:val="uk-UA" w:eastAsia="zh-CN"/>
        </w:rPr>
      </w:pPr>
      <w:r w:rsidRPr="00735AAD">
        <w:rPr>
          <w:lang w:val="uk-UA" w:eastAsia="zh-CN"/>
        </w:rPr>
        <w:t xml:space="preserve">Комплект пустынной одежды. </w:t>
      </w:r>
    </w:p>
    <w:p w14:paraId="59CFD307" w14:textId="77777777" w:rsidR="005629C8" w:rsidRPr="00735AAD" w:rsidRDefault="005629C8" w:rsidP="00FF0960">
      <w:pPr>
        <w:pStyle w:val="BasicTextParagraph2"/>
      </w:pPr>
      <w:r w:rsidRPr="00735AAD">
        <w:t>Комплект одежды, используемый в пустыне для существования в постоянной жаре.</w:t>
      </w:r>
    </w:p>
    <w:p w14:paraId="14DF9BEC" w14:textId="77777777" w:rsidR="005629C8" w:rsidRPr="00830ED6" w:rsidRDefault="005629C8" w:rsidP="005629C8">
      <w:pPr>
        <w:pStyle w:val="Heading4ToC"/>
        <w:rPr>
          <w:lang w:val="ru-RU"/>
        </w:rPr>
      </w:pPr>
      <w:r w:rsidRPr="00830ED6">
        <w:rPr>
          <w:lang w:val="ru-RU"/>
        </w:rPr>
        <w:t xml:space="preserve">Комплект для </w:t>
      </w:r>
      <w:r w:rsidRPr="00244BA9">
        <w:rPr>
          <w:lang w:val="uk-UA" w:eastAsia="zh-CN"/>
        </w:rPr>
        <w:t>рыбалки</w:t>
      </w:r>
      <w:r w:rsidRPr="00830ED6">
        <w:rPr>
          <w:lang w:val="ru-RU"/>
        </w:rPr>
        <w:t xml:space="preserve">. </w:t>
      </w:r>
    </w:p>
    <w:p w14:paraId="616D612F" w14:textId="77777777" w:rsidR="005629C8" w:rsidRPr="00735AAD" w:rsidRDefault="005629C8" w:rsidP="00FF0960">
      <w:pPr>
        <w:pStyle w:val="BasicTextParagraph2"/>
      </w:pPr>
      <w:r w:rsidRPr="00735AAD">
        <w:t>Позволяет легче ловить рыбу. Дает преимущество для всех проверок Мудрости (Выживание), связанных с добыванием пищи вблизи значительного водоема, вроде реки или озера.</w:t>
      </w:r>
    </w:p>
    <w:p w14:paraId="3C36279C" w14:textId="77777777" w:rsidR="005629C8" w:rsidRPr="00830ED6" w:rsidRDefault="005629C8" w:rsidP="005629C8">
      <w:pPr>
        <w:pStyle w:val="Heading4ToC"/>
        <w:rPr>
          <w:lang w:val="ru-RU"/>
        </w:rPr>
      </w:pPr>
      <w:r w:rsidRPr="00830ED6">
        <w:rPr>
          <w:lang w:val="ru-RU"/>
        </w:rPr>
        <w:t xml:space="preserve">Железный котелок. </w:t>
      </w:r>
    </w:p>
    <w:p w14:paraId="049A55DB" w14:textId="77777777" w:rsidR="005629C8" w:rsidRPr="00735AAD" w:rsidRDefault="005629C8" w:rsidP="00FF0960">
      <w:pPr>
        <w:pStyle w:val="BasicTextParagraph2"/>
      </w:pPr>
      <w:r w:rsidRPr="00735AAD">
        <w:t>При использовании на привале вечером во время продолжительного отдыха для приготовления горячей пищи персонажи получают Вдохновение, которое можно использовать в течении следующего дня.</w:t>
      </w:r>
    </w:p>
    <w:p w14:paraId="2FDC5F4B" w14:textId="77777777" w:rsidR="005629C8" w:rsidRPr="00465079" w:rsidRDefault="005629C8" w:rsidP="005629C8">
      <w:pPr>
        <w:pStyle w:val="Heading4ToC"/>
      </w:pPr>
      <w:r w:rsidRPr="00465079">
        <w:t xml:space="preserve">Climber's Kit. </w:t>
      </w:r>
    </w:p>
    <w:p w14:paraId="34408495" w14:textId="77777777" w:rsidR="005629C8" w:rsidRPr="00465079" w:rsidRDefault="005629C8" w:rsidP="00FF0960">
      <w:pPr>
        <w:pStyle w:val="BasicTextParagraph2"/>
      </w:pPr>
      <w:r w:rsidRPr="00465079">
        <w:t>A climber's kit includes special pitons, boot tips, gloves, and a harness. You can use the climber's kit as an action to anchor yourself; when you do, you can't fall more than 25 feet from the point where you anchored yourself, and you can't climb more than 25 feet away from that point without undoing the anchor.</w:t>
      </w:r>
    </w:p>
    <w:p w14:paraId="2A2B14C8" w14:textId="77777777" w:rsidR="005629C8" w:rsidRPr="00830ED6" w:rsidRDefault="005629C8" w:rsidP="005629C8">
      <w:pPr>
        <w:pStyle w:val="Heading4ToC"/>
        <w:rPr>
          <w:lang w:val="ru-RU"/>
        </w:rPr>
      </w:pPr>
      <w:r w:rsidRPr="00D6730F">
        <w:rPr>
          <w:lang w:val="uk-UA" w:eastAsia="zh-CN"/>
        </w:rPr>
        <w:t>Подзорная</w:t>
      </w:r>
      <w:r w:rsidRPr="00830ED6">
        <w:rPr>
          <w:lang w:val="ru-RU"/>
        </w:rPr>
        <w:t xml:space="preserve"> труба. </w:t>
      </w:r>
    </w:p>
    <w:p w14:paraId="51C90F87" w14:textId="77777777" w:rsidR="005629C8" w:rsidRPr="00735AAD" w:rsidRDefault="005629C8" w:rsidP="00FF0960">
      <w:pPr>
        <w:pStyle w:val="BasicTextParagraph2"/>
      </w:pPr>
      <w:r w:rsidRPr="00735AAD">
        <w:t>Дальность обнаружения случайных встреч и определения ориентиров увеличена в два раза при использовании подзорной трубы.</w:t>
      </w:r>
    </w:p>
    <w:p w14:paraId="296583D6" w14:textId="77777777" w:rsidR="005629C8" w:rsidRDefault="005629C8" w:rsidP="005629C8">
      <w:pPr>
        <w:pStyle w:val="Heading4ToC"/>
        <w:rPr>
          <w:lang w:val="uk-UA" w:eastAsia="zh-CN"/>
        </w:rPr>
      </w:pPr>
      <w:r w:rsidRPr="00735AAD">
        <w:rPr>
          <w:lang w:val="uk-UA" w:eastAsia="zh-CN"/>
        </w:rPr>
        <w:t xml:space="preserve">Рационы. </w:t>
      </w:r>
    </w:p>
    <w:p w14:paraId="367F81C2" w14:textId="77777777" w:rsidR="005629C8" w:rsidRPr="00735AAD" w:rsidRDefault="005629C8" w:rsidP="00FF0960">
      <w:pPr>
        <w:pStyle w:val="BasicTextParagraph2"/>
      </w:pPr>
      <w:r w:rsidRPr="00735AAD">
        <w:t xml:space="preserve">Рационы — это готовые к употреблению продукты, завернутые в защитную упаковку. Рационы никогда не гниют, могут быть погружены в воду без проблем и не страдают от перегрева или переохлаждения. </w:t>
      </w:r>
    </w:p>
    <w:p w14:paraId="54A1C139" w14:textId="77777777" w:rsidR="005629C8" w:rsidRPr="00830ED6" w:rsidRDefault="005629C8" w:rsidP="005629C8">
      <w:pPr>
        <w:pStyle w:val="Heading4ToC"/>
        <w:rPr>
          <w:lang w:val="ru-RU"/>
        </w:rPr>
      </w:pPr>
      <w:r w:rsidRPr="00830ED6">
        <w:rPr>
          <w:lang w:val="ru-RU"/>
        </w:rPr>
        <w:t xml:space="preserve">Палатка. </w:t>
      </w:r>
    </w:p>
    <w:p w14:paraId="5C7E8810" w14:textId="77777777" w:rsidR="005629C8" w:rsidRPr="00735AAD" w:rsidRDefault="005629C8" w:rsidP="00FF0960">
      <w:pPr>
        <w:pStyle w:val="BasicTextParagraph2"/>
      </w:pPr>
      <w:r w:rsidRPr="00735AAD">
        <w:t>Палатка — это убежище для двух существ среднего или меньшего размера. До четырех средних существ могут поместиться в палатке, если это сильно надо, но существа, делающие это не восстанавливают кости хитов после окончания длинного отдыха.</w:t>
      </w:r>
    </w:p>
    <w:p w14:paraId="7D36BE47" w14:textId="77777777" w:rsidR="005629C8" w:rsidRPr="00830ED6" w:rsidRDefault="005629C8" w:rsidP="005629C8">
      <w:pPr>
        <w:pStyle w:val="Heading4ToC"/>
        <w:rPr>
          <w:lang w:val="ru-RU"/>
        </w:rPr>
      </w:pPr>
      <w:r w:rsidRPr="00244BA9">
        <w:rPr>
          <w:lang w:val="uk-UA" w:eastAsia="zh-CN"/>
        </w:rPr>
        <w:t>Сборщик</w:t>
      </w:r>
      <w:r w:rsidRPr="00830ED6">
        <w:rPr>
          <w:lang w:val="ru-RU"/>
        </w:rPr>
        <w:t xml:space="preserve"> воды.</w:t>
      </w:r>
    </w:p>
    <w:p w14:paraId="382E9C49" w14:textId="77777777" w:rsidR="005629C8" w:rsidRPr="00830ED6" w:rsidRDefault="005629C8" w:rsidP="005629C8">
      <w:pPr>
        <w:pStyle w:val="Heading4ToC"/>
        <w:rPr>
          <w:lang w:val="ru-RU"/>
        </w:rPr>
      </w:pPr>
      <w:r w:rsidRPr="00244BA9">
        <w:rPr>
          <w:lang w:val="uk-UA" w:eastAsia="zh-CN"/>
        </w:rPr>
        <w:t>Фураж</w:t>
      </w:r>
      <w:r w:rsidRPr="00830ED6">
        <w:rPr>
          <w:lang w:val="ru-RU"/>
        </w:rPr>
        <w:t xml:space="preserve">. </w:t>
      </w:r>
    </w:p>
    <w:p w14:paraId="6F2E64F9" w14:textId="77777777" w:rsidR="005629C8" w:rsidRDefault="005629C8" w:rsidP="00FF0960">
      <w:pPr>
        <w:pStyle w:val="BasicTextParagraph2"/>
      </w:pPr>
      <w:r w:rsidRPr="00735AAD">
        <w:t>Фураж различен для различных видов существ, поэтому учитывается по видам существ.</w:t>
      </w:r>
    </w:p>
    <w:tbl>
      <w:tblPr>
        <w:tblStyle w:val="PlaytestSmallTableFormat"/>
        <w:tblW w:w="0" w:type="auto"/>
        <w:tblLook w:val="04A0" w:firstRow="1" w:lastRow="0" w:firstColumn="1" w:lastColumn="0" w:noHBand="0" w:noVBand="1"/>
      </w:tblPr>
      <w:tblGrid>
        <w:gridCol w:w="1673"/>
        <w:gridCol w:w="1674"/>
        <w:gridCol w:w="1674"/>
      </w:tblGrid>
      <w:tr w:rsidR="005629C8" w:rsidRPr="00D6730F" w14:paraId="0B2B99FC" w14:textId="77777777" w:rsidTr="0051375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73" w:type="dxa"/>
          </w:tcPr>
          <w:p w14:paraId="61E49718" w14:textId="77777777" w:rsidR="005629C8" w:rsidRPr="00D6730F" w:rsidRDefault="005629C8" w:rsidP="00FF0960">
            <w:pPr>
              <w:pStyle w:val="BasicTextParagraph2"/>
            </w:pPr>
            <w:r w:rsidRPr="00D6730F">
              <w:t>Тип животного</w:t>
            </w:r>
          </w:p>
        </w:tc>
        <w:tc>
          <w:tcPr>
            <w:tcW w:w="1674" w:type="dxa"/>
          </w:tcPr>
          <w:p w14:paraId="198570A0" w14:textId="77777777" w:rsidR="005629C8" w:rsidRPr="00D6730F" w:rsidRDefault="005629C8" w:rsidP="00FF0960">
            <w:pPr>
              <w:pStyle w:val="BasicTextParagraph2"/>
              <w:cnfStyle w:val="100000000000" w:firstRow="1" w:lastRow="0" w:firstColumn="0" w:lastColumn="0" w:oddVBand="0" w:evenVBand="0" w:oddHBand="0" w:evenHBand="0" w:firstRowFirstColumn="0" w:firstRowLastColumn="0" w:lastRowFirstColumn="0" w:lastRowLastColumn="0"/>
            </w:pPr>
            <w:r w:rsidRPr="00D6730F">
              <w:t xml:space="preserve">Стоимость </w:t>
            </w:r>
          </w:p>
        </w:tc>
        <w:tc>
          <w:tcPr>
            <w:tcW w:w="1674" w:type="dxa"/>
          </w:tcPr>
          <w:p w14:paraId="2F3E7C19" w14:textId="77777777" w:rsidR="005629C8" w:rsidRPr="00D6730F" w:rsidRDefault="005629C8" w:rsidP="00FF0960">
            <w:pPr>
              <w:pStyle w:val="BasicTextParagraph2"/>
              <w:cnfStyle w:val="100000000000" w:firstRow="1" w:lastRow="0" w:firstColumn="0" w:lastColumn="0" w:oddVBand="0" w:evenVBand="0" w:oddHBand="0" w:evenHBand="0" w:firstRowFirstColumn="0" w:firstRowLastColumn="0" w:lastRowFirstColumn="0" w:lastRowLastColumn="0"/>
            </w:pPr>
            <w:r w:rsidRPr="00D6730F">
              <w:t>Вес</w:t>
            </w:r>
          </w:p>
        </w:tc>
      </w:tr>
      <w:tr w:rsidR="005629C8" w:rsidRPr="00D6730F" w14:paraId="3A16137F" w14:textId="77777777" w:rsidTr="00513755">
        <w:tc>
          <w:tcPr>
            <w:cnfStyle w:val="001000000000" w:firstRow="0" w:lastRow="0" w:firstColumn="1" w:lastColumn="0" w:oddVBand="0" w:evenVBand="0" w:oddHBand="0" w:evenHBand="0" w:firstRowFirstColumn="0" w:firstRowLastColumn="0" w:lastRowFirstColumn="0" w:lastRowLastColumn="0"/>
            <w:tcW w:w="1673" w:type="dxa"/>
          </w:tcPr>
          <w:p w14:paraId="22BF164A" w14:textId="77777777" w:rsidR="005629C8" w:rsidRPr="00D6730F" w:rsidRDefault="005629C8" w:rsidP="00FF0960">
            <w:pPr>
              <w:pStyle w:val="BasicTextParagraph2"/>
            </w:pPr>
            <w:r w:rsidRPr="00D6730F">
              <w:t>Травоядные</w:t>
            </w:r>
          </w:p>
        </w:tc>
        <w:tc>
          <w:tcPr>
            <w:tcW w:w="1674" w:type="dxa"/>
          </w:tcPr>
          <w:p w14:paraId="17C6E223" w14:textId="77777777" w:rsidR="005629C8" w:rsidRPr="00D6730F" w:rsidRDefault="005629C8" w:rsidP="00FF0960">
            <w:pPr>
              <w:pStyle w:val="BasicTextParagraph2"/>
              <w:cnfStyle w:val="000000000000" w:firstRow="0" w:lastRow="0" w:firstColumn="0" w:lastColumn="0" w:oddVBand="0" w:evenVBand="0" w:oddHBand="0" w:evenHBand="0" w:firstRowFirstColumn="0" w:firstRowLastColumn="0" w:lastRowFirstColumn="0" w:lastRowLastColumn="0"/>
            </w:pPr>
            <w:r w:rsidRPr="00D6730F">
              <w:t>5 мм</w:t>
            </w:r>
          </w:p>
        </w:tc>
        <w:tc>
          <w:tcPr>
            <w:tcW w:w="1674" w:type="dxa"/>
          </w:tcPr>
          <w:p w14:paraId="43DE169B" w14:textId="77777777" w:rsidR="005629C8" w:rsidRPr="00D6730F" w:rsidRDefault="005629C8" w:rsidP="00FF0960">
            <w:pPr>
              <w:pStyle w:val="BasicTextParagraph2"/>
              <w:cnfStyle w:val="000000000000" w:firstRow="0" w:lastRow="0" w:firstColumn="0" w:lastColumn="0" w:oddVBand="0" w:evenVBand="0" w:oddHBand="0" w:evenHBand="0" w:firstRowFirstColumn="0" w:firstRowLastColumn="0" w:lastRowFirstColumn="0" w:lastRowLastColumn="0"/>
            </w:pPr>
            <w:r w:rsidRPr="00D6730F">
              <w:t>10</w:t>
            </w:r>
          </w:p>
        </w:tc>
      </w:tr>
      <w:tr w:rsidR="005629C8" w:rsidRPr="00D6730F" w14:paraId="4CB86E3C" w14:textId="77777777" w:rsidTr="005137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BF6CB25" w14:textId="77777777" w:rsidR="005629C8" w:rsidRPr="00D6730F" w:rsidRDefault="005629C8" w:rsidP="00FF0960">
            <w:pPr>
              <w:pStyle w:val="BasicTextParagraph2"/>
            </w:pPr>
            <w:r w:rsidRPr="00D6730F">
              <w:t>Всеядные</w:t>
            </w:r>
          </w:p>
        </w:tc>
        <w:tc>
          <w:tcPr>
            <w:tcW w:w="1674" w:type="dxa"/>
          </w:tcPr>
          <w:p w14:paraId="45DC4CBE" w14:textId="77777777" w:rsidR="005629C8" w:rsidRPr="00D6730F" w:rsidRDefault="005629C8" w:rsidP="00FF0960">
            <w:pPr>
              <w:pStyle w:val="BasicTextParagraph2"/>
              <w:cnfStyle w:val="000000010000" w:firstRow="0" w:lastRow="0" w:firstColumn="0" w:lastColumn="0" w:oddVBand="0" w:evenVBand="0" w:oddHBand="0" w:evenHBand="1" w:firstRowFirstColumn="0" w:firstRowLastColumn="0" w:lastRowFirstColumn="0" w:lastRowLastColumn="0"/>
            </w:pPr>
            <w:r w:rsidRPr="00D6730F">
              <w:t>10 мм</w:t>
            </w:r>
          </w:p>
        </w:tc>
        <w:tc>
          <w:tcPr>
            <w:tcW w:w="1674" w:type="dxa"/>
          </w:tcPr>
          <w:p w14:paraId="2F78EA12" w14:textId="77777777" w:rsidR="005629C8" w:rsidRPr="00D6730F" w:rsidRDefault="005629C8" w:rsidP="00FF0960">
            <w:pPr>
              <w:pStyle w:val="BasicTextParagraph2"/>
              <w:cnfStyle w:val="000000010000" w:firstRow="0" w:lastRow="0" w:firstColumn="0" w:lastColumn="0" w:oddVBand="0" w:evenVBand="0" w:oddHBand="0" w:evenHBand="1" w:firstRowFirstColumn="0" w:firstRowLastColumn="0" w:lastRowFirstColumn="0" w:lastRowLastColumn="0"/>
            </w:pPr>
            <w:r w:rsidRPr="00D6730F">
              <w:t>5</w:t>
            </w:r>
          </w:p>
        </w:tc>
      </w:tr>
      <w:tr w:rsidR="005629C8" w:rsidRPr="00D6730F" w14:paraId="7D60A996" w14:textId="77777777" w:rsidTr="00513755">
        <w:tc>
          <w:tcPr>
            <w:cnfStyle w:val="001000000000" w:firstRow="0" w:lastRow="0" w:firstColumn="1" w:lastColumn="0" w:oddVBand="0" w:evenVBand="0" w:oddHBand="0" w:evenHBand="0" w:firstRowFirstColumn="0" w:firstRowLastColumn="0" w:lastRowFirstColumn="0" w:lastRowLastColumn="0"/>
            <w:tcW w:w="1673" w:type="dxa"/>
          </w:tcPr>
          <w:p w14:paraId="5A69C864" w14:textId="77777777" w:rsidR="005629C8" w:rsidRPr="00D6730F" w:rsidRDefault="005629C8" w:rsidP="00FF0960">
            <w:pPr>
              <w:pStyle w:val="BasicTextParagraph2"/>
            </w:pPr>
            <w:r w:rsidRPr="00D6730F">
              <w:t>Плотоядные</w:t>
            </w:r>
          </w:p>
        </w:tc>
        <w:tc>
          <w:tcPr>
            <w:tcW w:w="1674" w:type="dxa"/>
          </w:tcPr>
          <w:p w14:paraId="273980F1" w14:textId="77777777" w:rsidR="005629C8" w:rsidRPr="00D6730F" w:rsidRDefault="005629C8" w:rsidP="00FF0960">
            <w:pPr>
              <w:pStyle w:val="BasicTextParagraph2"/>
              <w:cnfStyle w:val="000000000000" w:firstRow="0" w:lastRow="0" w:firstColumn="0" w:lastColumn="0" w:oddVBand="0" w:evenVBand="0" w:oddHBand="0" w:evenHBand="0" w:firstRowFirstColumn="0" w:firstRowLastColumn="0" w:lastRowFirstColumn="0" w:lastRowLastColumn="0"/>
            </w:pPr>
            <w:r w:rsidRPr="00D6730F">
              <w:t>25 мм</w:t>
            </w:r>
          </w:p>
        </w:tc>
        <w:tc>
          <w:tcPr>
            <w:tcW w:w="1674" w:type="dxa"/>
          </w:tcPr>
          <w:p w14:paraId="64146482" w14:textId="77777777" w:rsidR="005629C8" w:rsidRPr="00D6730F" w:rsidRDefault="005629C8" w:rsidP="00FF0960">
            <w:pPr>
              <w:pStyle w:val="BasicTextParagraph2"/>
              <w:cnfStyle w:val="000000000000" w:firstRow="0" w:lastRow="0" w:firstColumn="0" w:lastColumn="0" w:oddVBand="0" w:evenVBand="0" w:oddHBand="0" w:evenHBand="0" w:firstRowFirstColumn="0" w:firstRowLastColumn="0" w:lastRowFirstColumn="0" w:lastRowLastColumn="0"/>
            </w:pPr>
            <w:r w:rsidRPr="00D6730F">
              <w:t>3</w:t>
            </w:r>
          </w:p>
        </w:tc>
      </w:tr>
    </w:tbl>
    <w:p w14:paraId="0056E1F2" w14:textId="77777777" w:rsidR="005629C8" w:rsidRDefault="005629C8" w:rsidP="00FF0960">
      <w:pPr>
        <w:pStyle w:val="BasicTextParagraph2"/>
      </w:pPr>
      <w:r w:rsidRPr="00735AAD">
        <w:t>Дополнительное снаряжение</w:t>
      </w:r>
    </w:p>
    <w:p w14:paraId="2026BD89" w14:textId="77777777" w:rsidR="005629C8" w:rsidRDefault="005629C8" w:rsidP="005629C8">
      <w:pPr>
        <w:pStyle w:val="Heading4ToC"/>
        <w:rPr>
          <w:lang w:val="uk-UA" w:eastAsia="zh-CN"/>
        </w:rPr>
      </w:pPr>
      <w:r w:rsidRPr="00735AAD">
        <w:rPr>
          <w:lang w:val="uk-UA" w:eastAsia="zh-CN"/>
        </w:rPr>
        <w:t>Коньки.</w:t>
      </w:r>
    </w:p>
    <w:p w14:paraId="0941E23A" w14:textId="77777777" w:rsidR="005629C8" w:rsidRDefault="005629C8" w:rsidP="005629C8">
      <w:pPr>
        <w:pStyle w:val="Heading4ToC"/>
        <w:rPr>
          <w:lang w:val="uk-UA" w:eastAsia="zh-CN"/>
        </w:rPr>
      </w:pPr>
      <w:r w:rsidRPr="00735AAD">
        <w:rPr>
          <w:lang w:val="uk-UA" w:eastAsia="zh-CN"/>
        </w:rPr>
        <w:t>Лыжи.</w:t>
      </w:r>
    </w:p>
    <w:p w14:paraId="3F908870" w14:textId="77777777" w:rsidR="005629C8" w:rsidRPr="00D511E0" w:rsidRDefault="005629C8" w:rsidP="005629C8">
      <w:pPr>
        <w:pStyle w:val="Heading4ToC"/>
        <w:rPr>
          <w:lang w:val="uk-UA" w:eastAsia="zh-CN"/>
        </w:rPr>
      </w:pPr>
      <w:r w:rsidRPr="00D511E0">
        <w:rPr>
          <w:lang w:val="uk-UA" w:eastAsia="zh-CN"/>
        </w:rPr>
        <w:t>Crampons</w:t>
      </w:r>
    </w:p>
    <w:p w14:paraId="26CF0176" w14:textId="77777777" w:rsidR="005629C8" w:rsidRPr="00465079" w:rsidRDefault="005629C8" w:rsidP="00FF0960">
      <w:pPr>
        <w:pStyle w:val="BasicTextParagraph2"/>
      </w:pPr>
      <w:r w:rsidRPr="00465079">
        <w:t>A crampon is a metal plate with spikes that is strapped to the sole of a boot. A creature wearing crampons can’t fall prone while moving across slippery ice.</w:t>
      </w:r>
    </w:p>
    <w:p w14:paraId="6E77DE5C" w14:textId="77777777" w:rsidR="005629C8" w:rsidRPr="00D511E0" w:rsidRDefault="005629C8" w:rsidP="005629C8">
      <w:pPr>
        <w:pStyle w:val="Heading4ToC"/>
        <w:rPr>
          <w:lang w:val="uk-UA" w:eastAsia="zh-CN"/>
        </w:rPr>
      </w:pPr>
      <w:r w:rsidRPr="00D511E0">
        <w:rPr>
          <w:lang w:val="uk-UA" w:eastAsia="zh-CN"/>
        </w:rPr>
        <w:t>Snowshoes</w:t>
      </w:r>
    </w:p>
    <w:p w14:paraId="079A6F1A" w14:textId="77777777" w:rsidR="005629C8" w:rsidRPr="00465079" w:rsidRDefault="005629C8" w:rsidP="00FF0960">
      <w:pPr>
        <w:pStyle w:val="BasicTextParagraph2"/>
      </w:pPr>
      <w:r w:rsidRPr="00465079">
        <w:t>Snowshoes reduce the likelihood of their wearer getting stuck in the deep snow.</w:t>
      </w:r>
    </w:p>
    <w:p w14:paraId="4AA4FFB4" w14:textId="77777777" w:rsidR="005629C8" w:rsidRPr="0096589C" w:rsidRDefault="005629C8" w:rsidP="005629C8">
      <w:pPr>
        <w:pStyle w:val="Heading4ToC"/>
        <w:rPr>
          <w:lang w:val="uk-UA" w:eastAsia="zh-CN"/>
        </w:rPr>
      </w:pPr>
      <w:r w:rsidRPr="0096589C">
        <w:rPr>
          <w:lang w:val="uk-UA" w:eastAsia="zh-CN"/>
        </w:rPr>
        <w:t>Dogsleds</w:t>
      </w:r>
    </w:p>
    <w:p w14:paraId="36F26C44" w14:textId="77777777" w:rsidR="005629C8" w:rsidRPr="00AB7394" w:rsidRDefault="005629C8" w:rsidP="00FF0960">
      <w:pPr>
        <w:pStyle w:val="BasicTextParagraph2"/>
        <w:rPr>
          <w:lang w:val="en-US"/>
        </w:rPr>
      </w:pPr>
      <w:r w:rsidRPr="00AB7394">
        <w:rPr>
          <w:lang w:val="en-US"/>
        </w:rPr>
        <w:t>An empty sled costs 20 gp, weighs 300 pounds, and has room at the back for one driver. A sled dog (use the wolf  stat block in appendix A of the Monster Manual) costs 50 gp and can pull 360 pounds.</w:t>
      </w:r>
    </w:p>
    <w:p w14:paraId="0D30384F" w14:textId="77777777" w:rsidR="005629C8" w:rsidRPr="00465079" w:rsidRDefault="005629C8" w:rsidP="00FF0960">
      <w:pPr>
        <w:pStyle w:val="BasicTextParagraph2"/>
      </w:pPr>
      <w:r w:rsidRPr="00465079">
        <w:t>Sled dogs must take a short rest after pulling a sled for 1 hour; otherwise, they gain one level of exhaustion.</w:t>
      </w:r>
    </w:p>
    <w:p w14:paraId="0DECECBE" w14:textId="77777777" w:rsidR="005629C8" w:rsidRPr="0096589C" w:rsidRDefault="005629C8" w:rsidP="005629C8">
      <w:pPr>
        <w:pStyle w:val="Heading4ToC"/>
        <w:rPr>
          <w:lang w:val="uk-UA" w:eastAsia="zh-CN"/>
        </w:rPr>
      </w:pPr>
      <w:r w:rsidRPr="0096589C">
        <w:rPr>
          <w:lang w:val="uk-UA" w:eastAsia="zh-CN"/>
        </w:rPr>
        <w:t>Axe Beaks</w:t>
      </w:r>
    </w:p>
    <w:p w14:paraId="5542F7C9" w14:textId="77777777" w:rsidR="005629C8" w:rsidRPr="00465079" w:rsidRDefault="005629C8" w:rsidP="00FF0960">
      <w:pPr>
        <w:pStyle w:val="BasicTextParagraph2"/>
      </w:pPr>
      <w:r w:rsidRPr="00465079">
        <w:t xml:space="preserve">An axe beak’s splayed toes allow it to run across snow, and it can carry as much weight as a mule. A domesticated axe beak can be purchased </w:t>
      </w:r>
      <w:r w:rsidRPr="00465079">
        <w:lastRenderedPageBreak/>
        <w:t>in Ten-Towns for 50 gp. See appendix A of the Monster Manual for the axe beak’s stat block.</w:t>
      </w:r>
    </w:p>
    <w:p w14:paraId="0528ADCB" w14:textId="77777777" w:rsidR="005629C8" w:rsidRPr="00735AAD" w:rsidRDefault="005629C8" w:rsidP="005629C8">
      <w:pPr>
        <w:pStyle w:val="Heading2ToC"/>
      </w:pPr>
      <w:bookmarkStart w:id="183" w:name="_Toc70532884"/>
      <w:r w:rsidRPr="00735AAD">
        <w:t>Модифицирование Снаряжения</w:t>
      </w:r>
      <w:bookmarkEnd w:id="183"/>
    </w:p>
    <w:p w14:paraId="049FFB13" w14:textId="77777777" w:rsidR="005629C8" w:rsidRPr="00735AAD" w:rsidRDefault="005629C8" w:rsidP="00FF0960">
      <w:pPr>
        <w:pStyle w:val="BasicTextParagraph2"/>
      </w:pPr>
      <w:r w:rsidRPr="00735AAD">
        <w:t>Искатели приключений проводят много времени пользуясь оборудованием, которое они принесли с собой в дикие места, поэтому они иногда изменяют или модифицируют снаряжение в соответствии с личными потребностями.</w:t>
      </w:r>
    </w:p>
    <w:p w14:paraId="086FAF78" w14:textId="77777777" w:rsidR="005629C8" w:rsidRDefault="005629C8" w:rsidP="00FF0960">
      <w:pPr>
        <w:pStyle w:val="BasicTextParagraph2"/>
      </w:pPr>
      <w:r w:rsidRPr="00735AAD">
        <w:t>Есть возможность, что по усмотрению Мастераснаряжение может быть модифицировано, изменено или настроено, потенциально меняя его статистики или эффекты. Например, рюкзак может быть усилен, позволяя ему нести больше, но делая его тяжелее, или 10-футовый шест может быть изменен, чтобы разделяться пополам, ставать подпорками палатки.</w:t>
      </w:r>
    </w:p>
    <w:p w14:paraId="3FAB3E79" w14:textId="77777777" w:rsidR="005629C8" w:rsidRDefault="005629C8" w:rsidP="005629C8">
      <w:pPr>
        <w:pStyle w:val="Heading3ToC"/>
      </w:pPr>
      <w:bookmarkStart w:id="184" w:name="_Toc70532885"/>
      <w:r w:rsidRPr="00735AAD">
        <w:t>Снаряжение с точки зрения игрока</w:t>
      </w:r>
      <w:bookmarkEnd w:id="184"/>
    </w:p>
    <w:p w14:paraId="2788846C" w14:textId="77777777" w:rsidR="005629C8" w:rsidRPr="00735AAD" w:rsidRDefault="005629C8" w:rsidP="00FF0960">
      <w:pPr>
        <w:pStyle w:val="BasicTextParagraph2"/>
      </w:pPr>
      <w:r w:rsidRPr="00735AAD">
        <w:t>Железный котелок. Если персонажи употребляли горячую пищу, приготовленную в котелке, то они получают Вдохновение на весь следующий день путешествия.</w:t>
      </w:r>
    </w:p>
    <w:p w14:paraId="3B4CDC41" w14:textId="77777777" w:rsidR="005629C8" w:rsidRPr="00735AAD" w:rsidRDefault="005629C8" w:rsidP="00FF0960">
      <w:pPr>
        <w:pStyle w:val="BasicTextParagraph2"/>
      </w:pPr>
      <w:r w:rsidRPr="00735AAD">
        <w:t>Спальник. Осенью или весной невозможно совершить продолжительный отдых на открытой местности без использования спальника.</w:t>
      </w:r>
    </w:p>
    <w:p w14:paraId="0EAA8C39" w14:textId="77777777" w:rsidR="005629C8" w:rsidRPr="00F1204E" w:rsidRDefault="005629C8" w:rsidP="00FF0960">
      <w:pPr>
        <w:pStyle w:val="BasicTextParagraph2"/>
      </w:pPr>
      <w:r w:rsidRPr="00735AAD">
        <w:t>Палатка. Палатка защищает персонажей от необильных осадков и слабого ветра, позволяя совершить продолжительный отдых в достаточно неблагоприятных условиях</w:t>
      </w:r>
    </w:p>
    <w:p w14:paraId="3FD21BAF" w14:textId="77777777" w:rsidR="005629C8" w:rsidRDefault="005629C8" w:rsidP="005629C8">
      <w:pPr>
        <w:rPr>
          <w:rFonts w:asciiTheme="majorHAnsi" w:hAnsiTheme="majorHAnsi"/>
          <w:b/>
          <w:bCs w:val="0"/>
          <w:color w:val="4D0000"/>
          <w:sz w:val="24"/>
          <w:szCs w:val="21"/>
          <w:lang w:val="uk-UA" w:eastAsia="zh-CN"/>
        </w:rPr>
      </w:pPr>
      <w:r>
        <w:rPr>
          <w:lang w:val="uk-UA" w:eastAsia="zh-CN"/>
        </w:rPr>
        <w:br w:type="page"/>
      </w:r>
    </w:p>
    <w:p w14:paraId="5E564CCA" w14:textId="77777777" w:rsidR="002E0733" w:rsidRDefault="0062230D" w:rsidP="008E20FF">
      <w:pPr>
        <w:pStyle w:val="Heading1ToC"/>
        <w:rPr>
          <w:lang w:val="ru-RU"/>
        </w:rPr>
      </w:pPr>
      <w:bookmarkStart w:id="185" w:name="_Toc70532886"/>
      <w:r w:rsidRPr="00943444">
        <w:rPr>
          <w:lang w:val="ru-RU"/>
        </w:rPr>
        <w:lastRenderedPageBreak/>
        <w:t xml:space="preserve">Прогрессия </w:t>
      </w:r>
      <w:r w:rsidRPr="008E20FF">
        <w:rPr>
          <w:lang w:val="ru-RU"/>
        </w:rPr>
        <w:t>персонажей</w:t>
      </w:r>
      <w:bookmarkEnd w:id="185"/>
    </w:p>
    <w:p w14:paraId="483047F7" w14:textId="4EE911A2" w:rsidR="008E20FF" w:rsidRDefault="008E20FF" w:rsidP="008E20FF">
      <w:pPr>
        <w:pStyle w:val="Heading2ToC"/>
        <w:rPr>
          <w:lang w:val="ru-RU"/>
        </w:rPr>
      </w:pPr>
      <w:bookmarkStart w:id="186" w:name="_Toc70532887"/>
      <w:r w:rsidRPr="00943444">
        <w:rPr>
          <w:lang w:val="ru-RU"/>
        </w:rPr>
        <w:t>Измененн</w:t>
      </w:r>
      <w:r>
        <w:rPr>
          <w:lang w:val="ru-RU"/>
        </w:rPr>
        <w:t>ые таблицы опыта</w:t>
      </w:r>
      <w:bookmarkEnd w:id="186"/>
    </w:p>
    <w:p w14:paraId="42F60C08" w14:textId="74385FFA" w:rsidR="008E20FF" w:rsidRDefault="008E20FF" w:rsidP="008E20FF">
      <w:pPr>
        <w:pStyle w:val="BasicTextParagraph1"/>
        <w:rPr>
          <w:lang w:val="ru-RU" w:eastAsia="zh-CN"/>
        </w:rPr>
      </w:pPr>
    </w:p>
    <w:tbl>
      <w:tblPr>
        <w:tblStyle w:val="TableClassCoreGreen"/>
        <w:tblW w:w="0" w:type="auto"/>
        <w:tblInd w:w="0" w:type="dxa"/>
        <w:tblLook w:val="04A0" w:firstRow="1" w:lastRow="0" w:firstColumn="1" w:lastColumn="0" w:noHBand="0" w:noVBand="1"/>
      </w:tblPr>
      <w:tblGrid>
        <w:gridCol w:w="748"/>
        <w:gridCol w:w="786"/>
        <w:gridCol w:w="1069"/>
        <w:gridCol w:w="953"/>
        <w:gridCol w:w="505"/>
        <w:gridCol w:w="970"/>
      </w:tblGrid>
      <w:tr w:rsidR="005157A2" w14:paraId="665B3148" w14:textId="483970B3" w:rsidTr="009D3077">
        <w:trPr>
          <w:cnfStyle w:val="100000000000" w:firstRow="1" w:lastRow="0" w:firstColumn="0" w:lastColumn="0" w:oddVBand="0" w:evenVBand="0" w:oddHBand="0" w:evenHBand="0" w:firstRowFirstColumn="0" w:firstRowLastColumn="0" w:lastRowFirstColumn="0" w:lastRowLastColumn="0"/>
        </w:trPr>
        <w:tc>
          <w:tcPr>
            <w:tcW w:w="750" w:type="dxa"/>
          </w:tcPr>
          <w:p w14:paraId="36955C6D" w14:textId="1C1B2E72" w:rsidR="00FF2C91" w:rsidRDefault="00FF2C91" w:rsidP="005157A2">
            <w:pPr>
              <w:pStyle w:val="TableText"/>
              <w:rPr>
                <w:lang w:val="ru-RU" w:eastAsia="zh-CN"/>
              </w:rPr>
            </w:pPr>
            <w:r>
              <w:rPr>
                <w:rFonts w:ascii="Calibri" w:hAnsi="Calibri"/>
                <w:lang w:val="ru-RU" w:eastAsia="zh-CN"/>
              </w:rPr>
              <w:t>Уровень</w:t>
            </w:r>
          </w:p>
        </w:tc>
        <w:tc>
          <w:tcPr>
            <w:tcW w:w="793" w:type="dxa"/>
          </w:tcPr>
          <w:p w14:paraId="1B078868" w14:textId="4F35C048" w:rsidR="00FF2C91" w:rsidRDefault="00FF2C91" w:rsidP="005157A2">
            <w:pPr>
              <w:pStyle w:val="TableText"/>
              <w:rPr>
                <w:lang w:val="ru-RU" w:eastAsia="zh-CN"/>
              </w:rPr>
            </w:pPr>
            <w:r>
              <w:rPr>
                <w:rFonts w:ascii="Calibri" w:hAnsi="Calibri"/>
                <w:lang w:val="ru-RU" w:eastAsia="zh-CN"/>
              </w:rPr>
              <w:t>Обычная</w:t>
            </w:r>
          </w:p>
        </w:tc>
        <w:tc>
          <w:tcPr>
            <w:tcW w:w="1075" w:type="dxa"/>
          </w:tcPr>
          <w:p w14:paraId="0B08CA36" w14:textId="4409D7EE" w:rsidR="00FF2C91" w:rsidRDefault="00FF2C91" w:rsidP="005157A2">
            <w:pPr>
              <w:pStyle w:val="TableText"/>
              <w:rPr>
                <w:lang w:val="ru-RU" w:eastAsia="zh-CN"/>
              </w:rPr>
            </w:pPr>
            <w:r>
              <w:rPr>
                <w:rFonts w:ascii="Calibri" w:hAnsi="Calibri"/>
                <w:lang w:val="ru-RU" w:eastAsia="zh-CN"/>
              </w:rPr>
              <w:t>Замедленная</w:t>
            </w:r>
          </w:p>
        </w:tc>
        <w:tc>
          <w:tcPr>
            <w:tcW w:w="957" w:type="dxa"/>
          </w:tcPr>
          <w:p w14:paraId="6B423795" w14:textId="72F65638" w:rsidR="00FF2C91" w:rsidRDefault="00FF2C91" w:rsidP="005157A2">
            <w:pPr>
              <w:pStyle w:val="TableText"/>
              <w:rPr>
                <w:lang w:val="ru-RU" w:eastAsia="zh-CN"/>
              </w:rPr>
            </w:pPr>
            <w:r>
              <w:rPr>
                <w:rFonts w:ascii="Calibri" w:hAnsi="Calibri"/>
                <w:lang w:val="ru-RU" w:eastAsia="zh-CN"/>
              </w:rPr>
              <w:t>Медленная</w:t>
            </w:r>
          </w:p>
        </w:tc>
        <w:tc>
          <w:tcPr>
            <w:tcW w:w="502" w:type="dxa"/>
          </w:tcPr>
          <w:p w14:paraId="6D4EE2A3" w14:textId="05713DEA" w:rsidR="00FF2C91" w:rsidRDefault="00FF2C91" w:rsidP="005157A2">
            <w:pPr>
              <w:pStyle w:val="TableText"/>
              <w:rPr>
                <w:lang w:val="ru-RU" w:eastAsia="zh-CN"/>
              </w:rPr>
            </w:pPr>
            <w:r>
              <w:rPr>
                <w:rFonts w:ascii="Calibri" w:hAnsi="Calibri"/>
                <w:lang w:val="ru-RU" w:eastAsia="zh-CN"/>
              </w:rPr>
              <w:t>Этап</w:t>
            </w:r>
          </w:p>
        </w:tc>
        <w:tc>
          <w:tcPr>
            <w:tcW w:w="954" w:type="dxa"/>
          </w:tcPr>
          <w:p w14:paraId="5EA56555" w14:textId="3CDE7815" w:rsidR="00FF2C91" w:rsidRPr="00FF2C91" w:rsidRDefault="00FF2C91" w:rsidP="005157A2">
            <w:pPr>
              <w:pStyle w:val="TableText"/>
              <w:rPr>
                <w:lang w:val="uk-UA" w:eastAsia="zh-CN"/>
              </w:rPr>
            </w:pPr>
            <w:r>
              <w:rPr>
                <w:rFonts w:ascii="Calibri" w:hAnsi="Calibri"/>
                <w:lang w:val="uk-UA" w:eastAsia="zh-CN"/>
              </w:rPr>
              <w:t>Название</w:t>
            </w:r>
            <w:r>
              <w:rPr>
                <w:lang w:val="uk-UA" w:eastAsia="zh-CN"/>
              </w:rPr>
              <w:t xml:space="preserve"> </w:t>
            </w:r>
          </w:p>
        </w:tc>
      </w:tr>
      <w:tr w:rsidR="005157A2" w14:paraId="53FFB3F3" w14:textId="479EE2D9" w:rsidTr="009D3077">
        <w:tc>
          <w:tcPr>
            <w:tcW w:w="750" w:type="dxa"/>
          </w:tcPr>
          <w:p w14:paraId="537E958F" w14:textId="6F5689F8" w:rsidR="00FF2C91" w:rsidRDefault="00FF2C91" w:rsidP="005157A2">
            <w:pPr>
              <w:pStyle w:val="TableText"/>
            </w:pPr>
            <w:r>
              <w:t>1</w:t>
            </w:r>
          </w:p>
        </w:tc>
        <w:tc>
          <w:tcPr>
            <w:tcW w:w="793" w:type="dxa"/>
          </w:tcPr>
          <w:p w14:paraId="3A3C7933" w14:textId="1381041A" w:rsidR="00FF2C91" w:rsidRDefault="00FF2C91" w:rsidP="005157A2">
            <w:pPr>
              <w:pStyle w:val="TableText"/>
            </w:pPr>
            <w:r w:rsidRPr="00D36C25">
              <w:t>0</w:t>
            </w:r>
          </w:p>
        </w:tc>
        <w:tc>
          <w:tcPr>
            <w:tcW w:w="1075" w:type="dxa"/>
          </w:tcPr>
          <w:p w14:paraId="3D0262BC" w14:textId="1ECEE2A8" w:rsidR="00FF2C91" w:rsidRDefault="00FF2C91" w:rsidP="005157A2">
            <w:pPr>
              <w:pStyle w:val="TableText"/>
            </w:pPr>
            <w:r w:rsidRPr="002B2289">
              <w:t>0</w:t>
            </w:r>
          </w:p>
        </w:tc>
        <w:tc>
          <w:tcPr>
            <w:tcW w:w="957" w:type="dxa"/>
          </w:tcPr>
          <w:p w14:paraId="1F928B88" w14:textId="6DA8E658" w:rsidR="00FF2C91" w:rsidRDefault="00FF2C91" w:rsidP="005157A2">
            <w:pPr>
              <w:pStyle w:val="TableText"/>
            </w:pPr>
            <w:r w:rsidRPr="00D64AF6">
              <w:t>0</w:t>
            </w:r>
          </w:p>
        </w:tc>
        <w:tc>
          <w:tcPr>
            <w:tcW w:w="502" w:type="dxa"/>
          </w:tcPr>
          <w:p w14:paraId="4D1B4084" w14:textId="08CEC1A9" w:rsidR="00FF2C91" w:rsidRPr="000C61C0" w:rsidRDefault="00FF2C91" w:rsidP="005157A2">
            <w:pPr>
              <w:pStyle w:val="TableText"/>
            </w:pPr>
            <w:r>
              <w:t>1</w:t>
            </w:r>
          </w:p>
        </w:tc>
        <w:tc>
          <w:tcPr>
            <w:tcW w:w="954" w:type="dxa"/>
          </w:tcPr>
          <w:p w14:paraId="357182A3" w14:textId="62D32E44" w:rsidR="00FF2C91" w:rsidRPr="00F34BFF" w:rsidRDefault="00F34BFF" w:rsidP="005157A2">
            <w:pPr>
              <w:pStyle w:val="TableText"/>
            </w:pPr>
            <w:r>
              <w:rPr>
                <w:rFonts w:ascii="Calibri" w:hAnsi="Calibri"/>
              </w:rPr>
              <w:t>Ученик</w:t>
            </w:r>
          </w:p>
        </w:tc>
      </w:tr>
      <w:tr w:rsidR="009D3077" w14:paraId="4225B130" w14:textId="4414A1ED"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13A75F6D" w14:textId="65F7D106" w:rsidR="00FF2C91" w:rsidRDefault="00FF2C91" w:rsidP="005157A2">
            <w:pPr>
              <w:pStyle w:val="TableText"/>
            </w:pPr>
            <w:r>
              <w:t>2</w:t>
            </w:r>
          </w:p>
        </w:tc>
        <w:tc>
          <w:tcPr>
            <w:tcW w:w="793" w:type="dxa"/>
          </w:tcPr>
          <w:p w14:paraId="17048C87" w14:textId="578702A8" w:rsidR="00FF2C91" w:rsidRDefault="00FF2C91" w:rsidP="005157A2">
            <w:pPr>
              <w:pStyle w:val="TableText"/>
            </w:pPr>
            <w:r w:rsidRPr="00D36C25">
              <w:t>300</w:t>
            </w:r>
          </w:p>
        </w:tc>
        <w:tc>
          <w:tcPr>
            <w:tcW w:w="1075" w:type="dxa"/>
          </w:tcPr>
          <w:p w14:paraId="248FC5CD" w14:textId="01D9FA36" w:rsidR="00FF2C91" w:rsidRDefault="00FF2C91" w:rsidP="005157A2">
            <w:pPr>
              <w:pStyle w:val="TableText"/>
            </w:pPr>
            <w:r w:rsidRPr="002B2289">
              <w:t>1000</w:t>
            </w:r>
          </w:p>
        </w:tc>
        <w:tc>
          <w:tcPr>
            <w:tcW w:w="957" w:type="dxa"/>
          </w:tcPr>
          <w:p w14:paraId="3AA40A23" w14:textId="0399A141" w:rsidR="00FF2C91" w:rsidRDefault="00FF2C91" w:rsidP="005157A2">
            <w:pPr>
              <w:pStyle w:val="TableText"/>
            </w:pPr>
            <w:r w:rsidRPr="00D64AF6">
              <w:t>600</w:t>
            </w:r>
          </w:p>
        </w:tc>
        <w:tc>
          <w:tcPr>
            <w:tcW w:w="502" w:type="dxa"/>
          </w:tcPr>
          <w:p w14:paraId="115D9342" w14:textId="65DAB237" w:rsidR="00FF2C91" w:rsidRPr="000C61C0" w:rsidRDefault="00FF2C91" w:rsidP="005157A2">
            <w:pPr>
              <w:pStyle w:val="TableText"/>
            </w:pPr>
            <w:r>
              <w:t>1</w:t>
            </w:r>
          </w:p>
        </w:tc>
        <w:tc>
          <w:tcPr>
            <w:tcW w:w="954" w:type="dxa"/>
          </w:tcPr>
          <w:p w14:paraId="6694EB32" w14:textId="2E3D7128" w:rsidR="00FF2C91" w:rsidRPr="00F34BFF" w:rsidRDefault="00F34BFF" w:rsidP="005157A2">
            <w:pPr>
              <w:pStyle w:val="TableText"/>
            </w:pPr>
            <w:r>
              <w:rPr>
                <w:rFonts w:ascii="Calibri" w:hAnsi="Calibri"/>
              </w:rPr>
              <w:t>Ученик</w:t>
            </w:r>
          </w:p>
        </w:tc>
      </w:tr>
      <w:tr w:rsidR="005157A2" w14:paraId="4FDF4729" w14:textId="21A0FE71" w:rsidTr="009D3077">
        <w:tc>
          <w:tcPr>
            <w:tcW w:w="750" w:type="dxa"/>
          </w:tcPr>
          <w:p w14:paraId="3B0B5B6D" w14:textId="6F1ABC9A" w:rsidR="00FF2C91" w:rsidRDefault="00FF2C91" w:rsidP="005157A2">
            <w:pPr>
              <w:pStyle w:val="TableText"/>
            </w:pPr>
            <w:r>
              <w:t>3</w:t>
            </w:r>
          </w:p>
        </w:tc>
        <w:tc>
          <w:tcPr>
            <w:tcW w:w="793" w:type="dxa"/>
          </w:tcPr>
          <w:p w14:paraId="3DBF2809" w14:textId="717DBD1F" w:rsidR="00FF2C91" w:rsidRDefault="00FF2C91" w:rsidP="005157A2">
            <w:pPr>
              <w:pStyle w:val="TableText"/>
            </w:pPr>
            <w:r w:rsidRPr="00D36C25">
              <w:t>900</w:t>
            </w:r>
          </w:p>
        </w:tc>
        <w:tc>
          <w:tcPr>
            <w:tcW w:w="1075" w:type="dxa"/>
          </w:tcPr>
          <w:p w14:paraId="696FA707" w14:textId="22609F6B" w:rsidR="00FF2C91" w:rsidRDefault="00FF2C91" w:rsidP="005157A2">
            <w:pPr>
              <w:pStyle w:val="TableText"/>
            </w:pPr>
            <w:r w:rsidRPr="002B2289">
              <w:t>3000</w:t>
            </w:r>
          </w:p>
        </w:tc>
        <w:tc>
          <w:tcPr>
            <w:tcW w:w="957" w:type="dxa"/>
          </w:tcPr>
          <w:p w14:paraId="7B679580" w14:textId="37CBE1A7" w:rsidR="00FF2C91" w:rsidRDefault="00FF2C91" w:rsidP="005157A2">
            <w:pPr>
              <w:pStyle w:val="TableText"/>
            </w:pPr>
            <w:r w:rsidRPr="00D64AF6">
              <w:t>1800</w:t>
            </w:r>
          </w:p>
        </w:tc>
        <w:tc>
          <w:tcPr>
            <w:tcW w:w="502" w:type="dxa"/>
          </w:tcPr>
          <w:p w14:paraId="7733A284" w14:textId="012546AB" w:rsidR="00FF2C91" w:rsidRPr="000C61C0" w:rsidRDefault="00FF2C91" w:rsidP="005157A2">
            <w:pPr>
              <w:pStyle w:val="TableText"/>
            </w:pPr>
            <w:r>
              <w:t>2</w:t>
            </w:r>
          </w:p>
        </w:tc>
        <w:tc>
          <w:tcPr>
            <w:tcW w:w="954" w:type="dxa"/>
          </w:tcPr>
          <w:p w14:paraId="384DEB73" w14:textId="77777777" w:rsidR="00FF2C91" w:rsidRDefault="00FF2C91" w:rsidP="005157A2">
            <w:pPr>
              <w:pStyle w:val="TableText"/>
            </w:pPr>
          </w:p>
        </w:tc>
      </w:tr>
      <w:tr w:rsidR="009D3077" w14:paraId="770FFAD4" w14:textId="49417625"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43B9CCE1" w14:textId="6FC24F96" w:rsidR="00FF2C91" w:rsidRDefault="00FF2C91" w:rsidP="005157A2">
            <w:pPr>
              <w:pStyle w:val="TableText"/>
            </w:pPr>
            <w:r>
              <w:t>4</w:t>
            </w:r>
          </w:p>
        </w:tc>
        <w:tc>
          <w:tcPr>
            <w:tcW w:w="793" w:type="dxa"/>
          </w:tcPr>
          <w:p w14:paraId="49F5BD89" w14:textId="7FCD4325" w:rsidR="00FF2C91" w:rsidRDefault="00FF2C91" w:rsidP="005157A2">
            <w:pPr>
              <w:pStyle w:val="TableText"/>
            </w:pPr>
            <w:r w:rsidRPr="00D36C25">
              <w:t>2700</w:t>
            </w:r>
          </w:p>
        </w:tc>
        <w:tc>
          <w:tcPr>
            <w:tcW w:w="1075" w:type="dxa"/>
          </w:tcPr>
          <w:p w14:paraId="73751CE3" w14:textId="6FD08F62" w:rsidR="00FF2C91" w:rsidRDefault="00FF2C91" w:rsidP="005157A2">
            <w:pPr>
              <w:pStyle w:val="TableText"/>
            </w:pPr>
            <w:r w:rsidRPr="002B2289">
              <w:t>6000</w:t>
            </w:r>
          </w:p>
        </w:tc>
        <w:tc>
          <w:tcPr>
            <w:tcW w:w="957" w:type="dxa"/>
          </w:tcPr>
          <w:p w14:paraId="6EE234C9" w14:textId="239C8F7F" w:rsidR="00FF2C91" w:rsidRDefault="00FF2C91" w:rsidP="005157A2">
            <w:pPr>
              <w:pStyle w:val="TableText"/>
            </w:pPr>
            <w:r w:rsidRPr="00D64AF6">
              <w:t>5400</w:t>
            </w:r>
          </w:p>
        </w:tc>
        <w:tc>
          <w:tcPr>
            <w:tcW w:w="502" w:type="dxa"/>
          </w:tcPr>
          <w:p w14:paraId="6E549228" w14:textId="4C7D9E26" w:rsidR="00FF2C91" w:rsidRPr="000C61C0" w:rsidRDefault="00FF2C91" w:rsidP="005157A2">
            <w:pPr>
              <w:pStyle w:val="TableText"/>
            </w:pPr>
            <w:r>
              <w:t>2</w:t>
            </w:r>
          </w:p>
        </w:tc>
        <w:tc>
          <w:tcPr>
            <w:tcW w:w="954" w:type="dxa"/>
          </w:tcPr>
          <w:p w14:paraId="6F5E4560" w14:textId="77777777" w:rsidR="00FF2C91" w:rsidRDefault="00FF2C91" w:rsidP="005157A2">
            <w:pPr>
              <w:pStyle w:val="TableText"/>
            </w:pPr>
          </w:p>
        </w:tc>
      </w:tr>
      <w:tr w:rsidR="005157A2" w14:paraId="607AAEE6" w14:textId="584B516D" w:rsidTr="009D3077">
        <w:tc>
          <w:tcPr>
            <w:tcW w:w="750" w:type="dxa"/>
          </w:tcPr>
          <w:p w14:paraId="3B1681F0" w14:textId="0C742036" w:rsidR="00FF2C91" w:rsidRDefault="00FF2C91" w:rsidP="005157A2">
            <w:pPr>
              <w:pStyle w:val="TableText"/>
            </w:pPr>
            <w:r>
              <w:t>5</w:t>
            </w:r>
          </w:p>
        </w:tc>
        <w:tc>
          <w:tcPr>
            <w:tcW w:w="793" w:type="dxa"/>
          </w:tcPr>
          <w:p w14:paraId="6983B5D1" w14:textId="0095F06F" w:rsidR="00FF2C91" w:rsidRDefault="00FF2C91" w:rsidP="005157A2">
            <w:pPr>
              <w:pStyle w:val="TableText"/>
            </w:pPr>
            <w:r w:rsidRPr="00D36C25">
              <w:t>6500</w:t>
            </w:r>
          </w:p>
        </w:tc>
        <w:tc>
          <w:tcPr>
            <w:tcW w:w="1075" w:type="dxa"/>
          </w:tcPr>
          <w:p w14:paraId="7CE306C3" w14:textId="2F198655" w:rsidR="00FF2C91" w:rsidRDefault="00FF2C91" w:rsidP="005157A2">
            <w:pPr>
              <w:pStyle w:val="TableText"/>
            </w:pPr>
            <w:r w:rsidRPr="002B2289">
              <w:t>10000</w:t>
            </w:r>
          </w:p>
        </w:tc>
        <w:tc>
          <w:tcPr>
            <w:tcW w:w="957" w:type="dxa"/>
          </w:tcPr>
          <w:p w14:paraId="2C876000" w14:textId="4839CE15" w:rsidR="00FF2C91" w:rsidRDefault="00FF2C91" w:rsidP="005157A2">
            <w:pPr>
              <w:pStyle w:val="TableText"/>
            </w:pPr>
            <w:r w:rsidRPr="00D64AF6">
              <w:t>13000</w:t>
            </w:r>
          </w:p>
        </w:tc>
        <w:tc>
          <w:tcPr>
            <w:tcW w:w="502" w:type="dxa"/>
          </w:tcPr>
          <w:p w14:paraId="32F15D27" w14:textId="3410436F" w:rsidR="00FF2C91" w:rsidRPr="001E31E5" w:rsidRDefault="00FF2C91" w:rsidP="005157A2">
            <w:pPr>
              <w:pStyle w:val="TableText"/>
            </w:pPr>
            <w:r>
              <w:t>2</w:t>
            </w:r>
          </w:p>
        </w:tc>
        <w:tc>
          <w:tcPr>
            <w:tcW w:w="954" w:type="dxa"/>
          </w:tcPr>
          <w:p w14:paraId="5C7F9697" w14:textId="4FC769D5" w:rsidR="00FF2C91" w:rsidRPr="00F34BFF" w:rsidRDefault="00FF2C91" w:rsidP="005157A2">
            <w:pPr>
              <w:pStyle w:val="TableText"/>
            </w:pPr>
          </w:p>
        </w:tc>
      </w:tr>
      <w:tr w:rsidR="009D3077" w14:paraId="6C43BCC8" w14:textId="05F259FA"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5D9491A8" w14:textId="5E046EB0" w:rsidR="00F34BFF" w:rsidRDefault="00F34BFF" w:rsidP="005157A2">
            <w:pPr>
              <w:pStyle w:val="TableText"/>
            </w:pPr>
            <w:r>
              <w:t>6</w:t>
            </w:r>
          </w:p>
        </w:tc>
        <w:tc>
          <w:tcPr>
            <w:tcW w:w="793" w:type="dxa"/>
          </w:tcPr>
          <w:p w14:paraId="27A4CDA6" w14:textId="13358DE5" w:rsidR="00F34BFF" w:rsidRDefault="00F34BFF" w:rsidP="005157A2">
            <w:pPr>
              <w:pStyle w:val="TableText"/>
            </w:pPr>
            <w:r w:rsidRPr="00D36C25">
              <w:t>14000</w:t>
            </w:r>
          </w:p>
        </w:tc>
        <w:tc>
          <w:tcPr>
            <w:tcW w:w="1075" w:type="dxa"/>
          </w:tcPr>
          <w:p w14:paraId="78721731" w14:textId="01433BBB" w:rsidR="00F34BFF" w:rsidRDefault="00F34BFF" w:rsidP="005157A2">
            <w:pPr>
              <w:pStyle w:val="TableText"/>
            </w:pPr>
            <w:r w:rsidRPr="002B2289">
              <w:t>15000</w:t>
            </w:r>
          </w:p>
        </w:tc>
        <w:tc>
          <w:tcPr>
            <w:tcW w:w="957" w:type="dxa"/>
          </w:tcPr>
          <w:p w14:paraId="4BF0B45A" w14:textId="6CA3D863" w:rsidR="00F34BFF" w:rsidRDefault="00F34BFF" w:rsidP="005157A2">
            <w:pPr>
              <w:pStyle w:val="TableText"/>
            </w:pPr>
            <w:r w:rsidRPr="00D64AF6">
              <w:t>28000</w:t>
            </w:r>
          </w:p>
        </w:tc>
        <w:tc>
          <w:tcPr>
            <w:tcW w:w="502" w:type="dxa"/>
          </w:tcPr>
          <w:p w14:paraId="6A445F77" w14:textId="7E02CADC" w:rsidR="00F34BFF" w:rsidRPr="001E31E5" w:rsidRDefault="00F34BFF" w:rsidP="005157A2">
            <w:pPr>
              <w:pStyle w:val="TableText"/>
            </w:pPr>
            <w:r>
              <w:t>3</w:t>
            </w:r>
          </w:p>
        </w:tc>
        <w:tc>
          <w:tcPr>
            <w:tcW w:w="954" w:type="dxa"/>
          </w:tcPr>
          <w:p w14:paraId="3D727781" w14:textId="5EC1DDB2" w:rsidR="00F34BFF" w:rsidRDefault="00F34BFF" w:rsidP="005157A2">
            <w:pPr>
              <w:pStyle w:val="TableText"/>
            </w:pPr>
            <w:r w:rsidRPr="008A3AF2">
              <w:rPr>
                <w:rFonts w:ascii="Calibri" w:hAnsi="Calibri"/>
              </w:rPr>
              <w:t>Авантюрист</w:t>
            </w:r>
          </w:p>
        </w:tc>
      </w:tr>
      <w:tr w:rsidR="005157A2" w14:paraId="516C8312" w14:textId="21808313" w:rsidTr="009D3077">
        <w:tc>
          <w:tcPr>
            <w:tcW w:w="750" w:type="dxa"/>
          </w:tcPr>
          <w:p w14:paraId="7DAE278F" w14:textId="6B17432E" w:rsidR="00F34BFF" w:rsidRDefault="00F34BFF" w:rsidP="005157A2">
            <w:pPr>
              <w:pStyle w:val="TableText"/>
            </w:pPr>
            <w:r>
              <w:t>7</w:t>
            </w:r>
          </w:p>
        </w:tc>
        <w:tc>
          <w:tcPr>
            <w:tcW w:w="793" w:type="dxa"/>
          </w:tcPr>
          <w:p w14:paraId="1D30902A" w14:textId="08914D2F" w:rsidR="00F34BFF" w:rsidRDefault="00F34BFF" w:rsidP="005157A2">
            <w:pPr>
              <w:pStyle w:val="TableText"/>
            </w:pPr>
            <w:r w:rsidRPr="00D36C25">
              <w:t>23000</w:t>
            </w:r>
          </w:p>
        </w:tc>
        <w:tc>
          <w:tcPr>
            <w:tcW w:w="1075" w:type="dxa"/>
          </w:tcPr>
          <w:p w14:paraId="6B174E6E" w14:textId="0B57280A" w:rsidR="00F34BFF" w:rsidRDefault="00F34BFF" w:rsidP="005157A2">
            <w:pPr>
              <w:pStyle w:val="TableText"/>
            </w:pPr>
            <w:r w:rsidRPr="002B2289">
              <w:t>21000</w:t>
            </w:r>
          </w:p>
        </w:tc>
        <w:tc>
          <w:tcPr>
            <w:tcW w:w="957" w:type="dxa"/>
          </w:tcPr>
          <w:p w14:paraId="7828D47C" w14:textId="64B14938" w:rsidR="00F34BFF" w:rsidRDefault="00F34BFF" w:rsidP="005157A2">
            <w:pPr>
              <w:pStyle w:val="TableText"/>
            </w:pPr>
            <w:r w:rsidRPr="00D64AF6">
              <w:t>46000</w:t>
            </w:r>
          </w:p>
        </w:tc>
        <w:tc>
          <w:tcPr>
            <w:tcW w:w="502" w:type="dxa"/>
          </w:tcPr>
          <w:p w14:paraId="18BEA40A" w14:textId="097C1EB7" w:rsidR="00F34BFF" w:rsidRPr="00FF2C91" w:rsidRDefault="00F34BFF" w:rsidP="005157A2">
            <w:pPr>
              <w:pStyle w:val="TableText"/>
            </w:pPr>
            <w:r>
              <w:t>3</w:t>
            </w:r>
          </w:p>
        </w:tc>
        <w:tc>
          <w:tcPr>
            <w:tcW w:w="954" w:type="dxa"/>
          </w:tcPr>
          <w:p w14:paraId="5A31313D" w14:textId="4E62E11C" w:rsidR="00F34BFF" w:rsidRDefault="00F34BFF" w:rsidP="005157A2">
            <w:pPr>
              <w:pStyle w:val="TableText"/>
            </w:pPr>
            <w:r w:rsidRPr="008A3AF2">
              <w:rPr>
                <w:rFonts w:ascii="Calibri" w:hAnsi="Calibri"/>
              </w:rPr>
              <w:t>Авантюрист</w:t>
            </w:r>
          </w:p>
        </w:tc>
      </w:tr>
      <w:tr w:rsidR="009D3077" w14:paraId="7C22FCEC" w14:textId="13DFAA02"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3A33BF19" w14:textId="26D46F4D" w:rsidR="00F34BFF" w:rsidRDefault="00F34BFF" w:rsidP="005157A2">
            <w:pPr>
              <w:pStyle w:val="TableText"/>
            </w:pPr>
            <w:r>
              <w:t>8</w:t>
            </w:r>
          </w:p>
        </w:tc>
        <w:tc>
          <w:tcPr>
            <w:tcW w:w="793" w:type="dxa"/>
          </w:tcPr>
          <w:p w14:paraId="6E36F241" w14:textId="494AAB86" w:rsidR="00F34BFF" w:rsidRDefault="00F34BFF" w:rsidP="005157A2">
            <w:pPr>
              <w:pStyle w:val="TableText"/>
            </w:pPr>
            <w:r w:rsidRPr="00D36C25">
              <w:t>34000</w:t>
            </w:r>
          </w:p>
        </w:tc>
        <w:tc>
          <w:tcPr>
            <w:tcW w:w="1075" w:type="dxa"/>
          </w:tcPr>
          <w:p w14:paraId="4CF88F17" w14:textId="29A7B677" w:rsidR="00F34BFF" w:rsidRDefault="00F34BFF" w:rsidP="005157A2">
            <w:pPr>
              <w:pStyle w:val="TableText"/>
            </w:pPr>
            <w:r w:rsidRPr="002B2289">
              <w:t>28000</w:t>
            </w:r>
          </w:p>
        </w:tc>
        <w:tc>
          <w:tcPr>
            <w:tcW w:w="957" w:type="dxa"/>
          </w:tcPr>
          <w:p w14:paraId="76963959" w14:textId="0052E1E8" w:rsidR="00F34BFF" w:rsidRDefault="00F34BFF" w:rsidP="005157A2">
            <w:pPr>
              <w:pStyle w:val="TableText"/>
            </w:pPr>
            <w:r w:rsidRPr="00D64AF6">
              <w:t>68000</w:t>
            </w:r>
          </w:p>
        </w:tc>
        <w:tc>
          <w:tcPr>
            <w:tcW w:w="502" w:type="dxa"/>
          </w:tcPr>
          <w:p w14:paraId="0F0C4335" w14:textId="0E7969C2" w:rsidR="00F34BFF" w:rsidRPr="00FF2C91" w:rsidRDefault="00F34BFF" w:rsidP="005157A2">
            <w:pPr>
              <w:pStyle w:val="TableText"/>
            </w:pPr>
            <w:r>
              <w:t>3</w:t>
            </w:r>
          </w:p>
        </w:tc>
        <w:tc>
          <w:tcPr>
            <w:tcW w:w="954" w:type="dxa"/>
          </w:tcPr>
          <w:p w14:paraId="0689DB28" w14:textId="4262DB25" w:rsidR="00F34BFF" w:rsidRDefault="00F34BFF" w:rsidP="005157A2">
            <w:pPr>
              <w:pStyle w:val="TableText"/>
            </w:pPr>
            <w:r w:rsidRPr="008A3AF2">
              <w:rPr>
                <w:rFonts w:ascii="Calibri" w:hAnsi="Calibri"/>
              </w:rPr>
              <w:t>Авантюрист</w:t>
            </w:r>
          </w:p>
        </w:tc>
      </w:tr>
      <w:tr w:rsidR="005157A2" w14:paraId="7CCF4BC7" w14:textId="61B6FA49" w:rsidTr="009D3077">
        <w:tc>
          <w:tcPr>
            <w:tcW w:w="750" w:type="dxa"/>
          </w:tcPr>
          <w:p w14:paraId="03D15807" w14:textId="5C217448" w:rsidR="00FF2C91" w:rsidRDefault="00FF2C91" w:rsidP="005157A2">
            <w:pPr>
              <w:pStyle w:val="TableText"/>
            </w:pPr>
            <w:r>
              <w:t>9</w:t>
            </w:r>
          </w:p>
        </w:tc>
        <w:tc>
          <w:tcPr>
            <w:tcW w:w="793" w:type="dxa"/>
          </w:tcPr>
          <w:p w14:paraId="112AC5A9" w14:textId="50A312A7" w:rsidR="00FF2C91" w:rsidRDefault="00FF2C91" w:rsidP="005157A2">
            <w:pPr>
              <w:pStyle w:val="TableText"/>
            </w:pPr>
            <w:r w:rsidRPr="00D36C25">
              <w:t>48000</w:t>
            </w:r>
          </w:p>
        </w:tc>
        <w:tc>
          <w:tcPr>
            <w:tcW w:w="1075" w:type="dxa"/>
          </w:tcPr>
          <w:p w14:paraId="30EDA8F2" w14:textId="220FC65E" w:rsidR="00FF2C91" w:rsidRDefault="00FF2C91" w:rsidP="005157A2">
            <w:pPr>
              <w:pStyle w:val="TableText"/>
            </w:pPr>
            <w:r w:rsidRPr="002B2289">
              <w:t>36000</w:t>
            </w:r>
          </w:p>
        </w:tc>
        <w:tc>
          <w:tcPr>
            <w:tcW w:w="957" w:type="dxa"/>
          </w:tcPr>
          <w:p w14:paraId="28771E39" w14:textId="06B13EBA" w:rsidR="00FF2C91" w:rsidRDefault="00FF2C91" w:rsidP="005157A2">
            <w:pPr>
              <w:pStyle w:val="TableText"/>
            </w:pPr>
            <w:r w:rsidRPr="00D64AF6">
              <w:t>96000</w:t>
            </w:r>
          </w:p>
        </w:tc>
        <w:tc>
          <w:tcPr>
            <w:tcW w:w="502" w:type="dxa"/>
          </w:tcPr>
          <w:p w14:paraId="495EA92A" w14:textId="2A5786A2" w:rsidR="00FF2C91" w:rsidRPr="00FF2C91" w:rsidRDefault="00FF2C91" w:rsidP="005157A2">
            <w:pPr>
              <w:pStyle w:val="TableText"/>
            </w:pPr>
            <w:r>
              <w:t>4</w:t>
            </w:r>
          </w:p>
        </w:tc>
        <w:tc>
          <w:tcPr>
            <w:tcW w:w="954" w:type="dxa"/>
          </w:tcPr>
          <w:p w14:paraId="43ACACC5" w14:textId="20D8593B" w:rsidR="00FF2C91" w:rsidRPr="00F34BFF" w:rsidRDefault="00F34BFF" w:rsidP="005157A2">
            <w:pPr>
              <w:pStyle w:val="TableText"/>
            </w:pPr>
            <w:r>
              <w:rPr>
                <w:rFonts w:ascii="Calibri" w:hAnsi="Calibri"/>
              </w:rPr>
              <w:t>Ветеран</w:t>
            </w:r>
          </w:p>
        </w:tc>
      </w:tr>
      <w:tr w:rsidR="009D3077" w14:paraId="3CDF0C44" w14:textId="04D0C5CF"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4AB490E0" w14:textId="0CC33234" w:rsidR="00244BA9" w:rsidRDefault="00244BA9" w:rsidP="00244BA9">
            <w:pPr>
              <w:pStyle w:val="TableText"/>
            </w:pPr>
            <w:r>
              <w:t>10</w:t>
            </w:r>
          </w:p>
        </w:tc>
        <w:tc>
          <w:tcPr>
            <w:tcW w:w="793" w:type="dxa"/>
          </w:tcPr>
          <w:p w14:paraId="0C26B586" w14:textId="1B0F6018" w:rsidR="00244BA9" w:rsidRDefault="00244BA9" w:rsidP="00244BA9">
            <w:pPr>
              <w:pStyle w:val="TableText"/>
            </w:pPr>
            <w:r w:rsidRPr="00D36C25">
              <w:t>64000</w:t>
            </w:r>
          </w:p>
        </w:tc>
        <w:tc>
          <w:tcPr>
            <w:tcW w:w="1075" w:type="dxa"/>
          </w:tcPr>
          <w:p w14:paraId="440E887B" w14:textId="5239B8C9" w:rsidR="00244BA9" w:rsidRDefault="00244BA9" w:rsidP="00244BA9">
            <w:pPr>
              <w:pStyle w:val="TableText"/>
            </w:pPr>
            <w:r w:rsidRPr="002B2289">
              <w:t>45000</w:t>
            </w:r>
          </w:p>
        </w:tc>
        <w:tc>
          <w:tcPr>
            <w:tcW w:w="957" w:type="dxa"/>
          </w:tcPr>
          <w:p w14:paraId="7C96B65D" w14:textId="58C016F3" w:rsidR="00244BA9" w:rsidRDefault="00244BA9" w:rsidP="00244BA9">
            <w:pPr>
              <w:pStyle w:val="TableText"/>
            </w:pPr>
            <w:r w:rsidRPr="00D64AF6">
              <w:t>128000</w:t>
            </w:r>
          </w:p>
        </w:tc>
        <w:tc>
          <w:tcPr>
            <w:tcW w:w="502" w:type="dxa"/>
          </w:tcPr>
          <w:p w14:paraId="5DD748BE" w14:textId="3C59F1E2" w:rsidR="00244BA9" w:rsidRPr="00FF2C91" w:rsidRDefault="00244BA9" w:rsidP="00244BA9">
            <w:pPr>
              <w:pStyle w:val="TableText"/>
            </w:pPr>
            <w:r>
              <w:t>4</w:t>
            </w:r>
          </w:p>
        </w:tc>
        <w:tc>
          <w:tcPr>
            <w:tcW w:w="954" w:type="dxa"/>
          </w:tcPr>
          <w:p w14:paraId="5841379E" w14:textId="12AEDC56" w:rsidR="00244BA9" w:rsidRDefault="00244BA9" w:rsidP="00244BA9">
            <w:pPr>
              <w:pStyle w:val="TableText"/>
            </w:pPr>
            <w:r w:rsidRPr="008B7B7A">
              <w:rPr>
                <w:rFonts w:ascii="Calibri" w:hAnsi="Calibri"/>
              </w:rPr>
              <w:t>Ветеран</w:t>
            </w:r>
          </w:p>
        </w:tc>
      </w:tr>
      <w:tr w:rsidR="00244BA9" w14:paraId="0E82528F" w14:textId="4BC2531D" w:rsidTr="009D3077">
        <w:tc>
          <w:tcPr>
            <w:tcW w:w="750" w:type="dxa"/>
          </w:tcPr>
          <w:p w14:paraId="43E7B161" w14:textId="6E3B8F7C" w:rsidR="00244BA9" w:rsidRDefault="00244BA9" w:rsidP="00244BA9">
            <w:pPr>
              <w:pStyle w:val="TableText"/>
            </w:pPr>
            <w:r>
              <w:t>11</w:t>
            </w:r>
          </w:p>
        </w:tc>
        <w:tc>
          <w:tcPr>
            <w:tcW w:w="793" w:type="dxa"/>
          </w:tcPr>
          <w:p w14:paraId="2A8CB27A" w14:textId="37E640E0" w:rsidR="00244BA9" w:rsidRDefault="00244BA9" w:rsidP="00244BA9">
            <w:pPr>
              <w:pStyle w:val="TableText"/>
            </w:pPr>
            <w:r w:rsidRPr="00D36C25">
              <w:t>85000</w:t>
            </w:r>
          </w:p>
        </w:tc>
        <w:tc>
          <w:tcPr>
            <w:tcW w:w="1075" w:type="dxa"/>
          </w:tcPr>
          <w:p w14:paraId="72A7BCCC" w14:textId="0B72D4CC" w:rsidR="00244BA9" w:rsidRDefault="00244BA9" w:rsidP="00244BA9">
            <w:pPr>
              <w:pStyle w:val="TableText"/>
            </w:pPr>
            <w:r w:rsidRPr="002B2289">
              <w:t>55000</w:t>
            </w:r>
          </w:p>
        </w:tc>
        <w:tc>
          <w:tcPr>
            <w:tcW w:w="957" w:type="dxa"/>
          </w:tcPr>
          <w:p w14:paraId="2802CD14" w14:textId="5C3D4507" w:rsidR="00244BA9" w:rsidRDefault="00244BA9" w:rsidP="00244BA9">
            <w:pPr>
              <w:pStyle w:val="TableText"/>
            </w:pPr>
            <w:r w:rsidRPr="00D64AF6">
              <w:t>170000</w:t>
            </w:r>
          </w:p>
        </w:tc>
        <w:tc>
          <w:tcPr>
            <w:tcW w:w="502" w:type="dxa"/>
          </w:tcPr>
          <w:p w14:paraId="46375D75" w14:textId="7BC0BEC1" w:rsidR="00244BA9" w:rsidRPr="00FF2C91" w:rsidRDefault="00244BA9" w:rsidP="00244BA9">
            <w:pPr>
              <w:pStyle w:val="TableText"/>
            </w:pPr>
            <w:r>
              <w:t>4</w:t>
            </w:r>
          </w:p>
        </w:tc>
        <w:tc>
          <w:tcPr>
            <w:tcW w:w="954" w:type="dxa"/>
          </w:tcPr>
          <w:p w14:paraId="78FB5001" w14:textId="59479513" w:rsidR="00244BA9" w:rsidRDefault="00244BA9" w:rsidP="00244BA9">
            <w:pPr>
              <w:pStyle w:val="TableText"/>
            </w:pPr>
            <w:r w:rsidRPr="008B7B7A">
              <w:rPr>
                <w:rFonts w:ascii="Calibri" w:hAnsi="Calibri"/>
              </w:rPr>
              <w:t>Ветеран</w:t>
            </w:r>
          </w:p>
        </w:tc>
      </w:tr>
      <w:tr w:rsidR="009D3077" w14:paraId="20B11615" w14:textId="1EC8B101"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5C0D5D83" w14:textId="5CC74834" w:rsidR="00FF2C91" w:rsidRDefault="00FF2C91" w:rsidP="005157A2">
            <w:pPr>
              <w:pStyle w:val="TableText"/>
            </w:pPr>
            <w:r>
              <w:t>12</w:t>
            </w:r>
          </w:p>
        </w:tc>
        <w:tc>
          <w:tcPr>
            <w:tcW w:w="793" w:type="dxa"/>
          </w:tcPr>
          <w:p w14:paraId="07C95DAF" w14:textId="1753A825" w:rsidR="00FF2C91" w:rsidRDefault="00FF2C91" w:rsidP="005157A2">
            <w:pPr>
              <w:pStyle w:val="TableText"/>
            </w:pPr>
            <w:r w:rsidRPr="00D36C25">
              <w:t>100000</w:t>
            </w:r>
          </w:p>
        </w:tc>
        <w:tc>
          <w:tcPr>
            <w:tcW w:w="1075" w:type="dxa"/>
          </w:tcPr>
          <w:p w14:paraId="531BB60D" w14:textId="4F5A42C4" w:rsidR="00FF2C91" w:rsidRDefault="00FF2C91" w:rsidP="005157A2">
            <w:pPr>
              <w:pStyle w:val="TableText"/>
            </w:pPr>
            <w:r w:rsidRPr="002B2289">
              <w:t>66000</w:t>
            </w:r>
          </w:p>
        </w:tc>
        <w:tc>
          <w:tcPr>
            <w:tcW w:w="957" w:type="dxa"/>
          </w:tcPr>
          <w:p w14:paraId="6923E264" w14:textId="358E0984" w:rsidR="00FF2C91" w:rsidRDefault="00FF2C91" w:rsidP="005157A2">
            <w:pPr>
              <w:pStyle w:val="TableText"/>
            </w:pPr>
            <w:r w:rsidRPr="00D64AF6">
              <w:t>200000</w:t>
            </w:r>
          </w:p>
        </w:tc>
        <w:tc>
          <w:tcPr>
            <w:tcW w:w="502" w:type="dxa"/>
          </w:tcPr>
          <w:p w14:paraId="060C2487" w14:textId="6C750C0E" w:rsidR="00FF2C91" w:rsidRPr="00FF2C91" w:rsidRDefault="00FF2C91" w:rsidP="005157A2">
            <w:pPr>
              <w:pStyle w:val="TableText"/>
            </w:pPr>
            <w:r>
              <w:t>5</w:t>
            </w:r>
          </w:p>
        </w:tc>
        <w:tc>
          <w:tcPr>
            <w:tcW w:w="954" w:type="dxa"/>
          </w:tcPr>
          <w:p w14:paraId="143B26D8" w14:textId="2CCE2568" w:rsidR="00FF2C91" w:rsidRPr="00F34BFF" w:rsidRDefault="00F34BFF" w:rsidP="005157A2">
            <w:pPr>
              <w:pStyle w:val="TableText"/>
            </w:pPr>
            <w:r>
              <w:rPr>
                <w:rFonts w:ascii="Calibri" w:hAnsi="Calibri"/>
              </w:rPr>
              <w:t>Чемпион</w:t>
            </w:r>
          </w:p>
        </w:tc>
      </w:tr>
      <w:tr w:rsidR="00244BA9" w14:paraId="18AE0A0C" w14:textId="4FC7571A" w:rsidTr="009D3077">
        <w:tc>
          <w:tcPr>
            <w:tcW w:w="750" w:type="dxa"/>
          </w:tcPr>
          <w:p w14:paraId="53E41F79" w14:textId="31DC7C67" w:rsidR="00244BA9" w:rsidRDefault="00244BA9" w:rsidP="00244BA9">
            <w:pPr>
              <w:pStyle w:val="TableText"/>
            </w:pPr>
            <w:r>
              <w:t>13</w:t>
            </w:r>
          </w:p>
        </w:tc>
        <w:tc>
          <w:tcPr>
            <w:tcW w:w="793" w:type="dxa"/>
          </w:tcPr>
          <w:p w14:paraId="71983A99" w14:textId="7F6653F3" w:rsidR="00244BA9" w:rsidRDefault="00244BA9" w:rsidP="00244BA9">
            <w:pPr>
              <w:pStyle w:val="TableText"/>
            </w:pPr>
            <w:r w:rsidRPr="00D36C25">
              <w:t>120000</w:t>
            </w:r>
          </w:p>
        </w:tc>
        <w:tc>
          <w:tcPr>
            <w:tcW w:w="1075" w:type="dxa"/>
          </w:tcPr>
          <w:p w14:paraId="780CF105" w14:textId="54C03CEF" w:rsidR="00244BA9" w:rsidRDefault="00244BA9" w:rsidP="00244BA9">
            <w:pPr>
              <w:pStyle w:val="TableText"/>
            </w:pPr>
            <w:r w:rsidRPr="002B2289">
              <w:t>78000</w:t>
            </w:r>
          </w:p>
        </w:tc>
        <w:tc>
          <w:tcPr>
            <w:tcW w:w="957" w:type="dxa"/>
          </w:tcPr>
          <w:p w14:paraId="23874D52" w14:textId="250FDCFA" w:rsidR="00244BA9" w:rsidRDefault="00244BA9" w:rsidP="00244BA9">
            <w:pPr>
              <w:pStyle w:val="TableText"/>
            </w:pPr>
            <w:r w:rsidRPr="00D64AF6">
              <w:t>240000</w:t>
            </w:r>
          </w:p>
        </w:tc>
        <w:tc>
          <w:tcPr>
            <w:tcW w:w="502" w:type="dxa"/>
          </w:tcPr>
          <w:p w14:paraId="3720908C" w14:textId="462F9A6A" w:rsidR="00244BA9" w:rsidRPr="00FF2C91" w:rsidRDefault="00244BA9" w:rsidP="00244BA9">
            <w:pPr>
              <w:pStyle w:val="TableText"/>
            </w:pPr>
            <w:r>
              <w:t>5</w:t>
            </w:r>
          </w:p>
        </w:tc>
        <w:tc>
          <w:tcPr>
            <w:tcW w:w="954" w:type="dxa"/>
          </w:tcPr>
          <w:p w14:paraId="2D65648D" w14:textId="063FC59A" w:rsidR="00244BA9" w:rsidRDefault="00244BA9" w:rsidP="00244BA9">
            <w:pPr>
              <w:pStyle w:val="TableText"/>
            </w:pPr>
            <w:r w:rsidRPr="00F53695">
              <w:rPr>
                <w:rFonts w:ascii="Calibri" w:hAnsi="Calibri"/>
              </w:rPr>
              <w:t>Чемпион</w:t>
            </w:r>
          </w:p>
        </w:tc>
      </w:tr>
      <w:tr w:rsidR="009D3077" w14:paraId="6BDED176" w14:textId="01B2F2CF"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46EFE142" w14:textId="14CC0578" w:rsidR="00244BA9" w:rsidRDefault="00244BA9" w:rsidP="00244BA9">
            <w:pPr>
              <w:pStyle w:val="TableText"/>
            </w:pPr>
            <w:r>
              <w:t>14</w:t>
            </w:r>
          </w:p>
        </w:tc>
        <w:tc>
          <w:tcPr>
            <w:tcW w:w="793" w:type="dxa"/>
          </w:tcPr>
          <w:p w14:paraId="7BA17DA9" w14:textId="13AFA08B" w:rsidR="00244BA9" w:rsidRDefault="00244BA9" w:rsidP="00244BA9">
            <w:pPr>
              <w:pStyle w:val="TableText"/>
            </w:pPr>
            <w:r w:rsidRPr="00D36C25">
              <w:t>140000</w:t>
            </w:r>
          </w:p>
        </w:tc>
        <w:tc>
          <w:tcPr>
            <w:tcW w:w="1075" w:type="dxa"/>
          </w:tcPr>
          <w:p w14:paraId="7D5EB0AE" w14:textId="6DEE6D98" w:rsidR="00244BA9" w:rsidRDefault="00244BA9" w:rsidP="00244BA9">
            <w:pPr>
              <w:pStyle w:val="TableText"/>
            </w:pPr>
            <w:r w:rsidRPr="002B2289">
              <w:t>91000</w:t>
            </w:r>
          </w:p>
        </w:tc>
        <w:tc>
          <w:tcPr>
            <w:tcW w:w="957" w:type="dxa"/>
          </w:tcPr>
          <w:p w14:paraId="34ACFFD1" w14:textId="6C9D3C5B" w:rsidR="00244BA9" w:rsidRDefault="00244BA9" w:rsidP="00244BA9">
            <w:pPr>
              <w:pStyle w:val="TableText"/>
            </w:pPr>
            <w:r w:rsidRPr="00D64AF6">
              <w:t>280000</w:t>
            </w:r>
          </w:p>
        </w:tc>
        <w:tc>
          <w:tcPr>
            <w:tcW w:w="502" w:type="dxa"/>
          </w:tcPr>
          <w:p w14:paraId="75609041" w14:textId="138A78A5" w:rsidR="00244BA9" w:rsidRPr="00FF2C91" w:rsidRDefault="00244BA9" w:rsidP="00244BA9">
            <w:pPr>
              <w:pStyle w:val="TableText"/>
            </w:pPr>
            <w:r>
              <w:t>5</w:t>
            </w:r>
          </w:p>
        </w:tc>
        <w:tc>
          <w:tcPr>
            <w:tcW w:w="954" w:type="dxa"/>
          </w:tcPr>
          <w:p w14:paraId="4919A4D9" w14:textId="578C65C2" w:rsidR="00244BA9" w:rsidRDefault="00244BA9" w:rsidP="00244BA9">
            <w:pPr>
              <w:pStyle w:val="TableText"/>
            </w:pPr>
            <w:r w:rsidRPr="00F53695">
              <w:rPr>
                <w:rFonts w:ascii="Calibri" w:hAnsi="Calibri"/>
              </w:rPr>
              <w:t>Чемпион</w:t>
            </w:r>
          </w:p>
        </w:tc>
      </w:tr>
      <w:tr w:rsidR="005157A2" w14:paraId="5F21C557" w14:textId="5E731F3B" w:rsidTr="009D3077">
        <w:tc>
          <w:tcPr>
            <w:tcW w:w="750" w:type="dxa"/>
          </w:tcPr>
          <w:p w14:paraId="5CAB597E" w14:textId="31580C7D" w:rsidR="00FF2C91" w:rsidRDefault="00FF2C91" w:rsidP="005157A2">
            <w:pPr>
              <w:pStyle w:val="TableText"/>
            </w:pPr>
            <w:r>
              <w:t>15</w:t>
            </w:r>
          </w:p>
        </w:tc>
        <w:tc>
          <w:tcPr>
            <w:tcW w:w="793" w:type="dxa"/>
          </w:tcPr>
          <w:p w14:paraId="34952DB0" w14:textId="53AEB35C" w:rsidR="00FF2C91" w:rsidRDefault="00FF2C91" w:rsidP="005157A2">
            <w:pPr>
              <w:pStyle w:val="TableText"/>
            </w:pPr>
            <w:r w:rsidRPr="00D36C25">
              <w:t>165000</w:t>
            </w:r>
          </w:p>
        </w:tc>
        <w:tc>
          <w:tcPr>
            <w:tcW w:w="1075" w:type="dxa"/>
          </w:tcPr>
          <w:p w14:paraId="5A067687" w14:textId="6EEF5913" w:rsidR="00FF2C91" w:rsidRDefault="00FF2C91" w:rsidP="005157A2">
            <w:pPr>
              <w:pStyle w:val="TableText"/>
            </w:pPr>
            <w:r w:rsidRPr="002B2289">
              <w:t>105000</w:t>
            </w:r>
          </w:p>
        </w:tc>
        <w:tc>
          <w:tcPr>
            <w:tcW w:w="957" w:type="dxa"/>
          </w:tcPr>
          <w:p w14:paraId="44FDFEB8" w14:textId="67217195" w:rsidR="00FF2C91" w:rsidRDefault="00FF2C91" w:rsidP="005157A2">
            <w:pPr>
              <w:pStyle w:val="TableText"/>
            </w:pPr>
            <w:r w:rsidRPr="00D64AF6">
              <w:t>330000</w:t>
            </w:r>
          </w:p>
        </w:tc>
        <w:tc>
          <w:tcPr>
            <w:tcW w:w="502" w:type="dxa"/>
          </w:tcPr>
          <w:p w14:paraId="3DEF06D0" w14:textId="754B8189" w:rsidR="00FF2C91" w:rsidRPr="00FF2C91" w:rsidRDefault="00FF2C91" w:rsidP="005157A2">
            <w:pPr>
              <w:pStyle w:val="TableText"/>
            </w:pPr>
            <w:r>
              <w:t>6</w:t>
            </w:r>
          </w:p>
        </w:tc>
        <w:tc>
          <w:tcPr>
            <w:tcW w:w="954" w:type="dxa"/>
          </w:tcPr>
          <w:p w14:paraId="0181FAF2" w14:textId="01EBE301" w:rsidR="00FF2C91" w:rsidRPr="008E598D" w:rsidRDefault="008E598D" w:rsidP="005157A2">
            <w:pPr>
              <w:pStyle w:val="TableText"/>
            </w:pPr>
            <w:r>
              <w:rPr>
                <w:rFonts w:ascii="Calibri" w:hAnsi="Calibri"/>
              </w:rPr>
              <w:t>Герой</w:t>
            </w:r>
          </w:p>
        </w:tc>
      </w:tr>
      <w:tr w:rsidR="009D3077" w14:paraId="08C63270" w14:textId="27C79E8E"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7C2FF8B7" w14:textId="57E77EB7" w:rsidR="00244BA9" w:rsidRDefault="00244BA9" w:rsidP="00244BA9">
            <w:pPr>
              <w:pStyle w:val="TableText"/>
            </w:pPr>
            <w:r>
              <w:t>16</w:t>
            </w:r>
          </w:p>
        </w:tc>
        <w:tc>
          <w:tcPr>
            <w:tcW w:w="793" w:type="dxa"/>
          </w:tcPr>
          <w:p w14:paraId="576591CB" w14:textId="7023B978" w:rsidR="00244BA9" w:rsidRDefault="00244BA9" w:rsidP="00244BA9">
            <w:pPr>
              <w:pStyle w:val="TableText"/>
            </w:pPr>
            <w:r w:rsidRPr="00D36C25">
              <w:t>195000</w:t>
            </w:r>
          </w:p>
        </w:tc>
        <w:tc>
          <w:tcPr>
            <w:tcW w:w="1075" w:type="dxa"/>
          </w:tcPr>
          <w:p w14:paraId="6E9708C3" w14:textId="6F392DA7" w:rsidR="00244BA9" w:rsidRDefault="00244BA9" w:rsidP="00244BA9">
            <w:pPr>
              <w:pStyle w:val="TableText"/>
            </w:pPr>
            <w:r w:rsidRPr="002B2289">
              <w:t>120000</w:t>
            </w:r>
          </w:p>
        </w:tc>
        <w:tc>
          <w:tcPr>
            <w:tcW w:w="957" w:type="dxa"/>
          </w:tcPr>
          <w:p w14:paraId="33380FE2" w14:textId="090F4B28" w:rsidR="00244BA9" w:rsidRDefault="00244BA9" w:rsidP="00244BA9">
            <w:pPr>
              <w:pStyle w:val="TableText"/>
            </w:pPr>
            <w:r w:rsidRPr="00D64AF6">
              <w:t>390000</w:t>
            </w:r>
          </w:p>
        </w:tc>
        <w:tc>
          <w:tcPr>
            <w:tcW w:w="502" w:type="dxa"/>
          </w:tcPr>
          <w:p w14:paraId="4DA3612A" w14:textId="6B074790" w:rsidR="00244BA9" w:rsidRPr="00FF2C91" w:rsidRDefault="00244BA9" w:rsidP="00244BA9">
            <w:pPr>
              <w:pStyle w:val="TableText"/>
            </w:pPr>
            <w:r>
              <w:t>6</w:t>
            </w:r>
          </w:p>
        </w:tc>
        <w:tc>
          <w:tcPr>
            <w:tcW w:w="954" w:type="dxa"/>
          </w:tcPr>
          <w:p w14:paraId="301A71D9" w14:textId="1F6B8BE0" w:rsidR="00244BA9" w:rsidRDefault="00244BA9" w:rsidP="00244BA9">
            <w:pPr>
              <w:pStyle w:val="TableText"/>
            </w:pPr>
            <w:r w:rsidRPr="00AD1717">
              <w:rPr>
                <w:rFonts w:ascii="Calibri" w:hAnsi="Calibri"/>
              </w:rPr>
              <w:t>Герой</w:t>
            </w:r>
          </w:p>
        </w:tc>
      </w:tr>
      <w:tr w:rsidR="00244BA9" w14:paraId="585743E4" w14:textId="057BCE56" w:rsidTr="009D3077">
        <w:tc>
          <w:tcPr>
            <w:tcW w:w="750" w:type="dxa"/>
          </w:tcPr>
          <w:p w14:paraId="2D1AD4C3" w14:textId="6395A40F" w:rsidR="00244BA9" w:rsidRDefault="00244BA9" w:rsidP="00244BA9">
            <w:pPr>
              <w:pStyle w:val="TableText"/>
            </w:pPr>
            <w:r>
              <w:t>17</w:t>
            </w:r>
          </w:p>
        </w:tc>
        <w:tc>
          <w:tcPr>
            <w:tcW w:w="793" w:type="dxa"/>
          </w:tcPr>
          <w:p w14:paraId="79611939" w14:textId="258F23C3" w:rsidR="00244BA9" w:rsidRDefault="00244BA9" w:rsidP="00244BA9">
            <w:pPr>
              <w:pStyle w:val="TableText"/>
            </w:pPr>
            <w:r w:rsidRPr="00D36C25">
              <w:t>225000</w:t>
            </w:r>
          </w:p>
        </w:tc>
        <w:tc>
          <w:tcPr>
            <w:tcW w:w="1075" w:type="dxa"/>
          </w:tcPr>
          <w:p w14:paraId="1D119E7D" w14:textId="7F995454" w:rsidR="00244BA9" w:rsidRDefault="00244BA9" w:rsidP="00244BA9">
            <w:pPr>
              <w:pStyle w:val="TableText"/>
            </w:pPr>
            <w:r w:rsidRPr="002B2289">
              <w:t>136000</w:t>
            </w:r>
          </w:p>
        </w:tc>
        <w:tc>
          <w:tcPr>
            <w:tcW w:w="957" w:type="dxa"/>
          </w:tcPr>
          <w:p w14:paraId="47F9E1C6" w14:textId="2AC2F1D5" w:rsidR="00244BA9" w:rsidRDefault="00244BA9" w:rsidP="00244BA9">
            <w:pPr>
              <w:pStyle w:val="TableText"/>
            </w:pPr>
            <w:r w:rsidRPr="00D64AF6">
              <w:t>450000</w:t>
            </w:r>
          </w:p>
        </w:tc>
        <w:tc>
          <w:tcPr>
            <w:tcW w:w="502" w:type="dxa"/>
          </w:tcPr>
          <w:p w14:paraId="170FB22A" w14:textId="24BD3E43" w:rsidR="00244BA9" w:rsidRPr="00FF2C91" w:rsidRDefault="00244BA9" w:rsidP="00244BA9">
            <w:pPr>
              <w:pStyle w:val="TableText"/>
            </w:pPr>
            <w:r>
              <w:t>6</w:t>
            </w:r>
          </w:p>
        </w:tc>
        <w:tc>
          <w:tcPr>
            <w:tcW w:w="954" w:type="dxa"/>
          </w:tcPr>
          <w:p w14:paraId="79A77AE0" w14:textId="7BE1CE90" w:rsidR="00244BA9" w:rsidRDefault="00244BA9" w:rsidP="00244BA9">
            <w:pPr>
              <w:pStyle w:val="TableText"/>
            </w:pPr>
            <w:r w:rsidRPr="00AD1717">
              <w:rPr>
                <w:rFonts w:ascii="Calibri" w:hAnsi="Calibri"/>
              </w:rPr>
              <w:t>Герой</w:t>
            </w:r>
          </w:p>
        </w:tc>
      </w:tr>
      <w:tr w:rsidR="009D3077" w14:paraId="0EC6D5DA" w14:textId="2E643164"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0D134735" w14:textId="0974FE52" w:rsidR="00FF2C91" w:rsidRDefault="00FF2C91" w:rsidP="005157A2">
            <w:pPr>
              <w:pStyle w:val="TableText"/>
            </w:pPr>
            <w:r>
              <w:t>18</w:t>
            </w:r>
          </w:p>
        </w:tc>
        <w:tc>
          <w:tcPr>
            <w:tcW w:w="793" w:type="dxa"/>
          </w:tcPr>
          <w:p w14:paraId="379F7101" w14:textId="7F5BAA5B" w:rsidR="00FF2C91" w:rsidRDefault="00FF2C91" w:rsidP="005157A2">
            <w:pPr>
              <w:pStyle w:val="TableText"/>
            </w:pPr>
            <w:r w:rsidRPr="00D36C25">
              <w:t>265000</w:t>
            </w:r>
          </w:p>
        </w:tc>
        <w:tc>
          <w:tcPr>
            <w:tcW w:w="1075" w:type="dxa"/>
          </w:tcPr>
          <w:p w14:paraId="7ABF0867" w14:textId="384513AD" w:rsidR="00FF2C91" w:rsidRDefault="00FF2C91" w:rsidP="005157A2">
            <w:pPr>
              <w:pStyle w:val="TableText"/>
            </w:pPr>
            <w:r w:rsidRPr="002B2289">
              <w:t>153000</w:t>
            </w:r>
          </w:p>
        </w:tc>
        <w:tc>
          <w:tcPr>
            <w:tcW w:w="957" w:type="dxa"/>
          </w:tcPr>
          <w:p w14:paraId="0DB25DD8" w14:textId="13C449FB" w:rsidR="00FF2C91" w:rsidRDefault="00FF2C91" w:rsidP="005157A2">
            <w:pPr>
              <w:pStyle w:val="TableText"/>
            </w:pPr>
            <w:r w:rsidRPr="00D64AF6">
              <w:t>530000</w:t>
            </w:r>
          </w:p>
        </w:tc>
        <w:tc>
          <w:tcPr>
            <w:tcW w:w="502" w:type="dxa"/>
          </w:tcPr>
          <w:p w14:paraId="761CCFD7" w14:textId="30CD2C94" w:rsidR="00FF2C91" w:rsidRPr="00FF2C91" w:rsidRDefault="00FF2C91" w:rsidP="005157A2">
            <w:pPr>
              <w:pStyle w:val="TableText"/>
            </w:pPr>
            <w:r>
              <w:t>7</w:t>
            </w:r>
          </w:p>
        </w:tc>
        <w:tc>
          <w:tcPr>
            <w:tcW w:w="954" w:type="dxa"/>
          </w:tcPr>
          <w:p w14:paraId="54C7838C" w14:textId="474C93BD" w:rsidR="00FF2C91" w:rsidRPr="008E598D" w:rsidRDefault="008E598D" w:rsidP="005157A2">
            <w:pPr>
              <w:pStyle w:val="TableText"/>
            </w:pPr>
            <w:r>
              <w:rPr>
                <w:rFonts w:ascii="Calibri" w:hAnsi="Calibri"/>
              </w:rPr>
              <w:t>Легенда</w:t>
            </w:r>
          </w:p>
        </w:tc>
      </w:tr>
      <w:tr w:rsidR="00244BA9" w14:paraId="54F5DD88" w14:textId="0631CDE0" w:rsidTr="009D3077">
        <w:tc>
          <w:tcPr>
            <w:tcW w:w="750" w:type="dxa"/>
          </w:tcPr>
          <w:p w14:paraId="3F4A99BA" w14:textId="027FC6A8" w:rsidR="00244BA9" w:rsidRDefault="00244BA9" w:rsidP="00244BA9">
            <w:pPr>
              <w:pStyle w:val="TableText"/>
            </w:pPr>
            <w:r>
              <w:t>19</w:t>
            </w:r>
          </w:p>
        </w:tc>
        <w:tc>
          <w:tcPr>
            <w:tcW w:w="793" w:type="dxa"/>
          </w:tcPr>
          <w:p w14:paraId="2BF8492A" w14:textId="7AA35FF0" w:rsidR="00244BA9" w:rsidRDefault="00244BA9" w:rsidP="00244BA9">
            <w:pPr>
              <w:pStyle w:val="TableText"/>
            </w:pPr>
            <w:r w:rsidRPr="00D36C25">
              <w:t>305000</w:t>
            </w:r>
          </w:p>
        </w:tc>
        <w:tc>
          <w:tcPr>
            <w:tcW w:w="1075" w:type="dxa"/>
          </w:tcPr>
          <w:p w14:paraId="6F1BACDE" w14:textId="4D10A2BF" w:rsidR="00244BA9" w:rsidRDefault="00244BA9" w:rsidP="00244BA9">
            <w:pPr>
              <w:pStyle w:val="TableText"/>
            </w:pPr>
            <w:r w:rsidRPr="002B2289">
              <w:t>171000</w:t>
            </w:r>
          </w:p>
        </w:tc>
        <w:tc>
          <w:tcPr>
            <w:tcW w:w="957" w:type="dxa"/>
          </w:tcPr>
          <w:p w14:paraId="13C3ADF9" w14:textId="6C56CE3D" w:rsidR="00244BA9" w:rsidRDefault="00244BA9" w:rsidP="00244BA9">
            <w:pPr>
              <w:pStyle w:val="TableText"/>
            </w:pPr>
            <w:r w:rsidRPr="00D64AF6">
              <w:t>610000</w:t>
            </w:r>
          </w:p>
        </w:tc>
        <w:tc>
          <w:tcPr>
            <w:tcW w:w="502" w:type="dxa"/>
          </w:tcPr>
          <w:p w14:paraId="49D23877" w14:textId="34A554E3" w:rsidR="00244BA9" w:rsidRPr="00FF2C91" w:rsidRDefault="00244BA9" w:rsidP="00244BA9">
            <w:pPr>
              <w:pStyle w:val="TableText"/>
            </w:pPr>
            <w:r>
              <w:t>7</w:t>
            </w:r>
          </w:p>
        </w:tc>
        <w:tc>
          <w:tcPr>
            <w:tcW w:w="954" w:type="dxa"/>
          </w:tcPr>
          <w:p w14:paraId="3FB3CC16" w14:textId="7B62C74A" w:rsidR="00244BA9" w:rsidRDefault="00244BA9" w:rsidP="00244BA9">
            <w:pPr>
              <w:pStyle w:val="TableText"/>
            </w:pPr>
            <w:r w:rsidRPr="008E6895">
              <w:rPr>
                <w:rFonts w:ascii="Calibri" w:hAnsi="Calibri"/>
              </w:rPr>
              <w:t>Легенда</w:t>
            </w:r>
          </w:p>
        </w:tc>
      </w:tr>
      <w:tr w:rsidR="009D3077" w14:paraId="15092ECE" w14:textId="2653C776" w:rsidTr="009D3077">
        <w:trPr>
          <w:cnfStyle w:val="000000010000" w:firstRow="0" w:lastRow="0" w:firstColumn="0" w:lastColumn="0" w:oddVBand="0" w:evenVBand="0" w:oddHBand="0" w:evenHBand="1" w:firstRowFirstColumn="0" w:firstRowLastColumn="0" w:lastRowFirstColumn="0" w:lastRowLastColumn="0"/>
        </w:trPr>
        <w:tc>
          <w:tcPr>
            <w:tcW w:w="750" w:type="dxa"/>
          </w:tcPr>
          <w:p w14:paraId="7B9EB316" w14:textId="11283B31" w:rsidR="00244BA9" w:rsidRDefault="00244BA9" w:rsidP="00244BA9">
            <w:pPr>
              <w:pStyle w:val="TableText"/>
            </w:pPr>
            <w:r>
              <w:t>20</w:t>
            </w:r>
          </w:p>
        </w:tc>
        <w:tc>
          <w:tcPr>
            <w:tcW w:w="793" w:type="dxa"/>
          </w:tcPr>
          <w:p w14:paraId="12494E7A" w14:textId="68A47631" w:rsidR="00244BA9" w:rsidRDefault="00244BA9" w:rsidP="00244BA9">
            <w:pPr>
              <w:pStyle w:val="TableText"/>
            </w:pPr>
            <w:r w:rsidRPr="00D36C25">
              <w:t>355000</w:t>
            </w:r>
          </w:p>
        </w:tc>
        <w:tc>
          <w:tcPr>
            <w:tcW w:w="1075" w:type="dxa"/>
          </w:tcPr>
          <w:p w14:paraId="21545EFC" w14:textId="12405D7E" w:rsidR="00244BA9" w:rsidRDefault="00244BA9" w:rsidP="00244BA9">
            <w:pPr>
              <w:pStyle w:val="TableText"/>
            </w:pPr>
            <w:r w:rsidRPr="002B2289">
              <w:t>190000</w:t>
            </w:r>
          </w:p>
        </w:tc>
        <w:tc>
          <w:tcPr>
            <w:tcW w:w="957" w:type="dxa"/>
          </w:tcPr>
          <w:p w14:paraId="3CCCBA05" w14:textId="5932F2DE" w:rsidR="00244BA9" w:rsidRDefault="00244BA9" w:rsidP="00244BA9">
            <w:pPr>
              <w:pStyle w:val="TableText"/>
            </w:pPr>
            <w:r w:rsidRPr="00D64AF6">
              <w:t>710000</w:t>
            </w:r>
          </w:p>
        </w:tc>
        <w:tc>
          <w:tcPr>
            <w:tcW w:w="502" w:type="dxa"/>
          </w:tcPr>
          <w:p w14:paraId="651D3744" w14:textId="6F1C2E09" w:rsidR="00244BA9" w:rsidRPr="00FF2C91" w:rsidRDefault="00244BA9" w:rsidP="00244BA9">
            <w:pPr>
              <w:pStyle w:val="TableText"/>
            </w:pPr>
            <w:r>
              <w:t>7</w:t>
            </w:r>
          </w:p>
        </w:tc>
        <w:tc>
          <w:tcPr>
            <w:tcW w:w="954" w:type="dxa"/>
          </w:tcPr>
          <w:p w14:paraId="7717BBA7" w14:textId="17844AB6" w:rsidR="00244BA9" w:rsidRDefault="00244BA9" w:rsidP="00244BA9">
            <w:pPr>
              <w:pStyle w:val="TableText"/>
            </w:pPr>
            <w:r w:rsidRPr="008E6895">
              <w:rPr>
                <w:rFonts w:ascii="Calibri" w:hAnsi="Calibri"/>
              </w:rPr>
              <w:t>Легенда</w:t>
            </w:r>
          </w:p>
        </w:tc>
      </w:tr>
    </w:tbl>
    <w:p w14:paraId="31C6E831" w14:textId="77777777" w:rsidR="008E20FF" w:rsidRPr="008E20FF" w:rsidRDefault="008E20FF" w:rsidP="00FF0960">
      <w:pPr>
        <w:pStyle w:val="BasicTextParagraph2"/>
      </w:pPr>
    </w:p>
    <w:p w14:paraId="591552D1" w14:textId="2BC42564" w:rsidR="00DB6DCD" w:rsidRPr="00DB6DCD" w:rsidRDefault="00244BA9" w:rsidP="00DB6DCD">
      <w:pPr>
        <w:pStyle w:val="DocumentSubchapterTitle"/>
      </w:pPr>
      <w:bookmarkStart w:id="187" w:name="_Toc70532888"/>
      <w:r>
        <w:rPr>
          <w:lang w:val="ru-RU"/>
        </w:rPr>
        <w:t>Изменение классовых свойств</w:t>
      </w:r>
      <w:bookmarkEnd w:id="187"/>
    </w:p>
    <w:p w14:paraId="2217117E" w14:textId="14DE35D7" w:rsidR="00DB6DCD" w:rsidRPr="00DB6DCD" w:rsidRDefault="00244BA9" w:rsidP="00064C02">
      <w:pPr>
        <w:pStyle w:val="Heading3ToC"/>
      </w:pPr>
      <w:bookmarkStart w:id="188" w:name="_Toc70532889"/>
      <w:r>
        <w:t xml:space="preserve">Рейнджер - </w:t>
      </w:r>
      <w:r w:rsidR="00DB6DCD" w:rsidRPr="00DB6DCD">
        <w:t>Исследователь природы</w:t>
      </w:r>
      <w:bookmarkEnd w:id="188"/>
    </w:p>
    <w:p w14:paraId="6A06C206" w14:textId="77777777" w:rsidR="00DB6DCD" w:rsidRPr="00DB6DCD" w:rsidRDefault="00DB6DCD" w:rsidP="00FF0960">
      <w:pPr>
        <w:pStyle w:val="BasicTextParagraph2"/>
      </w:pPr>
      <w:r w:rsidRPr="00DB6DCD">
        <w:t>Ваш персонаж очень хорошо знаком с одним видом природной среды и имеете большой опыт путешествий и выживания в регионах с таким климатом. Выберите один вид известной местности: Арктика, болота, горы, леса, луга, побережье, Подземье или пустыня. Когда ваш персонаж совершает проверку Интеллекта или Мудрости, связанную с известной ему местностью, его бонус владения удваивается, если он использует навык, которым владеете</w:t>
      </w:r>
    </w:p>
    <w:p w14:paraId="204E4350" w14:textId="77777777" w:rsidR="00DB6DCD" w:rsidRPr="00DB6DCD" w:rsidRDefault="00DB6DCD" w:rsidP="00FF0960">
      <w:pPr>
        <w:pStyle w:val="BasicTextParagraph2"/>
      </w:pPr>
      <w:r w:rsidRPr="00DB6DCD">
        <w:t>Путешествуя по избранной местности в течение часа или более, ваш персонаж получаете следующие преимущества:</w:t>
      </w:r>
    </w:p>
    <w:p w14:paraId="75791373" w14:textId="77777777" w:rsidR="00DB6DCD" w:rsidRPr="00DB6DCD" w:rsidRDefault="00DB6DCD" w:rsidP="00FF0960">
      <w:pPr>
        <w:pStyle w:val="BasicTextParagraph2"/>
      </w:pPr>
      <w:r w:rsidRPr="00DB6DCD">
        <w:t>-</w:t>
      </w:r>
      <w:r w:rsidRPr="00DB6DCD">
        <w:tab/>
        <w:t>Труднопроходимая местность не замедляет путешествие группы, если группа меньше 6 персонажей.</w:t>
      </w:r>
    </w:p>
    <w:p w14:paraId="40EC163E" w14:textId="1C58B7C4" w:rsidR="00DB6DCD" w:rsidRPr="00DB6DCD" w:rsidRDefault="00A37CD1" w:rsidP="00FF0960">
      <w:pPr>
        <w:pStyle w:val="BasicTextParagraph2"/>
      </w:pPr>
      <w:r>
        <w:drawing>
          <wp:anchor distT="0" distB="0" distL="114300" distR="114300" simplePos="0" relativeHeight="251695104" behindDoc="0" locked="0" layoutInCell="1" allowOverlap="1" wp14:anchorId="2DB6C31A" wp14:editId="4291A315">
            <wp:simplePos x="0" y="0"/>
            <wp:positionH relativeFrom="column">
              <wp:posOffset>3316473</wp:posOffset>
            </wp:positionH>
            <wp:positionV relativeFrom="page">
              <wp:posOffset>-50016</wp:posOffset>
            </wp:positionV>
            <wp:extent cx="3879850" cy="10317480"/>
            <wp:effectExtent l="0" t="0" r="6350" b="0"/>
            <wp:wrapThrough wrapText="bothSides">
              <wp:wrapPolygon edited="0">
                <wp:start x="1697" y="0"/>
                <wp:lineTo x="1379" y="40"/>
                <wp:lineTo x="1273" y="439"/>
                <wp:lineTo x="1379" y="957"/>
                <wp:lineTo x="1803" y="1276"/>
                <wp:lineTo x="2333" y="1276"/>
                <wp:lineTo x="2333" y="1476"/>
                <wp:lineTo x="3288" y="1914"/>
                <wp:lineTo x="2333" y="1954"/>
                <wp:lineTo x="2333" y="2473"/>
                <wp:lineTo x="4030" y="2552"/>
                <wp:lineTo x="1061" y="2951"/>
                <wp:lineTo x="424" y="3071"/>
                <wp:lineTo x="424" y="3988"/>
                <wp:lineTo x="1167" y="4467"/>
                <wp:lineTo x="848" y="5344"/>
                <wp:lineTo x="1061" y="5743"/>
                <wp:lineTo x="1803" y="6381"/>
                <wp:lineTo x="1591" y="6501"/>
                <wp:lineTo x="955" y="7019"/>
                <wp:lineTo x="742" y="7258"/>
                <wp:lineTo x="955" y="7617"/>
                <wp:lineTo x="424" y="8176"/>
                <wp:lineTo x="424" y="8335"/>
                <wp:lineTo x="955" y="8934"/>
                <wp:lineTo x="848" y="9173"/>
                <wp:lineTo x="1273" y="10210"/>
                <wp:lineTo x="848" y="12762"/>
                <wp:lineTo x="424" y="14677"/>
                <wp:lineTo x="742" y="15394"/>
                <wp:lineTo x="1485" y="15953"/>
                <wp:lineTo x="1591" y="16232"/>
                <wp:lineTo x="2333" y="16591"/>
                <wp:lineTo x="2015" y="16591"/>
                <wp:lineTo x="1909" y="17189"/>
                <wp:lineTo x="1485" y="17309"/>
                <wp:lineTo x="1803" y="17708"/>
                <wp:lineTo x="4030" y="17867"/>
                <wp:lineTo x="4030" y="18106"/>
                <wp:lineTo x="5091" y="18505"/>
                <wp:lineTo x="5727" y="18505"/>
                <wp:lineTo x="5409" y="18824"/>
                <wp:lineTo x="5303" y="19143"/>
                <wp:lineTo x="4985" y="19462"/>
                <wp:lineTo x="5939" y="19702"/>
                <wp:lineTo x="12727" y="19781"/>
                <wp:lineTo x="15590" y="20419"/>
                <wp:lineTo x="16757" y="21058"/>
                <wp:lineTo x="17075" y="21456"/>
                <wp:lineTo x="17605" y="21536"/>
                <wp:lineTo x="18136" y="21536"/>
                <wp:lineTo x="18560" y="21456"/>
                <wp:lineTo x="19408" y="21177"/>
                <wp:lineTo x="21529" y="21018"/>
                <wp:lineTo x="21529" y="0"/>
                <wp:lineTo x="1697"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9850" cy="1031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DCD" w:rsidRPr="00DB6DCD">
        <w:t>-</w:t>
      </w:r>
      <w:r w:rsidR="00DB6DCD" w:rsidRPr="00DB6DCD">
        <w:tab/>
        <w:t>Ваш персонаж получает преимущество на проверки Ориентирования</w:t>
      </w:r>
    </w:p>
    <w:p w14:paraId="3C1E1EEB" w14:textId="77777777" w:rsidR="00DB6DCD" w:rsidRPr="00DB6DCD" w:rsidRDefault="00DB6DCD" w:rsidP="00FF0960">
      <w:pPr>
        <w:pStyle w:val="BasicTextParagraph2"/>
      </w:pPr>
      <w:r w:rsidRPr="00DB6DCD">
        <w:t>-</w:t>
      </w:r>
      <w:r w:rsidRPr="00DB6DCD">
        <w:tab/>
        <w:t>Даже когда ваш персонаж занимается другой деятельностью во время путешествия (например, ищет пищу, ориентируется или выслеживает), он остается начеку и готов к опасности.</w:t>
      </w:r>
    </w:p>
    <w:p w14:paraId="6A94E167" w14:textId="77777777" w:rsidR="00DB6DCD" w:rsidRPr="00DB6DCD" w:rsidRDefault="00DB6DCD" w:rsidP="00FF0960">
      <w:pPr>
        <w:pStyle w:val="BasicTextParagraph2"/>
      </w:pPr>
      <w:r w:rsidRPr="00DB6DCD">
        <w:t>-</w:t>
      </w:r>
      <w:r w:rsidRPr="00DB6DCD">
        <w:tab/>
        <w:t>Если ваш персонаж путешествует в одиночку, то он можете перемещаться скрытно в нормальном темпе.</w:t>
      </w:r>
    </w:p>
    <w:p w14:paraId="6C9829EC" w14:textId="6DDEEDE1" w:rsidR="00DB6DCD" w:rsidRPr="00DB6DCD" w:rsidRDefault="00DB6DCD" w:rsidP="00FF0960">
      <w:pPr>
        <w:pStyle w:val="BasicTextParagraph2"/>
      </w:pPr>
      <w:r w:rsidRPr="00DB6DCD">
        <w:t>-</w:t>
      </w:r>
      <w:r w:rsidRPr="00DB6DCD">
        <w:tab/>
        <w:t>Когда ваш персонаж  ищет пищу, то находит в два раза больше, чем обычно.</w:t>
      </w:r>
    </w:p>
    <w:p w14:paraId="248D2617" w14:textId="694240DC" w:rsidR="00DB6DCD" w:rsidRPr="00DB6DCD" w:rsidRDefault="00DB6DCD" w:rsidP="00FF0960">
      <w:pPr>
        <w:pStyle w:val="BasicTextParagraph2"/>
      </w:pPr>
      <w:r w:rsidRPr="00DB6DCD">
        <w:t>-</w:t>
      </w:r>
      <w:r w:rsidRPr="00DB6DCD">
        <w:tab/>
        <w:t>Когда ваш персонаж  выслеживает других существ, он также узнаёт их точное количество, их размеры, и как давно они прошли через область.</w:t>
      </w:r>
    </w:p>
    <w:p w14:paraId="255C6CAE" w14:textId="77777777" w:rsidR="002E0733" w:rsidRDefault="00DB6DCD" w:rsidP="00FF0960">
      <w:pPr>
        <w:pStyle w:val="BasicTextParagraph2"/>
      </w:pPr>
      <w:r w:rsidRPr="00DB6DCD">
        <w:t>Вы можете выбрать дополнительную известную местность на 6 и 10 уровнях.</w:t>
      </w:r>
    </w:p>
    <w:p w14:paraId="3BD34001" w14:textId="6ED2BAFD" w:rsidR="00DB6DCD" w:rsidRPr="00465079" w:rsidRDefault="00DB6DCD" w:rsidP="00FF0960">
      <w:pPr>
        <w:pStyle w:val="BasicTextParagraph2"/>
      </w:pPr>
      <w:r w:rsidRPr="00465079">
        <w:t>•</w:t>
      </w:r>
      <w:r w:rsidRPr="00465079">
        <w:tab/>
        <w:t>You gain a +5 bonus to Navigation checks (this is in addition to your doubled proficiency bonus, if you have it}</w:t>
      </w:r>
    </w:p>
    <w:p w14:paraId="324B3FFB" w14:textId="77777777" w:rsidR="00DB6DCD" w:rsidRPr="00465079" w:rsidRDefault="00DB6DCD" w:rsidP="00FF0960">
      <w:pPr>
        <w:pStyle w:val="BasicTextParagraph2"/>
      </w:pPr>
      <w:r w:rsidRPr="00465079">
        <w:t>•</w:t>
      </w:r>
      <w:r w:rsidRPr="00465079">
        <w:tab/>
        <w:t>You can use the Keep a Lookout traveling action even when you are engaged in another activity while traveling.</w:t>
      </w:r>
    </w:p>
    <w:p w14:paraId="0BE23CF4" w14:textId="77777777" w:rsidR="00DB6DCD" w:rsidRPr="00465079" w:rsidRDefault="00DB6DCD" w:rsidP="00FF0960">
      <w:pPr>
        <w:pStyle w:val="BasicTextParagraph2"/>
      </w:pPr>
      <w:r w:rsidRPr="00465079">
        <w:t>•</w:t>
      </w:r>
      <w:r w:rsidRPr="00465079">
        <w:tab/>
        <w:t>If you are traveling alone, you can move stealthily at a normal pace.</w:t>
      </w:r>
    </w:p>
    <w:p w14:paraId="4B775A2A" w14:textId="77777777" w:rsidR="002E0733" w:rsidRPr="00AB7394" w:rsidRDefault="00DB6DCD" w:rsidP="00FF0960">
      <w:pPr>
        <w:pStyle w:val="BasicTextParagraph2"/>
        <w:rPr>
          <w:lang w:val="en-US"/>
        </w:rPr>
      </w:pPr>
      <w:r w:rsidRPr="00AB7394">
        <w:rPr>
          <w:lang w:val="en-US"/>
        </w:rPr>
        <w:t>•</w:t>
      </w:r>
      <w:r w:rsidRPr="00AB7394">
        <w:rPr>
          <w:lang w:val="en-US"/>
        </w:rPr>
        <w:tab/>
        <w:t>You have a +5 bonus to Foraging checks (this is in addition to your doubled proficiency bonus, if you have it).</w:t>
      </w:r>
    </w:p>
    <w:p w14:paraId="63361F0B" w14:textId="5C2D287E" w:rsidR="00DB6DCD" w:rsidRPr="00DB6DCD" w:rsidRDefault="00DB6DCD" w:rsidP="00244BA9">
      <w:pPr>
        <w:pStyle w:val="DocumentSubchapterTitle"/>
        <w:rPr>
          <w:lang w:val="ru-RU"/>
        </w:rPr>
      </w:pPr>
      <w:bookmarkStart w:id="189" w:name="_Toc70532890"/>
      <w:r w:rsidRPr="00064C02">
        <w:t>Изменение</w:t>
      </w:r>
      <w:r w:rsidRPr="00DB6DCD">
        <w:rPr>
          <w:lang w:val="ru-RU"/>
        </w:rPr>
        <w:t xml:space="preserve"> свойств </w:t>
      </w:r>
      <w:r w:rsidRPr="00244BA9">
        <w:t>предыстории</w:t>
      </w:r>
      <w:bookmarkEnd w:id="189"/>
    </w:p>
    <w:p w14:paraId="655F2124" w14:textId="77777777" w:rsidR="002E0733" w:rsidRDefault="00DB6DCD" w:rsidP="00FF0960">
      <w:pPr>
        <w:pStyle w:val="BasicTextParagraph2"/>
      </w:pPr>
      <w:r w:rsidRPr="00DB6DCD">
        <w:t>Скиталец (Outlander)</w:t>
      </w:r>
    </w:p>
    <w:p w14:paraId="16192A11" w14:textId="425F8431" w:rsidR="00DB6DCD" w:rsidRPr="00DB6DCD" w:rsidRDefault="00D716B6" w:rsidP="00064C02">
      <w:pPr>
        <w:pStyle w:val="Heading3ToC"/>
        <w:rPr>
          <w:lang w:val="en-US"/>
        </w:rPr>
      </w:pPr>
      <w:bookmarkStart w:id="190" w:name="_Toc70532891"/>
      <w:r w:rsidRPr="00064C02">
        <w:lastRenderedPageBreak/>
        <w:t>Wanderer</w:t>
      </w:r>
      <w:bookmarkEnd w:id="190"/>
    </w:p>
    <w:p w14:paraId="4609EBFE" w14:textId="612D7254" w:rsidR="002E0733" w:rsidRDefault="00DB6DCD" w:rsidP="00FF0960">
      <w:pPr>
        <w:pStyle w:val="BasicTextParagraph2"/>
      </w:pPr>
      <w:r w:rsidRPr="00465079">
        <w:t>You have an excellent memory for maps and geography, and you can always recall the general layout of terrain, settlements, and other features around you, granting you a +2 bonus to Navigation checks. In addition, you have advantage on Foraging checks, and when you successfully Forage for food you find an additional amount of food and water to support one more person.</w:t>
      </w:r>
    </w:p>
    <w:p w14:paraId="2787F914" w14:textId="66B9E920" w:rsidR="00244BA9" w:rsidRPr="00244BA9" w:rsidRDefault="00244BA9" w:rsidP="00244BA9">
      <w:pPr>
        <w:pStyle w:val="DocumentSubchapterTitle"/>
        <w:rPr>
          <w:lang w:val="en-US"/>
        </w:rPr>
      </w:pPr>
      <w:bookmarkStart w:id="191" w:name="_Toc70532892"/>
      <w:r>
        <w:rPr>
          <w:lang w:val="ru-RU"/>
        </w:rPr>
        <w:t>Изменения</w:t>
      </w:r>
      <w:r w:rsidRPr="00244BA9">
        <w:rPr>
          <w:lang w:val="en-US"/>
        </w:rPr>
        <w:t xml:space="preserve"> </w:t>
      </w:r>
      <w:r>
        <w:rPr>
          <w:lang w:val="ru-RU"/>
        </w:rPr>
        <w:t>черт</w:t>
      </w:r>
      <w:bookmarkEnd w:id="191"/>
    </w:p>
    <w:p w14:paraId="4E3C30BD" w14:textId="57968F72" w:rsidR="00DB6DCD" w:rsidRPr="00DB6DCD" w:rsidRDefault="00DB6DCD" w:rsidP="005157A2">
      <w:pPr>
        <w:pStyle w:val="Heading3ToC"/>
      </w:pPr>
      <w:bookmarkStart w:id="192" w:name="_Toc70532893"/>
      <w:r w:rsidRPr="00DB6DCD">
        <w:t>Keen Mind Feat</w:t>
      </w:r>
      <w:bookmarkEnd w:id="192"/>
    </w:p>
    <w:p w14:paraId="56BE2ACF" w14:textId="3A0B0B45" w:rsidR="00E61588" w:rsidRDefault="00DB6DCD" w:rsidP="00FF0960">
      <w:pPr>
        <w:pStyle w:val="BasicTextParagraph2"/>
      </w:pPr>
      <w:r w:rsidRPr="00465079">
        <w:t>In addition to its other features, the Keen Mind feat grants you a +2 bonus to Navigation checks.</w:t>
      </w:r>
    </w:p>
    <w:p w14:paraId="7851BC9B" w14:textId="2685710C" w:rsidR="00C530E0" w:rsidRDefault="00C530E0" w:rsidP="00CC21F5">
      <w:pPr>
        <w:pStyle w:val="Heading3ToC"/>
      </w:pPr>
      <w:bookmarkStart w:id="193" w:name="_Toc70532894"/>
      <w:r>
        <w:t>Исследователь.</w:t>
      </w:r>
      <w:bookmarkEnd w:id="193"/>
    </w:p>
    <w:p w14:paraId="72BD8B87" w14:textId="77777777" w:rsidR="00C530E0" w:rsidRDefault="00C530E0" w:rsidP="00C530E0">
      <w:pPr>
        <w:pStyle w:val="BasicTextParagraph2"/>
      </w:pPr>
      <w:r>
        <w:t>Приспособленный к интеграции географии и течениям истории, вы получаете следующие преимущества:</w:t>
      </w:r>
    </w:p>
    <w:p w14:paraId="6C9EB8BF" w14:textId="77777777" w:rsidR="00C530E0" w:rsidRDefault="00C530E0" w:rsidP="00C530E0">
      <w:pPr>
        <w:pStyle w:val="BasicTextParagraph2"/>
      </w:pPr>
      <w:r>
        <w:rPr>
          <w:rFonts w:ascii="Segoe UI Symbol" w:hAnsi="Segoe UI Symbol" w:cs="Segoe UI Symbol"/>
        </w:rPr>
        <w:t>❖</w:t>
      </w:r>
      <w:r>
        <w:t xml:space="preserve"> Ваш Интеллект или Мудрость увеличиваются на 1.</w:t>
      </w:r>
    </w:p>
    <w:p w14:paraId="20225739" w14:textId="5BD6689A" w:rsidR="00C530E0" w:rsidRDefault="00C530E0" w:rsidP="00C530E0">
      <w:pPr>
        <w:pStyle w:val="BasicTextParagraph2"/>
      </w:pPr>
      <w:r>
        <w:rPr>
          <w:rFonts w:ascii="Segoe UI Symbol" w:hAnsi="Segoe UI Symbol" w:cs="Segoe UI Symbol"/>
        </w:rPr>
        <w:t>❖</w:t>
      </w:r>
      <w:r>
        <w:t xml:space="preserve"> Вы </w:t>
      </w:r>
      <w:r w:rsidR="00CC21F5">
        <w:rPr>
          <w:lang w:val="uk-UA"/>
        </w:rPr>
        <w:t>получаете нав</w:t>
      </w:r>
      <w:r w:rsidR="00CC21F5">
        <w:t>ык владения</w:t>
      </w:r>
      <w:r>
        <w:t xml:space="preserve"> инструмент</w:t>
      </w:r>
      <w:r w:rsidR="00CC21F5">
        <w:t>ами</w:t>
      </w:r>
      <w:r>
        <w:t xml:space="preserve"> картографа.</w:t>
      </w:r>
    </w:p>
    <w:p w14:paraId="6078E578" w14:textId="77777777" w:rsidR="00C530E0" w:rsidRDefault="00C530E0" w:rsidP="00C530E0">
      <w:pPr>
        <w:pStyle w:val="BasicTextParagraph2"/>
      </w:pPr>
      <w:r>
        <w:rPr>
          <w:rFonts w:ascii="Segoe UI Symbol" w:hAnsi="Segoe UI Symbol" w:cs="Segoe UI Symbol"/>
        </w:rPr>
        <w:t>❖</w:t>
      </w:r>
      <w:r>
        <w:t xml:space="preserve"> Вы всегда знаете, где север.</w:t>
      </w:r>
    </w:p>
    <w:p w14:paraId="19081C8A" w14:textId="02AF89E9" w:rsidR="00C530E0" w:rsidRDefault="00C530E0" w:rsidP="00C530E0">
      <w:pPr>
        <w:pStyle w:val="BasicTextParagraph2"/>
      </w:pPr>
      <w:r>
        <w:rPr>
          <w:rFonts w:ascii="Segoe UI Symbol" w:hAnsi="Segoe UI Symbol" w:cs="Segoe UI Symbol"/>
        </w:rPr>
        <w:t>❖</w:t>
      </w:r>
      <w:r>
        <w:t xml:space="preserve"> </w:t>
      </w:r>
      <w:r w:rsidR="00CC21F5">
        <w:t>Вы получаете</w:t>
      </w:r>
      <w:r>
        <w:t xml:space="preserve"> преимущество </w:t>
      </w:r>
      <w:r w:rsidR="00CC21F5">
        <w:t>на</w:t>
      </w:r>
      <w:r>
        <w:t xml:space="preserve"> проверк</w:t>
      </w:r>
      <w:r w:rsidR="00CC21F5">
        <w:t>и</w:t>
      </w:r>
      <w:r>
        <w:t>, сделанных для определения расстояния, сделанных для обнаружения далеких или скрытых ориентиров, и проверках, сделанных для определения возраста места или объекта, такого как древние руины или сокровища внутри.</w:t>
      </w:r>
    </w:p>
    <w:p w14:paraId="673B9BD8" w14:textId="77777777" w:rsidR="00C530E0" w:rsidRDefault="00C530E0" w:rsidP="00C530E0">
      <w:pPr>
        <w:pStyle w:val="BasicTextParagraph2"/>
      </w:pPr>
    </w:p>
    <w:p w14:paraId="74D692C5" w14:textId="77777777" w:rsidR="00C530E0" w:rsidRDefault="00C530E0" w:rsidP="00CC21F5">
      <w:pPr>
        <w:pStyle w:val="Heading3ToC"/>
      </w:pPr>
      <w:bookmarkStart w:id="194" w:name="_Toc70532895"/>
      <w:r>
        <w:t>Железная кишка.</w:t>
      </w:r>
      <w:bookmarkEnd w:id="194"/>
    </w:p>
    <w:p w14:paraId="66C97F95" w14:textId="77777777" w:rsidR="00C530E0" w:rsidRDefault="00C530E0" w:rsidP="00C530E0">
      <w:pPr>
        <w:pStyle w:val="BasicTextParagraph2"/>
      </w:pPr>
      <w:r>
        <w:t>Имея возможность сосредоточиться на вопросах, связанных с питанием, вы получаете следующие преимущества:</w:t>
      </w:r>
    </w:p>
    <w:p w14:paraId="5B30663F" w14:textId="77777777" w:rsidR="00C530E0" w:rsidRDefault="00C530E0" w:rsidP="00C530E0">
      <w:pPr>
        <w:pStyle w:val="BasicTextParagraph2"/>
      </w:pPr>
      <w:r>
        <w:rPr>
          <w:rFonts w:ascii="Segoe UI Symbol" w:hAnsi="Segoe UI Symbol" w:cs="Segoe UI Symbol"/>
        </w:rPr>
        <w:t>❖</w:t>
      </w:r>
      <w:r>
        <w:t xml:space="preserve"> Ваш показатель Телосложения увеличивается на 1.</w:t>
      </w:r>
    </w:p>
    <w:p w14:paraId="6ACF6709" w14:textId="77777777" w:rsidR="00C530E0" w:rsidRDefault="00C530E0" w:rsidP="00C530E0">
      <w:pPr>
        <w:pStyle w:val="BasicTextParagraph2"/>
      </w:pPr>
      <w:r>
        <w:rPr>
          <w:rFonts w:ascii="Segoe UI Symbol" w:hAnsi="Segoe UI Symbol" w:cs="Segoe UI Symbol"/>
        </w:rPr>
        <w:t>❖</w:t>
      </w:r>
      <w:r>
        <w:t xml:space="preserve"> Вы получаете сопротивление урону от яда и совершаете с преимуществом спасброски, чтобы сопротивляться отравлению.</w:t>
      </w:r>
    </w:p>
    <w:p w14:paraId="31B0B08B" w14:textId="77777777" w:rsidR="00C530E0" w:rsidRDefault="00C530E0" w:rsidP="00C530E0">
      <w:pPr>
        <w:pStyle w:val="BasicTextParagraph2"/>
      </w:pPr>
      <w:r>
        <w:rPr>
          <w:rFonts w:ascii="Segoe UI Symbol" w:hAnsi="Segoe UI Symbol" w:cs="Segoe UI Symbol"/>
        </w:rPr>
        <w:t>❖</w:t>
      </w:r>
      <w:r>
        <w:t xml:space="preserve"> Вы совершаете с преимуществом спасброски, чтобы избежать болезней или других болезненных эффектов от употребления нечистой пищи или питьевой воды.</w:t>
      </w:r>
    </w:p>
    <w:p w14:paraId="62718A1A" w14:textId="77777777" w:rsidR="00C530E0" w:rsidRDefault="00C530E0" w:rsidP="00C530E0">
      <w:pPr>
        <w:pStyle w:val="BasicTextParagraph2"/>
      </w:pPr>
      <w:r>
        <w:rPr>
          <w:rFonts w:ascii="Segoe UI Symbol" w:hAnsi="Segoe UI Symbol" w:cs="Segoe UI Symbol"/>
        </w:rPr>
        <w:t>❖</w:t>
      </w:r>
      <w:r>
        <w:t xml:space="preserve"> Вам нужно вдвое меньше еды и воды, чем обычно.</w:t>
      </w:r>
    </w:p>
    <w:p w14:paraId="38CBFDD5" w14:textId="77777777" w:rsidR="00C530E0" w:rsidRDefault="00C530E0" w:rsidP="00C530E0">
      <w:pPr>
        <w:pStyle w:val="BasicTextParagraph2"/>
      </w:pPr>
    </w:p>
    <w:p w14:paraId="04D5ADEC" w14:textId="77777777" w:rsidR="00C530E0" w:rsidRDefault="00C530E0" w:rsidP="00CC21F5">
      <w:pPr>
        <w:pStyle w:val="Heading3ToC"/>
      </w:pPr>
      <w:bookmarkStart w:id="195" w:name="_Toc70532896"/>
      <w:r>
        <w:t>Кочевник.</w:t>
      </w:r>
      <w:bookmarkEnd w:id="195"/>
    </w:p>
    <w:p w14:paraId="147DEC89" w14:textId="77777777" w:rsidR="00C530E0" w:rsidRDefault="00C530E0" w:rsidP="00C530E0">
      <w:pPr>
        <w:pStyle w:val="BasicTextParagraph2"/>
      </w:pPr>
      <w:r>
        <w:t>Охваченные страстью к путешествиям, которая выводит ваше тело за пределы обычных ограничений, вы получаете следующие преимущества:</w:t>
      </w:r>
    </w:p>
    <w:p w14:paraId="3DE80748" w14:textId="77777777" w:rsidR="00C530E0" w:rsidRDefault="00C530E0" w:rsidP="00C530E0">
      <w:pPr>
        <w:pStyle w:val="BasicTextParagraph2"/>
      </w:pPr>
      <w:r>
        <w:rPr>
          <w:rFonts w:ascii="Segoe UI Symbol" w:hAnsi="Segoe UI Symbol" w:cs="Segoe UI Symbol"/>
        </w:rPr>
        <w:t>❖</w:t>
      </w:r>
      <w:r>
        <w:t xml:space="preserve"> Ваш показатель Телосложения или Мудрости увеличивается на 1.</w:t>
      </w:r>
    </w:p>
    <w:p w14:paraId="096C21E3" w14:textId="77777777" w:rsidR="00C530E0" w:rsidRDefault="00C530E0" w:rsidP="00C530E0">
      <w:pPr>
        <w:pStyle w:val="BasicTextParagraph2"/>
      </w:pPr>
      <w:r>
        <w:rPr>
          <w:rFonts w:ascii="Segoe UI Symbol" w:hAnsi="Segoe UI Symbol" w:cs="Segoe UI Symbol"/>
        </w:rPr>
        <w:t>❖</w:t>
      </w:r>
      <w:r>
        <w:t xml:space="preserve"> Вы совершаете с преимуществом спасброски, чтобы противостоять эффектам путешествия более восьми часов в день.</w:t>
      </w:r>
    </w:p>
    <w:p w14:paraId="145CB4F2" w14:textId="77777777" w:rsidR="00C530E0" w:rsidRDefault="00C530E0" w:rsidP="00C530E0">
      <w:pPr>
        <w:pStyle w:val="BasicTextParagraph2"/>
      </w:pPr>
      <w:r>
        <w:rPr>
          <w:rFonts w:ascii="Segoe UI Symbol" w:hAnsi="Segoe UI Symbol" w:cs="Segoe UI Symbol"/>
        </w:rPr>
        <w:t>❖</w:t>
      </w:r>
      <w:r>
        <w:t xml:space="preserve"> Когда вы отдыхаете, вам нужно всего четыре часа сна. Оставшееся время можно потратить на легкую деятельность, например на часы или чтение книги. Если вы гонщик, которому требуется менее 8 часов сна, чтобы получить пользу от длительного отдыха, это не даст никакого дополнительного эффекта.</w:t>
      </w:r>
    </w:p>
    <w:p w14:paraId="43965339" w14:textId="77777777" w:rsidR="00C530E0" w:rsidRDefault="00C530E0" w:rsidP="00C530E0">
      <w:pPr>
        <w:pStyle w:val="BasicTextParagraph2"/>
      </w:pPr>
      <w:r>
        <w:rPr>
          <w:rFonts w:ascii="Segoe UI Symbol" w:hAnsi="Segoe UI Symbol" w:cs="Segoe UI Symbol"/>
        </w:rPr>
        <w:t>❖</w:t>
      </w:r>
      <w:r>
        <w:t xml:space="preserve"> В течение одной минуты вы можете изучить небо и определить, какая погода будет в следующие восемь часов. Перед повторным использованием этой способности вы должны сделать длительный отдых.</w:t>
      </w:r>
    </w:p>
    <w:p w14:paraId="79038B18" w14:textId="77777777" w:rsidR="00C530E0" w:rsidRDefault="00C530E0" w:rsidP="00C530E0">
      <w:pPr>
        <w:pStyle w:val="BasicTextParagraph2"/>
      </w:pPr>
    </w:p>
    <w:p w14:paraId="17FC0C4F" w14:textId="77777777" w:rsidR="00C530E0" w:rsidRDefault="00C530E0" w:rsidP="00CC21F5">
      <w:pPr>
        <w:pStyle w:val="Heading3ToC"/>
      </w:pPr>
      <w:bookmarkStart w:id="196" w:name="_Toc70532897"/>
      <w:r>
        <w:t>Морской пес.</w:t>
      </w:r>
      <w:bookmarkEnd w:id="196"/>
    </w:p>
    <w:p w14:paraId="3B70FE74" w14:textId="77777777" w:rsidR="00C530E0" w:rsidRDefault="00C530E0" w:rsidP="00C530E0">
      <w:pPr>
        <w:pStyle w:val="BasicTextParagraph2"/>
      </w:pPr>
      <w:r>
        <w:t>Узнав приливы и отливы на водной глубине, вы получите следующие преимущества:</w:t>
      </w:r>
    </w:p>
    <w:p w14:paraId="78DE741D" w14:textId="77777777" w:rsidR="00C530E0" w:rsidRDefault="00C530E0" w:rsidP="00C530E0">
      <w:pPr>
        <w:pStyle w:val="BasicTextParagraph2"/>
      </w:pPr>
      <w:r>
        <w:rPr>
          <w:rFonts w:ascii="Segoe UI Symbol" w:hAnsi="Segoe UI Symbol" w:cs="Segoe UI Symbol"/>
        </w:rPr>
        <w:t>❖</w:t>
      </w:r>
      <w:r>
        <w:t xml:space="preserve"> Показатель вашей силы или телосложения увеличивается на 1.</w:t>
      </w:r>
    </w:p>
    <w:p w14:paraId="091983C9" w14:textId="77777777" w:rsidR="00C530E0" w:rsidRDefault="00C530E0" w:rsidP="00C530E0">
      <w:pPr>
        <w:pStyle w:val="BasicTextParagraph2"/>
      </w:pPr>
      <w:r>
        <w:rPr>
          <w:rFonts w:ascii="Segoe UI Symbol" w:hAnsi="Segoe UI Symbol" w:cs="Segoe UI Symbol"/>
        </w:rPr>
        <w:t>❖</w:t>
      </w:r>
      <w:r>
        <w:t xml:space="preserve"> Вы получаете скорость плавания, равную вашей скорости ходьбы.</w:t>
      </w:r>
    </w:p>
    <w:p w14:paraId="32E16440" w14:textId="77777777" w:rsidR="00C530E0" w:rsidRDefault="00C530E0" w:rsidP="00C530E0">
      <w:pPr>
        <w:pStyle w:val="BasicTextParagraph2"/>
      </w:pPr>
      <w:r>
        <w:rPr>
          <w:rFonts w:ascii="Segoe UI Symbol" w:hAnsi="Segoe UI Symbol" w:cs="Segoe UI Symbol"/>
        </w:rPr>
        <w:t>❖</w:t>
      </w:r>
      <w:r>
        <w:t xml:space="preserve"> Время, на которое вы можете задерживать дыхание под водой, удваивается.</w:t>
      </w:r>
    </w:p>
    <w:p w14:paraId="0BCFC7DD" w14:textId="77777777" w:rsidR="00C530E0" w:rsidRDefault="00C530E0" w:rsidP="00C530E0">
      <w:pPr>
        <w:pStyle w:val="BasicTextParagraph2"/>
      </w:pPr>
      <w:r>
        <w:rPr>
          <w:rFonts w:ascii="Segoe UI Symbol" w:hAnsi="Segoe UI Symbol" w:cs="Segoe UI Symbol"/>
        </w:rPr>
        <w:t>❖</w:t>
      </w:r>
      <w:r>
        <w:t xml:space="preserve"> Вы совершаете с преимуществом проверки Мудрости (обращение с животными), чтобы взаимодействовать с существами со скоростью плавания.</w:t>
      </w:r>
    </w:p>
    <w:p w14:paraId="3D33303E" w14:textId="77777777" w:rsidR="00C530E0" w:rsidRDefault="00C530E0" w:rsidP="00C530E0">
      <w:pPr>
        <w:pStyle w:val="BasicTextParagraph2"/>
      </w:pPr>
    </w:p>
    <w:p w14:paraId="6FCE94E2" w14:textId="435FB8D5" w:rsidR="00C530E0" w:rsidRDefault="00CC21F5" w:rsidP="00CC21F5">
      <w:pPr>
        <w:pStyle w:val="Heading3ToC"/>
      </w:pPr>
      <w:bookmarkStart w:id="197" w:name="_Toc70532898"/>
      <w:r>
        <w:rPr>
          <w:lang w:val="ru-RU"/>
        </w:rPr>
        <w:t>Зоркий глаз</w:t>
      </w:r>
      <w:r w:rsidR="00C530E0">
        <w:t>.</w:t>
      </w:r>
      <w:bookmarkEnd w:id="197"/>
    </w:p>
    <w:p w14:paraId="6332A48D" w14:textId="1D0ED9ED" w:rsidR="00C530E0" w:rsidRDefault="00C530E0" w:rsidP="00C530E0">
      <w:pPr>
        <w:pStyle w:val="BasicTextParagraph2"/>
      </w:pPr>
      <w:r>
        <w:t>С неуклонной бдительностью хищника-вы получаете следующие преимущества:</w:t>
      </w:r>
    </w:p>
    <w:p w14:paraId="28DF9834" w14:textId="77777777" w:rsidR="00C530E0" w:rsidRDefault="00C530E0" w:rsidP="00C530E0">
      <w:pPr>
        <w:pStyle w:val="BasicTextParagraph2"/>
      </w:pPr>
      <w:r>
        <w:rPr>
          <w:rFonts w:ascii="Segoe UI Symbol" w:hAnsi="Segoe UI Symbol" w:cs="Segoe UI Symbol"/>
        </w:rPr>
        <w:t>❖</w:t>
      </w:r>
      <w:r>
        <w:t xml:space="preserve"> Ваш показатель Мудрости увеличивается на 1.</w:t>
      </w:r>
    </w:p>
    <w:p w14:paraId="24DEDAB5" w14:textId="77777777" w:rsidR="00C530E0" w:rsidRDefault="00C530E0" w:rsidP="00C530E0">
      <w:pPr>
        <w:pStyle w:val="BasicTextParagraph2"/>
      </w:pPr>
      <w:r>
        <w:rPr>
          <w:rFonts w:ascii="Segoe UI Symbol" w:hAnsi="Segoe UI Symbol" w:cs="Segoe UI Symbol"/>
        </w:rPr>
        <w:t>❖</w:t>
      </w:r>
      <w:r>
        <w:t xml:space="preserve"> Ваш пассивный показатель Мудрости (Восприятие) увеличивается на 5.</w:t>
      </w:r>
    </w:p>
    <w:p w14:paraId="1479271A" w14:textId="77777777" w:rsidR="00C530E0" w:rsidRDefault="00C530E0" w:rsidP="00C530E0">
      <w:pPr>
        <w:pStyle w:val="BasicTextParagraph2"/>
      </w:pPr>
      <w:r>
        <w:rPr>
          <w:rFonts w:ascii="Segoe UI Symbol" w:hAnsi="Segoe UI Symbol" w:cs="Segoe UI Symbol"/>
        </w:rPr>
        <w:t>❖</w:t>
      </w:r>
      <w:r>
        <w:t xml:space="preserve"> Во время путешествия вы можете заметить угрозы, занимаясь другим делом.</w:t>
      </w:r>
    </w:p>
    <w:p w14:paraId="06DDBFA7" w14:textId="6A6E1AA8" w:rsidR="00C530E0" w:rsidRDefault="00C530E0" w:rsidP="00C530E0">
      <w:pPr>
        <w:pStyle w:val="BasicTextParagraph2"/>
      </w:pPr>
      <w:r>
        <w:rPr>
          <w:rFonts w:ascii="Segoe UI Symbol" w:hAnsi="Segoe UI Symbol" w:cs="Segoe UI Symbol"/>
        </w:rPr>
        <w:t>❖</w:t>
      </w:r>
      <w:r>
        <w:t xml:space="preserve"> У вас есть преимущество </w:t>
      </w:r>
      <w:r w:rsidR="00834488">
        <w:t>на</w:t>
      </w:r>
      <w:r>
        <w:t xml:space="preserve"> проверк</w:t>
      </w:r>
      <w:r w:rsidR="00834488">
        <w:t>и</w:t>
      </w:r>
      <w:r>
        <w:t xml:space="preserve"> Мудрости (</w:t>
      </w:r>
      <w:r w:rsidR="00834488">
        <w:t>Восприятие</w:t>
      </w:r>
      <w:r>
        <w:t>), сделанных как часть действия Поиска, или для наблюдения за существами в непосредственной близости.</w:t>
      </w:r>
    </w:p>
    <w:p w14:paraId="040E2DC8" w14:textId="77777777" w:rsidR="00C530E0" w:rsidRDefault="00C530E0" w:rsidP="00C530E0">
      <w:pPr>
        <w:pStyle w:val="BasicTextParagraph2"/>
      </w:pPr>
    </w:p>
    <w:p w14:paraId="2EFF0967" w14:textId="77777777" w:rsidR="00C530E0" w:rsidRDefault="00C530E0" w:rsidP="00834488">
      <w:pPr>
        <w:pStyle w:val="Heading3ToC"/>
      </w:pPr>
      <w:bookmarkStart w:id="198" w:name="_Toc70532899"/>
      <w:r>
        <w:t xml:space="preserve">Сильная </w:t>
      </w:r>
      <w:r w:rsidRPr="00834488">
        <w:rPr>
          <w:lang w:val="ru-RU"/>
        </w:rPr>
        <w:t>спина</w:t>
      </w:r>
      <w:r>
        <w:t>.</w:t>
      </w:r>
      <w:bookmarkEnd w:id="198"/>
    </w:p>
    <w:p w14:paraId="091893A8" w14:textId="77777777" w:rsidR="00C530E0" w:rsidRDefault="00C530E0" w:rsidP="00C530E0">
      <w:pPr>
        <w:pStyle w:val="BasicTextParagraph2"/>
      </w:pPr>
      <w:r>
        <w:t>То, что вы носите, важнее тела, которое их несет. Вы получаете следующие преимущества:</w:t>
      </w:r>
    </w:p>
    <w:p w14:paraId="0EE54257" w14:textId="49BDA48E" w:rsidR="00C530E0" w:rsidRDefault="00C530E0" w:rsidP="00C530E0">
      <w:pPr>
        <w:pStyle w:val="BasicTextParagraph2"/>
      </w:pPr>
      <w:r>
        <w:rPr>
          <w:rFonts w:ascii="Segoe UI Symbol" w:hAnsi="Segoe UI Symbol" w:cs="Segoe UI Symbol"/>
        </w:rPr>
        <w:t>❖</w:t>
      </w:r>
      <w:r>
        <w:t xml:space="preserve"> Ваш показатель </w:t>
      </w:r>
      <w:r w:rsidR="00834488">
        <w:t xml:space="preserve">Силы </w:t>
      </w:r>
      <w:r>
        <w:t xml:space="preserve">или </w:t>
      </w:r>
      <w:r w:rsidR="00834488">
        <w:t xml:space="preserve">Телосложения </w:t>
      </w:r>
      <w:r>
        <w:t>увеличивается на 1.</w:t>
      </w:r>
    </w:p>
    <w:p w14:paraId="0C2EC0D3" w14:textId="498AAD01" w:rsidR="00C530E0" w:rsidRDefault="00C530E0" w:rsidP="00C530E0">
      <w:pPr>
        <w:pStyle w:val="BasicTextParagraph2"/>
      </w:pPr>
      <w:r>
        <w:rPr>
          <w:rFonts w:ascii="Segoe UI Symbol" w:hAnsi="Segoe UI Symbol" w:cs="Segoe UI Symbol"/>
        </w:rPr>
        <w:t>❖</w:t>
      </w:r>
      <w:r>
        <w:t xml:space="preserve"> Вы </w:t>
      </w:r>
      <w:r w:rsidR="00834488">
        <w:t>считаетесь на 1 категорию размера больше в целях определения грузоподъемности</w:t>
      </w:r>
      <w:r w:rsidR="00B2337E">
        <w:t>.</w:t>
      </w:r>
    </w:p>
    <w:p w14:paraId="78A8217C" w14:textId="77777777" w:rsidR="00C530E0" w:rsidRDefault="00C530E0" w:rsidP="00C530E0">
      <w:pPr>
        <w:pStyle w:val="BasicTextParagraph2"/>
      </w:pPr>
      <w:r>
        <w:rPr>
          <w:rFonts w:ascii="Segoe UI Symbol" w:hAnsi="Segoe UI Symbol" w:cs="Segoe UI Symbol"/>
        </w:rPr>
        <w:t>❖</w:t>
      </w:r>
      <w:r>
        <w:t xml:space="preserve"> Вы совершаете с преимуществом проверки Силы, чтобы толкать, поднимать или тянуть предметы.</w:t>
      </w:r>
    </w:p>
    <w:p w14:paraId="65199325" w14:textId="77777777" w:rsidR="00C530E0" w:rsidRDefault="00C530E0" w:rsidP="00C530E0">
      <w:pPr>
        <w:pStyle w:val="BasicTextParagraph2"/>
      </w:pPr>
      <w:r>
        <w:rPr>
          <w:rFonts w:ascii="Segoe UI Symbol" w:hAnsi="Segoe UI Symbol" w:cs="Segoe UI Symbol"/>
        </w:rPr>
        <w:t>❖</w:t>
      </w:r>
      <w:r>
        <w:t xml:space="preserve"> Вы совершаете с преимуществом проверки Силы (Атлетика), чтобы толкнуть существо.</w:t>
      </w:r>
    </w:p>
    <w:p w14:paraId="212EF172" w14:textId="77777777" w:rsidR="00C530E0" w:rsidRDefault="00C530E0" w:rsidP="00C530E0">
      <w:pPr>
        <w:pStyle w:val="BasicTextParagraph2"/>
      </w:pPr>
    </w:p>
    <w:p w14:paraId="20F177AF" w14:textId="77777777" w:rsidR="00C530E0" w:rsidRDefault="00C530E0" w:rsidP="00CC21F5">
      <w:pPr>
        <w:pStyle w:val="Heading3ToC"/>
      </w:pPr>
      <w:bookmarkStart w:id="199" w:name="_Toc70532900"/>
      <w:r>
        <w:t>Выживший.</w:t>
      </w:r>
      <w:bookmarkEnd w:id="199"/>
    </w:p>
    <w:p w14:paraId="6A89432C" w14:textId="77777777" w:rsidR="00C530E0" w:rsidRDefault="00C530E0" w:rsidP="00C530E0">
      <w:pPr>
        <w:pStyle w:val="BasicTextParagraph2"/>
      </w:pPr>
      <w:r>
        <w:t>Вы говорите с землей. Ты земля. Вы получаете следующие преимущества:</w:t>
      </w:r>
    </w:p>
    <w:p w14:paraId="2EE2DD94" w14:textId="7F7DF9D4" w:rsidR="00C530E0" w:rsidRDefault="00C530E0" w:rsidP="00C530E0">
      <w:pPr>
        <w:pStyle w:val="BasicTextParagraph2"/>
      </w:pPr>
      <w:r>
        <w:rPr>
          <w:rFonts w:ascii="Segoe UI Symbol" w:hAnsi="Segoe UI Symbol" w:cs="Segoe UI Symbol"/>
        </w:rPr>
        <w:t>❖</w:t>
      </w:r>
      <w:r>
        <w:t xml:space="preserve"> Ваш</w:t>
      </w:r>
      <w:r w:rsidR="00B2337E">
        <w:t xml:space="preserve"> показатель Мудрости </w:t>
      </w:r>
      <w:r>
        <w:t xml:space="preserve">или </w:t>
      </w:r>
      <w:r w:rsidR="00B2337E">
        <w:t xml:space="preserve">Интеллекта </w:t>
      </w:r>
      <w:r>
        <w:t>увеличива</w:t>
      </w:r>
      <w:r w:rsidR="00B2337E">
        <w:t>е</w:t>
      </w:r>
      <w:r>
        <w:t>тся на 1.</w:t>
      </w:r>
    </w:p>
    <w:p w14:paraId="505B5480" w14:textId="474D9B30" w:rsidR="00C530E0" w:rsidRDefault="00C530E0" w:rsidP="00C530E0">
      <w:pPr>
        <w:pStyle w:val="BasicTextParagraph2"/>
      </w:pPr>
      <w:r>
        <w:rPr>
          <w:rFonts w:ascii="Segoe UI Symbol" w:hAnsi="Segoe UI Symbol" w:cs="Segoe UI Symbol"/>
        </w:rPr>
        <w:t>❖</w:t>
      </w:r>
      <w:r>
        <w:t xml:space="preserve"> Когда вы преуспеваете в проверке Мудрости (Выживание), </w:t>
      </w:r>
      <w:r w:rsidR="00B2337E">
        <w:t>для добычи пищи</w:t>
      </w:r>
      <w:r>
        <w:t xml:space="preserve"> вы бросаете дополнительный </w:t>
      </w:r>
      <w:r w:rsidR="00B2337E">
        <w:t>к</w:t>
      </w:r>
      <w:r>
        <w:t xml:space="preserve">6, чтобы определить, </w:t>
      </w:r>
      <w:r w:rsidR="00B2337E">
        <w:t>количество</w:t>
      </w:r>
      <w:r>
        <w:t>.</w:t>
      </w:r>
    </w:p>
    <w:p w14:paraId="5AC59541" w14:textId="0C96C839" w:rsidR="00C530E0" w:rsidRDefault="00C530E0" w:rsidP="00C530E0">
      <w:pPr>
        <w:pStyle w:val="BasicTextParagraph2"/>
      </w:pPr>
      <w:r>
        <w:rPr>
          <w:rFonts w:ascii="Segoe UI Symbol" w:hAnsi="Segoe UI Symbol" w:cs="Segoe UI Symbol"/>
        </w:rPr>
        <w:t>❖</w:t>
      </w:r>
      <w:r>
        <w:t xml:space="preserve"> У вас есть преимущество </w:t>
      </w:r>
      <w:r w:rsidR="00B2337E">
        <w:t>на</w:t>
      </w:r>
      <w:r>
        <w:t xml:space="preserve"> проверках Мудрости (Выживание) и Интеллекта (Природа), сделанных для сбора частей тела у существа.</w:t>
      </w:r>
    </w:p>
    <w:p w14:paraId="68FBC7E3" w14:textId="7AADDA60" w:rsidR="00C530E0" w:rsidRDefault="00C530E0" w:rsidP="00C530E0">
      <w:pPr>
        <w:pStyle w:val="BasicTextParagraph2"/>
      </w:pPr>
      <w:r>
        <w:rPr>
          <w:rFonts w:ascii="Segoe UI Symbol" w:hAnsi="Segoe UI Symbol" w:cs="Segoe UI Symbol"/>
        </w:rPr>
        <w:t>❖</w:t>
      </w:r>
      <w:r>
        <w:t xml:space="preserve"> У вас есть преимущество </w:t>
      </w:r>
      <w:r w:rsidR="00B2337E">
        <w:t>на</w:t>
      </w:r>
      <w:r>
        <w:t xml:space="preserve"> проверк</w:t>
      </w:r>
      <w:r w:rsidR="00B2337E">
        <w:t>и</w:t>
      </w:r>
      <w:r>
        <w:t xml:space="preserve"> Мудрости (Выживание), сделанных для охоты на существ, а также в проверк</w:t>
      </w:r>
      <w:r w:rsidR="00B2337E">
        <w:t>и</w:t>
      </w:r>
      <w:r>
        <w:t>Интеллекта (Природы), сделанных для исследования региона.</w:t>
      </w:r>
    </w:p>
    <w:p w14:paraId="1E30312C" w14:textId="77777777" w:rsidR="00C530E0" w:rsidRDefault="00C530E0" w:rsidP="00C530E0">
      <w:pPr>
        <w:pStyle w:val="BasicTextParagraph2"/>
      </w:pPr>
    </w:p>
    <w:p w14:paraId="39DB396E" w14:textId="77777777" w:rsidR="00C530E0" w:rsidRDefault="00C530E0" w:rsidP="00CC21F5">
      <w:pPr>
        <w:pStyle w:val="Heading3ToC"/>
      </w:pPr>
      <w:bookmarkStart w:id="200" w:name="_Toc70532901"/>
      <w:r>
        <w:t>Толстая кожа.</w:t>
      </w:r>
      <w:bookmarkEnd w:id="200"/>
    </w:p>
    <w:p w14:paraId="2A36FFA3" w14:textId="77777777" w:rsidR="00C530E0" w:rsidRDefault="00C530E0" w:rsidP="00C530E0">
      <w:pPr>
        <w:pStyle w:val="BasicTextParagraph2"/>
      </w:pPr>
      <w:r>
        <w:t>Ваше тело упивается естественным насилием климатических крайностей. Вы получаете следующие преимущества:</w:t>
      </w:r>
    </w:p>
    <w:p w14:paraId="1AF9DF6B" w14:textId="77777777" w:rsidR="00C530E0" w:rsidRDefault="00C530E0" w:rsidP="00C530E0">
      <w:pPr>
        <w:pStyle w:val="BasicTextParagraph2"/>
      </w:pPr>
      <w:r>
        <w:rPr>
          <w:rFonts w:ascii="Segoe UI Symbol" w:hAnsi="Segoe UI Symbol" w:cs="Segoe UI Symbol"/>
        </w:rPr>
        <w:t>❖</w:t>
      </w:r>
      <w:r>
        <w:t xml:space="preserve"> Вы получаете устойчивость к урону от огня и холода, и, следовательно, также невосприимчивы к воздействию сильной жары, сильного холода и холодной воды.</w:t>
      </w:r>
    </w:p>
    <w:p w14:paraId="7EFCBF1E" w14:textId="77777777" w:rsidR="00C530E0" w:rsidRDefault="00C530E0" w:rsidP="00C530E0">
      <w:pPr>
        <w:pStyle w:val="BasicTextParagraph2"/>
      </w:pPr>
      <w:r>
        <w:rPr>
          <w:rFonts w:ascii="Segoe UI Symbol" w:hAnsi="Segoe UI Symbol" w:cs="Segoe UI Symbol"/>
        </w:rPr>
        <w:t>❖</w:t>
      </w:r>
      <w:r>
        <w:t xml:space="preserve"> Вы совершаете с преимуществом спасброски, чтобы противостоять погодным воздействиям, таким как сон в мокром состоянии или на открытом воздухе.</w:t>
      </w:r>
    </w:p>
    <w:p w14:paraId="413CEB64" w14:textId="77777777" w:rsidR="00C530E0" w:rsidRDefault="00C530E0" w:rsidP="00C530E0">
      <w:pPr>
        <w:pStyle w:val="BasicTextParagraph2"/>
      </w:pPr>
    </w:p>
    <w:p w14:paraId="591F4128" w14:textId="3032B2C2" w:rsidR="00C530E0" w:rsidRDefault="00C530E0" w:rsidP="00CC21F5">
      <w:pPr>
        <w:pStyle w:val="Heading3ToC"/>
      </w:pPr>
      <w:bookmarkStart w:id="201" w:name="_Toc70532902"/>
      <w:r>
        <w:t>Путеискатель</w:t>
      </w:r>
      <w:bookmarkEnd w:id="201"/>
    </w:p>
    <w:p w14:paraId="1F136F9A" w14:textId="77777777" w:rsidR="00C530E0" w:rsidRDefault="00C530E0" w:rsidP="00C530E0">
      <w:pPr>
        <w:pStyle w:val="BasicTextParagraph2"/>
      </w:pPr>
      <w:r>
        <w:t>Коварная земля мало что может помешать вашему неумолимому продвижению. Вы получаете следующие преимущества:</w:t>
      </w:r>
    </w:p>
    <w:p w14:paraId="47AD3924" w14:textId="77777777" w:rsidR="00C530E0" w:rsidRDefault="00C530E0" w:rsidP="00C530E0">
      <w:pPr>
        <w:pStyle w:val="BasicTextParagraph2"/>
      </w:pPr>
      <w:r>
        <w:rPr>
          <w:rFonts w:ascii="Segoe UI Symbol" w:hAnsi="Segoe UI Symbol" w:cs="Segoe UI Symbol"/>
        </w:rPr>
        <w:t>❖</w:t>
      </w:r>
      <w:r>
        <w:t xml:space="preserve"> Вы не получаете штрафов за броски, сделанные для навигации во время движения в быстром темпе.</w:t>
      </w:r>
    </w:p>
    <w:p w14:paraId="5B75FDE2" w14:textId="77777777" w:rsidR="00C530E0" w:rsidRDefault="00C530E0" w:rsidP="00C530E0">
      <w:pPr>
        <w:pStyle w:val="BasicTextParagraph2"/>
      </w:pPr>
      <w:r>
        <w:rPr>
          <w:rFonts w:ascii="Segoe UI Symbol" w:hAnsi="Segoe UI Symbol" w:cs="Segoe UI Symbol"/>
        </w:rPr>
        <w:t>❖</w:t>
      </w:r>
      <w:r>
        <w:t xml:space="preserve"> Вы игнорируете сложную местность.</w:t>
      </w:r>
    </w:p>
    <w:p w14:paraId="58999ED7" w14:textId="77777777" w:rsidR="00C530E0" w:rsidRDefault="00C530E0" w:rsidP="00C530E0">
      <w:pPr>
        <w:pStyle w:val="BasicTextParagraph2"/>
      </w:pPr>
      <w:r>
        <w:rPr>
          <w:rFonts w:ascii="Segoe UI Symbol" w:hAnsi="Segoe UI Symbol" w:cs="Segoe UI Symbol"/>
        </w:rPr>
        <w:t>❖</w:t>
      </w:r>
      <w:r>
        <w:t xml:space="preserve"> Во время путешествия труднопроходимая местность не замедляет движение вашей группы.</w:t>
      </w:r>
    </w:p>
    <w:p w14:paraId="186F92D9" w14:textId="77777777" w:rsidR="00C530E0" w:rsidRDefault="00C530E0" w:rsidP="00C530E0">
      <w:pPr>
        <w:pStyle w:val="BasicTextParagraph2"/>
      </w:pPr>
      <w:r>
        <w:rPr>
          <w:rFonts w:ascii="Segoe UI Symbol" w:hAnsi="Segoe UI Symbol" w:cs="Segoe UI Symbol"/>
        </w:rPr>
        <w:t>❖</w:t>
      </w:r>
      <w:r>
        <w:t xml:space="preserve"> Ваша скорость увеличивается на 10 футов.</w:t>
      </w:r>
    </w:p>
    <w:p w14:paraId="0B614229" w14:textId="77777777" w:rsidR="00C530E0" w:rsidRDefault="00C530E0" w:rsidP="00C530E0">
      <w:pPr>
        <w:pStyle w:val="BasicTextParagraph2"/>
      </w:pPr>
    </w:p>
    <w:p w14:paraId="2D33E2A2" w14:textId="77777777" w:rsidR="00C530E0" w:rsidRDefault="00C530E0" w:rsidP="00CC21F5">
      <w:pPr>
        <w:pStyle w:val="Heading3ToC"/>
      </w:pPr>
      <w:bookmarkStart w:id="202" w:name="_Toc70532903"/>
      <w:r>
        <w:t>Винджаммер.</w:t>
      </w:r>
      <w:bookmarkEnd w:id="202"/>
    </w:p>
    <w:p w14:paraId="3A8A1C1F" w14:textId="77777777" w:rsidR="00C530E0" w:rsidRDefault="00C530E0" w:rsidP="00C530E0">
      <w:pPr>
        <w:pStyle w:val="BasicTextParagraph2"/>
      </w:pPr>
      <w:r>
        <w:lastRenderedPageBreak/>
        <w:t>Море - ваш дом; соленый воздух говорит на языке, который ведет вас к вашей судьбе. Вы получаете следующие преимущества:</w:t>
      </w:r>
    </w:p>
    <w:p w14:paraId="5F659EBC" w14:textId="77777777" w:rsidR="00C530E0" w:rsidRDefault="00C530E0" w:rsidP="00C530E0">
      <w:pPr>
        <w:pStyle w:val="BasicTextParagraph2"/>
      </w:pPr>
      <w:r>
        <w:rPr>
          <w:rFonts w:ascii="Segoe UI Symbol" w:hAnsi="Segoe UI Symbol" w:cs="Segoe UI Symbol"/>
        </w:rPr>
        <w:t>❖</w:t>
      </w:r>
      <w:r>
        <w:t xml:space="preserve"> Ваш показатель Мудрости увеличивается на 1.</w:t>
      </w:r>
    </w:p>
    <w:p w14:paraId="58878B74" w14:textId="77777777" w:rsidR="00C530E0" w:rsidRDefault="00C530E0" w:rsidP="00C530E0">
      <w:pPr>
        <w:pStyle w:val="BasicTextParagraph2"/>
      </w:pPr>
      <w:r>
        <w:rPr>
          <w:rFonts w:ascii="Segoe UI Symbol" w:hAnsi="Segoe UI Symbol" w:cs="Segoe UI Symbol"/>
        </w:rPr>
        <w:t>❖</w:t>
      </w:r>
      <w:r>
        <w:t xml:space="preserve"> Вы овладеваете штурманскими инструментами и водными транспортными средствами.</w:t>
      </w:r>
    </w:p>
    <w:p w14:paraId="62FDD654" w14:textId="77777777" w:rsidR="00C530E0" w:rsidRDefault="00C530E0" w:rsidP="00C530E0">
      <w:pPr>
        <w:pStyle w:val="BasicTextParagraph2"/>
      </w:pPr>
      <w:r>
        <w:rPr>
          <w:rFonts w:ascii="Segoe UI Symbol" w:hAnsi="Segoe UI Symbol" w:cs="Segoe UI Symbol"/>
        </w:rPr>
        <w:t>❖</w:t>
      </w:r>
      <w:r>
        <w:t xml:space="preserve"> Вы не получаете штрафов за броски, сделанные для навигации при движении по воде в ненастную погоду, в том числе в условиях плохой видимости.</w:t>
      </w:r>
    </w:p>
    <w:p w14:paraId="383E9CA5" w14:textId="3F1431A7" w:rsidR="00C530E0" w:rsidRPr="00465079" w:rsidRDefault="00C530E0" w:rsidP="00C530E0">
      <w:pPr>
        <w:pStyle w:val="BasicTextParagraph2"/>
      </w:pPr>
      <w:r>
        <w:rPr>
          <w:rFonts w:ascii="Segoe UI Symbol" w:hAnsi="Segoe UI Symbol" w:cs="Segoe UI Symbol"/>
        </w:rPr>
        <w:t>❖</w:t>
      </w:r>
      <w:r>
        <w:t xml:space="preserve"> Ваш бонус мастерства удваивается за любую проверку вашей способности, в которой используются навыки владения водным транспортом.</w:t>
      </w:r>
    </w:p>
    <w:p w14:paraId="3575EB53" w14:textId="77777777" w:rsidR="00F5443D" w:rsidRPr="00C530E0" w:rsidRDefault="00F5443D">
      <w:pPr>
        <w:rPr>
          <w:rFonts w:asciiTheme="majorHAnsi" w:hAnsiTheme="majorHAnsi"/>
          <w:b/>
          <w:bCs w:val="0"/>
          <w:color w:val="4D0000"/>
          <w:sz w:val="36"/>
          <w:szCs w:val="36"/>
          <w:lang w:val="ru-RU" w:eastAsia="zh-CN"/>
        </w:rPr>
      </w:pPr>
      <w:r w:rsidRPr="00C530E0">
        <w:rPr>
          <w:lang w:val="ru-RU"/>
        </w:rPr>
        <w:br w:type="page"/>
      </w:r>
    </w:p>
    <w:p w14:paraId="09D21681" w14:textId="5988D95B" w:rsidR="00E61588" w:rsidRPr="00273BCD" w:rsidRDefault="00D704B5" w:rsidP="00E61588">
      <w:pPr>
        <w:pStyle w:val="Heading1ToC"/>
        <w:rPr>
          <w:lang w:val="uk-UA"/>
        </w:rPr>
      </w:pPr>
      <w:bookmarkStart w:id="203" w:name="_Toc70532904"/>
      <w:r>
        <w:rPr>
          <w:noProof/>
          <w:lang w:val="uk-UA"/>
        </w:rPr>
        <w:lastRenderedPageBreak/>
        <w:drawing>
          <wp:anchor distT="0" distB="0" distL="114300" distR="114300" simplePos="0" relativeHeight="251706368" behindDoc="0" locked="0" layoutInCell="1" allowOverlap="1" wp14:anchorId="137786C5" wp14:editId="682A2199">
            <wp:simplePos x="0" y="0"/>
            <wp:positionH relativeFrom="column">
              <wp:posOffset>-455295</wp:posOffset>
            </wp:positionH>
            <wp:positionV relativeFrom="page">
              <wp:posOffset>18415</wp:posOffset>
            </wp:positionV>
            <wp:extent cx="7656195" cy="4949825"/>
            <wp:effectExtent l="0" t="0" r="1905" b="3175"/>
            <wp:wrapThrough wrapText="bothSides">
              <wp:wrapPolygon edited="0">
                <wp:start x="0" y="0"/>
                <wp:lineTo x="0" y="21531"/>
                <wp:lineTo x="21552" y="21531"/>
                <wp:lineTo x="21552" y="0"/>
                <wp:lineTo x="0" y="0"/>
              </wp:wrapPolygon>
            </wp:wrapThrough>
            <wp:docPr id="22" name="Рисунок 22" descr="Зображення, що містить текст, книг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Зображення, що містить текст, книга&#10;&#10;Автоматично згенерований опис"/>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656195" cy="4949825"/>
                    </a:xfrm>
                    <a:prstGeom prst="rect">
                      <a:avLst/>
                    </a:prstGeom>
                  </pic:spPr>
                </pic:pic>
              </a:graphicData>
            </a:graphic>
            <wp14:sizeRelH relativeFrom="margin">
              <wp14:pctWidth>0</wp14:pctWidth>
            </wp14:sizeRelH>
            <wp14:sizeRelV relativeFrom="margin">
              <wp14:pctHeight>0</wp14:pctHeight>
            </wp14:sizeRelV>
          </wp:anchor>
        </w:drawing>
      </w:r>
      <w:r w:rsidR="00E61588" w:rsidRPr="00273BCD">
        <w:rPr>
          <w:lang w:val="uk-UA"/>
        </w:rPr>
        <w:t>Заклинания</w:t>
      </w:r>
      <w:bookmarkEnd w:id="203"/>
    </w:p>
    <w:p w14:paraId="52CDE449" w14:textId="42272423" w:rsidR="005157A2" w:rsidRPr="00465079" w:rsidRDefault="005157A2" w:rsidP="005157A2">
      <w:pPr>
        <w:pStyle w:val="BoxedtextV1"/>
        <w:rPr>
          <w:rStyle w:val="CHARBOLDSERIF"/>
          <w:lang w:val="ru-RU"/>
        </w:rPr>
      </w:pPr>
      <w:r w:rsidRPr="00465079">
        <w:rPr>
          <w:rStyle w:val="CHARBOLDSERIF"/>
          <w:lang w:val="ru-RU"/>
        </w:rPr>
        <w:t>Подход к изменению заклинаний</w:t>
      </w:r>
    </w:p>
    <w:p w14:paraId="51E83B02" w14:textId="006F79F3" w:rsidR="005157A2" w:rsidRDefault="005157A2" w:rsidP="005157A2">
      <w:pPr>
        <w:pStyle w:val="BoxedtextV1"/>
        <w:rPr>
          <w:lang w:val="ru-RU"/>
        </w:rPr>
      </w:pPr>
      <w:r>
        <w:rPr>
          <w:lang w:val="uk-UA"/>
        </w:rPr>
        <w:t xml:space="preserve">1. </w:t>
      </w:r>
      <w:r w:rsidR="001A4731">
        <w:rPr>
          <w:lang w:val="uk-UA"/>
        </w:rPr>
        <w:t xml:space="preserve">Уменьшена </w:t>
      </w:r>
      <w:r w:rsidR="001A4731">
        <w:rPr>
          <w:lang w:val="ru-RU"/>
        </w:rPr>
        <w:t>эффективность заклинаний создающих или заменяющих ресурсы</w:t>
      </w:r>
    </w:p>
    <w:p w14:paraId="62ED84AC" w14:textId="77777777" w:rsidR="002E0733" w:rsidRDefault="001A4731" w:rsidP="005157A2">
      <w:pPr>
        <w:pStyle w:val="BoxedtextV1"/>
        <w:rPr>
          <w:lang w:val="ru-RU"/>
        </w:rPr>
      </w:pPr>
      <w:r>
        <w:rPr>
          <w:lang w:val="ru-RU"/>
        </w:rPr>
        <w:t xml:space="preserve">2. Уменьшена эффективность заклинаний, направленных на исследование -  </w:t>
      </w:r>
      <w:r w:rsidR="00B2486F">
        <w:rPr>
          <w:lang w:val="ru-RU"/>
        </w:rPr>
        <w:t>оставляя определенную вероятность неудачи и необходимость более высокоуровневых заклинателей</w:t>
      </w:r>
    </w:p>
    <w:p w14:paraId="5BB61014" w14:textId="03C62106" w:rsidR="00E61588" w:rsidRPr="005157A2" w:rsidRDefault="00F50A27" w:rsidP="00E61588">
      <w:pPr>
        <w:pStyle w:val="Heading3ToC"/>
        <w:rPr>
          <w:lang w:val="ru-RU"/>
        </w:rPr>
      </w:pPr>
      <w:bookmarkStart w:id="204" w:name="_Toc70532905"/>
      <w:r w:rsidRPr="005157A2">
        <w:rPr>
          <w:lang w:val="ru-RU"/>
        </w:rPr>
        <w:t>[</w:t>
      </w:r>
      <w:r w:rsidR="00E61588" w:rsidRPr="005157A2">
        <w:rPr>
          <w:lang w:val="ru-RU"/>
        </w:rPr>
        <w:t>Find</w:t>
      </w:r>
      <w:r w:rsidR="00E61588" w:rsidRPr="00273BCD">
        <w:t xml:space="preserve"> Familiar</w:t>
      </w:r>
      <w:r w:rsidRPr="005157A2">
        <w:rPr>
          <w:lang w:val="ru-RU"/>
        </w:rPr>
        <w:t>]</w:t>
      </w:r>
      <w:bookmarkEnd w:id="204"/>
    </w:p>
    <w:p w14:paraId="7293B876" w14:textId="0DC120CF" w:rsidR="00E61588" w:rsidRPr="00273BCD" w:rsidRDefault="00E61588" w:rsidP="00FF0960">
      <w:pPr>
        <w:pStyle w:val="BasicTextParagraph2"/>
      </w:pPr>
      <w:r w:rsidRPr="00273BCD">
        <w:t>В заклинание внесены следующие изменения:</w:t>
      </w:r>
    </w:p>
    <w:p w14:paraId="281887F8" w14:textId="77777777" w:rsidR="00E61588" w:rsidRPr="00273BCD" w:rsidRDefault="00E61588" w:rsidP="00FF0960">
      <w:pPr>
        <w:pStyle w:val="BasicTextParagraph2"/>
      </w:pPr>
      <w:r w:rsidRPr="00273BCD">
        <w:t>1.</w:t>
      </w:r>
      <w:r w:rsidRPr="00273BCD">
        <w:tab/>
        <w:t xml:space="preserve"> Длительность призыва: 10 часов, при этом ритуал должен начинаться на рассвете.</w:t>
      </w:r>
    </w:p>
    <w:p w14:paraId="50250DBC" w14:textId="4A806CA0" w:rsidR="00E61588" w:rsidRPr="00273BCD" w:rsidRDefault="00E61588" w:rsidP="00FF0960">
      <w:pPr>
        <w:pStyle w:val="BasicTextParagraph2"/>
      </w:pPr>
      <w:r w:rsidRPr="00273BCD">
        <w:t>2.</w:t>
      </w:r>
      <w:r w:rsidRPr="00273BCD">
        <w:tab/>
        <w:t>Вы определяете одну форму в которой воплотится фамильяр – этот фамильяр не сможет принимать любую другую форму (если конечно его форма на это не способна самостоятельно).</w:t>
      </w:r>
    </w:p>
    <w:p w14:paraId="388CBA91" w14:textId="3A1BC829" w:rsidR="00E61588" w:rsidRPr="00273BCD" w:rsidRDefault="00E61588" w:rsidP="00FF0960">
      <w:pPr>
        <w:pStyle w:val="BasicTextParagraph2"/>
      </w:pPr>
      <w:r w:rsidRPr="00273BCD">
        <w:t>3.</w:t>
      </w:r>
      <w:r w:rsidRPr="00273BCD">
        <w:tab/>
        <w:t>Если вы захотите сменить фамильяра, то после разрыва связи с первым – второго вы сможете призвать через 10 дней.</w:t>
      </w:r>
    </w:p>
    <w:p w14:paraId="09DE1B47" w14:textId="77777777" w:rsidR="00E61588" w:rsidRPr="00273BCD" w:rsidRDefault="00E61588" w:rsidP="00FF0960">
      <w:pPr>
        <w:pStyle w:val="BasicTextParagraph2"/>
      </w:pPr>
      <w:r w:rsidRPr="00273BCD">
        <w:t>4.</w:t>
      </w:r>
      <w:r w:rsidRPr="00273BCD">
        <w:tab/>
        <w:t>Фамильяр развивается вместе с вашим даром заклинателя:</w:t>
      </w:r>
    </w:p>
    <w:p w14:paraId="28C93B07" w14:textId="65F97A37" w:rsidR="00E61588" w:rsidRPr="00273BCD" w:rsidRDefault="00E61588" w:rsidP="00FF0960">
      <w:pPr>
        <w:pStyle w:val="BasicTextParagraph2"/>
        <w:numPr>
          <w:ilvl w:val="0"/>
          <w:numId w:val="9"/>
        </w:numPr>
      </w:pPr>
      <w:r w:rsidRPr="00273BCD">
        <w:t>фамильяр получает +1 хп за каждый уровень заклинателя</w:t>
      </w:r>
    </w:p>
    <w:p w14:paraId="4AEA32EA" w14:textId="04587271" w:rsidR="00E61588" w:rsidRPr="00273BCD" w:rsidRDefault="00E61588" w:rsidP="00FF0960">
      <w:pPr>
        <w:pStyle w:val="BasicTextParagraph2"/>
        <w:numPr>
          <w:ilvl w:val="0"/>
          <w:numId w:val="9"/>
        </w:numPr>
      </w:pPr>
      <w:r w:rsidRPr="00273BCD">
        <w:t>начальное значение Интеллекта фамильяра – 6 или значение Интеллекта выбраннй формы, если оно выше</w:t>
      </w:r>
    </w:p>
    <w:p w14:paraId="15B01DC4" w14:textId="121D58D6" w:rsidR="00E61588" w:rsidRPr="00273BCD" w:rsidRDefault="00E61588" w:rsidP="00FF0960">
      <w:pPr>
        <w:pStyle w:val="BasicTextParagraph2"/>
        <w:numPr>
          <w:ilvl w:val="0"/>
          <w:numId w:val="9"/>
        </w:numPr>
      </w:pPr>
      <w:r w:rsidRPr="00273BCD">
        <w:t>Интеллект фамильяра развивается с уровнем заклинателя –  Интеллект фамильяра равен 6+(уровень заклинателя-2)/2 (округляется в меньшую сторону, но не меньше 0).</w:t>
      </w:r>
    </w:p>
    <w:p w14:paraId="2072AB1E" w14:textId="6C8499A5" w:rsidR="00E61588" w:rsidRPr="00273BCD" w:rsidRDefault="00E61588" w:rsidP="00FF0960">
      <w:pPr>
        <w:pStyle w:val="BasicTextParagraph2"/>
        <w:numPr>
          <w:ilvl w:val="0"/>
          <w:numId w:val="9"/>
        </w:numPr>
      </w:pPr>
      <w:r w:rsidRPr="00273BCD">
        <w:t>Начиная с 6 уровня заклинателя фамильяр получает возможность полноценно разговаривать телепатически с заклинателем), а с 11 уровня заклинателя – просто получает дар речи</w:t>
      </w:r>
    </w:p>
    <w:p w14:paraId="6A1B593D" w14:textId="0A3C0F9B" w:rsidR="00E61588" w:rsidRPr="00273BCD" w:rsidRDefault="00E61588" w:rsidP="00FF0960">
      <w:pPr>
        <w:pStyle w:val="BasicTextParagraph2"/>
      </w:pPr>
      <w:r w:rsidRPr="00273BCD">
        <w:t xml:space="preserve">5. В случае если призванный фамильяр погибает, а заклинатель еще жив то заклинатель получает урон в размере Уровень к4 (т.е. на 5ом уровне заклинателя – 5к4). Фамильяр может быть возвращен к жизни повторным ритуалом призыва заклинателем с полным количеством хитов. </w:t>
      </w:r>
    </w:p>
    <w:p w14:paraId="363B73F8" w14:textId="1721BF93" w:rsidR="00E61588" w:rsidRPr="00465079" w:rsidRDefault="00F50A27" w:rsidP="00E61588">
      <w:pPr>
        <w:pStyle w:val="Heading3ToC"/>
        <w:rPr>
          <w:lang w:val="ru-RU"/>
        </w:rPr>
      </w:pPr>
      <w:bookmarkStart w:id="205" w:name="_Toc70532906"/>
      <w:r w:rsidRPr="00465079">
        <w:rPr>
          <w:lang w:val="ru-RU"/>
        </w:rPr>
        <w:t>[</w:t>
      </w:r>
      <w:r w:rsidR="00E61588" w:rsidRPr="00273BCD">
        <w:t>Create or Destroy Water</w:t>
      </w:r>
      <w:r w:rsidRPr="00465079">
        <w:rPr>
          <w:lang w:val="ru-RU"/>
        </w:rPr>
        <w:t>]</w:t>
      </w:r>
      <w:bookmarkEnd w:id="205"/>
    </w:p>
    <w:p w14:paraId="21DCBFC5" w14:textId="77777777" w:rsidR="00E61588" w:rsidRPr="00273BCD" w:rsidRDefault="00E61588" w:rsidP="00FF0960">
      <w:pPr>
        <w:pStyle w:val="BasicTextParagraph2"/>
      </w:pPr>
      <w:r w:rsidRPr="00273BCD">
        <w:t>Перемещено на 2й круг, эффективность снижена вдвое.</w:t>
      </w:r>
    </w:p>
    <w:p w14:paraId="2CB5B7C4" w14:textId="494823D3" w:rsidR="00E61588" w:rsidRPr="00465079" w:rsidRDefault="00F50A27" w:rsidP="00E61588">
      <w:pPr>
        <w:pStyle w:val="Heading3ToC"/>
        <w:rPr>
          <w:lang w:val="ru-RU"/>
        </w:rPr>
      </w:pPr>
      <w:bookmarkStart w:id="206" w:name="_Toc70532907"/>
      <w:r w:rsidRPr="00465079">
        <w:rPr>
          <w:lang w:val="ru-RU"/>
        </w:rPr>
        <w:t>[</w:t>
      </w:r>
      <w:r w:rsidR="00E61588" w:rsidRPr="00273BCD">
        <w:t>Purify Food and Drink</w:t>
      </w:r>
      <w:r w:rsidRPr="00465079">
        <w:rPr>
          <w:lang w:val="ru-RU"/>
        </w:rPr>
        <w:t>]</w:t>
      </w:r>
      <w:bookmarkEnd w:id="206"/>
    </w:p>
    <w:p w14:paraId="5257B3D1" w14:textId="77777777" w:rsidR="00E61588" w:rsidRPr="00273BCD" w:rsidRDefault="00E61588" w:rsidP="00FF0960">
      <w:pPr>
        <w:pStyle w:val="BasicTextParagraph2"/>
      </w:pPr>
      <w:r w:rsidRPr="00273BCD">
        <w:t>Перемещено на 2й круг, не является ритуалом.</w:t>
      </w:r>
    </w:p>
    <w:p w14:paraId="099A3C0F" w14:textId="77777777" w:rsidR="00E61588" w:rsidRPr="00273BCD" w:rsidRDefault="00E61588" w:rsidP="00FF0960">
      <w:pPr>
        <w:pStyle w:val="BasicTextParagraph2"/>
      </w:pPr>
      <w:r w:rsidRPr="00273BCD">
        <w:t>Эффективность уменьшена вдвое</w:t>
      </w:r>
    </w:p>
    <w:p w14:paraId="7CFECAD6" w14:textId="244F2F23" w:rsidR="00E61588" w:rsidRPr="00465079" w:rsidRDefault="00F50A27" w:rsidP="00E61588">
      <w:pPr>
        <w:pStyle w:val="Heading3ToC"/>
        <w:rPr>
          <w:lang w:val="ru-RU"/>
        </w:rPr>
      </w:pPr>
      <w:bookmarkStart w:id="207" w:name="_Toc70532908"/>
      <w:r w:rsidRPr="00465079">
        <w:rPr>
          <w:lang w:val="ru-RU"/>
        </w:rPr>
        <w:t>[</w:t>
      </w:r>
      <w:r w:rsidR="00E61588" w:rsidRPr="00273BCD">
        <w:t>Goodberry</w:t>
      </w:r>
      <w:r w:rsidRPr="00465079">
        <w:rPr>
          <w:lang w:val="ru-RU"/>
        </w:rPr>
        <w:t>]</w:t>
      </w:r>
      <w:bookmarkEnd w:id="207"/>
    </w:p>
    <w:p w14:paraId="55B86735" w14:textId="77777777" w:rsidR="00E61588" w:rsidRPr="00273BCD" w:rsidRDefault="00E61588" w:rsidP="00FF0960">
      <w:pPr>
        <w:pStyle w:val="BasicTextParagraph2"/>
      </w:pPr>
      <w:r w:rsidRPr="00273BCD">
        <w:t>Не насыщает и не удаляет жажду.</w:t>
      </w:r>
    </w:p>
    <w:p w14:paraId="1E5C32A6" w14:textId="1D5AF8D3" w:rsidR="00E61588" w:rsidRPr="00F50A27" w:rsidRDefault="00F50A27" w:rsidP="00E61588">
      <w:pPr>
        <w:pStyle w:val="Heading3ToC"/>
        <w:rPr>
          <w:lang w:val="en-US"/>
        </w:rPr>
      </w:pPr>
      <w:bookmarkStart w:id="208" w:name="_Toc70532909"/>
      <w:r>
        <w:rPr>
          <w:lang w:val="en-US"/>
        </w:rPr>
        <w:t>[</w:t>
      </w:r>
      <w:r w:rsidR="00E61588" w:rsidRPr="00273BCD">
        <w:t>Leomund’s Tiny Hut</w:t>
      </w:r>
      <w:r>
        <w:rPr>
          <w:lang w:val="en-US"/>
        </w:rPr>
        <w:t>]</w:t>
      </w:r>
      <w:bookmarkEnd w:id="208"/>
    </w:p>
    <w:p w14:paraId="520FCE57" w14:textId="74CB5881" w:rsidR="00E61588" w:rsidRDefault="00E61588" w:rsidP="00FF0960">
      <w:pPr>
        <w:pStyle w:val="BasicTextParagraph2"/>
        <w:numPr>
          <w:ilvl w:val="0"/>
          <w:numId w:val="10"/>
        </w:numPr>
      </w:pPr>
      <w:r w:rsidRPr="00F43E8E">
        <w:t xml:space="preserve">-изнутри сферы нельзя создавать заклинания, направленные наружу. </w:t>
      </w:r>
    </w:p>
    <w:p w14:paraId="436BB6BF" w14:textId="77777777" w:rsidR="00E61588" w:rsidRDefault="00E61588" w:rsidP="00FF0960">
      <w:pPr>
        <w:pStyle w:val="BasicTextParagraph2"/>
        <w:numPr>
          <w:ilvl w:val="0"/>
          <w:numId w:val="10"/>
        </w:numPr>
      </w:pPr>
      <w:r w:rsidRPr="00F43E8E">
        <w:t xml:space="preserve">Не таргетные заклинания (к примеру, Fireball) все еще может быть направлено внутрь хижины. </w:t>
      </w:r>
    </w:p>
    <w:p w14:paraId="164EA0BF" w14:textId="77777777" w:rsidR="00E61588" w:rsidRPr="00F43E8E" w:rsidRDefault="00E61588" w:rsidP="00FF0960">
      <w:pPr>
        <w:pStyle w:val="BasicTextParagraph2"/>
        <w:numPr>
          <w:ilvl w:val="0"/>
          <w:numId w:val="10"/>
        </w:numPr>
      </w:pPr>
      <w:r w:rsidRPr="00F43E8E">
        <w:t>Защищает от погодных эффектов, но не защищает от метательных атак.</w:t>
      </w:r>
    </w:p>
    <w:p w14:paraId="61796D51" w14:textId="77777777" w:rsidR="00E61588" w:rsidRPr="00273BCD" w:rsidRDefault="00E61588" w:rsidP="00FF0960">
      <w:pPr>
        <w:pStyle w:val="BasicTextParagraph2"/>
      </w:pPr>
      <w:r w:rsidRPr="00273BCD">
        <w:t>Основная задача Леомундовой хижины – позволить комфортно отдохнуть, а не защищать от магии.</w:t>
      </w:r>
    </w:p>
    <w:p w14:paraId="0A63A388" w14:textId="5E1EC5E0" w:rsidR="00E61588" w:rsidRPr="00465079" w:rsidRDefault="00F50A27" w:rsidP="00E61588">
      <w:pPr>
        <w:pStyle w:val="Heading3ToC"/>
        <w:rPr>
          <w:lang w:val="ru-RU"/>
        </w:rPr>
      </w:pPr>
      <w:bookmarkStart w:id="209" w:name="_Toc70532910"/>
      <w:r w:rsidRPr="00465079">
        <w:rPr>
          <w:lang w:val="ru-RU"/>
        </w:rPr>
        <w:t>[</w:t>
      </w:r>
      <w:r w:rsidR="00E61588" w:rsidRPr="00273BCD">
        <w:t>Identify</w:t>
      </w:r>
      <w:r w:rsidRPr="00465079">
        <w:rPr>
          <w:lang w:val="ru-RU"/>
        </w:rPr>
        <w:t>]</w:t>
      </w:r>
      <w:bookmarkEnd w:id="209"/>
    </w:p>
    <w:p w14:paraId="2B85497C" w14:textId="77777777" w:rsidR="00E61588" w:rsidRPr="00273BCD" w:rsidRDefault="00E61588" w:rsidP="00FF0960">
      <w:pPr>
        <w:pStyle w:val="BasicTextParagraph2"/>
      </w:pPr>
      <w:r w:rsidRPr="00273BCD">
        <w:t>Требует проверки Арканы для определения эффектов. Не определяет проклятья.</w:t>
      </w:r>
    </w:p>
    <w:p w14:paraId="3360F2EA" w14:textId="57A68034" w:rsidR="00E61588" w:rsidRPr="00465079" w:rsidRDefault="00F50A27" w:rsidP="00E61588">
      <w:pPr>
        <w:pStyle w:val="Heading3ToC"/>
        <w:rPr>
          <w:lang w:val="ru-RU"/>
        </w:rPr>
      </w:pPr>
      <w:bookmarkStart w:id="210" w:name="_Toc70532911"/>
      <w:r w:rsidRPr="00465079">
        <w:rPr>
          <w:lang w:val="ru-RU"/>
        </w:rPr>
        <w:t>[</w:t>
      </w:r>
      <w:r w:rsidR="00E61588" w:rsidRPr="00273BCD">
        <w:t>Comprehend Languages</w:t>
      </w:r>
      <w:r w:rsidRPr="00465079">
        <w:rPr>
          <w:lang w:val="ru-RU"/>
        </w:rPr>
        <w:t>]</w:t>
      </w:r>
      <w:bookmarkEnd w:id="210"/>
    </w:p>
    <w:p w14:paraId="2953BED2" w14:textId="77777777" w:rsidR="00E61588" w:rsidRPr="00273BCD" w:rsidRDefault="00E61588" w:rsidP="00FF0960">
      <w:pPr>
        <w:pStyle w:val="BasicTextParagraph2"/>
      </w:pPr>
      <w:r w:rsidRPr="00273BCD">
        <w:t>Не является ритуалом, не дешифрует шифры.</w:t>
      </w:r>
    </w:p>
    <w:p w14:paraId="21431996" w14:textId="77777777" w:rsidR="002E0733" w:rsidRDefault="00E61588" w:rsidP="00FF0960">
      <w:pPr>
        <w:pStyle w:val="BasicTextParagraph2"/>
      </w:pPr>
      <w:r w:rsidRPr="00273BCD">
        <w:t>Дополнительно измененные и добавленные заклинания</w:t>
      </w:r>
    </w:p>
    <w:p w14:paraId="294437BA" w14:textId="1C4514FE" w:rsidR="00F5443D" w:rsidRDefault="00F5443D">
      <w:pPr>
        <w:rPr>
          <w:rFonts w:asciiTheme="majorHAnsi" w:hAnsiTheme="majorHAnsi"/>
          <w:b/>
          <w:bCs w:val="0"/>
          <w:color w:val="4D0000"/>
          <w:sz w:val="36"/>
          <w:szCs w:val="36"/>
          <w:lang w:val="uk-UA" w:eastAsia="zh-CN"/>
        </w:rPr>
      </w:pPr>
      <w:r>
        <w:rPr>
          <w:lang w:val="uk-UA"/>
        </w:rPr>
        <w:br w:type="page"/>
      </w:r>
    </w:p>
    <w:p w14:paraId="3242428A" w14:textId="77777777" w:rsidR="002E0733" w:rsidRDefault="00933ED0" w:rsidP="00E61588">
      <w:pPr>
        <w:pStyle w:val="Heading1ToC"/>
        <w:rPr>
          <w:lang w:val="uk-UA"/>
        </w:rPr>
      </w:pPr>
      <w:bookmarkStart w:id="211" w:name="_Toc70532912"/>
      <w:r>
        <w:rPr>
          <w:noProof/>
        </w:rPr>
        <w:lastRenderedPageBreak/>
        <w:drawing>
          <wp:anchor distT="0" distB="0" distL="114300" distR="114300" simplePos="0" relativeHeight="251764736" behindDoc="0" locked="0" layoutInCell="1" allowOverlap="1" wp14:anchorId="19E8B065" wp14:editId="3357DF52">
            <wp:simplePos x="0" y="0"/>
            <wp:positionH relativeFrom="column">
              <wp:posOffset>-340664</wp:posOffset>
            </wp:positionH>
            <wp:positionV relativeFrom="page">
              <wp:posOffset>18277</wp:posOffset>
            </wp:positionV>
            <wp:extent cx="7541895" cy="3837657"/>
            <wp:effectExtent l="0" t="0" r="1905" b="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41895" cy="38376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1588">
        <w:rPr>
          <w:lang w:val="uk-UA"/>
        </w:rPr>
        <w:t>Изменения чудовищ</w:t>
      </w:r>
      <w:bookmarkEnd w:id="211"/>
    </w:p>
    <w:p w14:paraId="067E50A6" w14:textId="77777777" w:rsidR="002E0733" w:rsidRDefault="00E61588" w:rsidP="00E61588">
      <w:pPr>
        <w:pStyle w:val="Heading3ToC"/>
      </w:pPr>
      <w:bookmarkStart w:id="212" w:name="_Toc70532913"/>
      <w:r>
        <w:t>Порог Урона.</w:t>
      </w:r>
      <w:bookmarkEnd w:id="212"/>
    </w:p>
    <w:p w14:paraId="0FADBD49" w14:textId="77777777" w:rsidR="002E0733" w:rsidRDefault="00E61588" w:rsidP="00E61588">
      <w:pPr>
        <w:pStyle w:val="Heading3ToC"/>
      </w:pPr>
      <w:bookmarkStart w:id="213" w:name="_Toc70532914"/>
      <w:r>
        <w:t>Рой существ.</w:t>
      </w:r>
      <w:bookmarkEnd w:id="213"/>
    </w:p>
    <w:p w14:paraId="65E35DF7" w14:textId="77777777" w:rsidR="002E0733" w:rsidRDefault="00E61588" w:rsidP="00E61588">
      <w:pPr>
        <w:pStyle w:val="Heading3ToC"/>
      </w:pPr>
      <w:bookmarkStart w:id="214" w:name="_Toc70532915"/>
      <w:r>
        <w:t>Нематериальная нежить.</w:t>
      </w:r>
      <w:bookmarkEnd w:id="214"/>
    </w:p>
    <w:p w14:paraId="5B311564" w14:textId="77777777" w:rsidR="002E0733" w:rsidRDefault="00E61588" w:rsidP="00E61588">
      <w:pPr>
        <w:pStyle w:val="Heading3ToC"/>
      </w:pPr>
      <w:bookmarkStart w:id="215" w:name="_Toc70532916"/>
      <w:r>
        <w:t>Устойчивость к урону.</w:t>
      </w:r>
      <w:bookmarkEnd w:id="215"/>
    </w:p>
    <w:p w14:paraId="5AE39AD2" w14:textId="77777777" w:rsidR="002E0733" w:rsidRDefault="00E61588" w:rsidP="00E61588">
      <w:pPr>
        <w:pStyle w:val="Heading3ToC"/>
      </w:pPr>
      <w:bookmarkStart w:id="216" w:name="_Toc70532917"/>
      <w:r>
        <w:t>Регенерация и быстрое лечение.</w:t>
      </w:r>
      <w:bookmarkEnd w:id="216"/>
    </w:p>
    <w:p w14:paraId="54ADDE38" w14:textId="44F089CF" w:rsidR="00E61588" w:rsidRDefault="00E61588" w:rsidP="00E61588">
      <w:pPr>
        <w:pStyle w:val="Heading3ToC"/>
      </w:pPr>
      <w:bookmarkStart w:id="217" w:name="_Toc70532918"/>
      <w:r>
        <w:t>Боевой дух</w:t>
      </w:r>
      <w:bookmarkEnd w:id="217"/>
    </w:p>
    <w:p w14:paraId="19114F79" w14:textId="77777777" w:rsidR="00E61588" w:rsidRDefault="00E61588">
      <w:pPr>
        <w:rPr>
          <w:rFonts w:asciiTheme="majorHAnsi" w:hAnsiTheme="majorHAnsi"/>
          <w:b/>
          <w:bCs w:val="0"/>
          <w:color w:val="4D0000"/>
          <w:sz w:val="24"/>
          <w:szCs w:val="21"/>
          <w:lang w:val="uk-UA" w:eastAsia="zh-CN"/>
        </w:rPr>
      </w:pPr>
      <w:r>
        <w:rPr>
          <w:lang w:val="uk-UA" w:eastAsia="zh-CN"/>
        </w:rPr>
        <w:br w:type="page"/>
      </w:r>
    </w:p>
    <w:p w14:paraId="57C7D061" w14:textId="6CD22BEE" w:rsidR="008E20FF" w:rsidRDefault="00D704B5" w:rsidP="008E20FF">
      <w:pPr>
        <w:pStyle w:val="DocumentChapterTitleToC"/>
        <w:rPr>
          <w:lang w:val="ru-RU"/>
        </w:rPr>
      </w:pPr>
      <w:bookmarkStart w:id="218" w:name="_Toc70532919"/>
      <w:r>
        <w:rPr>
          <w:noProof/>
        </w:rPr>
        <w:lastRenderedPageBreak/>
        <w:drawing>
          <wp:anchor distT="0" distB="0" distL="114300" distR="114300" simplePos="0" relativeHeight="251730944" behindDoc="0" locked="0" layoutInCell="1" allowOverlap="1" wp14:anchorId="3318CF92" wp14:editId="4D1F267A">
            <wp:simplePos x="0" y="0"/>
            <wp:positionH relativeFrom="column">
              <wp:posOffset>-464820</wp:posOffset>
            </wp:positionH>
            <wp:positionV relativeFrom="page">
              <wp:posOffset>-95250</wp:posOffset>
            </wp:positionV>
            <wp:extent cx="7753985" cy="4341495"/>
            <wp:effectExtent l="0" t="0" r="0" b="1905"/>
            <wp:wrapThrough wrapText="bothSides">
              <wp:wrapPolygon edited="0">
                <wp:start x="0" y="0"/>
                <wp:lineTo x="0" y="21515"/>
                <wp:lineTo x="21545" y="21515"/>
                <wp:lineTo x="21545"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53985" cy="434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0FF">
        <w:rPr>
          <w:lang w:val="ru-RU"/>
        </w:rPr>
        <w:t>Процедурные генераторы</w:t>
      </w:r>
      <w:bookmarkEnd w:id="218"/>
    </w:p>
    <w:p w14:paraId="6819449F" w14:textId="0E30FCFE" w:rsidR="002E0733" w:rsidRDefault="00590CC5" w:rsidP="00590CC5">
      <w:pPr>
        <w:pStyle w:val="BoxedtextV1"/>
        <w:rPr>
          <w:lang w:val="ru-RU" w:eastAsia="zh-CN"/>
        </w:rPr>
      </w:pPr>
      <w:r>
        <w:rPr>
          <w:lang w:val="ru-RU" w:eastAsia="zh-CN"/>
        </w:rPr>
        <w:t>Что такое процедурный генератор?</w:t>
      </w:r>
    </w:p>
    <w:p w14:paraId="0331610E" w14:textId="5AC1E2E1" w:rsidR="00082A44" w:rsidRDefault="00082A44" w:rsidP="00082A44">
      <w:pPr>
        <w:pStyle w:val="BoxedtextV1"/>
        <w:rPr>
          <w:lang w:val="ru-RU" w:eastAsia="zh-CN"/>
        </w:rPr>
      </w:pPr>
      <w:r>
        <w:rPr>
          <w:lang w:val="uk-UA" w:eastAsia="zh-CN"/>
        </w:rPr>
        <w:t>Процедурн</w:t>
      </w:r>
      <w:r>
        <w:rPr>
          <w:lang w:val="ru-RU" w:eastAsia="zh-CN"/>
        </w:rPr>
        <w:t xml:space="preserve">ый генератор </w:t>
      </w:r>
      <w:r w:rsidR="00CF10DB">
        <w:rPr>
          <w:lang w:val="ru-RU" w:eastAsia="zh-CN"/>
        </w:rPr>
        <w:t xml:space="preserve">сущности </w:t>
      </w:r>
      <w:r>
        <w:rPr>
          <w:lang w:val="ru-RU" w:eastAsia="zh-CN"/>
        </w:rPr>
        <w:t>– это набор</w:t>
      </w:r>
      <w:r w:rsidR="001A176D">
        <w:rPr>
          <w:lang w:val="ru-RU" w:eastAsia="zh-CN"/>
        </w:rPr>
        <w:t xml:space="preserve"> случайным образом определяемых характеристик сущности</w:t>
      </w:r>
      <w:r w:rsidR="00970FC3" w:rsidRPr="00970FC3">
        <w:rPr>
          <w:lang w:val="ru-RU" w:eastAsia="zh-CN"/>
        </w:rPr>
        <w:t>/</w:t>
      </w:r>
    </w:p>
    <w:p w14:paraId="5B29CB0C" w14:textId="6E8B83A7" w:rsidR="00970FC3" w:rsidRPr="00944055" w:rsidRDefault="00970FC3" w:rsidP="00082A44">
      <w:pPr>
        <w:pStyle w:val="BoxedtextV1"/>
        <w:rPr>
          <w:lang w:val="ru-RU" w:eastAsia="zh-CN"/>
        </w:rPr>
      </w:pPr>
      <w:r>
        <w:rPr>
          <w:lang w:val="ru-RU" w:eastAsia="zh-CN"/>
        </w:rPr>
        <w:t>Хорошим пример использования процедурной генерации</w:t>
      </w:r>
      <w:r w:rsidR="00E226DF">
        <w:rPr>
          <w:lang w:val="ru-RU" w:eastAsia="zh-CN"/>
        </w:rPr>
        <w:t xml:space="preserve"> это создание миссий в </w:t>
      </w:r>
      <w:r w:rsidR="00E226DF">
        <w:rPr>
          <w:lang w:eastAsia="zh-CN"/>
        </w:rPr>
        <w:t>Salvage</w:t>
      </w:r>
      <w:r w:rsidR="00E226DF" w:rsidRPr="00E226DF">
        <w:rPr>
          <w:lang w:val="ru-RU" w:eastAsia="zh-CN"/>
        </w:rPr>
        <w:t xml:space="preserve"> </w:t>
      </w:r>
      <w:r w:rsidR="00E226DF">
        <w:rPr>
          <w:lang w:eastAsia="zh-CN"/>
        </w:rPr>
        <w:t>missions</w:t>
      </w:r>
      <w:r w:rsidR="00E226DF" w:rsidRPr="00E226DF">
        <w:rPr>
          <w:lang w:val="ru-RU" w:eastAsia="zh-CN"/>
        </w:rPr>
        <w:t xml:space="preserve"> </w:t>
      </w:r>
      <w:r w:rsidR="00E226DF">
        <w:rPr>
          <w:lang w:val="ru-RU" w:eastAsia="zh-CN"/>
        </w:rPr>
        <w:t xml:space="preserve">для </w:t>
      </w:r>
      <w:r w:rsidR="00944055">
        <w:rPr>
          <w:lang w:eastAsia="zh-CN"/>
        </w:rPr>
        <w:t>Eberron</w:t>
      </w:r>
      <w:r w:rsidR="00944055" w:rsidRPr="00944055">
        <w:rPr>
          <w:lang w:val="ru-RU" w:eastAsia="zh-CN"/>
        </w:rPr>
        <w:t xml:space="preserve"> </w:t>
      </w:r>
      <w:r w:rsidR="00944055">
        <w:rPr>
          <w:lang w:eastAsia="zh-CN"/>
        </w:rPr>
        <w:t>Adventurers</w:t>
      </w:r>
      <w:r w:rsidR="00944055" w:rsidRPr="00944055">
        <w:rPr>
          <w:lang w:val="ru-RU" w:eastAsia="zh-CN"/>
        </w:rPr>
        <w:t xml:space="preserve"> </w:t>
      </w:r>
      <w:r w:rsidR="00944055">
        <w:rPr>
          <w:lang w:eastAsia="zh-CN"/>
        </w:rPr>
        <w:t>League</w:t>
      </w:r>
      <w:r w:rsidR="00944055" w:rsidRPr="00944055">
        <w:rPr>
          <w:lang w:val="ru-RU" w:eastAsia="zh-CN"/>
        </w:rPr>
        <w:t xml:space="preserve"> </w:t>
      </w:r>
      <w:r w:rsidR="00944055">
        <w:rPr>
          <w:lang w:eastAsia="zh-CN"/>
        </w:rPr>
        <w:t>campaign</w:t>
      </w:r>
      <w:r w:rsidR="00944055" w:rsidRPr="00944055">
        <w:rPr>
          <w:lang w:val="ru-RU" w:eastAsia="zh-CN"/>
        </w:rPr>
        <w:t xml:space="preserve"> </w:t>
      </w:r>
      <w:r w:rsidR="00944055">
        <w:rPr>
          <w:lang w:eastAsia="zh-CN"/>
        </w:rPr>
        <w:t>Oracle</w:t>
      </w:r>
      <w:r w:rsidR="00944055" w:rsidRPr="00944055">
        <w:rPr>
          <w:lang w:val="ru-RU" w:eastAsia="zh-CN"/>
        </w:rPr>
        <w:t xml:space="preserve"> </w:t>
      </w:r>
      <w:r w:rsidR="00944055">
        <w:rPr>
          <w:lang w:eastAsia="zh-CN"/>
        </w:rPr>
        <w:t>of</w:t>
      </w:r>
      <w:r w:rsidR="00944055" w:rsidRPr="00944055">
        <w:rPr>
          <w:lang w:val="ru-RU" w:eastAsia="zh-CN"/>
        </w:rPr>
        <w:t xml:space="preserve"> </w:t>
      </w:r>
      <w:r w:rsidR="00944055">
        <w:rPr>
          <w:lang w:eastAsia="zh-CN"/>
        </w:rPr>
        <w:t>War</w:t>
      </w:r>
      <w:r w:rsidR="00944055" w:rsidRPr="00944055">
        <w:rPr>
          <w:lang w:val="ru-RU" w:eastAsia="zh-CN"/>
        </w:rPr>
        <w:t>.</w:t>
      </w:r>
    </w:p>
    <w:p w14:paraId="77A0DD9F" w14:textId="43B782D9" w:rsidR="008E20FF" w:rsidRDefault="008E20FF" w:rsidP="008E20FF">
      <w:pPr>
        <w:pStyle w:val="Heading2ToC"/>
        <w:rPr>
          <w:lang w:val="ru-RU"/>
        </w:rPr>
      </w:pPr>
      <w:bookmarkStart w:id="219" w:name="_Toc70532920"/>
      <w:r>
        <w:rPr>
          <w:lang w:val="ru-RU"/>
        </w:rPr>
        <w:t>Банда разбойников</w:t>
      </w:r>
      <w:bookmarkEnd w:id="219"/>
    </w:p>
    <w:p w14:paraId="7163037C" w14:textId="70F6042D" w:rsidR="008E20FF" w:rsidRDefault="008E20FF" w:rsidP="008E20FF">
      <w:pPr>
        <w:pStyle w:val="BasicTextParagraph1"/>
        <w:rPr>
          <w:lang w:val="ru-RU" w:eastAsia="zh-CN"/>
        </w:rPr>
      </w:pPr>
    </w:p>
    <w:p w14:paraId="290B1EC5" w14:textId="3C0C9C24" w:rsidR="006D69CC" w:rsidRPr="00944055" w:rsidRDefault="006D69CC" w:rsidP="00944055">
      <w:pPr>
        <w:pStyle w:val="Heading3ToC"/>
        <w:rPr>
          <w:lang w:val="ru-RU"/>
        </w:rPr>
      </w:pPr>
      <w:bookmarkStart w:id="220" w:name="_Toc70532921"/>
      <w:r w:rsidRPr="00944055">
        <w:rPr>
          <w:lang w:val="ru-RU"/>
        </w:rPr>
        <w:t>Лидер разбойников</w:t>
      </w:r>
      <w:bookmarkEnd w:id="220"/>
    </w:p>
    <w:p w14:paraId="138A0352" w14:textId="34F0C771" w:rsidR="006D69CC" w:rsidRPr="00944055" w:rsidRDefault="006D69CC" w:rsidP="00944055">
      <w:pPr>
        <w:pStyle w:val="Heading3ToC"/>
        <w:rPr>
          <w:lang w:val="ru-RU"/>
        </w:rPr>
      </w:pPr>
      <w:bookmarkStart w:id="221" w:name="_Toc70532922"/>
      <w:r w:rsidRPr="00944055">
        <w:rPr>
          <w:lang w:val="ru-RU"/>
        </w:rPr>
        <w:t>Разбойники</w:t>
      </w:r>
      <w:bookmarkEnd w:id="221"/>
    </w:p>
    <w:p w14:paraId="413EA225" w14:textId="5B10F127" w:rsidR="006D69CC" w:rsidRPr="00944055" w:rsidRDefault="006D69CC" w:rsidP="00944055">
      <w:pPr>
        <w:pStyle w:val="Heading3ToC"/>
        <w:rPr>
          <w:lang w:val="ru-RU"/>
        </w:rPr>
      </w:pPr>
      <w:bookmarkStart w:id="222" w:name="_Toc70532923"/>
      <w:r w:rsidRPr="00944055">
        <w:rPr>
          <w:lang w:val="ru-RU"/>
        </w:rPr>
        <w:t>Количество денег у разбойника</w:t>
      </w:r>
      <w:bookmarkEnd w:id="222"/>
    </w:p>
    <w:p w14:paraId="340050B1" w14:textId="36DF84F3" w:rsidR="006D69CC" w:rsidRPr="00944055" w:rsidRDefault="006D69CC" w:rsidP="00944055">
      <w:pPr>
        <w:pStyle w:val="Heading3ToC"/>
        <w:rPr>
          <w:lang w:val="ru-RU"/>
        </w:rPr>
      </w:pPr>
      <w:bookmarkStart w:id="223" w:name="_Toc70532924"/>
      <w:r w:rsidRPr="00944055">
        <w:rPr>
          <w:lang w:val="ru-RU"/>
        </w:rPr>
        <w:t>Количество денег у лидера</w:t>
      </w:r>
      <w:bookmarkEnd w:id="223"/>
    </w:p>
    <w:p w14:paraId="37FC40BC" w14:textId="77777777" w:rsidR="006D69CC" w:rsidRPr="006D69CC" w:rsidRDefault="006D69CC" w:rsidP="00FF0960">
      <w:pPr>
        <w:pStyle w:val="BasicTextParagraph2"/>
      </w:pPr>
    </w:p>
    <w:p w14:paraId="12D80159" w14:textId="38A8EB99" w:rsidR="002E0733" w:rsidRDefault="008E20FF" w:rsidP="008E20FF">
      <w:pPr>
        <w:pStyle w:val="Heading2ToC"/>
        <w:rPr>
          <w:lang w:val="ru-RU"/>
        </w:rPr>
      </w:pPr>
      <w:bookmarkStart w:id="224" w:name="_Toc70532925"/>
      <w:r>
        <w:rPr>
          <w:lang w:val="ru-RU"/>
        </w:rPr>
        <w:t>Лагерь Разбойников</w:t>
      </w:r>
      <w:bookmarkEnd w:id="224"/>
    </w:p>
    <w:p w14:paraId="436311BE" w14:textId="4AAC729A" w:rsidR="00CF10DB" w:rsidRDefault="00CF10DB" w:rsidP="00CF10DB">
      <w:pPr>
        <w:pStyle w:val="BasicTextParagraph1"/>
        <w:rPr>
          <w:lang w:val="ru-RU" w:eastAsia="zh-CN"/>
        </w:rPr>
      </w:pPr>
    </w:p>
    <w:p w14:paraId="54B549D9" w14:textId="2E0C1E0C" w:rsidR="00CF10DB" w:rsidRPr="00944055" w:rsidRDefault="0000738D" w:rsidP="00944055">
      <w:pPr>
        <w:pStyle w:val="Heading3ToC"/>
        <w:rPr>
          <w:lang w:val="ru-RU"/>
        </w:rPr>
      </w:pPr>
      <w:bookmarkStart w:id="225" w:name="_Toc70532926"/>
      <w:r>
        <w:rPr>
          <w:lang w:val="ru-RU"/>
        </w:rPr>
        <w:t>Расположение</w:t>
      </w:r>
      <w:bookmarkEnd w:id="225"/>
    </w:p>
    <w:p w14:paraId="06D3EF08" w14:textId="30CFED24" w:rsidR="00CF10DB" w:rsidRPr="00944055" w:rsidRDefault="0000738D" w:rsidP="00944055">
      <w:pPr>
        <w:pStyle w:val="Heading3ToC"/>
        <w:rPr>
          <w:lang w:val="ru-RU"/>
        </w:rPr>
      </w:pPr>
      <w:bookmarkStart w:id="226" w:name="_Toc70532927"/>
      <w:r>
        <w:rPr>
          <w:lang w:val="ru-RU"/>
        </w:rPr>
        <w:t>Особенность</w:t>
      </w:r>
      <w:bookmarkEnd w:id="226"/>
    </w:p>
    <w:p w14:paraId="23354E26" w14:textId="02F0E802" w:rsidR="00CF10DB" w:rsidRPr="00944055" w:rsidRDefault="0000738D" w:rsidP="00944055">
      <w:pPr>
        <w:pStyle w:val="Heading3ToC"/>
        <w:rPr>
          <w:lang w:val="ru-RU"/>
        </w:rPr>
      </w:pPr>
      <w:bookmarkStart w:id="227" w:name="_Toc70532928"/>
      <w:r>
        <w:rPr>
          <w:lang w:val="ru-RU"/>
        </w:rPr>
        <w:t>Тайный проход</w:t>
      </w:r>
      <w:bookmarkEnd w:id="227"/>
    </w:p>
    <w:p w14:paraId="10616C24" w14:textId="4E6824A8" w:rsidR="00CF10DB" w:rsidRPr="00944055" w:rsidRDefault="00CF10DB" w:rsidP="00944055">
      <w:pPr>
        <w:pStyle w:val="Heading3ToC"/>
        <w:rPr>
          <w:lang w:val="ru-RU"/>
        </w:rPr>
      </w:pPr>
    </w:p>
    <w:p w14:paraId="0C53242A" w14:textId="77777777" w:rsidR="00CF10DB" w:rsidRPr="00CF10DB" w:rsidRDefault="00CF10DB" w:rsidP="00944055">
      <w:pPr>
        <w:pStyle w:val="Heading3ToC"/>
        <w:rPr>
          <w:lang w:val="ru-RU"/>
        </w:rPr>
      </w:pPr>
    </w:p>
    <w:p w14:paraId="2E93F1A5" w14:textId="338ED32D" w:rsidR="002E0733" w:rsidRDefault="008E20FF" w:rsidP="008E20FF">
      <w:pPr>
        <w:pStyle w:val="Heading2ToC"/>
        <w:rPr>
          <w:lang w:val="ru-RU"/>
        </w:rPr>
      </w:pPr>
      <w:bookmarkStart w:id="228" w:name="_Toc70532929"/>
      <w:r>
        <w:rPr>
          <w:lang w:val="ru-RU"/>
        </w:rPr>
        <w:t>Отряд орков</w:t>
      </w:r>
      <w:bookmarkEnd w:id="228"/>
    </w:p>
    <w:p w14:paraId="09482963" w14:textId="30686BBF" w:rsidR="00CF10DB" w:rsidRDefault="00CF10DB" w:rsidP="00CF10DB">
      <w:pPr>
        <w:pStyle w:val="BasicTextParagraph1"/>
        <w:rPr>
          <w:lang w:val="ru-RU" w:eastAsia="zh-CN"/>
        </w:rPr>
      </w:pPr>
    </w:p>
    <w:p w14:paraId="09673DA8" w14:textId="5ACEBA94" w:rsidR="00AF1B5F" w:rsidRPr="00944055" w:rsidRDefault="00AF1B5F" w:rsidP="00944055">
      <w:pPr>
        <w:pStyle w:val="Heading3ToC"/>
        <w:rPr>
          <w:lang w:val="ru-RU"/>
        </w:rPr>
      </w:pPr>
      <w:bookmarkStart w:id="229" w:name="_Toc70532930"/>
      <w:r w:rsidRPr="00944055">
        <w:rPr>
          <w:lang w:val="ru-RU"/>
        </w:rPr>
        <w:t>Племя</w:t>
      </w:r>
      <w:bookmarkEnd w:id="229"/>
    </w:p>
    <w:p w14:paraId="47D8B1CE" w14:textId="51B60362" w:rsidR="00AF1B5F" w:rsidRPr="00944055" w:rsidRDefault="00AF1B5F" w:rsidP="00944055">
      <w:pPr>
        <w:pStyle w:val="Heading3ToC"/>
        <w:rPr>
          <w:lang w:val="ru-RU"/>
        </w:rPr>
      </w:pPr>
      <w:bookmarkStart w:id="230" w:name="_Toc70532931"/>
      <w:r w:rsidRPr="00944055">
        <w:rPr>
          <w:lang w:val="ru-RU"/>
        </w:rPr>
        <w:t>Отличительная черта</w:t>
      </w:r>
      <w:bookmarkEnd w:id="230"/>
    </w:p>
    <w:p w14:paraId="30FA3B61" w14:textId="7CF2CB1E" w:rsidR="00CF10DB" w:rsidRPr="00944055" w:rsidRDefault="006D69CC" w:rsidP="00944055">
      <w:pPr>
        <w:pStyle w:val="Heading3ToC"/>
        <w:rPr>
          <w:lang w:val="ru-RU"/>
        </w:rPr>
      </w:pPr>
      <w:bookmarkStart w:id="231" w:name="_Toc70532932"/>
      <w:r w:rsidRPr="00944055">
        <w:rPr>
          <w:lang w:val="ru-RU"/>
        </w:rPr>
        <w:t>Лидер</w:t>
      </w:r>
      <w:bookmarkEnd w:id="231"/>
    </w:p>
    <w:p w14:paraId="3AE76482" w14:textId="037B5E85" w:rsidR="00CF10DB" w:rsidRPr="00944055" w:rsidRDefault="006D69CC" w:rsidP="00944055">
      <w:pPr>
        <w:pStyle w:val="Heading3ToC"/>
        <w:rPr>
          <w:lang w:val="ru-RU"/>
        </w:rPr>
      </w:pPr>
      <w:bookmarkStart w:id="232" w:name="_Toc70532933"/>
      <w:r w:rsidRPr="00944055">
        <w:rPr>
          <w:lang w:val="ru-RU"/>
        </w:rPr>
        <w:t>Шаман</w:t>
      </w:r>
      <w:r w:rsidR="00AF1B5F" w:rsidRPr="00944055">
        <w:rPr>
          <w:lang w:val="ru-RU"/>
        </w:rPr>
        <w:t xml:space="preserve"> / Жрец</w:t>
      </w:r>
      <w:bookmarkEnd w:id="232"/>
    </w:p>
    <w:p w14:paraId="4FE1CA85" w14:textId="6BA103B9" w:rsidR="00CF10DB" w:rsidRPr="00944055" w:rsidRDefault="00AF1B5F" w:rsidP="00944055">
      <w:pPr>
        <w:pStyle w:val="Heading3ToC"/>
        <w:rPr>
          <w:lang w:val="ru-RU"/>
        </w:rPr>
      </w:pPr>
      <w:bookmarkStart w:id="233" w:name="_Toc70532934"/>
      <w:r w:rsidRPr="00944055">
        <w:rPr>
          <w:lang w:val="ru-RU"/>
        </w:rPr>
        <w:t>Основные силы</w:t>
      </w:r>
      <w:bookmarkEnd w:id="233"/>
    </w:p>
    <w:p w14:paraId="7FE884C7" w14:textId="463300E5" w:rsidR="00CF10DB" w:rsidRPr="00944055" w:rsidRDefault="00AF1B5F" w:rsidP="00944055">
      <w:pPr>
        <w:pStyle w:val="Heading3ToC"/>
        <w:rPr>
          <w:lang w:val="ru-RU"/>
        </w:rPr>
      </w:pPr>
      <w:bookmarkStart w:id="234" w:name="_Toc70532935"/>
      <w:r w:rsidRPr="00944055">
        <w:rPr>
          <w:lang w:val="ru-RU"/>
        </w:rPr>
        <w:t>Союзники</w:t>
      </w:r>
      <w:bookmarkEnd w:id="234"/>
    </w:p>
    <w:p w14:paraId="2DB62E2E" w14:textId="4083020F" w:rsidR="00AF1B5F" w:rsidRPr="00944055" w:rsidRDefault="00AF1B5F" w:rsidP="00944055">
      <w:pPr>
        <w:pStyle w:val="Heading3ToC"/>
        <w:rPr>
          <w:lang w:val="ru-RU"/>
        </w:rPr>
      </w:pPr>
      <w:bookmarkStart w:id="235" w:name="_Toc70532936"/>
      <w:r w:rsidRPr="00944055">
        <w:rPr>
          <w:lang w:val="ru-RU"/>
        </w:rPr>
        <w:t>Пленники</w:t>
      </w:r>
      <w:bookmarkEnd w:id="235"/>
    </w:p>
    <w:p w14:paraId="53DCB3F9" w14:textId="5645935B" w:rsidR="00CF10DB" w:rsidRPr="00944055" w:rsidRDefault="00AF1B5F" w:rsidP="00944055">
      <w:pPr>
        <w:pStyle w:val="Heading3ToC"/>
        <w:rPr>
          <w:lang w:val="ru-RU"/>
        </w:rPr>
      </w:pPr>
      <w:bookmarkStart w:id="236" w:name="_Toc70532937"/>
      <w:r w:rsidRPr="00944055">
        <w:rPr>
          <w:lang w:val="ru-RU"/>
        </w:rPr>
        <w:t>Цель отряда</w:t>
      </w:r>
      <w:bookmarkEnd w:id="236"/>
    </w:p>
    <w:p w14:paraId="76D697BE" w14:textId="77777777" w:rsidR="00CF10DB" w:rsidRPr="00CF10DB" w:rsidRDefault="00CF10DB" w:rsidP="00FF0960">
      <w:pPr>
        <w:pStyle w:val="BasicTextParagraph2"/>
      </w:pPr>
    </w:p>
    <w:p w14:paraId="54085B02" w14:textId="16C850CB" w:rsidR="002E0733" w:rsidRDefault="008E20FF" w:rsidP="008E20FF">
      <w:pPr>
        <w:pStyle w:val="Heading2ToC"/>
        <w:rPr>
          <w:lang w:val="ru-RU"/>
        </w:rPr>
      </w:pPr>
      <w:bookmarkStart w:id="237" w:name="_Toc70532938"/>
      <w:r>
        <w:rPr>
          <w:lang w:val="ru-RU"/>
        </w:rPr>
        <w:t>Отряд гоблинов</w:t>
      </w:r>
      <w:bookmarkEnd w:id="237"/>
    </w:p>
    <w:p w14:paraId="1DD03991" w14:textId="583D3489" w:rsidR="00CF10DB" w:rsidRDefault="00CF10DB" w:rsidP="00CF10DB">
      <w:pPr>
        <w:pStyle w:val="BasicTextParagraph1"/>
        <w:rPr>
          <w:lang w:val="ru-RU" w:eastAsia="zh-CN"/>
        </w:rPr>
      </w:pPr>
    </w:p>
    <w:p w14:paraId="3F1542D6" w14:textId="4964EAD4" w:rsidR="00CF10DB" w:rsidRPr="00944055" w:rsidRDefault="00AF1B5F" w:rsidP="00944055">
      <w:pPr>
        <w:pStyle w:val="Heading3ToC"/>
        <w:rPr>
          <w:lang w:val="ru-RU"/>
        </w:rPr>
      </w:pPr>
      <w:bookmarkStart w:id="238" w:name="_Toc70532939"/>
      <w:r w:rsidRPr="00944055">
        <w:rPr>
          <w:lang w:val="ru-RU"/>
        </w:rPr>
        <w:t>Лидер</w:t>
      </w:r>
      <w:bookmarkEnd w:id="238"/>
    </w:p>
    <w:p w14:paraId="1D231268" w14:textId="1B94DAAD" w:rsidR="00CF10DB" w:rsidRPr="00944055" w:rsidRDefault="00AF1B5F" w:rsidP="00944055">
      <w:pPr>
        <w:pStyle w:val="Heading3ToC"/>
        <w:rPr>
          <w:lang w:val="ru-RU"/>
        </w:rPr>
      </w:pPr>
      <w:bookmarkStart w:id="239" w:name="_Toc70532940"/>
      <w:r w:rsidRPr="00944055">
        <w:rPr>
          <w:lang w:val="ru-RU"/>
        </w:rPr>
        <w:t>Основные силы</w:t>
      </w:r>
      <w:bookmarkEnd w:id="239"/>
    </w:p>
    <w:p w14:paraId="3895E5CE" w14:textId="7053B41D" w:rsidR="00AF1B5F" w:rsidRPr="00944055" w:rsidRDefault="00AF1B5F" w:rsidP="00944055">
      <w:pPr>
        <w:pStyle w:val="Heading3ToC"/>
        <w:rPr>
          <w:lang w:val="ru-RU"/>
        </w:rPr>
      </w:pPr>
      <w:bookmarkStart w:id="240" w:name="_Toc70532941"/>
      <w:r w:rsidRPr="00944055">
        <w:rPr>
          <w:lang w:val="ru-RU"/>
        </w:rPr>
        <w:t>Дополнительные силы</w:t>
      </w:r>
      <w:bookmarkEnd w:id="240"/>
    </w:p>
    <w:p w14:paraId="5631AD73" w14:textId="3680636A" w:rsidR="00AF1B5F" w:rsidRPr="00944055" w:rsidRDefault="00AF1B5F" w:rsidP="00944055">
      <w:pPr>
        <w:pStyle w:val="Heading3ToC"/>
        <w:rPr>
          <w:lang w:val="ru-RU"/>
        </w:rPr>
      </w:pPr>
      <w:bookmarkStart w:id="241" w:name="_Toc70532942"/>
      <w:r w:rsidRPr="00944055">
        <w:rPr>
          <w:lang w:val="ru-RU"/>
        </w:rPr>
        <w:t>Союзники</w:t>
      </w:r>
      <w:bookmarkEnd w:id="241"/>
    </w:p>
    <w:p w14:paraId="36C11BB0" w14:textId="77777777" w:rsidR="00AF1B5F" w:rsidRPr="00944055" w:rsidRDefault="00AF1B5F" w:rsidP="00944055">
      <w:pPr>
        <w:pStyle w:val="Heading3ToC"/>
        <w:rPr>
          <w:lang w:val="ru-RU"/>
        </w:rPr>
      </w:pPr>
      <w:bookmarkStart w:id="242" w:name="_Toc70532943"/>
      <w:r w:rsidRPr="00944055">
        <w:rPr>
          <w:lang w:val="ru-RU"/>
        </w:rPr>
        <w:t>Визуальная особенность</w:t>
      </w:r>
      <w:bookmarkEnd w:id="242"/>
    </w:p>
    <w:p w14:paraId="7672BB83" w14:textId="613E96DA" w:rsidR="00AF1B5F" w:rsidRPr="00944055" w:rsidRDefault="00AF1B5F" w:rsidP="00944055">
      <w:pPr>
        <w:pStyle w:val="Heading3ToC"/>
        <w:rPr>
          <w:lang w:val="ru-RU"/>
        </w:rPr>
      </w:pPr>
      <w:bookmarkStart w:id="243" w:name="_Toc70532944"/>
      <w:r w:rsidRPr="00944055">
        <w:rPr>
          <w:lang w:val="ru-RU"/>
        </w:rPr>
        <w:t>Цель</w:t>
      </w:r>
      <w:bookmarkEnd w:id="243"/>
    </w:p>
    <w:p w14:paraId="4D81CEC4" w14:textId="77777777" w:rsidR="00CF10DB" w:rsidRPr="00CF10DB" w:rsidRDefault="00CF10DB" w:rsidP="00FF0960">
      <w:pPr>
        <w:pStyle w:val="BasicTextParagraph2"/>
      </w:pPr>
    </w:p>
    <w:p w14:paraId="0340D671" w14:textId="5CC56442" w:rsidR="002E0733" w:rsidRDefault="008E20FF" w:rsidP="008E20FF">
      <w:pPr>
        <w:pStyle w:val="Heading2ToC"/>
        <w:rPr>
          <w:lang w:val="ru-RU"/>
        </w:rPr>
      </w:pPr>
      <w:bookmarkStart w:id="244" w:name="_Toc70532945"/>
      <w:r>
        <w:rPr>
          <w:lang w:val="ru-RU"/>
        </w:rPr>
        <w:t>Торговый караван</w:t>
      </w:r>
      <w:bookmarkEnd w:id="244"/>
    </w:p>
    <w:p w14:paraId="1BA40E99" w14:textId="7FD0B628" w:rsidR="00CF10DB" w:rsidRDefault="00CF10DB" w:rsidP="00CF10DB">
      <w:pPr>
        <w:pStyle w:val="BasicTextParagraph1"/>
        <w:rPr>
          <w:lang w:val="ru-RU" w:eastAsia="zh-CN"/>
        </w:rPr>
      </w:pPr>
    </w:p>
    <w:p w14:paraId="04E90DAD" w14:textId="51AD8F3C" w:rsidR="00CF10DB" w:rsidRPr="00944055" w:rsidRDefault="00701323" w:rsidP="00944055">
      <w:pPr>
        <w:pStyle w:val="Heading3ToC"/>
        <w:rPr>
          <w:lang w:val="ru-RU"/>
        </w:rPr>
      </w:pPr>
      <w:bookmarkStart w:id="245" w:name="_Toc70532946"/>
      <w:r w:rsidRPr="00944055">
        <w:rPr>
          <w:lang w:val="ru-RU"/>
        </w:rPr>
        <w:t>Владелец</w:t>
      </w:r>
      <w:bookmarkEnd w:id="245"/>
    </w:p>
    <w:p w14:paraId="0A5CE025" w14:textId="29BD987A" w:rsidR="00701323" w:rsidRPr="00944055" w:rsidRDefault="00701323" w:rsidP="00944055">
      <w:pPr>
        <w:pStyle w:val="Heading3ToC"/>
        <w:rPr>
          <w:lang w:val="ru-RU"/>
        </w:rPr>
      </w:pPr>
      <w:bookmarkStart w:id="246" w:name="_Toc70532947"/>
      <w:r w:rsidRPr="00944055">
        <w:rPr>
          <w:lang w:val="ru-RU"/>
        </w:rPr>
        <w:t>Секрет владельца</w:t>
      </w:r>
      <w:bookmarkEnd w:id="246"/>
    </w:p>
    <w:p w14:paraId="71824342" w14:textId="2AFB7776" w:rsidR="00701323" w:rsidRPr="00944055" w:rsidRDefault="00701323" w:rsidP="00944055">
      <w:pPr>
        <w:pStyle w:val="Heading3ToC"/>
        <w:rPr>
          <w:lang w:val="ru-RU"/>
        </w:rPr>
      </w:pPr>
      <w:bookmarkStart w:id="247" w:name="_Toc70532948"/>
      <w:r w:rsidRPr="00944055">
        <w:rPr>
          <w:lang w:val="ru-RU"/>
        </w:rPr>
        <w:t>Состав каравана</w:t>
      </w:r>
      <w:bookmarkEnd w:id="247"/>
    </w:p>
    <w:p w14:paraId="014D816A" w14:textId="39A6E113" w:rsidR="00B673B2" w:rsidRPr="00944055" w:rsidRDefault="00B673B2" w:rsidP="00944055">
      <w:pPr>
        <w:pStyle w:val="Heading3ToC"/>
        <w:rPr>
          <w:lang w:val="ru-RU"/>
        </w:rPr>
      </w:pPr>
      <w:bookmarkStart w:id="248" w:name="_Toc70532949"/>
      <w:r w:rsidRPr="00944055">
        <w:rPr>
          <w:lang w:val="ru-RU"/>
        </w:rPr>
        <w:t>Пункт назначения</w:t>
      </w:r>
      <w:bookmarkEnd w:id="248"/>
    </w:p>
    <w:p w14:paraId="521560E8" w14:textId="17C0F019" w:rsidR="00B673B2" w:rsidRPr="00944055" w:rsidRDefault="00B673B2" w:rsidP="00944055">
      <w:pPr>
        <w:pStyle w:val="Heading3ToC"/>
        <w:rPr>
          <w:lang w:val="ru-RU"/>
        </w:rPr>
      </w:pPr>
      <w:bookmarkStart w:id="249" w:name="_Toc70532950"/>
      <w:r w:rsidRPr="00944055">
        <w:rPr>
          <w:lang w:val="ru-RU"/>
        </w:rPr>
        <w:t>Пункт отправления</w:t>
      </w:r>
      <w:bookmarkEnd w:id="249"/>
    </w:p>
    <w:p w14:paraId="5B1D69AC" w14:textId="50D9BC3A" w:rsidR="00B673B2" w:rsidRPr="00944055" w:rsidRDefault="00B673B2" w:rsidP="00944055">
      <w:pPr>
        <w:pStyle w:val="Heading3ToC"/>
        <w:rPr>
          <w:lang w:val="ru-RU"/>
        </w:rPr>
      </w:pPr>
      <w:bookmarkStart w:id="250" w:name="_Toc70532951"/>
      <w:r w:rsidRPr="00944055">
        <w:rPr>
          <w:lang w:val="ru-RU"/>
        </w:rPr>
        <w:t>Хочет продать</w:t>
      </w:r>
      <w:bookmarkEnd w:id="250"/>
    </w:p>
    <w:p w14:paraId="37B112FC" w14:textId="12372227" w:rsidR="00B673B2" w:rsidRPr="00944055" w:rsidRDefault="00B673B2" w:rsidP="00944055">
      <w:pPr>
        <w:pStyle w:val="Heading3ToC"/>
        <w:rPr>
          <w:lang w:val="ru-RU"/>
        </w:rPr>
      </w:pPr>
      <w:bookmarkStart w:id="251" w:name="_Toc70532952"/>
      <w:r w:rsidRPr="00944055">
        <w:rPr>
          <w:lang w:val="ru-RU"/>
        </w:rPr>
        <w:t>Хочет купить</w:t>
      </w:r>
      <w:bookmarkEnd w:id="251"/>
    </w:p>
    <w:p w14:paraId="3F520F09" w14:textId="566BD169" w:rsidR="00701323" w:rsidRPr="00944055" w:rsidRDefault="00701323" w:rsidP="00944055">
      <w:pPr>
        <w:pStyle w:val="Heading3ToC"/>
        <w:rPr>
          <w:lang w:val="ru-RU"/>
        </w:rPr>
      </w:pPr>
      <w:bookmarkStart w:id="252" w:name="_Toc70532953"/>
      <w:r w:rsidRPr="00944055">
        <w:rPr>
          <w:lang w:val="ru-RU"/>
        </w:rPr>
        <w:t>Глава охраны</w:t>
      </w:r>
      <w:bookmarkEnd w:id="252"/>
    </w:p>
    <w:p w14:paraId="0C22B52C" w14:textId="3112F51C" w:rsidR="00701323" w:rsidRPr="00944055" w:rsidRDefault="00701323" w:rsidP="00944055">
      <w:pPr>
        <w:pStyle w:val="Heading3ToC"/>
        <w:rPr>
          <w:lang w:val="ru-RU"/>
        </w:rPr>
      </w:pPr>
      <w:bookmarkStart w:id="253" w:name="_Toc70532954"/>
      <w:r w:rsidRPr="00944055">
        <w:rPr>
          <w:lang w:val="ru-RU"/>
        </w:rPr>
        <w:t>Охрана</w:t>
      </w:r>
      <w:bookmarkEnd w:id="253"/>
    </w:p>
    <w:p w14:paraId="5E4FA8FE" w14:textId="27139A29" w:rsidR="00701323" w:rsidRPr="00944055" w:rsidRDefault="00701323" w:rsidP="00944055">
      <w:pPr>
        <w:pStyle w:val="Heading3ToC"/>
        <w:rPr>
          <w:lang w:val="ru-RU"/>
        </w:rPr>
      </w:pPr>
      <w:bookmarkStart w:id="254" w:name="_Toc70532955"/>
      <w:r w:rsidRPr="00944055">
        <w:rPr>
          <w:lang w:val="ru-RU"/>
        </w:rPr>
        <w:t>Секрет главы охраны</w:t>
      </w:r>
      <w:bookmarkEnd w:id="254"/>
    </w:p>
    <w:p w14:paraId="52138433" w14:textId="5DDCF695" w:rsidR="00CF10DB" w:rsidRPr="00944055" w:rsidRDefault="003511E5" w:rsidP="00944055">
      <w:pPr>
        <w:pStyle w:val="Heading3ToC"/>
        <w:rPr>
          <w:lang w:val="ru-RU"/>
        </w:rPr>
      </w:pPr>
      <w:bookmarkStart w:id="255" w:name="_Toc70532956"/>
      <w:r w:rsidRPr="00944055">
        <w:rPr>
          <w:lang w:val="ru-RU"/>
        </w:rPr>
        <w:t>Цель каравана</w:t>
      </w:r>
      <w:bookmarkEnd w:id="255"/>
    </w:p>
    <w:p w14:paraId="3FB5DDC7" w14:textId="77777777" w:rsidR="00CF10DB" w:rsidRPr="00CF10DB" w:rsidRDefault="00CF10DB" w:rsidP="00FF0960">
      <w:pPr>
        <w:pStyle w:val="BasicTextParagraph2"/>
      </w:pPr>
    </w:p>
    <w:p w14:paraId="5E17F7D3" w14:textId="77777777" w:rsidR="002E0733" w:rsidRDefault="008E20FF" w:rsidP="008E20FF">
      <w:pPr>
        <w:pStyle w:val="Heading2ToC"/>
        <w:rPr>
          <w:lang w:val="ru-RU"/>
        </w:rPr>
      </w:pPr>
      <w:bookmarkStart w:id="256" w:name="_Toc70532957"/>
      <w:r>
        <w:rPr>
          <w:lang w:val="ru-RU"/>
        </w:rPr>
        <w:t>Занимательная локация</w:t>
      </w:r>
      <w:bookmarkEnd w:id="256"/>
    </w:p>
    <w:p w14:paraId="4A5ED918" w14:textId="4175C51E" w:rsidR="002E0733" w:rsidRDefault="008E20FF" w:rsidP="008E20FF">
      <w:pPr>
        <w:pStyle w:val="Heading3ToC"/>
        <w:rPr>
          <w:lang w:val="ru-RU"/>
        </w:rPr>
      </w:pPr>
      <w:bookmarkStart w:id="257" w:name="_Toc70532958"/>
      <w:r>
        <w:rPr>
          <w:lang w:val="ru-RU"/>
        </w:rPr>
        <w:lastRenderedPageBreak/>
        <w:t>Вид локации</w:t>
      </w:r>
      <w:bookmarkEnd w:id="257"/>
    </w:p>
    <w:p w14:paraId="1D48F235" w14:textId="77777777" w:rsidR="002E0733" w:rsidRDefault="008E20FF" w:rsidP="008E20FF">
      <w:pPr>
        <w:pStyle w:val="Heading3ToC"/>
        <w:rPr>
          <w:lang w:val="ru-RU"/>
        </w:rPr>
      </w:pPr>
      <w:bookmarkStart w:id="258" w:name="_Toc70532959"/>
      <w:r>
        <w:rPr>
          <w:lang w:val="ru-RU"/>
        </w:rPr>
        <w:t>Текущее состояние</w:t>
      </w:r>
      <w:bookmarkEnd w:id="258"/>
    </w:p>
    <w:p w14:paraId="4A168F01" w14:textId="77777777" w:rsidR="002E0733" w:rsidRDefault="008E20FF" w:rsidP="008E20FF">
      <w:pPr>
        <w:pStyle w:val="Heading3ToC"/>
        <w:rPr>
          <w:lang w:val="ru-RU"/>
        </w:rPr>
      </w:pPr>
      <w:bookmarkStart w:id="259" w:name="_Toc70532960"/>
      <w:r>
        <w:rPr>
          <w:lang w:val="ru-RU"/>
        </w:rPr>
        <w:t>Основной противник</w:t>
      </w:r>
      <w:bookmarkEnd w:id="259"/>
    </w:p>
    <w:p w14:paraId="3E480C96" w14:textId="77777777" w:rsidR="002E0733" w:rsidRDefault="008E20FF" w:rsidP="008E20FF">
      <w:pPr>
        <w:pStyle w:val="Heading3ToC"/>
        <w:rPr>
          <w:lang w:val="ru-RU"/>
        </w:rPr>
      </w:pPr>
      <w:bookmarkStart w:id="260" w:name="_Toc70532961"/>
      <w:r>
        <w:rPr>
          <w:lang w:val="ru-RU"/>
        </w:rPr>
        <w:t>Характерная особенность</w:t>
      </w:r>
      <w:bookmarkEnd w:id="260"/>
    </w:p>
    <w:p w14:paraId="4CF789A6" w14:textId="77777777" w:rsidR="002E0733" w:rsidRDefault="008E20FF" w:rsidP="008E20FF">
      <w:pPr>
        <w:pStyle w:val="Heading3ToC"/>
        <w:rPr>
          <w:lang w:val="ru-RU"/>
        </w:rPr>
      </w:pPr>
      <w:bookmarkStart w:id="261" w:name="_Toc70532962"/>
      <w:r>
        <w:rPr>
          <w:lang w:val="ru-RU"/>
        </w:rPr>
        <w:t>Ловушка</w:t>
      </w:r>
      <w:bookmarkEnd w:id="261"/>
    </w:p>
    <w:p w14:paraId="37480BB8" w14:textId="77777777" w:rsidR="002E0733" w:rsidRDefault="008E20FF" w:rsidP="008E20FF">
      <w:pPr>
        <w:pStyle w:val="Heading3ToC"/>
        <w:rPr>
          <w:lang w:val="ru-RU"/>
        </w:rPr>
      </w:pPr>
      <w:bookmarkStart w:id="262" w:name="_Toc70532963"/>
      <w:r>
        <w:rPr>
          <w:lang w:val="ru-RU"/>
        </w:rPr>
        <w:t>Сокровище</w:t>
      </w:r>
      <w:bookmarkEnd w:id="262"/>
    </w:p>
    <w:p w14:paraId="388088BE" w14:textId="28C49BB7" w:rsidR="002E0733" w:rsidRDefault="008E20FF" w:rsidP="008E20FF">
      <w:pPr>
        <w:pStyle w:val="Heading3ToC"/>
        <w:rPr>
          <w:lang w:val="ru-RU"/>
        </w:rPr>
      </w:pPr>
      <w:bookmarkStart w:id="263" w:name="_Toc70532964"/>
      <w:r>
        <w:rPr>
          <w:lang w:val="ru-RU"/>
        </w:rPr>
        <w:t>Фрагмент сведений</w:t>
      </w:r>
      <w:bookmarkEnd w:id="263"/>
    </w:p>
    <w:p w14:paraId="19967DDF" w14:textId="2164BCD2" w:rsidR="00CF10DB" w:rsidRDefault="00CF10DB" w:rsidP="00CF10DB">
      <w:pPr>
        <w:pStyle w:val="BasicTextParagraph1"/>
        <w:rPr>
          <w:lang w:val="ru-RU" w:eastAsia="zh-CN"/>
        </w:rPr>
      </w:pPr>
    </w:p>
    <w:p w14:paraId="0C76A4B4" w14:textId="083A9F5F" w:rsidR="0000738D" w:rsidRPr="0000738D" w:rsidRDefault="0000738D" w:rsidP="00CF10DB">
      <w:pPr>
        <w:pStyle w:val="Heading2ToC"/>
        <w:rPr>
          <w:lang w:val="ru-RU"/>
        </w:rPr>
      </w:pPr>
      <w:bookmarkStart w:id="264" w:name="_Toc70532965"/>
      <w:r>
        <w:rPr>
          <w:lang w:val="ru-RU"/>
        </w:rPr>
        <w:t>Руины или развалины</w:t>
      </w:r>
      <w:bookmarkEnd w:id="264"/>
    </w:p>
    <w:p w14:paraId="3DB4FE3C" w14:textId="77777777" w:rsidR="0000738D" w:rsidRPr="0000738D" w:rsidRDefault="0000738D" w:rsidP="0000738D">
      <w:pPr>
        <w:pStyle w:val="BasicTextParagraph1"/>
        <w:rPr>
          <w:lang w:val="ru-RU"/>
        </w:rPr>
      </w:pPr>
    </w:p>
    <w:p w14:paraId="1DA4A224" w14:textId="2189C771" w:rsidR="00CF10DB" w:rsidRDefault="00CF10DB" w:rsidP="00CF10DB">
      <w:pPr>
        <w:pStyle w:val="Heading2ToC"/>
      </w:pPr>
      <w:bookmarkStart w:id="265" w:name="_Toc70532966"/>
      <w:r>
        <w:t xml:space="preserve">Группа </w:t>
      </w:r>
      <w:r w:rsidRPr="00CF10DB">
        <w:rPr>
          <w:lang w:val="ru-RU"/>
        </w:rPr>
        <w:t>авантюристов</w:t>
      </w:r>
      <w:bookmarkEnd w:id="265"/>
    </w:p>
    <w:p w14:paraId="30C47EE7" w14:textId="466ECA6E" w:rsidR="00CF10DB" w:rsidRPr="00BF263A" w:rsidRDefault="00BF263A" w:rsidP="00BF263A">
      <w:pPr>
        <w:pStyle w:val="Heading3ToC"/>
        <w:rPr>
          <w:lang w:val="ru-RU"/>
        </w:rPr>
      </w:pPr>
      <w:bookmarkStart w:id="266" w:name="_Toc70532967"/>
      <w:r w:rsidRPr="00BF263A">
        <w:rPr>
          <w:lang w:val="ru-RU"/>
        </w:rPr>
        <w:t>Количество персонажей</w:t>
      </w:r>
      <w:bookmarkEnd w:id="266"/>
    </w:p>
    <w:p w14:paraId="2358C836" w14:textId="48DE0821" w:rsidR="00BF263A" w:rsidRPr="00BF263A" w:rsidRDefault="00BF263A" w:rsidP="00BF263A">
      <w:pPr>
        <w:pStyle w:val="Heading3ToC"/>
        <w:rPr>
          <w:lang w:val="ru-RU"/>
        </w:rPr>
      </w:pPr>
      <w:bookmarkStart w:id="267" w:name="_Toc70532968"/>
      <w:r w:rsidRPr="00BF263A">
        <w:rPr>
          <w:lang w:val="ru-RU"/>
        </w:rPr>
        <w:t>Уровень каждого из них</w:t>
      </w:r>
      <w:bookmarkEnd w:id="267"/>
    </w:p>
    <w:p w14:paraId="08EAC0A5" w14:textId="77777777" w:rsidR="00BF263A" w:rsidRPr="00BF263A" w:rsidRDefault="00BF263A" w:rsidP="00FF0960">
      <w:pPr>
        <w:pStyle w:val="BasicTextParagraph2"/>
        <w:rPr>
          <w:lang w:val="uk-UA"/>
        </w:rPr>
      </w:pPr>
    </w:p>
    <w:p w14:paraId="634559D2" w14:textId="7693BAE8" w:rsidR="00CF10DB" w:rsidRDefault="00CF10DB" w:rsidP="00FF0960">
      <w:pPr>
        <w:pStyle w:val="BasicTextParagraph2"/>
      </w:pPr>
    </w:p>
    <w:p w14:paraId="1C764C85" w14:textId="47E3E497" w:rsidR="00CF10DB" w:rsidRDefault="002B4351" w:rsidP="002B4351">
      <w:pPr>
        <w:pStyle w:val="Heading2ToC"/>
      </w:pPr>
      <w:bookmarkStart w:id="268" w:name="_Toc70532969"/>
      <w:r>
        <w:t xml:space="preserve">Случайное </w:t>
      </w:r>
      <w:r w:rsidRPr="002B4351">
        <w:rPr>
          <w:lang w:val="ru-RU"/>
        </w:rPr>
        <w:t>задание</w:t>
      </w:r>
      <w:r>
        <w:t xml:space="preserve"> для авантюристов на доске обьявлений</w:t>
      </w:r>
      <w:bookmarkEnd w:id="268"/>
    </w:p>
    <w:p w14:paraId="0CC54ED9" w14:textId="086EA1F1" w:rsidR="002B4351" w:rsidRPr="00C81CC3" w:rsidRDefault="002B4351" w:rsidP="00FF0960">
      <w:pPr>
        <w:pStyle w:val="BasicTextParagraph2"/>
      </w:pPr>
    </w:p>
    <w:p w14:paraId="17475C7E" w14:textId="7D2F1B23" w:rsidR="002B4351" w:rsidRPr="00C81CC3" w:rsidRDefault="002B4351" w:rsidP="00FF0960">
      <w:pPr>
        <w:pStyle w:val="BasicTextParagraph2"/>
      </w:pPr>
    </w:p>
    <w:p w14:paraId="1330FDD0" w14:textId="5985BDD9" w:rsidR="002B4351" w:rsidRPr="00C81CC3" w:rsidRDefault="002B4351" w:rsidP="00FF0960">
      <w:pPr>
        <w:pStyle w:val="BasicTextParagraph2"/>
      </w:pPr>
    </w:p>
    <w:p w14:paraId="7AD10AE4" w14:textId="409BBD98" w:rsidR="002B4351" w:rsidRPr="00C81CC3" w:rsidRDefault="002B4351" w:rsidP="00FF0960">
      <w:pPr>
        <w:pStyle w:val="BasicTextParagraph2"/>
      </w:pPr>
    </w:p>
    <w:p w14:paraId="31C5584C" w14:textId="7AD91A8C" w:rsidR="002B4351" w:rsidRPr="00C81CC3" w:rsidRDefault="002B4351" w:rsidP="00FF0960">
      <w:pPr>
        <w:pStyle w:val="BasicTextParagraph2"/>
      </w:pPr>
    </w:p>
    <w:p w14:paraId="75DC5CE0" w14:textId="77777777" w:rsidR="002B4351" w:rsidRPr="002B4351" w:rsidRDefault="002B4351" w:rsidP="00FF0960">
      <w:pPr>
        <w:pStyle w:val="BasicTextParagraph2"/>
      </w:pPr>
    </w:p>
    <w:p w14:paraId="69BE4CF3" w14:textId="3FEEF5F3" w:rsidR="008E20FF" w:rsidRDefault="00CF10DB" w:rsidP="008E20FF">
      <w:pPr>
        <w:rPr>
          <w:bCs w:val="0"/>
          <w:lang w:val="uk-UA" w:eastAsia="zh-CN"/>
        </w:rPr>
      </w:pPr>
      <w:r w:rsidRPr="00941A57">
        <w:rPr>
          <w:noProof/>
          <w:color w:val="FF0000"/>
        </w:rPr>
        <w:drawing>
          <wp:anchor distT="0" distB="0" distL="114300" distR="114300" simplePos="0" relativeHeight="251795456" behindDoc="0" locked="0" layoutInCell="1" allowOverlap="1" wp14:anchorId="348CBC84" wp14:editId="5F36CF28">
            <wp:simplePos x="0" y="0"/>
            <wp:positionH relativeFrom="column">
              <wp:posOffset>-345164</wp:posOffset>
            </wp:positionH>
            <wp:positionV relativeFrom="page">
              <wp:posOffset>6192927</wp:posOffset>
            </wp:positionV>
            <wp:extent cx="7534910" cy="4703445"/>
            <wp:effectExtent l="76200" t="76200" r="66040" b="78105"/>
            <wp:wrapThrough wrapText="bothSides">
              <wp:wrapPolygon edited="0">
                <wp:start x="-218" y="-350"/>
                <wp:lineTo x="-218" y="21871"/>
                <wp:lineTo x="21735" y="21871"/>
                <wp:lineTo x="21735" y="-350"/>
                <wp:lineTo x="-218" y="-35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673" t="1344" r="5995" b="8696"/>
                    <a:stretch/>
                  </pic:blipFill>
                  <pic:spPr bwMode="auto">
                    <a:xfrm>
                      <a:off x="0" y="0"/>
                      <a:ext cx="7534910" cy="4703445"/>
                    </a:xfrm>
                    <a:prstGeom prst="rect">
                      <a:avLst/>
                    </a:prstGeom>
                    <a:noFill/>
                    <a:ln w="47625" cmpd="thickThin">
                      <a:solidFill>
                        <a:srgbClr val="C00000"/>
                      </a:solidFill>
                    </a:ln>
                    <a:effectLst>
                      <a:softEdge rad="317500"/>
                    </a:effectLst>
                    <a:scene3d>
                      <a:camera prst="orthographicFront"/>
                      <a:lightRig rig="threePt" dir="t"/>
                    </a:scene3d>
                    <a:sp3d>
                      <a:bevelT w="114300" prst="hardEdge"/>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20FF">
        <w:rPr>
          <w:lang w:val="uk-UA" w:eastAsia="zh-CN"/>
        </w:rPr>
        <w:br w:type="page"/>
      </w:r>
    </w:p>
    <w:p w14:paraId="08FB7DE1" w14:textId="1067C9F4" w:rsidR="008E20FF" w:rsidRPr="007D1BD8" w:rsidRDefault="008E20FF" w:rsidP="008E20FF">
      <w:pPr>
        <w:rPr>
          <w:rFonts w:asciiTheme="majorHAnsi" w:hAnsiTheme="majorHAnsi"/>
          <w:b/>
          <w:bCs w:val="0"/>
          <w:color w:val="4D0000"/>
          <w:sz w:val="24"/>
          <w:szCs w:val="21"/>
          <w:lang w:val="ru-RU"/>
        </w:rPr>
      </w:pPr>
    </w:p>
    <w:p w14:paraId="053CF110" w14:textId="5533B878" w:rsidR="009237E1" w:rsidRDefault="00E61588" w:rsidP="00E61588">
      <w:pPr>
        <w:pStyle w:val="DocumentChapterTitleToC"/>
      </w:pPr>
      <w:bookmarkStart w:id="269" w:name="_Toc70532970"/>
      <w:r>
        <w:t>Статблоки существ</w:t>
      </w:r>
      <w:bookmarkEnd w:id="269"/>
    </w:p>
    <w:p w14:paraId="338A7211" w14:textId="5E36CE5C" w:rsidR="00650CF3" w:rsidRPr="00650CF3" w:rsidRDefault="00650CF3" w:rsidP="00650CF3">
      <w:pPr>
        <w:pStyle w:val="StatBlockBasicTitleVariant"/>
        <w:rPr>
          <w:lang w:val="uk-UA" w:eastAsia="zh-CN"/>
        </w:rPr>
      </w:pPr>
      <w:r w:rsidRPr="00650CF3">
        <w:rPr>
          <w:lang w:val="uk-UA" w:eastAsia="zh-CN"/>
        </w:rPr>
        <w:t>Wolfhound</w:t>
      </w:r>
    </w:p>
    <w:p w14:paraId="6146CC91" w14:textId="77777777" w:rsidR="00650CF3" w:rsidRPr="00650CF3" w:rsidRDefault="00650CF3" w:rsidP="003B141E">
      <w:pPr>
        <w:pStyle w:val="StatBlockBasicMetadata"/>
        <w:rPr>
          <w:lang w:val="uk-UA" w:eastAsia="zh-CN"/>
        </w:rPr>
      </w:pPr>
      <w:r w:rsidRPr="00650CF3">
        <w:rPr>
          <w:lang w:val="uk-UA" w:eastAsia="zh-CN"/>
        </w:rPr>
        <w:t>Medium beast, unaligned</w:t>
      </w:r>
    </w:p>
    <w:p w14:paraId="7422C112" w14:textId="4DAA0842" w:rsidR="00650CF3" w:rsidRPr="00650CF3" w:rsidRDefault="00650CF3" w:rsidP="006205A3">
      <w:pPr>
        <w:pStyle w:val="StatBlockBasicDataStats"/>
        <w:rPr>
          <w:lang w:val="uk-UA" w:eastAsia="zh-CN"/>
        </w:rPr>
      </w:pPr>
      <w:r w:rsidRPr="00082A44">
        <w:rPr>
          <w:rStyle w:val="StatBlockBasicLabel"/>
          <w:b w:val="0"/>
        </w:rPr>
        <w:t>Armor Class</w:t>
      </w:r>
      <w:r w:rsidRPr="00082A44">
        <w:rPr>
          <w:rStyle w:val="StatBlockBasicLabel"/>
        </w:rPr>
        <w:t>:</w:t>
      </w:r>
      <w:r w:rsidR="00082A44" w:rsidRPr="00286FAD">
        <w:rPr>
          <w:rStyle w:val="StatBlockBasicLabel"/>
        </w:rPr>
        <w:t xml:space="preserve"> </w:t>
      </w:r>
      <w:r w:rsidRPr="00650CF3">
        <w:rPr>
          <w:lang w:val="uk-UA" w:eastAsia="zh-CN"/>
        </w:rPr>
        <w:t>15</w:t>
      </w:r>
    </w:p>
    <w:p w14:paraId="7455CD0B" w14:textId="42907BAF" w:rsidR="00650CF3" w:rsidRPr="00650CF3" w:rsidRDefault="00650CF3" w:rsidP="006205A3">
      <w:pPr>
        <w:pStyle w:val="StatBlockBasicDataStats"/>
        <w:rPr>
          <w:lang w:val="uk-UA" w:eastAsia="zh-CN"/>
        </w:rPr>
      </w:pPr>
      <w:r w:rsidRPr="00082A44">
        <w:rPr>
          <w:rStyle w:val="StatBlockBasicLabel"/>
        </w:rPr>
        <w:t>Hit Points</w:t>
      </w:r>
      <w:r w:rsidRPr="00082A44">
        <w:rPr>
          <w:rStyle w:val="StatBlockBasicLabel"/>
        </w:rPr>
        <w:tab/>
      </w:r>
      <w:r w:rsidR="00082A44" w:rsidRPr="00082A44">
        <w:rPr>
          <w:rStyle w:val="StatBlockBasicLabel"/>
        </w:rPr>
        <w:t xml:space="preserve">: </w:t>
      </w:r>
      <w:r w:rsidRPr="00650CF3">
        <w:rPr>
          <w:lang w:val="uk-UA" w:eastAsia="zh-CN"/>
        </w:rPr>
        <w:t>26 (4d8+8) max 40</w:t>
      </w:r>
    </w:p>
    <w:p w14:paraId="1AA8026E" w14:textId="77777777" w:rsidR="00650CF3" w:rsidRPr="00650CF3" w:rsidRDefault="00650CF3" w:rsidP="006205A3">
      <w:pPr>
        <w:pStyle w:val="StatBlockBasicDataStats"/>
        <w:rPr>
          <w:lang w:val="uk-UA" w:eastAsia="zh-CN"/>
        </w:rPr>
      </w:pPr>
      <w:r w:rsidRPr="006205A3">
        <w:rPr>
          <w:rStyle w:val="StatBlockBasicLabel"/>
        </w:rPr>
        <w:t>Speed</w:t>
      </w:r>
      <w:r w:rsidRPr="00650CF3">
        <w:rPr>
          <w:lang w:val="uk-UA" w:eastAsia="zh-CN"/>
        </w:rPr>
        <w:t>:</w:t>
      </w:r>
      <w:r w:rsidRPr="00650CF3">
        <w:rPr>
          <w:lang w:val="uk-UA" w:eastAsia="zh-CN"/>
        </w:rPr>
        <w:tab/>
        <w:t>40 ft.</w:t>
      </w:r>
    </w:p>
    <w:p w14:paraId="3A71EAF0" w14:textId="77777777" w:rsidR="00650CF3" w:rsidRPr="00650CF3" w:rsidRDefault="00650CF3" w:rsidP="006205A3">
      <w:pPr>
        <w:pStyle w:val="STATBLOCKABILITYSCORENUMBER1"/>
        <w:rPr>
          <w:lang w:val="uk-UA" w:eastAsia="zh-CN"/>
        </w:rPr>
      </w:pPr>
      <w:r w:rsidRPr="00650CF3">
        <w:rPr>
          <w:lang w:val="uk-UA" w:eastAsia="zh-CN"/>
        </w:rPr>
        <w:t>STR</w:t>
      </w:r>
      <w:r w:rsidRPr="00650CF3">
        <w:rPr>
          <w:lang w:val="uk-UA" w:eastAsia="zh-CN"/>
        </w:rPr>
        <w:tab/>
        <w:t>DEX</w:t>
      </w:r>
      <w:r w:rsidRPr="00650CF3">
        <w:rPr>
          <w:lang w:val="uk-UA" w:eastAsia="zh-CN"/>
        </w:rPr>
        <w:tab/>
        <w:t>CON</w:t>
      </w:r>
      <w:r w:rsidRPr="00650CF3">
        <w:rPr>
          <w:lang w:val="uk-UA" w:eastAsia="zh-CN"/>
        </w:rPr>
        <w:tab/>
        <w:t>INT</w:t>
      </w:r>
      <w:r w:rsidRPr="00650CF3">
        <w:rPr>
          <w:lang w:val="uk-UA" w:eastAsia="zh-CN"/>
        </w:rPr>
        <w:tab/>
        <w:t>WIS</w:t>
      </w:r>
      <w:r w:rsidRPr="00650CF3">
        <w:rPr>
          <w:lang w:val="uk-UA" w:eastAsia="zh-CN"/>
        </w:rPr>
        <w:tab/>
        <w:t>CHA</w:t>
      </w:r>
    </w:p>
    <w:p w14:paraId="3F4EBCC6" w14:textId="77777777" w:rsidR="00650CF3" w:rsidRPr="00650CF3" w:rsidRDefault="00650CF3" w:rsidP="006205A3">
      <w:pPr>
        <w:pStyle w:val="STATBLOCKABILITYSCORENUMBER1"/>
        <w:rPr>
          <w:lang w:val="uk-UA" w:eastAsia="zh-CN"/>
        </w:rPr>
      </w:pPr>
      <w:r w:rsidRPr="00650CF3">
        <w:rPr>
          <w:lang w:val="uk-UA" w:eastAsia="zh-CN"/>
        </w:rPr>
        <w:t>16(+3)</w:t>
      </w:r>
      <w:r w:rsidRPr="00650CF3">
        <w:rPr>
          <w:lang w:val="uk-UA" w:eastAsia="zh-CN"/>
        </w:rPr>
        <w:tab/>
        <w:t>14(+2)</w:t>
      </w:r>
      <w:r w:rsidRPr="00650CF3">
        <w:rPr>
          <w:lang w:val="uk-UA" w:eastAsia="zh-CN"/>
        </w:rPr>
        <w:tab/>
        <w:t>14(+2)</w:t>
      </w:r>
      <w:r w:rsidRPr="00650CF3">
        <w:rPr>
          <w:lang w:val="uk-UA" w:eastAsia="zh-CN"/>
        </w:rPr>
        <w:tab/>
        <w:t>3(-4)</w:t>
      </w:r>
      <w:r w:rsidRPr="00650CF3">
        <w:rPr>
          <w:lang w:val="uk-UA" w:eastAsia="zh-CN"/>
        </w:rPr>
        <w:tab/>
        <w:t>14(+2)</w:t>
      </w:r>
      <w:r w:rsidRPr="00650CF3">
        <w:rPr>
          <w:lang w:val="uk-UA" w:eastAsia="zh-CN"/>
        </w:rPr>
        <w:tab/>
        <w:t>8(-1)</w:t>
      </w:r>
    </w:p>
    <w:p w14:paraId="4AACCBA0" w14:textId="77777777" w:rsidR="00650CF3" w:rsidRPr="00650CF3" w:rsidRDefault="00650CF3" w:rsidP="003B141E">
      <w:pPr>
        <w:pStyle w:val="StatBlockBasicData"/>
        <w:rPr>
          <w:lang w:val="uk-UA" w:eastAsia="zh-CN"/>
        </w:rPr>
      </w:pPr>
      <w:r w:rsidRPr="006205A3">
        <w:rPr>
          <w:rStyle w:val="StatBlockBasicLabel"/>
          <w:lang w:val="uk-UA" w:eastAsia="zh-CN"/>
        </w:rPr>
        <w:t>Saving</w:t>
      </w:r>
      <w:r w:rsidRPr="00650CF3">
        <w:rPr>
          <w:lang w:val="uk-UA" w:eastAsia="zh-CN"/>
        </w:rPr>
        <w:t xml:space="preserve"> </w:t>
      </w:r>
      <w:r w:rsidRPr="006205A3">
        <w:rPr>
          <w:rStyle w:val="StatBlockBasicLabel"/>
          <w:lang w:val="uk-UA" w:eastAsia="zh-CN"/>
        </w:rPr>
        <w:t>Throws</w:t>
      </w:r>
      <w:r w:rsidRPr="00650CF3">
        <w:rPr>
          <w:lang w:val="uk-UA" w:eastAsia="zh-CN"/>
        </w:rPr>
        <w:tab/>
        <w:t>Wis +4, Cha +1</w:t>
      </w:r>
    </w:p>
    <w:p w14:paraId="620C8ED7" w14:textId="77777777" w:rsidR="00650CF3" w:rsidRPr="00650CF3" w:rsidRDefault="00650CF3" w:rsidP="003B141E">
      <w:pPr>
        <w:pStyle w:val="StatBlockBasicData"/>
        <w:rPr>
          <w:lang w:val="uk-UA" w:eastAsia="zh-CN"/>
        </w:rPr>
      </w:pPr>
      <w:r w:rsidRPr="006205A3">
        <w:rPr>
          <w:rStyle w:val="StatBlockBasicLabel"/>
          <w:lang w:val="uk-UA" w:eastAsia="zh-CN"/>
        </w:rPr>
        <w:t>Skills</w:t>
      </w:r>
      <w:r w:rsidRPr="00650CF3">
        <w:rPr>
          <w:lang w:val="uk-UA" w:eastAsia="zh-CN"/>
        </w:rPr>
        <w:tab/>
        <w:t>Athletics +5, Perception +4, Stealth +4, Survival +4</w:t>
      </w:r>
    </w:p>
    <w:p w14:paraId="16D0C685" w14:textId="77777777" w:rsidR="00650CF3" w:rsidRPr="00650CF3" w:rsidRDefault="00650CF3" w:rsidP="003B141E">
      <w:pPr>
        <w:pStyle w:val="StatBlockBasicData"/>
        <w:rPr>
          <w:lang w:val="uk-UA" w:eastAsia="zh-CN"/>
        </w:rPr>
      </w:pPr>
      <w:r w:rsidRPr="006205A3">
        <w:rPr>
          <w:rStyle w:val="StatBlockBasicLabel"/>
          <w:lang w:val="uk-UA" w:eastAsia="zh-CN"/>
        </w:rPr>
        <w:t>Senses</w:t>
      </w:r>
      <w:r w:rsidRPr="00650CF3">
        <w:rPr>
          <w:lang w:val="uk-UA" w:eastAsia="zh-CN"/>
        </w:rPr>
        <w:tab/>
        <w:t>Passive Perception 14</w:t>
      </w:r>
    </w:p>
    <w:p w14:paraId="625C8BD2" w14:textId="77777777" w:rsidR="00650CF3" w:rsidRPr="00650CF3" w:rsidRDefault="00650CF3" w:rsidP="003B141E">
      <w:pPr>
        <w:pStyle w:val="StatBlockBasicData"/>
        <w:rPr>
          <w:lang w:val="uk-UA" w:eastAsia="zh-CN"/>
        </w:rPr>
      </w:pPr>
      <w:r w:rsidRPr="006205A3">
        <w:rPr>
          <w:rStyle w:val="StatBlockBasicLabel"/>
          <w:lang w:val="uk-UA" w:eastAsia="zh-CN"/>
        </w:rPr>
        <w:t>Languages</w:t>
      </w:r>
      <w:r w:rsidRPr="00650CF3">
        <w:rPr>
          <w:lang w:val="uk-UA" w:eastAsia="zh-CN"/>
        </w:rPr>
        <w:tab/>
        <w:t>-</w:t>
      </w:r>
    </w:p>
    <w:p w14:paraId="136CD746" w14:textId="77777777" w:rsidR="00650CF3" w:rsidRPr="00650CF3" w:rsidRDefault="00650CF3" w:rsidP="003B141E">
      <w:pPr>
        <w:pStyle w:val="StatBlockBasicData"/>
        <w:rPr>
          <w:lang w:val="uk-UA" w:eastAsia="zh-CN"/>
        </w:rPr>
      </w:pPr>
      <w:r w:rsidRPr="006205A3">
        <w:rPr>
          <w:rStyle w:val="StatBlockBasicLabel"/>
          <w:lang w:val="uk-UA" w:eastAsia="zh-CN"/>
        </w:rPr>
        <w:t>Challenge</w:t>
      </w:r>
      <w:r w:rsidRPr="00650CF3">
        <w:rPr>
          <w:lang w:val="uk-UA" w:eastAsia="zh-CN"/>
        </w:rPr>
        <w:tab/>
        <w:t>1/2 (100 XP)</w:t>
      </w:r>
    </w:p>
    <w:p w14:paraId="518B660E" w14:textId="77777777" w:rsidR="00650CF3" w:rsidRPr="00650CF3" w:rsidRDefault="00650CF3" w:rsidP="003B141E">
      <w:pPr>
        <w:pStyle w:val="StatBlockBasicData"/>
        <w:rPr>
          <w:lang w:val="uk-UA" w:eastAsia="zh-CN"/>
        </w:rPr>
      </w:pPr>
      <w:r w:rsidRPr="006205A3">
        <w:rPr>
          <w:rStyle w:val="StatBlockBasicLabel"/>
          <w:lang w:val="uk-UA" w:eastAsia="zh-CN"/>
        </w:rPr>
        <w:t>Keen Hearing and Smell.</w:t>
      </w:r>
      <w:r w:rsidRPr="00650CF3">
        <w:rPr>
          <w:lang w:val="uk-UA" w:eastAsia="zh-CN"/>
        </w:rPr>
        <w:t xml:space="preserve"> The wolfhound has advantage on Wisdom (Perception) checks that rely on hearing or smell.</w:t>
      </w:r>
    </w:p>
    <w:p w14:paraId="6BD707D1" w14:textId="77777777" w:rsidR="00650CF3" w:rsidRPr="00650CF3" w:rsidRDefault="00650CF3" w:rsidP="003B141E">
      <w:pPr>
        <w:pStyle w:val="StatBlockBasicData"/>
        <w:rPr>
          <w:lang w:val="uk-UA" w:eastAsia="zh-CN"/>
        </w:rPr>
      </w:pPr>
      <w:r w:rsidRPr="006205A3">
        <w:rPr>
          <w:rStyle w:val="StatBlockBasicLabel"/>
          <w:lang w:val="uk-UA" w:eastAsia="zh-CN"/>
        </w:rPr>
        <w:t>Pack Tactics.</w:t>
      </w:r>
      <w:r w:rsidRPr="00650CF3">
        <w:rPr>
          <w:lang w:val="uk-UA" w:eastAsia="zh-CN"/>
        </w:rPr>
        <w:t xml:space="preserve"> The wolfhound has advantage on an attack roll against a creature if at least one of the thug's allies is within 5 feet of the creature and the ally isn't incapacitated.</w:t>
      </w:r>
    </w:p>
    <w:p w14:paraId="3353C9DF" w14:textId="77777777" w:rsidR="00650CF3" w:rsidRPr="00650CF3" w:rsidRDefault="00650CF3" w:rsidP="003B141E">
      <w:pPr>
        <w:pStyle w:val="StatBlockBasicActionsHeaderVariant3"/>
        <w:rPr>
          <w:lang w:val="uk-UA"/>
        </w:rPr>
      </w:pPr>
      <w:r w:rsidRPr="00650CF3">
        <w:rPr>
          <w:lang w:val="uk-UA"/>
        </w:rPr>
        <w:t>ACTIONS</w:t>
      </w:r>
    </w:p>
    <w:p w14:paraId="30744E0C" w14:textId="77777777" w:rsidR="00650CF3" w:rsidRPr="00650CF3" w:rsidRDefault="00650CF3" w:rsidP="003B141E">
      <w:pPr>
        <w:pStyle w:val="StatBlockBasicData"/>
        <w:rPr>
          <w:lang w:val="uk-UA" w:eastAsia="zh-CN"/>
        </w:rPr>
      </w:pPr>
      <w:r w:rsidRPr="006205A3">
        <w:rPr>
          <w:rStyle w:val="StatBlockBasicLabel"/>
          <w:lang w:val="uk-UA" w:eastAsia="zh-CN"/>
        </w:rPr>
        <w:t>Bite.</w:t>
      </w:r>
      <w:r w:rsidRPr="00650CF3">
        <w:rPr>
          <w:lang w:val="uk-UA" w:eastAsia="zh-CN"/>
        </w:rPr>
        <w:t xml:space="preserve"> Melee Weapon Attack: +6 to hit, reach 5 ft., one target. Hit: 6 (1d6 + 3) piercing damage. If the target is a creature, it must succeed on a DC 13 Strength saving throw or be knocked prone.</w:t>
      </w:r>
    </w:p>
    <w:p w14:paraId="505B8D09" w14:textId="77777777" w:rsidR="00CF10DB" w:rsidRDefault="00CF10DB" w:rsidP="00CF10DB">
      <w:pPr>
        <w:pStyle w:val="BasicTextParagraph1"/>
        <w:rPr>
          <w:lang w:eastAsia="zh-CN"/>
        </w:rPr>
      </w:pPr>
    </w:p>
    <w:p w14:paraId="54D9D5F5" w14:textId="6AAED62E" w:rsidR="00F50A27" w:rsidRPr="00F50A27" w:rsidRDefault="00F50A27" w:rsidP="00F50A27">
      <w:pPr>
        <w:pStyle w:val="StatBlockBasicTitleVariant"/>
        <w:rPr>
          <w:lang w:eastAsia="zh-CN"/>
        </w:rPr>
      </w:pPr>
      <w:r>
        <w:rPr>
          <w:lang w:eastAsia="zh-CN"/>
        </w:rPr>
        <w:t>Sled dog</w:t>
      </w:r>
    </w:p>
    <w:p w14:paraId="43F20314" w14:textId="77777777" w:rsidR="00F50A27" w:rsidRPr="00650CF3" w:rsidRDefault="00F50A27" w:rsidP="00F50A27">
      <w:pPr>
        <w:pStyle w:val="StatBlockBasicMetadata"/>
        <w:rPr>
          <w:lang w:val="uk-UA" w:eastAsia="zh-CN"/>
        </w:rPr>
      </w:pPr>
      <w:r w:rsidRPr="00650CF3">
        <w:rPr>
          <w:lang w:val="uk-UA" w:eastAsia="zh-CN"/>
        </w:rPr>
        <w:t>Medium beast, unaligned</w:t>
      </w:r>
    </w:p>
    <w:p w14:paraId="366CDF66" w14:textId="77777777" w:rsidR="00F50A27" w:rsidRPr="00650CF3" w:rsidRDefault="00F50A27" w:rsidP="00F50A27">
      <w:pPr>
        <w:pStyle w:val="StatBlockBasicDataStats"/>
        <w:rPr>
          <w:lang w:val="uk-UA" w:eastAsia="zh-CN"/>
        </w:rPr>
      </w:pPr>
      <w:r w:rsidRPr="006205A3">
        <w:rPr>
          <w:b/>
          <w:lang w:val="uk-UA" w:eastAsia="zh-CN"/>
        </w:rPr>
        <w:t>Armor Class</w:t>
      </w:r>
      <w:r w:rsidRPr="00650CF3">
        <w:rPr>
          <w:lang w:val="uk-UA" w:eastAsia="zh-CN"/>
        </w:rPr>
        <w:t>:</w:t>
      </w:r>
      <w:r w:rsidRPr="00650CF3">
        <w:rPr>
          <w:lang w:val="uk-UA" w:eastAsia="zh-CN"/>
        </w:rPr>
        <w:tab/>
        <w:t>15</w:t>
      </w:r>
      <w:r w:rsidRPr="00650CF3">
        <w:rPr>
          <w:lang w:val="uk-UA" w:eastAsia="zh-CN"/>
        </w:rPr>
        <w:tab/>
      </w:r>
    </w:p>
    <w:p w14:paraId="09C30A53" w14:textId="77777777" w:rsidR="00F50A27" w:rsidRPr="00650CF3" w:rsidRDefault="00F50A27" w:rsidP="00F50A27">
      <w:pPr>
        <w:pStyle w:val="StatBlockBasicDataStats"/>
        <w:rPr>
          <w:lang w:val="uk-UA" w:eastAsia="zh-CN"/>
        </w:rPr>
      </w:pPr>
      <w:r w:rsidRPr="006205A3">
        <w:rPr>
          <w:b/>
          <w:lang w:val="uk-UA" w:eastAsia="zh-CN"/>
        </w:rPr>
        <w:t>Hit Points</w:t>
      </w:r>
      <w:r w:rsidRPr="00650CF3">
        <w:rPr>
          <w:lang w:val="uk-UA" w:eastAsia="zh-CN"/>
        </w:rPr>
        <w:tab/>
        <w:t>26 (4d8+8) max 40</w:t>
      </w:r>
    </w:p>
    <w:p w14:paraId="1A6FC375" w14:textId="77777777" w:rsidR="00F50A27" w:rsidRPr="00650CF3" w:rsidRDefault="00F50A27" w:rsidP="00F50A27">
      <w:pPr>
        <w:pStyle w:val="StatBlockBasicDataStats"/>
        <w:rPr>
          <w:lang w:val="uk-UA" w:eastAsia="zh-CN"/>
        </w:rPr>
      </w:pPr>
      <w:r w:rsidRPr="006205A3">
        <w:rPr>
          <w:rStyle w:val="StatBlockBasicLabel"/>
        </w:rPr>
        <w:t>Speed</w:t>
      </w:r>
      <w:r w:rsidRPr="00650CF3">
        <w:rPr>
          <w:lang w:val="uk-UA" w:eastAsia="zh-CN"/>
        </w:rPr>
        <w:t>:</w:t>
      </w:r>
      <w:r w:rsidRPr="00650CF3">
        <w:rPr>
          <w:lang w:val="uk-UA" w:eastAsia="zh-CN"/>
        </w:rPr>
        <w:tab/>
        <w:t>40 ft.</w:t>
      </w:r>
    </w:p>
    <w:p w14:paraId="4CAA26E9" w14:textId="77777777" w:rsidR="00F50A27" w:rsidRPr="00650CF3" w:rsidRDefault="00F50A27" w:rsidP="00F50A27">
      <w:pPr>
        <w:pStyle w:val="STATBLOCKABILITYSCORENUMBER1"/>
        <w:rPr>
          <w:lang w:val="uk-UA" w:eastAsia="zh-CN"/>
        </w:rPr>
      </w:pPr>
      <w:r w:rsidRPr="00650CF3">
        <w:rPr>
          <w:lang w:val="uk-UA" w:eastAsia="zh-CN"/>
        </w:rPr>
        <w:t>STR</w:t>
      </w:r>
      <w:r w:rsidRPr="00650CF3">
        <w:rPr>
          <w:lang w:val="uk-UA" w:eastAsia="zh-CN"/>
        </w:rPr>
        <w:tab/>
        <w:t>DEX</w:t>
      </w:r>
      <w:r w:rsidRPr="00650CF3">
        <w:rPr>
          <w:lang w:val="uk-UA" w:eastAsia="zh-CN"/>
        </w:rPr>
        <w:tab/>
        <w:t>CON</w:t>
      </w:r>
      <w:r w:rsidRPr="00650CF3">
        <w:rPr>
          <w:lang w:val="uk-UA" w:eastAsia="zh-CN"/>
        </w:rPr>
        <w:tab/>
        <w:t>INT</w:t>
      </w:r>
      <w:r w:rsidRPr="00650CF3">
        <w:rPr>
          <w:lang w:val="uk-UA" w:eastAsia="zh-CN"/>
        </w:rPr>
        <w:tab/>
        <w:t>WIS</w:t>
      </w:r>
      <w:r w:rsidRPr="00650CF3">
        <w:rPr>
          <w:lang w:val="uk-UA" w:eastAsia="zh-CN"/>
        </w:rPr>
        <w:tab/>
        <w:t>CHA</w:t>
      </w:r>
    </w:p>
    <w:p w14:paraId="36A39675" w14:textId="77777777" w:rsidR="00F50A27" w:rsidRPr="00650CF3" w:rsidRDefault="00F50A27" w:rsidP="00F50A27">
      <w:pPr>
        <w:pStyle w:val="STATBLOCKABILITYSCORENUMBER1"/>
        <w:rPr>
          <w:lang w:val="uk-UA" w:eastAsia="zh-CN"/>
        </w:rPr>
      </w:pPr>
      <w:r w:rsidRPr="00650CF3">
        <w:rPr>
          <w:lang w:val="uk-UA" w:eastAsia="zh-CN"/>
        </w:rPr>
        <w:t>16(+3)</w:t>
      </w:r>
      <w:r w:rsidRPr="00650CF3">
        <w:rPr>
          <w:lang w:val="uk-UA" w:eastAsia="zh-CN"/>
        </w:rPr>
        <w:tab/>
        <w:t>14(+2)</w:t>
      </w:r>
      <w:r w:rsidRPr="00650CF3">
        <w:rPr>
          <w:lang w:val="uk-UA" w:eastAsia="zh-CN"/>
        </w:rPr>
        <w:tab/>
        <w:t>14(+2)</w:t>
      </w:r>
      <w:r w:rsidRPr="00650CF3">
        <w:rPr>
          <w:lang w:val="uk-UA" w:eastAsia="zh-CN"/>
        </w:rPr>
        <w:tab/>
        <w:t>3(-4)</w:t>
      </w:r>
      <w:r w:rsidRPr="00650CF3">
        <w:rPr>
          <w:lang w:val="uk-UA" w:eastAsia="zh-CN"/>
        </w:rPr>
        <w:tab/>
        <w:t>14(+2)</w:t>
      </w:r>
      <w:r w:rsidRPr="00650CF3">
        <w:rPr>
          <w:lang w:val="uk-UA" w:eastAsia="zh-CN"/>
        </w:rPr>
        <w:tab/>
        <w:t>8(-1)</w:t>
      </w:r>
    </w:p>
    <w:p w14:paraId="3CCFC9DD" w14:textId="77777777" w:rsidR="00F50A27" w:rsidRPr="00650CF3" w:rsidRDefault="00F50A27" w:rsidP="00F50A27">
      <w:pPr>
        <w:pStyle w:val="StatBlockBasicData"/>
        <w:rPr>
          <w:lang w:val="uk-UA" w:eastAsia="zh-CN"/>
        </w:rPr>
      </w:pPr>
      <w:r w:rsidRPr="006205A3">
        <w:rPr>
          <w:rStyle w:val="StatBlockBasicLabel"/>
          <w:lang w:val="uk-UA" w:eastAsia="zh-CN"/>
        </w:rPr>
        <w:t>Saving</w:t>
      </w:r>
      <w:r w:rsidRPr="00650CF3">
        <w:rPr>
          <w:lang w:val="uk-UA" w:eastAsia="zh-CN"/>
        </w:rPr>
        <w:t xml:space="preserve"> </w:t>
      </w:r>
      <w:r w:rsidRPr="006205A3">
        <w:rPr>
          <w:rStyle w:val="StatBlockBasicLabel"/>
          <w:lang w:val="uk-UA" w:eastAsia="zh-CN"/>
        </w:rPr>
        <w:t>Throws</w:t>
      </w:r>
      <w:r w:rsidRPr="00650CF3">
        <w:rPr>
          <w:lang w:val="uk-UA" w:eastAsia="zh-CN"/>
        </w:rPr>
        <w:tab/>
        <w:t>Wis +4, Cha +1</w:t>
      </w:r>
    </w:p>
    <w:p w14:paraId="0A800871" w14:textId="77777777" w:rsidR="00F50A27" w:rsidRPr="00650CF3" w:rsidRDefault="00F50A27" w:rsidP="00F50A27">
      <w:pPr>
        <w:pStyle w:val="StatBlockBasicData"/>
        <w:rPr>
          <w:lang w:val="uk-UA" w:eastAsia="zh-CN"/>
        </w:rPr>
      </w:pPr>
      <w:r w:rsidRPr="006205A3">
        <w:rPr>
          <w:rStyle w:val="StatBlockBasicLabel"/>
          <w:lang w:val="uk-UA" w:eastAsia="zh-CN"/>
        </w:rPr>
        <w:t>Skills</w:t>
      </w:r>
      <w:r w:rsidRPr="00650CF3">
        <w:rPr>
          <w:lang w:val="uk-UA" w:eastAsia="zh-CN"/>
        </w:rPr>
        <w:tab/>
        <w:t>Athletics +5, Perception +4, Stealth +4, Survival +4</w:t>
      </w:r>
    </w:p>
    <w:p w14:paraId="6CD092C4" w14:textId="77777777" w:rsidR="00F50A27" w:rsidRPr="00650CF3" w:rsidRDefault="00F50A27" w:rsidP="00F50A27">
      <w:pPr>
        <w:pStyle w:val="StatBlockBasicData"/>
        <w:rPr>
          <w:lang w:val="uk-UA" w:eastAsia="zh-CN"/>
        </w:rPr>
      </w:pPr>
      <w:r w:rsidRPr="006205A3">
        <w:rPr>
          <w:rStyle w:val="StatBlockBasicLabel"/>
          <w:lang w:val="uk-UA" w:eastAsia="zh-CN"/>
        </w:rPr>
        <w:t>Senses</w:t>
      </w:r>
      <w:r w:rsidRPr="00650CF3">
        <w:rPr>
          <w:lang w:val="uk-UA" w:eastAsia="zh-CN"/>
        </w:rPr>
        <w:tab/>
        <w:t>Passive Perception 14</w:t>
      </w:r>
    </w:p>
    <w:p w14:paraId="189B607E" w14:textId="77777777" w:rsidR="00F50A27" w:rsidRPr="00650CF3" w:rsidRDefault="00F50A27" w:rsidP="00F50A27">
      <w:pPr>
        <w:pStyle w:val="StatBlockBasicData"/>
        <w:rPr>
          <w:lang w:val="uk-UA" w:eastAsia="zh-CN"/>
        </w:rPr>
      </w:pPr>
      <w:r w:rsidRPr="006205A3">
        <w:rPr>
          <w:rStyle w:val="StatBlockBasicLabel"/>
          <w:lang w:val="uk-UA" w:eastAsia="zh-CN"/>
        </w:rPr>
        <w:t>Languages</w:t>
      </w:r>
      <w:r w:rsidRPr="00650CF3">
        <w:rPr>
          <w:lang w:val="uk-UA" w:eastAsia="zh-CN"/>
        </w:rPr>
        <w:tab/>
        <w:t>-</w:t>
      </w:r>
    </w:p>
    <w:p w14:paraId="1BD17BD8" w14:textId="77777777" w:rsidR="00F50A27" w:rsidRPr="00650CF3" w:rsidRDefault="00F50A27" w:rsidP="00F50A27">
      <w:pPr>
        <w:pStyle w:val="StatBlockBasicData"/>
        <w:rPr>
          <w:lang w:val="uk-UA" w:eastAsia="zh-CN"/>
        </w:rPr>
      </w:pPr>
      <w:r w:rsidRPr="006205A3">
        <w:rPr>
          <w:rStyle w:val="StatBlockBasicLabel"/>
          <w:lang w:val="uk-UA" w:eastAsia="zh-CN"/>
        </w:rPr>
        <w:t>Challenge</w:t>
      </w:r>
      <w:r w:rsidRPr="00650CF3">
        <w:rPr>
          <w:lang w:val="uk-UA" w:eastAsia="zh-CN"/>
        </w:rPr>
        <w:tab/>
        <w:t>1/2 (100 XP)</w:t>
      </w:r>
    </w:p>
    <w:p w14:paraId="4E88DE8A" w14:textId="77777777" w:rsidR="00F50A27" w:rsidRPr="00650CF3" w:rsidRDefault="00F50A27" w:rsidP="00F50A27">
      <w:pPr>
        <w:pStyle w:val="StatBlockBasicData"/>
        <w:rPr>
          <w:lang w:val="uk-UA" w:eastAsia="zh-CN"/>
        </w:rPr>
      </w:pPr>
      <w:r w:rsidRPr="006205A3">
        <w:rPr>
          <w:rStyle w:val="StatBlockBasicLabel"/>
          <w:lang w:val="uk-UA" w:eastAsia="zh-CN"/>
        </w:rPr>
        <w:t>Keen Hearing and Smell.</w:t>
      </w:r>
      <w:r w:rsidRPr="00650CF3">
        <w:rPr>
          <w:lang w:val="uk-UA" w:eastAsia="zh-CN"/>
        </w:rPr>
        <w:t xml:space="preserve"> The wolfhound has advantage on Wisdom (Perception) checks that rely on hearing or smell.</w:t>
      </w:r>
    </w:p>
    <w:p w14:paraId="73CE4280" w14:textId="77777777" w:rsidR="00F50A27" w:rsidRPr="00650CF3" w:rsidRDefault="00F50A27" w:rsidP="00F50A27">
      <w:pPr>
        <w:pStyle w:val="StatBlockBasicData"/>
        <w:rPr>
          <w:lang w:val="uk-UA" w:eastAsia="zh-CN"/>
        </w:rPr>
      </w:pPr>
      <w:r w:rsidRPr="006205A3">
        <w:rPr>
          <w:rStyle w:val="StatBlockBasicLabel"/>
          <w:lang w:val="uk-UA" w:eastAsia="zh-CN"/>
        </w:rPr>
        <w:t>Pack Tactics.</w:t>
      </w:r>
      <w:r w:rsidRPr="00650CF3">
        <w:rPr>
          <w:lang w:val="uk-UA" w:eastAsia="zh-CN"/>
        </w:rPr>
        <w:t xml:space="preserve"> The wolfhound has advantage on an attack roll against a creature if at least one of the thug's allies is within 5 feet of the creature and the ally isn't incapacitated.</w:t>
      </w:r>
    </w:p>
    <w:p w14:paraId="4ADA17B1" w14:textId="77777777" w:rsidR="00F50A27" w:rsidRPr="00650CF3" w:rsidRDefault="00F50A27" w:rsidP="00F50A27">
      <w:pPr>
        <w:pStyle w:val="StatBlockBasicActionsHeaderVariant3"/>
        <w:rPr>
          <w:lang w:val="uk-UA"/>
        </w:rPr>
      </w:pPr>
      <w:r w:rsidRPr="00650CF3">
        <w:rPr>
          <w:lang w:val="uk-UA"/>
        </w:rPr>
        <w:t>ACTIONS</w:t>
      </w:r>
    </w:p>
    <w:p w14:paraId="2E160365" w14:textId="1E3D4F09" w:rsidR="002E0733" w:rsidRDefault="00F50A27" w:rsidP="00F50A27">
      <w:pPr>
        <w:pStyle w:val="StatBlockBasicData"/>
        <w:rPr>
          <w:lang w:val="uk-UA" w:eastAsia="zh-CN"/>
        </w:rPr>
      </w:pPr>
      <w:r w:rsidRPr="006205A3">
        <w:rPr>
          <w:rStyle w:val="StatBlockBasicLabel"/>
          <w:lang w:val="uk-UA" w:eastAsia="zh-CN"/>
        </w:rPr>
        <w:t>Bite.</w:t>
      </w:r>
      <w:r w:rsidRPr="00650CF3">
        <w:rPr>
          <w:lang w:val="uk-UA" w:eastAsia="zh-CN"/>
        </w:rPr>
        <w:t xml:space="preserve"> Melee Weapon Attack: +6 to hit, reach 5 ft., one target. Hit: 6 (1d6 + 3) piercing damage. If the target is a creature, it must succeed on a DC 13 Strength saving throw or be knocked prone.</w:t>
      </w:r>
    </w:p>
    <w:p w14:paraId="310DC3DE" w14:textId="3D116D7C" w:rsidR="00CF10DB" w:rsidRDefault="00CF10DB" w:rsidP="00CF10DB">
      <w:pPr>
        <w:pStyle w:val="BasicTextParagraph1"/>
        <w:rPr>
          <w:lang w:val="uk-UA" w:eastAsia="zh-CN"/>
        </w:rPr>
      </w:pPr>
      <w:r>
        <w:rPr>
          <w:lang w:val="uk-UA" w:eastAsia="zh-CN"/>
        </w:rPr>
        <w:br w:type="column"/>
      </w:r>
    </w:p>
    <w:p w14:paraId="461AA26E" w14:textId="29588F55" w:rsidR="00465079" w:rsidRPr="00465079" w:rsidRDefault="00465079" w:rsidP="00082A44">
      <w:pPr>
        <w:pStyle w:val="StatBlockBasicTitleVariant"/>
      </w:pPr>
      <w:r w:rsidRPr="00465079">
        <w:t xml:space="preserve">Human </w:t>
      </w:r>
      <w:r w:rsidRPr="00082A44">
        <w:rPr>
          <w:lang w:val="uk-UA" w:eastAsia="zh-CN"/>
        </w:rPr>
        <w:t>Ranger</w:t>
      </w:r>
    </w:p>
    <w:p w14:paraId="06D62670" w14:textId="77777777" w:rsidR="00465079" w:rsidRPr="00465079" w:rsidRDefault="00465079" w:rsidP="00082A44">
      <w:pPr>
        <w:pStyle w:val="StatBlockBasicMetadata"/>
      </w:pPr>
      <w:r w:rsidRPr="00465079">
        <w:t xml:space="preserve">Medium </w:t>
      </w:r>
      <w:r w:rsidRPr="00082A44">
        <w:rPr>
          <w:lang w:val="uk-UA" w:eastAsia="zh-CN"/>
        </w:rPr>
        <w:t>humanoid</w:t>
      </w:r>
      <w:r w:rsidRPr="00465079">
        <w:t xml:space="preserve"> (any race), any alignment</w:t>
      </w:r>
    </w:p>
    <w:p w14:paraId="608D4D4F" w14:textId="77777777" w:rsidR="00465079" w:rsidRPr="00082A44" w:rsidRDefault="00465079" w:rsidP="00082A44">
      <w:pPr>
        <w:pStyle w:val="StatBlockBasicDataStats"/>
        <w:rPr>
          <w:lang w:val="uk-UA" w:eastAsia="zh-CN"/>
        </w:rPr>
      </w:pPr>
      <w:r w:rsidRPr="00082A44">
        <w:rPr>
          <w:lang w:val="uk-UA" w:eastAsia="zh-CN"/>
        </w:rPr>
        <w:t>Armor Class:</w:t>
      </w:r>
      <w:r w:rsidRPr="00082A44">
        <w:rPr>
          <w:lang w:val="uk-UA" w:eastAsia="zh-CN"/>
        </w:rPr>
        <w:tab/>
        <w:t>14</w:t>
      </w:r>
      <w:r w:rsidRPr="00082A44">
        <w:rPr>
          <w:lang w:val="uk-UA" w:eastAsia="zh-CN"/>
        </w:rPr>
        <w:tab/>
        <w:t>(studded leather armor)</w:t>
      </w:r>
    </w:p>
    <w:p w14:paraId="27DBB980" w14:textId="77777777" w:rsidR="00465079" w:rsidRPr="00082A44" w:rsidRDefault="00465079" w:rsidP="00082A44">
      <w:pPr>
        <w:pStyle w:val="StatBlockBasicDataStats"/>
        <w:rPr>
          <w:lang w:val="uk-UA" w:eastAsia="zh-CN"/>
        </w:rPr>
      </w:pPr>
      <w:r w:rsidRPr="00082A44">
        <w:rPr>
          <w:lang w:val="uk-UA" w:eastAsia="zh-CN"/>
        </w:rPr>
        <w:t>Hit Points</w:t>
      </w:r>
      <w:r w:rsidRPr="00082A44">
        <w:rPr>
          <w:lang w:val="uk-UA" w:eastAsia="zh-CN"/>
        </w:rPr>
        <w:tab/>
        <w:t>19 (3d8 + 6) max 30</w:t>
      </w:r>
    </w:p>
    <w:p w14:paraId="33682942" w14:textId="77777777" w:rsidR="00465079" w:rsidRPr="00082A44" w:rsidRDefault="00465079" w:rsidP="00082A44">
      <w:pPr>
        <w:pStyle w:val="StatBlockBasicDataStats"/>
        <w:rPr>
          <w:lang w:val="uk-UA" w:eastAsia="zh-CN"/>
        </w:rPr>
      </w:pPr>
      <w:r w:rsidRPr="00082A44">
        <w:rPr>
          <w:lang w:val="uk-UA" w:eastAsia="zh-CN"/>
        </w:rPr>
        <w:t>Speed:</w:t>
      </w:r>
      <w:r w:rsidRPr="00082A44">
        <w:rPr>
          <w:lang w:val="uk-UA" w:eastAsia="zh-CN"/>
        </w:rPr>
        <w:tab/>
        <w:t>30 f</w:t>
      </w:r>
    </w:p>
    <w:p w14:paraId="3E03A6F0" w14:textId="77777777" w:rsidR="00465079" w:rsidRPr="00082A44" w:rsidRDefault="00465079" w:rsidP="00082A44">
      <w:pPr>
        <w:pStyle w:val="STATBLOCKABILITYSCORENUMBER1"/>
        <w:rPr>
          <w:lang w:val="uk-UA" w:eastAsia="zh-CN"/>
        </w:rPr>
      </w:pPr>
      <w:r w:rsidRPr="00082A44">
        <w:rPr>
          <w:lang w:val="uk-UA" w:eastAsia="zh-CN"/>
        </w:rPr>
        <w:t>STR</w:t>
      </w:r>
      <w:r w:rsidRPr="00082A44">
        <w:rPr>
          <w:lang w:val="uk-UA" w:eastAsia="zh-CN"/>
        </w:rPr>
        <w:tab/>
        <w:t>DEX</w:t>
      </w:r>
      <w:r w:rsidRPr="00082A44">
        <w:rPr>
          <w:lang w:val="uk-UA" w:eastAsia="zh-CN"/>
        </w:rPr>
        <w:tab/>
        <w:t>CON</w:t>
      </w:r>
      <w:r w:rsidRPr="00082A44">
        <w:rPr>
          <w:lang w:val="uk-UA" w:eastAsia="zh-CN"/>
        </w:rPr>
        <w:tab/>
        <w:t>INT</w:t>
      </w:r>
      <w:r w:rsidRPr="00082A44">
        <w:rPr>
          <w:lang w:val="uk-UA" w:eastAsia="zh-CN"/>
        </w:rPr>
        <w:tab/>
        <w:t>WIS</w:t>
      </w:r>
      <w:r w:rsidRPr="00082A44">
        <w:rPr>
          <w:lang w:val="uk-UA" w:eastAsia="zh-CN"/>
        </w:rPr>
        <w:tab/>
        <w:t>CHA</w:t>
      </w:r>
    </w:p>
    <w:p w14:paraId="2D28167C" w14:textId="77777777" w:rsidR="00465079" w:rsidRPr="00082A44" w:rsidRDefault="00465079" w:rsidP="00082A44">
      <w:pPr>
        <w:pStyle w:val="STATBLOCKABILITYSCORENUMBER1"/>
        <w:rPr>
          <w:lang w:val="uk-UA" w:eastAsia="zh-CN"/>
        </w:rPr>
      </w:pPr>
      <w:r w:rsidRPr="00082A44">
        <w:rPr>
          <w:lang w:val="uk-UA" w:eastAsia="zh-CN"/>
        </w:rPr>
        <w:t>15(+2)</w:t>
      </w:r>
      <w:r w:rsidRPr="00082A44">
        <w:rPr>
          <w:lang w:val="uk-UA" w:eastAsia="zh-CN"/>
        </w:rPr>
        <w:tab/>
        <w:t>14(+2)</w:t>
      </w:r>
      <w:r w:rsidRPr="00082A44">
        <w:rPr>
          <w:lang w:val="uk-UA" w:eastAsia="zh-CN"/>
        </w:rPr>
        <w:tab/>
        <w:t>14(+2)</w:t>
      </w:r>
      <w:r w:rsidRPr="00082A44">
        <w:rPr>
          <w:lang w:val="uk-UA" w:eastAsia="zh-CN"/>
        </w:rPr>
        <w:tab/>
        <w:t>12(+1)</w:t>
      </w:r>
      <w:r w:rsidRPr="00082A44">
        <w:rPr>
          <w:lang w:val="uk-UA" w:eastAsia="zh-CN"/>
        </w:rPr>
        <w:tab/>
        <w:t>15(+2)</w:t>
      </w:r>
      <w:r w:rsidRPr="00082A44">
        <w:rPr>
          <w:lang w:val="uk-UA" w:eastAsia="zh-CN"/>
        </w:rPr>
        <w:tab/>
        <w:t>13(+1)</w:t>
      </w:r>
    </w:p>
    <w:p w14:paraId="75F36FF4" w14:textId="77777777" w:rsidR="00465079" w:rsidRPr="00082A44" w:rsidRDefault="00465079" w:rsidP="00082A44">
      <w:pPr>
        <w:pStyle w:val="StatBlockBasicData"/>
        <w:rPr>
          <w:lang w:val="uk-UA" w:eastAsia="zh-CN"/>
        </w:rPr>
      </w:pPr>
      <w:r w:rsidRPr="00082A44">
        <w:rPr>
          <w:lang w:val="uk-UA" w:eastAsia="zh-CN"/>
        </w:rPr>
        <w:t>Skills</w:t>
      </w:r>
      <w:r w:rsidRPr="00082A44">
        <w:rPr>
          <w:lang w:val="uk-UA" w:eastAsia="zh-CN"/>
        </w:rPr>
        <w:tab/>
        <w:t>Nature +5, Perception +6, Stealth +6, Survival +6</w:t>
      </w:r>
    </w:p>
    <w:p w14:paraId="171AECD6" w14:textId="77777777" w:rsidR="00465079" w:rsidRPr="00082A44" w:rsidRDefault="00465079" w:rsidP="00082A44">
      <w:pPr>
        <w:pStyle w:val="StatBlockBasicData"/>
        <w:rPr>
          <w:lang w:val="uk-UA" w:eastAsia="zh-CN"/>
        </w:rPr>
      </w:pPr>
      <w:r w:rsidRPr="00082A44">
        <w:rPr>
          <w:lang w:val="uk-UA" w:eastAsia="zh-CN"/>
        </w:rPr>
        <w:t>Senses</w:t>
      </w:r>
      <w:r w:rsidRPr="00082A44">
        <w:rPr>
          <w:lang w:val="uk-UA" w:eastAsia="zh-CN"/>
        </w:rPr>
        <w:tab/>
        <w:t>Passive Perception 16</w:t>
      </w:r>
    </w:p>
    <w:p w14:paraId="7EFC97B1" w14:textId="77777777" w:rsidR="00465079" w:rsidRPr="00082A44" w:rsidRDefault="00465079" w:rsidP="00082A44">
      <w:pPr>
        <w:pStyle w:val="StatBlockBasicData"/>
        <w:rPr>
          <w:lang w:val="uk-UA" w:eastAsia="zh-CN"/>
        </w:rPr>
      </w:pPr>
      <w:r w:rsidRPr="00082A44">
        <w:rPr>
          <w:lang w:val="uk-UA" w:eastAsia="zh-CN"/>
        </w:rPr>
        <w:t>Languages</w:t>
      </w:r>
      <w:r w:rsidRPr="00082A44">
        <w:rPr>
          <w:lang w:val="uk-UA" w:eastAsia="zh-CN"/>
        </w:rPr>
        <w:tab/>
        <w:t>Common, Orc, Elvish</w:t>
      </w:r>
    </w:p>
    <w:p w14:paraId="3B546C38" w14:textId="77777777" w:rsidR="00465079" w:rsidRPr="00082A44" w:rsidRDefault="00465079" w:rsidP="00082A44">
      <w:pPr>
        <w:pStyle w:val="StatBlockBasicData"/>
        <w:rPr>
          <w:lang w:val="uk-UA" w:eastAsia="zh-CN"/>
        </w:rPr>
      </w:pPr>
      <w:r w:rsidRPr="00082A44">
        <w:rPr>
          <w:lang w:val="uk-UA" w:eastAsia="zh-CN"/>
        </w:rPr>
        <w:t>Challenge</w:t>
      </w:r>
      <w:r w:rsidRPr="00082A44">
        <w:rPr>
          <w:lang w:val="uk-UA" w:eastAsia="zh-CN"/>
        </w:rPr>
        <w:tab/>
        <w:t>1/2 (100 XP)</w:t>
      </w:r>
    </w:p>
    <w:p w14:paraId="30C87131" w14:textId="77777777" w:rsidR="00465079" w:rsidRPr="00082A44" w:rsidRDefault="00465079" w:rsidP="00082A44">
      <w:pPr>
        <w:pStyle w:val="StatBlockBasicData"/>
        <w:rPr>
          <w:lang w:val="uk-UA" w:eastAsia="zh-CN"/>
        </w:rPr>
      </w:pPr>
      <w:r w:rsidRPr="00082A44">
        <w:rPr>
          <w:lang w:val="uk-UA" w:eastAsia="zh-CN"/>
        </w:rPr>
        <w:t>Keen Hearing and Sight. The human ranger has advantage on Wisdom (Perception) checks that rely on hearing or sight.</w:t>
      </w:r>
    </w:p>
    <w:p w14:paraId="14AB3E45" w14:textId="77777777" w:rsidR="00465079" w:rsidRPr="00082A44" w:rsidRDefault="00465079" w:rsidP="00082A44">
      <w:pPr>
        <w:pStyle w:val="StatBlockBasicActionsHeaderVariant3"/>
        <w:rPr>
          <w:lang w:val="uk-UA" w:eastAsia="zh-CN"/>
        </w:rPr>
      </w:pPr>
      <w:r w:rsidRPr="00082A44">
        <w:rPr>
          <w:lang w:val="uk-UA"/>
        </w:rPr>
        <w:t>ACTIONS</w:t>
      </w:r>
    </w:p>
    <w:p w14:paraId="08808BE6" w14:textId="77777777" w:rsidR="00465079" w:rsidRPr="00082A44" w:rsidRDefault="00465079" w:rsidP="00082A44">
      <w:pPr>
        <w:pStyle w:val="StatBlockBasicData"/>
        <w:rPr>
          <w:lang w:val="uk-UA" w:eastAsia="zh-CN"/>
        </w:rPr>
      </w:pPr>
      <w:r w:rsidRPr="00082A44">
        <w:rPr>
          <w:lang w:val="uk-UA" w:eastAsia="zh-CN"/>
        </w:rPr>
        <w:t>Multiattack.The human ranger makes two melee attacks or two ranged attacks.</w:t>
      </w:r>
    </w:p>
    <w:p w14:paraId="4683BE30" w14:textId="77777777" w:rsidR="00465079" w:rsidRPr="00082A44" w:rsidRDefault="00465079" w:rsidP="00082A44">
      <w:pPr>
        <w:pStyle w:val="StatBlockBasicData"/>
        <w:rPr>
          <w:lang w:val="uk-UA" w:eastAsia="zh-CN"/>
        </w:rPr>
      </w:pPr>
      <w:r w:rsidRPr="00082A44">
        <w:rPr>
          <w:lang w:val="uk-UA" w:eastAsia="zh-CN"/>
        </w:rPr>
        <w:t>Shortsword.Melee Weapon Attack: +4 to hit, reach 5 ft., one target. Hit: 5 (1d6 + 2) piercing damage.</w:t>
      </w:r>
    </w:p>
    <w:p w14:paraId="472403CA" w14:textId="77777777" w:rsidR="00465079" w:rsidRPr="00082A44" w:rsidRDefault="00465079" w:rsidP="00082A44">
      <w:pPr>
        <w:pStyle w:val="StatBlockBasicData"/>
        <w:rPr>
          <w:lang w:val="uk-UA" w:eastAsia="zh-CN"/>
        </w:rPr>
      </w:pPr>
      <w:r w:rsidRPr="00082A44">
        <w:rPr>
          <w:lang w:val="uk-UA" w:eastAsia="zh-CN"/>
        </w:rPr>
        <w:t xml:space="preserve">Longbow.Ranged Weapon Attack: +4 to hit, ranged 150/600 ft., one target. Hit: 6 (1d8 + 2) piercing damage </w:t>
      </w:r>
    </w:p>
    <w:p w14:paraId="43131316" w14:textId="60A1F800" w:rsidR="002E0733" w:rsidRDefault="00465079" w:rsidP="00082A44">
      <w:pPr>
        <w:pStyle w:val="StatBlockBasicData"/>
      </w:pPr>
      <w:r w:rsidRPr="00082A44">
        <w:rPr>
          <w:lang w:val="uk-UA" w:eastAsia="zh-CN"/>
        </w:rPr>
        <w:t>Dagger. Melee or Ranged Weapon Attack: +5 to hit, reach 5 ft. or range 20/60 ft., one target. Hit: 5 (1d4+3) piercing</w:t>
      </w:r>
      <w:r w:rsidRPr="00465079">
        <w:t xml:space="preserve"> damage. | 4 daggers</w:t>
      </w:r>
    </w:p>
    <w:p w14:paraId="40B3FC8E" w14:textId="77777777" w:rsidR="00CF10DB" w:rsidRDefault="00CF10DB" w:rsidP="00CF10DB">
      <w:pPr>
        <w:pStyle w:val="BasicTextParagraph1"/>
      </w:pPr>
    </w:p>
    <w:p w14:paraId="60948EEC" w14:textId="5A0669BB" w:rsidR="00CF244B" w:rsidRDefault="00CF244B" w:rsidP="00082A44">
      <w:pPr>
        <w:pStyle w:val="StatBlockBasicTitleVariant"/>
      </w:pPr>
      <w:r>
        <w:t xml:space="preserve">Orc </w:t>
      </w:r>
      <w:r w:rsidRPr="00082A44">
        <w:rPr>
          <w:lang w:val="uk-UA" w:eastAsia="zh-CN"/>
        </w:rPr>
        <w:t>Chief</w:t>
      </w:r>
      <w:r>
        <w:t xml:space="preserve"> (Feng)</w:t>
      </w:r>
    </w:p>
    <w:p w14:paraId="3E3BEDCB" w14:textId="77777777" w:rsidR="00CF244B" w:rsidRDefault="00CF244B" w:rsidP="00082A44">
      <w:pPr>
        <w:pStyle w:val="StatBlockBasicMetadata"/>
      </w:pPr>
      <w:r>
        <w:t xml:space="preserve">Medium </w:t>
      </w:r>
      <w:r w:rsidRPr="00082A44">
        <w:rPr>
          <w:lang w:val="uk-UA" w:eastAsia="zh-CN"/>
        </w:rPr>
        <w:t>humanoid</w:t>
      </w:r>
      <w:r>
        <w:t xml:space="preserve"> (orc), lawful evil</w:t>
      </w:r>
    </w:p>
    <w:p w14:paraId="1C1E5A77" w14:textId="77777777" w:rsidR="00CF244B" w:rsidRPr="00082A44" w:rsidRDefault="00CF244B" w:rsidP="00082A44">
      <w:pPr>
        <w:pStyle w:val="StatBlockBasicDataStats"/>
        <w:rPr>
          <w:lang w:val="uk-UA" w:eastAsia="zh-CN"/>
        </w:rPr>
      </w:pPr>
      <w:r w:rsidRPr="00082A44">
        <w:rPr>
          <w:lang w:val="uk-UA" w:eastAsia="zh-CN"/>
        </w:rPr>
        <w:t>Armor Class:</w:t>
      </w:r>
      <w:r w:rsidRPr="00082A44">
        <w:rPr>
          <w:lang w:val="uk-UA" w:eastAsia="zh-CN"/>
        </w:rPr>
        <w:tab/>
        <w:t>16 18</w:t>
      </w:r>
      <w:r w:rsidRPr="00082A44">
        <w:rPr>
          <w:lang w:val="uk-UA" w:eastAsia="zh-CN"/>
        </w:rPr>
        <w:tab/>
        <w:t>(Chainmail, shield)</w:t>
      </w:r>
    </w:p>
    <w:p w14:paraId="53815947" w14:textId="77777777" w:rsidR="00CF244B" w:rsidRPr="00082A44" w:rsidRDefault="00CF244B" w:rsidP="00082A44">
      <w:pPr>
        <w:pStyle w:val="StatBlockBasicDataStats"/>
        <w:rPr>
          <w:lang w:val="uk-UA" w:eastAsia="zh-CN"/>
        </w:rPr>
      </w:pPr>
      <w:r w:rsidRPr="00082A44">
        <w:rPr>
          <w:lang w:val="uk-UA" w:eastAsia="zh-CN"/>
        </w:rPr>
        <w:t>Hit Points</w:t>
      </w:r>
      <w:r w:rsidRPr="00082A44">
        <w:rPr>
          <w:lang w:val="uk-UA" w:eastAsia="zh-CN"/>
        </w:rPr>
        <w:tab/>
        <w:t>30 (4d8 + 12) max 44</w:t>
      </w:r>
    </w:p>
    <w:p w14:paraId="244ACEAA" w14:textId="77777777" w:rsidR="00CF244B" w:rsidRPr="00082A44" w:rsidRDefault="00CF244B" w:rsidP="00082A44">
      <w:pPr>
        <w:pStyle w:val="StatBlockBasicDataStats"/>
        <w:rPr>
          <w:lang w:val="uk-UA" w:eastAsia="zh-CN"/>
        </w:rPr>
      </w:pPr>
      <w:r w:rsidRPr="00082A44">
        <w:rPr>
          <w:lang w:val="uk-UA" w:eastAsia="zh-CN"/>
        </w:rPr>
        <w:t>Speed:</w:t>
      </w:r>
      <w:r w:rsidRPr="00082A44">
        <w:rPr>
          <w:lang w:val="uk-UA" w:eastAsia="zh-CN"/>
        </w:rPr>
        <w:tab/>
        <w:t>30 f</w:t>
      </w:r>
    </w:p>
    <w:p w14:paraId="64E70960" w14:textId="77777777" w:rsidR="00CF244B" w:rsidRDefault="00CF244B" w:rsidP="00082A44">
      <w:pPr>
        <w:pStyle w:val="STATBLOCKABILITYSCORENUMBER1"/>
      </w:pPr>
      <w:r>
        <w:t>STR</w:t>
      </w:r>
      <w:r>
        <w:tab/>
        <w:t>DEX</w:t>
      </w:r>
      <w:r>
        <w:tab/>
        <w:t>CON</w:t>
      </w:r>
      <w:r>
        <w:tab/>
        <w:t>INT</w:t>
      </w:r>
      <w:r>
        <w:tab/>
        <w:t>WIS</w:t>
      </w:r>
    </w:p>
    <w:p w14:paraId="0E5F9BDE" w14:textId="77777777" w:rsidR="00CF244B" w:rsidRDefault="00CF244B" w:rsidP="00082A44">
      <w:pPr>
        <w:pStyle w:val="STATBLOCKABILITYSCORENUMBER1"/>
      </w:pPr>
      <w:r>
        <w:t>18(+4)</w:t>
      </w:r>
      <w:r>
        <w:tab/>
        <w:t>9(-1)</w:t>
      </w:r>
      <w:r>
        <w:tab/>
        <w:t>16(+3)</w:t>
      </w:r>
      <w:r>
        <w:tab/>
        <w:t>9(-1)</w:t>
      </w:r>
      <w:r>
        <w:tab/>
        <w:t>14(+2)</w:t>
      </w:r>
    </w:p>
    <w:p w14:paraId="04EB4E06" w14:textId="77777777" w:rsidR="00CF244B" w:rsidRPr="00082A44" w:rsidRDefault="00CF244B" w:rsidP="00082A44">
      <w:pPr>
        <w:pStyle w:val="StatBlockBasicData"/>
        <w:rPr>
          <w:lang w:val="uk-UA" w:eastAsia="zh-CN"/>
        </w:rPr>
      </w:pPr>
      <w:r w:rsidRPr="00082A44">
        <w:rPr>
          <w:lang w:val="uk-UA" w:eastAsia="zh-CN"/>
        </w:rPr>
        <w:t>Skills</w:t>
      </w:r>
      <w:r w:rsidRPr="00082A44">
        <w:rPr>
          <w:lang w:val="uk-UA" w:eastAsia="zh-CN"/>
        </w:rPr>
        <w:tab/>
        <w:t>Athletics +6, Intimidation +3</w:t>
      </w:r>
    </w:p>
    <w:p w14:paraId="521CDC66" w14:textId="77777777" w:rsidR="00CF244B" w:rsidRPr="00082A44" w:rsidRDefault="00CF244B" w:rsidP="00082A44">
      <w:pPr>
        <w:pStyle w:val="StatBlockBasicData"/>
        <w:rPr>
          <w:lang w:val="uk-UA" w:eastAsia="zh-CN"/>
        </w:rPr>
      </w:pPr>
      <w:r w:rsidRPr="00082A44">
        <w:rPr>
          <w:lang w:val="uk-UA" w:eastAsia="zh-CN"/>
        </w:rPr>
        <w:t>Senses</w:t>
      </w:r>
      <w:r w:rsidRPr="00082A44">
        <w:rPr>
          <w:lang w:val="uk-UA" w:eastAsia="zh-CN"/>
        </w:rPr>
        <w:tab/>
        <w:t>darkvision 60 ft., passive Perception 12</w:t>
      </w:r>
    </w:p>
    <w:p w14:paraId="384012F1" w14:textId="77777777" w:rsidR="00CF244B" w:rsidRPr="00082A44" w:rsidRDefault="00CF244B" w:rsidP="00082A44">
      <w:pPr>
        <w:pStyle w:val="StatBlockBasicData"/>
        <w:rPr>
          <w:lang w:val="uk-UA" w:eastAsia="zh-CN"/>
        </w:rPr>
      </w:pPr>
      <w:r w:rsidRPr="00082A44">
        <w:rPr>
          <w:lang w:val="uk-UA" w:eastAsia="zh-CN"/>
        </w:rPr>
        <w:t>Languages</w:t>
      </w:r>
      <w:r w:rsidRPr="00082A44">
        <w:rPr>
          <w:lang w:val="uk-UA" w:eastAsia="zh-CN"/>
        </w:rPr>
        <w:tab/>
        <w:t>Common, Orc</w:t>
      </w:r>
    </w:p>
    <w:p w14:paraId="0D2371E2" w14:textId="77777777" w:rsidR="00CF244B" w:rsidRPr="00082A44" w:rsidRDefault="00CF244B" w:rsidP="00082A44">
      <w:pPr>
        <w:pStyle w:val="StatBlockBasicData"/>
        <w:rPr>
          <w:lang w:val="uk-UA" w:eastAsia="zh-CN"/>
        </w:rPr>
      </w:pPr>
      <w:r w:rsidRPr="00082A44">
        <w:rPr>
          <w:lang w:val="uk-UA" w:eastAsia="zh-CN"/>
        </w:rPr>
        <w:t>Challenge</w:t>
      </w:r>
      <w:r w:rsidRPr="00082A44">
        <w:rPr>
          <w:lang w:val="uk-UA" w:eastAsia="zh-CN"/>
        </w:rPr>
        <w:tab/>
        <w:t>1 (200 XP)</w:t>
      </w:r>
    </w:p>
    <w:p w14:paraId="23D4A5C6" w14:textId="77777777" w:rsidR="00CF244B" w:rsidRPr="00082A44" w:rsidRDefault="00CF244B" w:rsidP="00082A44">
      <w:pPr>
        <w:pStyle w:val="StatBlockBasicData"/>
        <w:rPr>
          <w:lang w:val="uk-UA" w:eastAsia="zh-CN"/>
        </w:rPr>
      </w:pPr>
      <w:r w:rsidRPr="00082A44">
        <w:rPr>
          <w:lang w:val="uk-UA" w:eastAsia="zh-CN"/>
        </w:rPr>
        <w:t>Aggressive.As a bonus action, the orc can move up to its speed toward a hostile creature that it can see.</w:t>
      </w:r>
    </w:p>
    <w:p w14:paraId="2FE85906" w14:textId="77777777" w:rsidR="00CF244B" w:rsidRDefault="00CF244B" w:rsidP="00082A44">
      <w:pPr>
        <w:pStyle w:val="StatBlockBasicActionsHeaderVariant3"/>
      </w:pPr>
      <w:r w:rsidRPr="00082A44">
        <w:rPr>
          <w:lang w:val="uk-UA"/>
        </w:rPr>
        <w:t>ACTIONS</w:t>
      </w:r>
    </w:p>
    <w:p w14:paraId="7FAC0894" w14:textId="77777777" w:rsidR="00CF244B" w:rsidRDefault="00CF244B" w:rsidP="00082A44">
      <w:pPr>
        <w:pStyle w:val="StatBlockBasicData"/>
      </w:pPr>
      <w:r>
        <w:t xml:space="preserve">Scimitar +1. Melee Weapon Attack: +7 to hit, reach 5 ft., one creature. Hit: 8 (1d6 +5) </w:t>
      </w:r>
      <w:r w:rsidRPr="00082A44">
        <w:rPr>
          <w:lang w:val="uk-UA" w:eastAsia="zh-CN"/>
        </w:rPr>
        <w:t>slashing</w:t>
      </w:r>
      <w:r>
        <w:t xml:space="preserve"> damage.</w:t>
      </w:r>
    </w:p>
    <w:p w14:paraId="7E341851" w14:textId="6E76B9CB" w:rsidR="002E0733" w:rsidRDefault="00CF244B" w:rsidP="00082A44">
      <w:pPr>
        <w:pStyle w:val="StatBlockBasicData"/>
      </w:pPr>
      <w:r>
        <w:t xml:space="preserve">Dagger. Melee or Ranged Weapon Attack: +6 to hit, reach 5 ft. or range 20/60 ft., one </w:t>
      </w:r>
      <w:r w:rsidRPr="00082A44">
        <w:rPr>
          <w:lang w:val="uk-UA" w:eastAsia="zh-CN"/>
        </w:rPr>
        <w:t>target</w:t>
      </w:r>
      <w:r>
        <w:t>. Hit: 6 (1d4+4) piercing damage. | 4 daggers</w:t>
      </w:r>
    </w:p>
    <w:p w14:paraId="590055D5" w14:textId="327F4236" w:rsidR="009C5F28" w:rsidRDefault="00CF10DB" w:rsidP="00CF10DB">
      <w:pPr>
        <w:pStyle w:val="StatBlockBasicTitleVariant"/>
      </w:pPr>
      <w:r>
        <w:br w:type="column"/>
      </w:r>
      <w:r w:rsidR="009C5F28">
        <w:lastRenderedPageBreak/>
        <w:t>Half-orc thug (</w:t>
      </w:r>
      <w:r w:rsidR="009C5F28">
        <w:rPr>
          <w:lang w:eastAsia="zh-CN"/>
        </w:rPr>
        <w:t>Thokk</w:t>
      </w:r>
      <w:r w:rsidR="009C5F28">
        <w:t>)</w:t>
      </w:r>
    </w:p>
    <w:p w14:paraId="7CE9A8B0" w14:textId="77777777" w:rsidR="009C5F28" w:rsidRPr="00082A44" w:rsidRDefault="009C5F28" w:rsidP="00082A44">
      <w:pPr>
        <w:pStyle w:val="StatBlockBasicMetadata"/>
        <w:rPr>
          <w:lang w:val="uk-UA" w:eastAsia="zh-CN"/>
        </w:rPr>
      </w:pPr>
      <w:r w:rsidRPr="00082A44">
        <w:rPr>
          <w:lang w:val="uk-UA" w:eastAsia="zh-CN"/>
        </w:rPr>
        <w:t>Medium humanoid (half-orc), lawful evil</w:t>
      </w:r>
    </w:p>
    <w:p w14:paraId="2AF95FC0" w14:textId="77777777" w:rsidR="009C5F28" w:rsidRPr="00082A44" w:rsidRDefault="009C5F28" w:rsidP="00082A44">
      <w:pPr>
        <w:pStyle w:val="StatBlockBasicDataStats"/>
        <w:rPr>
          <w:lang w:val="uk-UA" w:eastAsia="zh-CN"/>
        </w:rPr>
      </w:pPr>
      <w:r w:rsidRPr="00082A44">
        <w:rPr>
          <w:lang w:val="uk-UA" w:eastAsia="zh-CN"/>
        </w:rPr>
        <w:t>Armor Class:</w:t>
      </w:r>
      <w:r w:rsidRPr="00082A44">
        <w:rPr>
          <w:lang w:val="uk-UA" w:eastAsia="zh-CN"/>
        </w:rPr>
        <w:tab/>
        <w:t>11</w:t>
      </w:r>
      <w:r w:rsidRPr="00082A44">
        <w:rPr>
          <w:lang w:val="uk-UA" w:eastAsia="zh-CN"/>
        </w:rPr>
        <w:tab/>
        <w:t>(leather armor)</w:t>
      </w:r>
    </w:p>
    <w:p w14:paraId="3BDB0D4F" w14:textId="77777777" w:rsidR="009C5F28" w:rsidRPr="00082A44" w:rsidRDefault="009C5F28" w:rsidP="00082A44">
      <w:pPr>
        <w:pStyle w:val="StatBlockBasicDataStats"/>
        <w:rPr>
          <w:lang w:val="uk-UA" w:eastAsia="zh-CN"/>
        </w:rPr>
      </w:pPr>
      <w:r w:rsidRPr="00082A44">
        <w:rPr>
          <w:lang w:val="uk-UA" w:eastAsia="zh-CN"/>
        </w:rPr>
        <w:t>Hit Points</w:t>
      </w:r>
      <w:r w:rsidRPr="00082A44">
        <w:rPr>
          <w:lang w:val="uk-UA" w:eastAsia="zh-CN"/>
        </w:rPr>
        <w:tab/>
        <w:t>32 (5d8 + 10) max 50</w:t>
      </w:r>
    </w:p>
    <w:p w14:paraId="5D9A7141" w14:textId="77777777" w:rsidR="009C5F28" w:rsidRPr="00082A44" w:rsidRDefault="009C5F28" w:rsidP="00082A44">
      <w:pPr>
        <w:pStyle w:val="StatBlockBasicDataStats"/>
        <w:rPr>
          <w:lang w:val="uk-UA" w:eastAsia="zh-CN"/>
        </w:rPr>
      </w:pPr>
      <w:r w:rsidRPr="00082A44">
        <w:rPr>
          <w:lang w:val="uk-UA" w:eastAsia="zh-CN"/>
        </w:rPr>
        <w:t>Speed:</w:t>
      </w:r>
      <w:r w:rsidRPr="00082A44">
        <w:rPr>
          <w:lang w:val="uk-UA" w:eastAsia="zh-CN"/>
        </w:rPr>
        <w:tab/>
        <w:t>30 f</w:t>
      </w:r>
    </w:p>
    <w:p w14:paraId="08F7B77D" w14:textId="77777777" w:rsidR="009C5F28" w:rsidRPr="00082A44" w:rsidRDefault="009C5F28" w:rsidP="00082A44">
      <w:pPr>
        <w:pStyle w:val="STATBLOCKABILITYSCORENUMBER1"/>
        <w:rPr>
          <w:lang w:val="uk-UA" w:eastAsia="zh-CN"/>
        </w:rPr>
      </w:pPr>
      <w:r w:rsidRPr="00082A44">
        <w:rPr>
          <w:lang w:val="uk-UA" w:eastAsia="zh-CN"/>
        </w:rPr>
        <w:t>STR</w:t>
      </w:r>
      <w:r w:rsidRPr="00082A44">
        <w:rPr>
          <w:lang w:val="uk-UA" w:eastAsia="zh-CN"/>
        </w:rPr>
        <w:tab/>
        <w:t>DEX</w:t>
      </w:r>
      <w:r w:rsidRPr="00082A44">
        <w:rPr>
          <w:lang w:val="uk-UA" w:eastAsia="zh-CN"/>
        </w:rPr>
        <w:tab/>
        <w:t>CON</w:t>
      </w:r>
      <w:r w:rsidRPr="00082A44">
        <w:rPr>
          <w:lang w:val="uk-UA" w:eastAsia="zh-CN"/>
        </w:rPr>
        <w:tab/>
        <w:t>INT</w:t>
      </w:r>
      <w:r w:rsidRPr="00082A44">
        <w:rPr>
          <w:lang w:val="uk-UA" w:eastAsia="zh-CN"/>
        </w:rPr>
        <w:tab/>
        <w:t>WIS</w:t>
      </w:r>
      <w:r w:rsidRPr="00082A44">
        <w:rPr>
          <w:lang w:val="uk-UA" w:eastAsia="zh-CN"/>
        </w:rPr>
        <w:tab/>
        <w:t>CHA</w:t>
      </w:r>
    </w:p>
    <w:p w14:paraId="2246E6F7" w14:textId="77777777" w:rsidR="009C5F28" w:rsidRPr="00082A44" w:rsidRDefault="009C5F28" w:rsidP="00082A44">
      <w:pPr>
        <w:pStyle w:val="STATBLOCKABILITYSCORENUMBER1"/>
        <w:rPr>
          <w:lang w:val="uk-UA" w:eastAsia="zh-CN"/>
        </w:rPr>
      </w:pPr>
      <w:r w:rsidRPr="00082A44">
        <w:rPr>
          <w:lang w:val="uk-UA" w:eastAsia="zh-CN"/>
        </w:rPr>
        <w:t>15(+2)</w:t>
      </w:r>
      <w:r w:rsidRPr="00082A44">
        <w:rPr>
          <w:lang w:val="uk-UA" w:eastAsia="zh-CN"/>
        </w:rPr>
        <w:tab/>
        <w:t>11(0)</w:t>
      </w:r>
      <w:r w:rsidRPr="00082A44">
        <w:rPr>
          <w:lang w:val="uk-UA" w:eastAsia="zh-CN"/>
        </w:rPr>
        <w:tab/>
        <w:t>14(+2)</w:t>
      </w:r>
      <w:r w:rsidRPr="00082A44">
        <w:rPr>
          <w:lang w:val="uk-UA" w:eastAsia="zh-CN"/>
        </w:rPr>
        <w:tab/>
        <w:t>10(0)</w:t>
      </w:r>
      <w:r w:rsidRPr="00082A44">
        <w:rPr>
          <w:lang w:val="uk-UA" w:eastAsia="zh-CN"/>
        </w:rPr>
        <w:tab/>
        <w:t>11(0)</w:t>
      </w:r>
      <w:r w:rsidRPr="00082A44">
        <w:rPr>
          <w:lang w:val="uk-UA" w:eastAsia="zh-CN"/>
        </w:rPr>
        <w:tab/>
        <w:t>8(-1)</w:t>
      </w:r>
    </w:p>
    <w:p w14:paraId="1517602F" w14:textId="77777777" w:rsidR="009C5F28" w:rsidRPr="00082A44" w:rsidRDefault="009C5F28" w:rsidP="00082A44">
      <w:pPr>
        <w:pStyle w:val="StatBlockBasicData"/>
        <w:rPr>
          <w:lang w:val="uk-UA" w:eastAsia="zh-CN"/>
        </w:rPr>
      </w:pPr>
      <w:r w:rsidRPr="00082A44">
        <w:rPr>
          <w:lang w:val="uk-UA" w:eastAsia="zh-CN"/>
        </w:rPr>
        <w:t>Skills</w:t>
      </w:r>
      <w:r w:rsidRPr="00082A44">
        <w:rPr>
          <w:lang w:val="uk-UA" w:eastAsia="zh-CN"/>
        </w:rPr>
        <w:tab/>
        <w:t>Athletics +4, Intimidation +1</w:t>
      </w:r>
    </w:p>
    <w:p w14:paraId="3CD1A55E" w14:textId="77777777" w:rsidR="009C5F28" w:rsidRPr="00082A44" w:rsidRDefault="009C5F28" w:rsidP="00082A44">
      <w:pPr>
        <w:pStyle w:val="StatBlockBasicData"/>
        <w:rPr>
          <w:lang w:val="uk-UA" w:eastAsia="zh-CN"/>
        </w:rPr>
      </w:pPr>
      <w:r w:rsidRPr="00082A44">
        <w:rPr>
          <w:lang w:val="uk-UA" w:eastAsia="zh-CN"/>
        </w:rPr>
        <w:t>Senses</w:t>
      </w:r>
      <w:r w:rsidRPr="00082A44">
        <w:rPr>
          <w:lang w:val="uk-UA" w:eastAsia="zh-CN"/>
        </w:rPr>
        <w:tab/>
        <w:t>darkvision 60 ft., passive Perception 7</w:t>
      </w:r>
    </w:p>
    <w:p w14:paraId="51C1ED20" w14:textId="77777777" w:rsidR="009C5F28" w:rsidRPr="00082A44" w:rsidRDefault="009C5F28" w:rsidP="00082A44">
      <w:pPr>
        <w:pStyle w:val="StatBlockBasicData"/>
        <w:rPr>
          <w:lang w:val="uk-UA" w:eastAsia="zh-CN"/>
        </w:rPr>
      </w:pPr>
      <w:r w:rsidRPr="00082A44">
        <w:rPr>
          <w:lang w:val="uk-UA" w:eastAsia="zh-CN"/>
        </w:rPr>
        <w:t>Languages</w:t>
      </w:r>
      <w:r w:rsidRPr="00082A44">
        <w:rPr>
          <w:lang w:val="uk-UA" w:eastAsia="zh-CN"/>
        </w:rPr>
        <w:tab/>
        <w:t>Common, Orc</w:t>
      </w:r>
    </w:p>
    <w:p w14:paraId="17B2C6A2" w14:textId="77777777" w:rsidR="009C5F28" w:rsidRPr="00082A44" w:rsidRDefault="009C5F28" w:rsidP="00082A44">
      <w:pPr>
        <w:pStyle w:val="StatBlockBasicData"/>
        <w:rPr>
          <w:lang w:val="uk-UA" w:eastAsia="zh-CN"/>
        </w:rPr>
      </w:pPr>
      <w:r w:rsidRPr="00082A44">
        <w:rPr>
          <w:lang w:val="uk-UA" w:eastAsia="zh-CN"/>
        </w:rPr>
        <w:t>Challenge</w:t>
      </w:r>
      <w:r w:rsidRPr="00082A44">
        <w:rPr>
          <w:lang w:val="uk-UA" w:eastAsia="zh-CN"/>
        </w:rPr>
        <w:tab/>
        <w:t>1/2 (100 XP)</w:t>
      </w:r>
    </w:p>
    <w:p w14:paraId="407AFECE" w14:textId="77777777" w:rsidR="009C5F28" w:rsidRPr="00082A44" w:rsidRDefault="009C5F28" w:rsidP="00082A44">
      <w:pPr>
        <w:pStyle w:val="StatBlockBasicData"/>
        <w:rPr>
          <w:lang w:val="uk-UA" w:eastAsia="zh-CN"/>
        </w:rPr>
      </w:pPr>
      <w:r w:rsidRPr="00082A44">
        <w:rPr>
          <w:lang w:val="uk-UA" w:eastAsia="zh-CN"/>
        </w:rPr>
        <w:t>Relentless Endurance. When reduced to 0 hit points, he drops to 1 hit point instead (but can’t do this again until he finishes a long rest).</w:t>
      </w:r>
    </w:p>
    <w:p w14:paraId="498E0964" w14:textId="77777777" w:rsidR="009C5F28" w:rsidRDefault="009C5F28" w:rsidP="00082A44">
      <w:pPr>
        <w:pStyle w:val="StatBlockBasicData"/>
      </w:pPr>
      <w:r w:rsidRPr="00082A44">
        <w:rPr>
          <w:lang w:val="uk-UA" w:eastAsia="zh-CN"/>
        </w:rPr>
        <w:t>Pack Tactics. The thug has advantage on an attack roll against a creature if at least one of the thug's allies is within 5 feet of the creature and the ally isn't incapacitated.</w:t>
      </w:r>
    </w:p>
    <w:p w14:paraId="690B1206" w14:textId="77777777" w:rsidR="009C5F28" w:rsidRDefault="009C5F28" w:rsidP="00082A44">
      <w:pPr>
        <w:pStyle w:val="StatBlockBasicActionsHeaderVariant3"/>
      </w:pPr>
      <w:r w:rsidRPr="00082A44">
        <w:rPr>
          <w:lang w:val="uk-UA"/>
        </w:rPr>
        <w:t>ACTIONS</w:t>
      </w:r>
    </w:p>
    <w:p w14:paraId="68BF6212" w14:textId="77777777" w:rsidR="009C5F28" w:rsidRDefault="009C5F28" w:rsidP="009C5F28">
      <w:r>
        <w:t>Multiattack. The thug makes two melee attacks.</w:t>
      </w:r>
    </w:p>
    <w:p w14:paraId="112229FA" w14:textId="77777777" w:rsidR="009C5F28" w:rsidRDefault="009C5F28" w:rsidP="009C5F28">
      <w:r>
        <w:t>Battleaxe. Melee Weapon Attack: +4 to hit, reach 5 ft., one creature. Hit: 6 (1d8 + 2) slashing damage.</w:t>
      </w:r>
    </w:p>
    <w:p w14:paraId="66B122B3" w14:textId="77777777" w:rsidR="009C5F28" w:rsidRDefault="009C5F28" w:rsidP="009C5F28">
      <w:r>
        <w:t>Heavy Crossbow. Ranged Weapon Attack: +2 to hit, range 100/400 ft., one target. Hit: 5 (1d10) piercing damage.</w:t>
      </w:r>
    </w:p>
    <w:p w14:paraId="6DF6D35A" w14:textId="200A494F" w:rsidR="002E0733" w:rsidRDefault="009C5F28" w:rsidP="009C5F28">
      <w:r>
        <w:t>Dagger. Melee or Ranged Weapon Attack: +4 to hit, reach 5 ft. or range 20/60 ft., one target. Hit: 4 (1d4+2) piercing damage. | 3 daggers</w:t>
      </w:r>
    </w:p>
    <w:p w14:paraId="45AB1B9D" w14:textId="77777777" w:rsidR="00CF10DB" w:rsidRDefault="00CF10DB" w:rsidP="009C5F28"/>
    <w:p w14:paraId="3589878B" w14:textId="0A18A176" w:rsidR="00890810" w:rsidRDefault="00890810" w:rsidP="00082A44">
      <w:pPr>
        <w:pStyle w:val="StatBlockBasicTitleVariant"/>
      </w:pPr>
      <w:r w:rsidRPr="00082A44">
        <w:rPr>
          <w:lang w:val="uk-UA" w:eastAsia="zh-CN"/>
        </w:rPr>
        <w:t>Hunter</w:t>
      </w:r>
    </w:p>
    <w:p w14:paraId="7821B61C" w14:textId="77777777" w:rsidR="00890810" w:rsidRDefault="00890810" w:rsidP="00082A44">
      <w:pPr>
        <w:pStyle w:val="StatBlockBasicMetadata"/>
      </w:pPr>
      <w:r w:rsidRPr="00082A44">
        <w:rPr>
          <w:lang w:val="uk-UA" w:eastAsia="zh-CN"/>
        </w:rPr>
        <w:t>Medium</w:t>
      </w:r>
      <w:r>
        <w:t xml:space="preserve"> humanoid (any race), any non-lawful alignment</w:t>
      </w:r>
    </w:p>
    <w:p w14:paraId="40544F7A" w14:textId="77777777" w:rsidR="00890810" w:rsidRDefault="00890810" w:rsidP="00890810">
      <w:r>
        <w:t>Armor Class:</w:t>
      </w:r>
      <w:r>
        <w:tab/>
        <w:t>12</w:t>
      </w:r>
      <w:r>
        <w:tab/>
        <w:t>(fur capes)</w:t>
      </w:r>
    </w:p>
    <w:p w14:paraId="7D79C62C" w14:textId="77777777" w:rsidR="00890810" w:rsidRDefault="00890810" w:rsidP="00890810">
      <w:r>
        <w:t>Hit Points</w:t>
      </w:r>
      <w:r>
        <w:tab/>
        <w:t>11 (2d8 + 2) max 18</w:t>
      </w:r>
    </w:p>
    <w:p w14:paraId="43B4716F" w14:textId="77777777" w:rsidR="00890810" w:rsidRDefault="00890810" w:rsidP="00890810">
      <w:r>
        <w:t>Speed:</w:t>
      </w:r>
      <w:r>
        <w:tab/>
        <w:t>30 f</w:t>
      </w:r>
    </w:p>
    <w:p w14:paraId="7C707514" w14:textId="77777777" w:rsidR="00890810" w:rsidRDefault="00890810" w:rsidP="00890810">
      <w:r>
        <w:t>STR</w:t>
      </w:r>
      <w:r>
        <w:tab/>
        <w:t>DEX</w:t>
      </w:r>
      <w:r>
        <w:tab/>
        <w:t>CON</w:t>
      </w:r>
      <w:r>
        <w:tab/>
        <w:t>INT</w:t>
      </w:r>
      <w:r>
        <w:tab/>
        <w:t>WIS</w:t>
      </w:r>
    </w:p>
    <w:p w14:paraId="01488498" w14:textId="77777777" w:rsidR="00890810" w:rsidRDefault="00890810" w:rsidP="00890810">
      <w:r>
        <w:t>11(0)</w:t>
      </w:r>
      <w:r>
        <w:tab/>
        <w:t>12(+1)</w:t>
      </w:r>
      <w:r>
        <w:tab/>
        <w:t>12(+1)</w:t>
      </w:r>
      <w:r>
        <w:tab/>
        <w:t>10(0)</w:t>
      </w:r>
      <w:r>
        <w:tab/>
        <w:t>10(0)</w:t>
      </w:r>
    </w:p>
    <w:p w14:paraId="5613664D" w14:textId="77777777" w:rsidR="00890810" w:rsidRDefault="00890810" w:rsidP="00890810">
      <w:r>
        <w:t>Skills</w:t>
      </w:r>
      <w:r>
        <w:tab/>
        <w:t>Stealth +3, Perception +2, Survival +2</w:t>
      </w:r>
    </w:p>
    <w:p w14:paraId="414882D2" w14:textId="77777777" w:rsidR="00890810" w:rsidRDefault="00890810" w:rsidP="00890810">
      <w:r>
        <w:t>Senses</w:t>
      </w:r>
      <w:r>
        <w:tab/>
        <w:t>Passive Perception 12</w:t>
      </w:r>
    </w:p>
    <w:p w14:paraId="15CF9858" w14:textId="77777777" w:rsidR="00890810" w:rsidRDefault="00890810" w:rsidP="00890810">
      <w:r>
        <w:t>Languages</w:t>
      </w:r>
      <w:r>
        <w:tab/>
        <w:t>Any one language (usually Common)</w:t>
      </w:r>
    </w:p>
    <w:p w14:paraId="58142A94" w14:textId="77777777" w:rsidR="00890810" w:rsidRDefault="00890810" w:rsidP="00890810">
      <w:r>
        <w:t>Challenge</w:t>
      </w:r>
      <w:r>
        <w:tab/>
        <w:t>1/8 (25 XP)</w:t>
      </w:r>
    </w:p>
    <w:p w14:paraId="18B25BF7" w14:textId="77777777" w:rsidR="00890810" w:rsidRDefault="00890810" w:rsidP="00082A44">
      <w:pPr>
        <w:pStyle w:val="StatBlockBasicActionsHeaderVariant3"/>
      </w:pPr>
      <w:r>
        <w:t>ACTIONS</w:t>
      </w:r>
    </w:p>
    <w:p w14:paraId="0D7ED14D" w14:textId="77777777" w:rsidR="00890810" w:rsidRDefault="00890810" w:rsidP="00890810">
      <w:r>
        <w:t>Dagger. Melee Weapon Attack: +3 to hit, reach 5 ft., one target. Hit: 3 (1d4 + 1) piercing damage.</w:t>
      </w:r>
    </w:p>
    <w:p w14:paraId="55301DC9" w14:textId="77777777" w:rsidR="00890810" w:rsidRDefault="00890810" w:rsidP="00890810">
      <w:r>
        <w:t>Shortbow. Ranged Weapon Attack: +3 to hit, range 80 ft./320 ft., one target. Hit: 4 (1d6 + 1) piercing damage.</w:t>
      </w:r>
    </w:p>
    <w:p w14:paraId="31F3854E" w14:textId="77777777" w:rsidR="00890810" w:rsidRDefault="00890810" w:rsidP="00890810">
      <w:r>
        <w:t>Handaxe. Melee Weapon Attack: +3 to hit, reach 5 ft., one target. Hit: 3 (1d6) slashing damage.</w:t>
      </w:r>
    </w:p>
    <w:p w14:paraId="4767FC40" w14:textId="77777777" w:rsidR="002E0733" w:rsidRDefault="00890810" w:rsidP="00CF10DB">
      <w:r w:rsidRPr="00C8294C">
        <w:t>Spear. Melee or Ranged Weapon Attack: +2 to hit, reach 5 ft. or range 20/60 ft., one target. Hit: 3 (1d6) piercing damage, or 4 (1d8) piercing damage if used with two hands to make a melee attack.</w:t>
      </w:r>
    </w:p>
    <w:p w14:paraId="44AABA5A" w14:textId="77777777" w:rsidR="00082A44" w:rsidRDefault="00082A44">
      <w:pPr>
        <w:rPr>
          <w:rFonts w:asciiTheme="majorHAnsi" w:hAnsiTheme="majorHAnsi"/>
          <w:b/>
          <w:bCs w:val="0"/>
          <w:smallCaps/>
          <w:color w:val="4D0000"/>
          <w:sz w:val="30"/>
          <w:szCs w:val="30"/>
          <w:lang w:val="uk-UA" w:eastAsia="zh-CN"/>
        </w:rPr>
      </w:pPr>
      <w:r>
        <w:br w:type="page"/>
      </w:r>
    </w:p>
    <w:p w14:paraId="14F4C28D" w14:textId="74753CA8" w:rsidR="00082A44" w:rsidRPr="00082A44" w:rsidRDefault="00082A44" w:rsidP="00082A44">
      <w:pPr>
        <w:pStyle w:val="DocumentChapterTitleToC"/>
        <w:rPr>
          <w:lang w:val="ru-RU"/>
        </w:rPr>
      </w:pPr>
      <w:bookmarkStart w:id="270" w:name="_Toc70532971"/>
      <w:r>
        <w:rPr>
          <w:lang w:val="ru-RU"/>
        </w:rPr>
        <w:lastRenderedPageBreak/>
        <w:t>Волшебные предметы</w:t>
      </w:r>
      <w:bookmarkEnd w:id="270"/>
    </w:p>
    <w:p w14:paraId="7CEEFA03" w14:textId="64BBD55A" w:rsidR="005E25EC" w:rsidRPr="0006454D" w:rsidRDefault="005E25EC" w:rsidP="009403CB">
      <w:pPr>
        <w:pStyle w:val="Heading2ToC"/>
        <w:ind w:left="576"/>
      </w:pPr>
      <w:bookmarkStart w:id="271" w:name="_Toc70532972"/>
      <w:r w:rsidRPr="0006454D">
        <w:t>Сабля Оркорез</w:t>
      </w:r>
      <w:bookmarkEnd w:id="271"/>
    </w:p>
    <w:p w14:paraId="76FA4FDB" w14:textId="77777777" w:rsidR="005E25EC" w:rsidRPr="0006454D" w:rsidRDefault="005E25EC" w:rsidP="009403CB">
      <w:pPr>
        <w:ind w:left="576"/>
        <w:rPr>
          <w:lang w:val="ru-RU"/>
        </w:rPr>
      </w:pPr>
      <w:r w:rsidRPr="0006454D">
        <w:rPr>
          <w:lang w:val="ru-RU"/>
        </w:rPr>
        <w:t>Воинское оружие ближнего боя, уникальное</w:t>
      </w:r>
    </w:p>
    <w:p w14:paraId="7BD66DAE" w14:textId="77777777" w:rsidR="005E25EC" w:rsidRPr="0006454D" w:rsidRDefault="005E25EC" w:rsidP="009403CB">
      <w:pPr>
        <w:ind w:left="576"/>
        <w:rPr>
          <w:lang w:val="ru-RU"/>
        </w:rPr>
      </w:pPr>
      <w:r w:rsidRPr="0006454D">
        <w:rPr>
          <w:lang w:val="ru-RU"/>
        </w:rPr>
        <w:t>Эта древняя мифраловая сабля была выкована в кузницах Гонтлгрима сотни лет назад для одного из эльфийских рейнджеров из Высокого леса.</w:t>
      </w:r>
    </w:p>
    <w:p w14:paraId="6C3AA66B" w14:textId="77777777" w:rsidR="005E25EC" w:rsidRPr="0006454D" w:rsidRDefault="005E25EC" w:rsidP="009403CB">
      <w:pPr>
        <w:ind w:left="576"/>
        <w:rPr>
          <w:lang w:val="ru-RU"/>
        </w:rPr>
      </w:pPr>
      <w:r w:rsidRPr="0006454D">
        <w:rPr>
          <w:lang w:val="ru-RU"/>
        </w:rPr>
        <w:t>При произнесении ключевого слова, зашифрованного в вязи на клинке на Сильване «Близко ли враги» сабля светится тусклым светом, если в радиусе 150 футов есть существа с орочьей кровью.</w:t>
      </w:r>
    </w:p>
    <w:p w14:paraId="1B90D8C9" w14:textId="210F3A9A" w:rsidR="005E25EC" w:rsidRPr="0006454D" w:rsidRDefault="005E25EC" w:rsidP="009403CB">
      <w:pPr>
        <w:ind w:left="576"/>
        <w:rPr>
          <w:lang w:val="ru-RU"/>
        </w:rPr>
      </w:pPr>
      <w:r w:rsidRPr="0006454D">
        <w:rPr>
          <w:lang w:val="ru-RU"/>
        </w:rPr>
        <w:t>Вы получаете бонус +1 к попаданию и урону с использованием этого оружия. Также при попадании в ближнем бою, по существу, с орочьей кровью это существо получит дополнительный урон 1к6. Если эта атака также наносит Скрытую атаку, то дополнительный урон увеличивается до 2к6.</w:t>
      </w:r>
    </w:p>
    <w:p w14:paraId="67027500" w14:textId="17D792F7" w:rsidR="009237E1" w:rsidRDefault="009237E1">
      <w:pPr>
        <w:rPr>
          <w:rFonts w:asciiTheme="majorHAnsi" w:hAnsiTheme="majorHAnsi"/>
          <w:b/>
          <w:smallCaps/>
          <w:color w:val="4D0000"/>
          <w:sz w:val="48"/>
          <w:szCs w:val="40"/>
          <w:lang w:val="uk-UA" w:eastAsia="zh-CN"/>
        </w:rPr>
      </w:pPr>
      <w:r w:rsidRPr="0006454D">
        <w:rPr>
          <w:lang w:val="ru-RU"/>
        </w:rPr>
        <w:br w:type="page"/>
      </w:r>
    </w:p>
    <w:p w14:paraId="7264CBCD" w14:textId="3F855676" w:rsidR="002E0733" w:rsidRPr="00147EF4" w:rsidRDefault="00147EF4" w:rsidP="00E61588">
      <w:pPr>
        <w:pStyle w:val="DocumentChapterTitleToC"/>
        <w:rPr>
          <w:lang w:val="ru-RU"/>
        </w:rPr>
      </w:pPr>
      <w:bookmarkStart w:id="272" w:name="_Toc70532973"/>
      <w:r>
        <w:rPr>
          <w:lang w:val="ru-RU"/>
        </w:rPr>
        <w:lastRenderedPageBreak/>
        <w:t>Ссылки и источники</w:t>
      </w:r>
      <w:bookmarkEnd w:id="272"/>
    </w:p>
    <w:p w14:paraId="145D4F1A" w14:textId="77777777" w:rsidR="004E0AE9" w:rsidRPr="004E0AE9" w:rsidRDefault="009237E1" w:rsidP="00FF0960">
      <w:pPr>
        <w:pStyle w:val="BasicTextParagraph2"/>
        <w:numPr>
          <w:ilvl w:val="0"/>
          <w:numId w:val="18"/>
        </w:numPr>
      </w:pPr>
      <w:r w:rsidRPr="004E0AE9">
        <w:t>S</w:t>
      </w:r>
      <w:r w:rsidR="00D704B5" w:rsidRPr="004E0AE9">
        <w:t>ilver marches, 3ed supplement</w:t>
      </w:r>
    </w:p>
    <w:p w14:paraId="0433327E" w14:textId="5B3F7C2A" w:rsidR="004E0AE9" w:rsidRPr="004E0AE9" w:rsidRDefault="004E0AE9" w:rsidP="00FF0960">
      <w:pPr>
        <w:pStyle w:val="BasicTextParagraph2"/>
        <w:numPr>
          <w:ilvl w:val="0"/>
          <w:numId w:val="18"/>
        </w:numPr>
      </w:pPr>
      <w:r>
        <w:t>Storm King Thunder</w:t>
      </w:r>
    </w:p>
    <w:p w14:paraId="2D8B4913" w14:textId="7A5519D7" w:rsidR="004E0AE9" w:rsidRPr="004E0AE9" w:rsidRDefault="004E0AE9" w:rsidP="00FF0960">
      <w:pPr>
        <w:pStyle w:val="BasicTextParagraph2"/>
        <w:numPr>
          <w:ilvl w:val="0"/>
          <w:numId w:val="18"/>
        </w:numPr>
      </w:pPr>
      <w:r>
        <w:t>Tomb of Annihilation</w:t>
      </w:r>
    </w:p>
    <w:p w14:paraId="2DCD56E6" w14:textId="2E55A804" w:rsidR="004E0AE9" w:rsidRPr="00AB7394" w:rsidRDefault="004E0AE9" w:rsidP="00FF0960">
      <w:pPr>
        <w:pStyle w:val="BasicTextParagraph2"/>
        <w:numPr>
          <w:ilvl w:val="0"/>
          <w:numId w:val="18"/>
        </w:numPr>
        <w:rPr>
          <w:lang w:val="en-US"/>
        </w:rPr>
      </w:pPr>
      <w:r w:rsidRPr="00AB7394">
        <w:rPr>
          <w:lang w:val="en-US"/>
        </w:rPr>
        <w:t>Icewind Dale: Rime of the Frostmaiden</w:t>
      </w:r>
    </w:p>
    <w:p w14:paraId="3760C69B" w14:textId="209EB930" w:rsidR="007B6CF6" w:rsidRPr="006170BF" w:rsidRDefault="0006454D" w:rsidP="00FF0960">
      <w:pPr>
        <w:pStyle w:val="BasicTextParagraph2"/>
        <w:numPr>
          <w:ilvl w:val="0"/>
          <w:numId w:val="18"/>
        </w:numPr>
      </w:pPr>
      <w:r>
        <w:t>Excel Supplement</w:t>
      </w:r>
      <w:r w:rsidR="006170BF" w:rsidRPr="004E0AE9">
        <w:rPr>
          <w:lang w:val="uk-UA"/>
        </w:rPr>
        <w:t xml:space="preserve"> </w:t>
      </w:r>
      <w:hyperlink r:id="rId57" w:history="1">
        <w:r w:rsidR="007B6CF6" w:rsidRPr="006170BF">
          <w:rPr>
            <w:rStyle w:val="ad"/>
          </w:rPr>
          <w:t>DEADLY MARCHES</w:t>
        </w:r>
      </w:hyperlink>
      <w:r w:rsidR="007B6CF6" w:rsidRPr="006170BF">
        <w:t xml:space="preserve"> </w:t>
      </w:r>
    </w:p>
    <w:p w14:paraId="535EFB1C" w14:textId="02264F45" w:rsidR="0006454D" w:rsidRPr="0006454D" w:rsidRDefault="00931194" w:rsidP="00FF0960">
      <w:pPr>
        <w:pStyle w:val="BasicTextParagraph2"/>
        <w:numPr>
          <w:ilvl w:val="0"/>
          <w:numId w:val="18"/>
        </w:numPr>
        <w:rPr>
          <w:lang w:val="en-US"/>
        </w:rPr>
      </w:pPr>
      <w:hyperlink r:id="rId58" w:history="1">
        <w:r w:rsidR="0006454D" w:rsidRPr="006170BF">
          <w:rPr>
            <w:rStyle w:val="ad"/>
            <w:lang w:val="en-US"/>
          </w:rPr>
          <w:t>Worldographer map of Silver Marches</w:t>
        </w:r>
      </w:hyperlink>
      <w:r w:rsidR="00575F50">
        <w:rPr>
          <w:lang w:val="en-US"/>
        </w:rPr>
        <w:t xml:space="preserve"> </w:t>
      </w:r>
    </w:p>
    <w:p w14:paraId="2EEEA4DB" w14:textId="6BC44044" w:rsidR="00D704B5" w:rsidRPr="00F73FCC" w:rsidRDefault="00931194" w:rsidP="00FF0960">
      <w:pPr>
        <w:pStyle w:val="BasicTextParagraph2"/>
        <w:numPr>
          <w:ilvl w:val="0"/>
          <w:numId w:val="18"/>
        </w:numPr>
      </w:pPr>
      <w:hyperlink r:id="rId59" w:history="1">
        <w:r w:rsidR="00F73FCC" w:rsidRPr="00F17824">
          <w:rPr>
            <w:rStyle w:val="ad"/>
            <w:lang w:val="en-US"/>
          </w:rPr>
          <w:t xml:space="preserve">Silver Marches </w:t>
        </w:r>
        <w:r w:rsidR="00F73FCC" w:rsidRPr="00F17824">
          <w:rPr>
            <w:rStyle w:val="ad"/>
          </w:rPr>
          <w:t xml:space="preserve">на </w:t>
        </w:r>
        <w:r w:rsidR="00F73FCC" w:rsidRPr="00F17824">
          <w:rPr>
            <w:rStyle w:val="ad"/>
            <w:lang w:val="en-US"/>
          </w:rPr>
          <w:t>WorldAnvil</w:t>
        </w:r>
      </w:hyperlink>
    </w:p>
    <w:p w14:paraId="0D2E942B" w14:textId="0312EEC6" w:rsidR="00F73FCC" w:rsidRPr="00F73FCC" w:rsidRDefault="00931194" w:rsidP="00FF0960">
      <w:pPr>
        <w:pStyle w:val="BasicTextParagraph2"/>
        <w:numPr>
          <w:ilvl w:val="0"/>
          <w:numId w:val="18"/>
        </w:numPr>
      </w:pPr>
      <w:hyperlink r:id="rId60" w:history="1">
        <w:r w:rsidR="00F73FCC" w:rsidRPr="00863B23">
          <w:rPr>
            <w:rStyle w:val="ad"/>
            <w:lang w:val="en-US"/>
          </w:rPr>
          <w:t xml:space="preserve">Deadsnows </w:t>
        </w:r>
        <w:r w:rsidR="00F73FCC" w:rsidRPr="00863B23">
          <w:rPr>
            <w:rStyle w:val="ad"/>
          </w:rPr>
          <w:t xml:space="preserve">на </w:t>
        </w:r>
        <w:r w:rsidR="00F73FCC" w:rsidRPr="00863B23">
          <w:rPr>
            <w:rStyle w:val="ad"/>
            <w:lang w:val="en-US"/>
          </w:rPr>
          <w:t>WorldAnvil</w:t>
        </w:r>
      </w:hyperlink>
    </w:p>
    <w:p w14:paraId="5F286E2A" w14:textId="0A33EABF" w:rsidR="006170BF" w:rsidRPr="006170BF" w:rsidRDefault="00931194" w:rsidP="00FF0960">
      <w:pPr>
        <w:pStyle w:val="BasicTextParagraph2"/>
        <w:numPr>
          <w:ilvl w:val="0"/>
          <w:numId w:val="18"/>
        </w:numPr>
      </w:pPr>
      <w:hyperlink r:id="rId61" w:history="1">
        <w:r w:rsidR="00DD2DED" w:rsidRPr="005A0CA8">
          <w:rPr>
            <w:rStyle w:val="ad"/>
            <w:lang w:val="en-US"/>
          </w:rPr>
          <w:t xml:space="preserve">Silver Marches </w:t>
        </w:r>
        <w:r w:rsidR="00DD2DED" w:rsidRPr="005A0CA8">
          <w:rPr>
            <w:rStyle w:val="ad"/>
          </w:rPr>
          <w:t xml:space="preserve">на </w:t>
        </w:r>
        <w:r w:rsidR="00DD2DED" w:rsidRPr="005A0CA8">
          <w:rPr>
            <w:rStyle w:val="ad"/>
            <w:lang w:val="en-US"/>
          </w:rPr>
          <w:t>TRELLO</w:t>
        </w:r>
      </w:hyperlink>
    </w:p>
    <w:p w14:paraId="4E746328" w14:textId="3901991B" w:rsidR="002E0733" w:rsidRDefault="00931194" w:rsidP="00FF0960">
      <w:pPr>
        <w:pStyle w:val="BasicTextParagraph2"/>
        <w:numPr>
          <w:ilvl w:val="0"/>
          <w:numId w:val="18"/>
        </w:numPr>
      </w:pPr>
      <w:hyperlink r:id="rId62" w:history="1">
        <w:r w:rsidR="00475645" w:rsidRPr="00040566">
          <w:rPr>
            <w:rStyle w:val="ad"/>
          </w:rPr>
          <w:t xml:space="preserve">Перевод </w:t>
        </w:r>
        <w:r w:rsidR="00475645" w:rsidRPr="006170BF">
          <w:rPr>
            <w:rStyle w:val="ad"/>
            <w:lang w:val="en-US"/>
          </w:rPr>
          <w:t>SRD</w:t>
        </w:r>
        <w:r w:rsidR="00475645" w:rsidRPr="00040566">
          <w:rPr>
            <w:rStyle w:val="ad"/>
          </w:rPr>
          <w:t xml:space="preserve"> 5.1 от Киборгов и Чародеев</w:t>
        </w:r>
      </w:hyperlink>
      <w:r w:rsidR="00040566">
        <w:t>м</w:t>
      </w:r>
    </w:p>
    <w:p w14:paraId="0D5B642C" w14:textId="6A29BF45" w:rsidR="00294797" w:rsidRPr="00AB7394" w:rsidRDefault="00294797" w:rsidP="00FF0960">
      <w:pPr>
        <w:pStyle w:val="BasicTextParagraph2"/>
        <w:numPr>
          <w:ilvl w:val="0"/>
          <w:numId w:val="18"/>
        </w:numPr>
        <w:rPr>
          <w:lang w:val="en-US"/>
        </w:rPr>
      </w:pPr>
      <w:r w:rsidRPr="00AB7394">
        <w:rPr>
          <w:lang w:val="en-US"/>
        </w:rPr>
        <w:t>Hexcrawling</w:t>
      </w:r>
      <w:r w:rsidR="00EE1040">
        <w:rPr>
          <w:lang w:val="uk-UA"/>
        </w:rPr>
        <w:t>:</w:t>
      </w:r>
      <w:r w:rsidRPr="00294797">
        <w:rPr>
          <w:lang w:val="uk-UA"/>
        </w:rPr>
        <w:t xml:space="preserve"> </w:t>
      </w:r>
      <w:r w:rsidRPr="00AB7394">
        <w:rPr>
          <w:lang w:val="en-US"/>
        </w:rPr>
        <w:t>Wilderness Exploration &amp; Random Encounters</w:t>
      </w:r>
      <w:r w:rsidR="00EE1040">
        <w:rPr>
          <w:lang w:val="uk-UA"/>
        </w:rPr>
        <w:t xml:space="preserve"> </w:t>
      </w:r>
      <w:r w:rsidR="00EE1040" w:rsidRPr="00AB7394">
        <w:rPr>
          <w:lang w:val="en-US"/>
        </w:rPr>
        <w:t>on dmsguild</w:t>
      </w:r>
    </w:p>
    <w:p w14:paraId="5E9BA297" w14:textId="271B7E4B" w:rsidR="00B6057B" w:rsidRPr="00AB7394" w:rsidRDefault="00B6057B" w:rsidP="00FF0960">
      <w:pPr>
        <w:pStyle w:val="BasicTextParagraph2"/>
        <w:numPr>
          <w:ilvl w:val="0"/>
          <w:numId w:val="18"/>
        </w:numPr>
        <w:rPr>
          <w:lang w:val="en-US"/>
        </w:rPr>
      </w:pPr>
      <w:r w:rsidRPr="00AB7394">
        <w:rPr>
          <w:lang w:val="en-US"/>
        </w:rPr>
        <w:t>Izirion’s enchiridion of the West Marches</w:t>
      </w:r>
    </w:p>
    <w:p w14:paraId="64C8B8BE" w14:textId="19A8207C" w:rsidR="004E0AE9" w:rsidRDefault="004E0AE9" w:rsidP="00FF0960">
      <w:pPr>
        <w:pStyle w:val="BasicTextParagraph2"/>
        <w:numPr>
          <w:ilvl w:val="0"/>
          <w:numId w:val="18"/>
        </w:numPr>
      </w:pPr>
      <w:r>
        <w:t>Player’s Handbook, 5ed</w:t>
      </w:r>
    </w:p>
    <w:p w14:paraId="0934ED8B" w14:textId="3CE8593E" w:rsidR="004E0AE9" w:rsidRDefault="004E0AE9" w:rsidP="00FF0960">
      <w:pPr>
        <w:pStyle w:val="BasicTextParagraph2"/>
        <w:numPr>
          <w:ilvl w:val="0"/>
          <w:numId w:val="18"/>
        </w:numPr>
      </w:pPr>
      <w:r>
        <w:t>Dungeon Master Guide, 5ed</w:t>
      </w:r>
    </w:p>
    <w:p w14:paraId="38B478C4" w14:textId="2B9CB939" w:rsidR="00147EF4" w:rsidRPr="00AB7394" w:rsidRDefault="00147EF4" w:rsidP="00FF0960">
      <w:pPr>
        <w:pStyle w:val="BasicTextParagraph2"/>
        <w:numPr>
          <w:ilvl w:val="0"/>
          <w:numId w:val="18"/>
        </w:numPr>
        <w:rPr>
          <w:lang w:val="en-US"/>
        </w:rPr>
      </w:pPr>
      <w:r w:rsidRPr="00AB7394">
        <w:rPr>
          <w:lang w:val="en-US"/>
        </w:rPr>
        <w:t>Justin Alexander about Hexcrawls | On Russian</w:t>
      </w:r>
    </w:p>
    <w:p w14:paraId="267DFC22" w14:textId="77777777" w:rsidR="00E7100D" w:rsidRPr="00E7100D" w:rsidRDefault="00931194" w:rsidP="00FF0960">
      <w:pPr>
        <w:pStyle w:val="BasicTextParagraph2"/>
        <w:numPr>
          <w:ilvl w:val="0"/>
          <w:numId w:val="18"/>
        </w:numPr>
        <w:rPr>
          <w:lang w:val="en-US"/>
        </w:rPr>
      </w:pPr>
      <w:hyperlink r:id="rId63" w:history="1">
        <w:r w:rsidR="00E7100D" w:rsidRPr="00E7100D">
          <w:rPr>
            <w:lang w:val="en-US"/>
          </w:rPr>
          <w:t>The Comprehensive Equipment Manual</w:t>
        </w:r>
      </w:hyperlink>
      <w:r w:rsidR="00E7100D" w:rsidRPr="00E7100D">
        <w:rPr>
          <w:lang w:val="en-US"/>
        </w:rPr>
        <w:t xml:space="preserve"> </w:t>
      </w:r>
    </w:p>
    <w:p w14:paraId="4A3E6B3C" w14:textId="77777777" w:rsidR="00E7100D" w:rsidRPr="00AB7394" w:rsidRDefault="00931194" w:rsidP="00FF0960">
      <w:pPr>
        <w:pStyle w:val="BasicTextParagraph2"/>
        <w:numPr>
          <w:ilvl w:val="0"/>
          <w:numId w:val="18"/>
        </w:numPr>
        <w:rPr>
          <w:lang w:val="en-US"/>
        </w:rPr>
      </w:pPr>
      <w:hyperlink r:id="rId64" w:history="1">
        <w:r w:rsidR="00E7100D" w:rsidRPr="00AB7394">
          <w:rPr>
            <w:lang w:val="en-US"/>
          </w:rPr>
          <w:t>Comprehensive Equipment Manual revised ver 3 -</w:t>
        </w:r>
      </w:hyperlink>
      <w:r w:rsidR="00E7100D" w:rsidRPr="00AB7394">
        <w:rPr>
          <w:lang w:val="en-US"/>
        </w:rPr>
        <w:t xml:space="preserve"> </w:t>
      </w:r>
    </w:p>
    <w:p w14:paraId="57A4B031" w14:textId="77777777" w:rsidR="00E7100D" w:rsidRPr="00E7100D" w:rsidRDefault="00931194" w:rsidP="00FF0960">
      <w:pPr>
        <w:pStyle w:val="BasicTextParagraph2"/>
        <w:numPr>
          <w:ilvl w:val="0"/>
          <w:numId w:val="18"/>
        </w:numPr>
        <w:rPr>
          <w:lang w:val="en-US"/>
        </w:rPr>
      </w:pPr>
      <w:hyperlink r:id="rId65" w:history="1">
        <w:r w:rsidR="00E7100D" w:rsidRPr="00E7100D">
          <w:rPr>
            <w:lang w:val="en-US"/>
          </w:rPr>
          <w:t>Expanded Special Feature Manual -</w:t>
        </w:r>
      </w:hyperlink>
      <w:r w:rsidR="00E7100D" w:rsidRPr="00E7100D">
        <w:rPr>
          <w:lang w:val="en-US"/>
        </w:rPr>
        <w:t xml:space="preserve"> </w:t>
      </w:r>
    </w:p>
    <w:p w14:paraId="64082802" w14:textId="77777777" w:rsidR="00E7100D" w:rsidRPr="00E7100D" w:rsidRDefault="00931194" w:rsidP="00FF0960">
      <w:pPr>
        <w:pStyle w:val="BasicTextParagraph2"/>
        <w:numPr>
          <w:ilvl w:val="0"/>
          <w:numId w:val="18"/>
        </w:numPr>
        <w:rPr>
          <w:lang w:val="en-US"/>
        </w:rPr>
      </w:pPr>
      <w:hyperlink r:id="rId66" w:history="1">
        <w:r w:rsidR="00E7100D" w:rsidRPr="00E7100D">
          <w:rPr>
            <w:lang w:val="en-US"/>
          </w:rPr>
          <w:t>Comprehensive Wealth Manual -</w:t>
        </w:r>
      </w:hyperlink>
      <w:r w:rsidR="00E7100D" w:rsidRPr="00E7100D">
        <w:rPr>
          <w:lang w:val="en-US"/>
        </w:rPr>
        <w:t xml:space="preserve"> </w:t>
      </w:r>
    </w:p>
    <w:p w14:paraId="27F3B742" w14:textId="77777777" w:rsidR="00E7100D" w:rsidRPr="00AB7394" w:rsidRDefault="00931194" w:rsidP="00FF0960">
      <w:pPr>
        <w:pStyle w:val="BasicTextParagraph2"/>
        <w:numPr>
          <w:ilvl w:val="0"/>
          <w:numId w:val="18"/>
        </w:numPr>
        <w:rPr>
          <w:lang w:val="en-US"/>
        </w:rPr>
      </w:pPr>
      <w:hyperlink r:id="rId67" w:history="1">
        <w:r w:rsidR="00E7100D" w:rsidRPr="00AB7394">
          <w:rPr>
            <w:lang w:val="en-US"/>
          </w:rPr>
          <w:t>101_Uncommon_Magic_Items_Defined_Refined_and_Usable</w:t>
        </w:r>
      </w:hyperlink>
      <w:r w:rsidR="00E7100D" w:rsidRPr="00AB7394">
        <w:rPr>
          <w:lang w:val="en-US"/>
        </w:rPr>
        <w:t xml:space="preserve"> </w:t>
      </w:r>
    </w:p>
    <w:p w14:paraId="4BCA3358" w14:textId="77777777" w:rsidR="00E7100D" w:rsidRPr="00AB7394" w:rsidRDefault="00931194" w:rsidP="00FF0960">
      <w:pPr>
        <w:pStyle w:val="BasicTextParagraph2"/>
        <w:numPr>
          <w:ilvl w:val="0"/>
          <w:numId w:val="18"/>
        </w:numPr>
        <w:rPr>
          <w:lang w:val="en-US"/>
        </w:rPr>
      </w:pPr>
      <w:hyperlink r:id="rId68" w:history="1">
        <w:r w:rsidR="00E7100D" w:rsidRPr="00AB7394">
          <w:rPr>
            <w:lang w:val="en-US"/>
          </w:rPr>
          <w:t>Fulvano's Guide to the Wilds</w:t>
        </w:r>
      </w:hyperlink>
      <w:r w:rsidR="00E7100D" w:rsidRPr="00AB7394">
        <w:rPr>
          <w:lang w:val="en-US"/>
        </w:rPr>
        <w:t xml:space="preserve"> | </w:t>
      </w:r>
      <w:hyperlink r:id="rId69" w:history="1">
        <w:r w:rsidR="00E7100D" w:rsidRPr="00AB7394">
          <w:rPr>
            <w:lang w:val="en-US"/>
          </w:rPr>
          <w:t>https://www.dmsguild.com/product/242214/Fulvanos-Guide-to-the-Wilds?affiliate_id=759617</w:t>
        </w:r>
      </w:hyperlink>
    </w:p>
    <w:p w14:paraId="2720A50A" w14:textId="77777777" w:rsidR="00E7100D" w:rsidRPr="00E7100D" w:rsidRDefault="00931194" w:rsidP="00FF0960">
      <w:pPr>
        <w:pStyle w:val="BasicTextParagraph2"/>
        <w:numPr>
          <w:ilvl w:val="0"/>
          <w:numId w:val="18"/>
        </w:numPr>
        <w:rPr>
          <w:lang w:val="en-US"/>
        </w:rPr>
      </w:pPr>
      <w:hyperlink r:id="rId70" w:history="1">
        <w:r w:rsidR="00E7100D" w:rsidRPr="00E7100D">
          <w:rPr>
            <w:lang w:val="en-US"/>
          </w:rPr>
          <w:t>Nerzugal's Dungeon Master Toolkit</w:t>
        </w:r>
      </w:hyperlink>
    </w:p>
    <w:p w14:paraId="2A6843F4" w14:textId="77777777" w:rsidR="00E7100D" w:rsidRPr="00E7100D" w:rsidRDefault="00931194" w:rsidP="00FF0960">
      <w:pPr>
        <w:pStyle w:val="BasicTextParagraph2"/>
        <w:numPr>
          <w:ilvl w:val="0"/>
          <w:numId w:val="18"/>
        </w:numPr>
        <w:rPr>
          <w:lang w:val="en-US"/>
        </w:rPr>
      </w:pPr>
      <w:hyperlink r:id="rId71" w:history="1">
        <w:r w:rsidR="00E7100D" w:rsidRPr="00E7100D">
          <w:rPr>
            <w:lang w:val="en-US"/>
          </w:rPr>
          <w:t>Nerzugal's Dungeon Master Toolkit 2</w:t>
        </w:r>
      </w:hyperlink>
    </w:p>
    <w:p w14:paraId="7D03C0E0" w14:textId="77777777" w:rsidR="00E7100D" w:rsidRPr="00E7100D" w:rsidRDefault="00931194" w:rsidP="00FF0960">
      <w:pPr>
        <w:pStyle w:val="BasicTextParagraph2"/>
        <w:numPr>
          <w:ilvl w:val="0"/>
          <w:numId w:val="18"/>
        </w:numPr>
        <w:rPr>
          <w:lang w:val="en-US"/>
        </w:rPr>
      </w:pPr>
      <w:hyperlink r:id="rId72" w:history="1">
        <w:r w:rsidR="00E7100D" w:rsidRPr="00E7100D">
          <w:rPr>
            <w:lang w:val="en-US"/>
          </w:rPr>
          <w:t>City and Wild</w:t>
        </w:r>
      </w:hyperlink>
    </w:p>
    <w:p w14:paraId="140B5E65" w14:textId="77777777" w:rsidR="00E7100D" w:rsidRPr="00E7100D" w:rsidRDefault="00931194" w:rsidP="00FF0960">
      <w:pPr>
        <w:pStyle w:val="BasicTextParagraph2"/>
        <w:numPr>
          <w:ilvl w:val="0"/>
          <w:numId w:val="18"/>
        </w:numPr>
        <w:rPr>
          <w:lang w:val="en-US"/>
        </w:rPr>
      </w:pPr>
      <w:hyperlink r:id="rId73" w:history="1">
        <w:r w:rsidR="00E7100D" w:rsidRPr="00E7100D">
          <w:rPr>
            <w:lang w:val="en-US"/>
          </w:rPr>
          <w:t>Hex-based Campaign Design</w:t>
        </w:r>
      </w:hyperlink>
    </w:p>
    <w:p w14:paraId="1330F67A" w14:textId="77777777" w:rsidR="00E7100D" w:rsidRPr="00AB7394" w:rsidRDefault="00931194" w:rsidP="00FF0960">
      <w:pPr>
        <w:pStyle w:val="BasicTextParagraph2"/>
        <w:numPr>
          <w:ilvl w:val="0"/>
          <w:numId w:val="18"/>
        </w:numPr>
        <w:rPr>
          <w:lang w:val="en-US"/>
        </w:rPr>
      </w:pPr>
      <w:hyperlink r:id="rId74" w:history="1">
        <w:r w:rsidR="00E7100D" w:rsidRPr="00AB7394">
          <w:rPr>
            <w:lang w:val="en-US"/>
          </w:rPr>
          <w:t>Alexandrian’s Hexcrawl</w:t>
        </w:r>
      </w:hyperlink>
      <w:r w:rsidR="00E7100D" w:rsidRPr="00AB7394">
        <w:rPr>
          <w:lang w:val="en-US"/>
        </w:rPr>
        <w:t xml:space="preserve"> </w:t>
      </w:r>
      <w:hyperlink r:id="rId75" w:history="1">
        <w:r w:rsidR="00E7100D" w:rsidRPr="00E7100D">
          <w:t>в</w:t>
        </w:r>
        <w:r w:rsidR="00E7100D" w:rsidRPr="00AB7394">
          <w:rPr>
            <w:lang w:val="en-US"/>
          </w:rPr>
          <w:t xml:space="preserve"> </w:t>
        </w:r>
        <w:r w:rsidR="00E7100D" w:rsidRPr="00E7100D">
          <w:t>переводе</w:t>
        </w:r>
        <w:r w:rsidR="00E7100D" w:rsidRPr="00AB7394">
          <w:rPr>
            <w:lang w:val="en-US"/>
          </w:rPr>
          <w:t xml:space="preserve"> </w:t>
        </w:r>
        <w:r w:rsidR="00E7100D" w:rsidRPr="00E7100D">
          <w:t>от</w:t>
        </w:r>
        <w:r w:rsidR="00E7100D" w:rsidRPr="00AB7394">
          <w:rPr>
            <w:lang w:val="en-US"/>
          </w:rPr>
          <w:t>pnprpg.ru</w:t>
        </w:r>
      </w:hyperlink>
      <w:r w:rsidR="00E7100D" w:rsidRPr="00AB7394">
        <w:rPr>
          <w:lang w:val="en-US"/>
        </w:rPr>
        <w:t xml:space="preserve">  / </w:t>
      </w:r>
      <w:hyperlink r:id="rId76" w:history="1">
        <w:r w:rsidR="00E7100D" w:rsidRPr="00AB7394">
          <w:rPr>
            <w:lang w:val="en-US"/>
          </w:rPr>
          <w:t>https://thealexandrian.net/wordpress/36844/roleplaying-games/hexcrawl-part-13-hexcrawl-cheat-sheets</w:t>
        </w:r>
      </w:hyperlink>
    </w:p>
    <w:p w14:paraId="586C591F" w14:textId="77777777" w:rsidR="00E7100D" w:rsidRPr="00E7100D" w:rsidRDefault="00931194" w:rsidP="00FF0960">
      <w:pPr>
        <w:pStyle w:val="BasicTextParagraph2"/>
        <w:numPr>
          <w:ilvl w:val="0"/>
          <w:numId w:val="18"/>
        </w:numPr>
        <w:rPr>
          <w:lang w:val="en-US"/>
        </w:rPr>
      </w:pPr>
      <w:hyperlink r:id="rId77" w:history="1">
        <w:r w:rsidR="00E7100D" w:rsidRPr="00E7100D">
          <w:rPr>
            <w:lang w:val="en-US"/>
          </w:rPr>
          <w:t>ВО СЛАВУ ШЕСТИМИЛЬНОГО ГЕКСА</w:t>
        </w:r>
      </w:hyperlink>
    </w:p>
    <w:p w14:paraId="4FA3D9F2" w14:textId="77777777" w:rsidR="00E7100D" w:rsidRPr="00AB7394" w:rsidRDefault="00931194" w:rsidP="00FF0960">
      <w:pPr>
        <w:pStyle w:val="BasicTextParagraph2"/>
        <w:numPr>
          <w:ilvl w:val="0"/>
          <w:numId w:val="18"/>
        </w:numPr>
        <w:rPr>
          <w:lang w:val="en-US"/>
        </w:rPr>
      </w:pPr>
      <w:hyperlink r:id="rId78" w:history="1">
        <w:r w:rsidR="00E7100D" w:rsidRPr="00AB7394">
          <w:rPr>
            <w:lang w:val="en-US"/>
          </w:rPr>
          <w:t>http://steamtunnel.blogspot.com/2009/12/in-praise-of-6-mile-hex.html</w:t>
        </w:r>
      </w:hyperlink>
    </w:p>
    <w:p w14:paraId="5BECF107" w14:textId="77777777" w:rsidR="00E7100D" w:rsidRPr="00AB7394" w:rsidRDefault="00931194" w:rsidP="00FF0960">
      <w:pPr>
        <w:pStyle w:val="BasicTextParagraph2"/>
        <w:numPr>
          <w:ilvl w:val="0"/>
          <w:numId w:val="18"/>
        </w:numPr>
        <w:rPr>
          <w:lang w:val="en-US"/>
        </w:rPr>
      </w:pPr>
      <w:hyperlink r:id="rId79" w:anchor="size-and-spacing" w:history="1">
        <w:r w:rsidR="00E7100D" w:rsidRPr="00AB7394">
          <w:rPr>
            <w:lang w:val="en-US"/>
          </w:rPr>
          <w:t>Hexagonal Grids from Red Blob Games</w:t>
        </w:r>
      </w:hyperlink>
      <w:r w:rsidR="00E7100D" w:rsidRPr="00AB7394">
        <w:rPr>
          <w:lang w:val="en-US"/>
        </w:rPr>
        <w:t xml:space="preserve"> </w:t>
      </w:r>
    </w:p>
    <w:p w14:paraId="2BE78AC3" w14:textId="77777777" w:rsidR="00E7100D" w:rsidRPr="00AB7394" w:rsidRDefault="00931194" w:rsidP="00FF0960">
      <w:pPr>
        <w:pStyle w:val="BasicTextParagraph2"/>
        <w:numPr>
          <w:ilvl w:val="0"/>
          <w:numId w:val="18"/>
        </w:numPr>
        <w:rPr>
          <w:lang w:val="en-US"/>
        </w:rPr>
      </w:pPr>
      <w:hyperlink r:id="rId80" w:history="1">
        <w:r w:rsidR="00E7100D" w:rsidRPr="00AB7394">
          <w:rPr>
            <w:lang w:val="en-US"/>
          </w:rPr>
          <w:t>https://stirgessuck.wordpress.com/2009/12/03/searching-a-hex/</w:t>
        </w:r>
      </w:hyperlink>
    </w:p>
    <w:p w14:paraId="6CC31FEC" w14:textId="77777777" w:rsidR="00E7100D" w:rsidRPr="00E7100D" w:rsidRDefault="00E7100D" w:rsidP="00FF0960">
      <w:pPr>
        <w:pStyle w:val="BasicTextParagraph2"/>
        <w:numPr>
          <w:ilvl w:val="0"/>
          <w:numId w:val="18"/>
        </w:numPr>
      </w:pPr>
      <w:r w:rsidRPr="00E7100D">
        <w:t>ChicagoWiz's RPG Blog</w:t>
      </w:r>
    </w:p>
    <w:p w14:paraId="14AC8CB6" w14:textId="77777777" w:rsidR="00E7100D" w:rsidRPr="00E7100D" w:rsidRDefault="00E7100D" w:rsidP="00FF0960">
      <w:pPr>
        <w:pStyle w:val="BasicTextParagraph2"/>
        <w:numPr>
          <w:ilvl w:val="0"/>
          <w:numId w:val="18"/>
        </w:numPr>
      </w:pPr>
      <w:r w:rsidRPr="00E7100D">
        <w:t xml:space="preserve">100 интересных съедобных растений от </w:t>
      </w:r>
      <w:hyperlink r:id="rId81" w:history="1">
        <w:r w:rsidRPr="00E7100D">
          <w:rPr>
            <w:lang w:val="en-US"/>
          </w:rPr>
          <w:t>http</w:t>
        </w:r>
        <w:r w:rsidRPr="00E7100D">
          <w:t>://</w:t>
        </w:r>
        <w:r w:rsidRPr="00E7100D">
          <w:rPr>
            <w:lang w:val="en-US"/>
          </w:rPr>
          <w:t>briarlantern</w:t>
        </w:r>
        <w:r w:rsidRPr="00E7100D">
          <w:t>.</w:t>
        </w:r>
        <w:r w:rsidRPr="00E7100D">
          <w:rPr>
            <w:lang w:val="en-US"/>
          </w:rPr>
          <w:t>com</w:t>
        </w:r>
        <w:r w:rsidRPr="00E7100D">
          <w:t>/</w:t>
        </w:r>
      </w:hyperlink>
    </w:p>
    <w:p w14:paraId="367A8BAF" w14:textId="77777777" w:rsidR="00147EF4" w:rsidRPr="00E7100D" w:rsidRDefault="00147EF4" w:rsidP="00FF0960">
      <w:pPr>
        <w:pStyle w:val="BasicTextParagraph2"/>
        <w:numPr>
          <w:ilvl w:val="0"/>
          <w:numId w:val="18"/>
        </w:numPr>
      </w:pPr>
    </w:p>
    <w:p w14:paraId="3E5F1365" w14:textId="77777777" w:rsidR="004E0AE9" w:rsidRPr="00E7100D" w:rsidRDefault="004E0AE9" w:rsidP="00FF0960">
      <w:pPr>
        <w:pStyle w:val="BasicTextParagraph2"/>
      </w:pPr>
    </w:p>
    <w:p w14:paraId="224F39DB" w14:textId="192C2AD8" w:rsidR="00D704B5" w:rsidRPr="00E7100D" w:rsidRDefault="00D704B5">
      <w:pPr>
        <w:rPr>
          <w:bCs w:val="0"/>
          <w:lang w:val="ru-RU" w:eastAsia="zh-CN"/>
        </w:rPr>
      </w:pPr>
      <w:r w:rsidRPr="00E7100D">
        <w:rPr>
          <w:lang w:val="ru-RU" w:eastAsia="zh-CN"/>
        </w:rPr>
        <w:br w:type="page"/>
      </w:r>
    </w:p>
    <w:p w14:paraId="67923A3B" w14:textId="77777777" w:rsidR="002E0733" w:rsidRPr="00931194" w:rsidRDefault="00D704B5" w:rsidP="00D704B5">
      <w:pPr>
        <w:pStyle w:val="Heading1ToC"/>
      </w:pPr>
      <w:bookmarkStart w:id="273" w:name="_Toc70532974"/>
      <w:r>
        <w:rPr>
          <w:lang w:val="ru-RU"/>
        </w:rPr>
        <w:lastRenderedPageBreak/>
        <w:t>Правовая</w:t>
      </w:r>
      <w:r w:rsidRPr="00931194">
        <w:t xml:space="preserve"> </w:t>
      </w:r>
      <w:r>
        <w:rPr>
          <w:lang w:val="ru-RU"/>
        </w:rPr>
        <w:t>информация</w:t>
      </w:r>
      <w:bookmarkEnd w:id="273"/>
    </w:p>
    <w:p w14:paraId="64E826C1" w14:textId="4B051E42" w:rsidR="002E0733" w:rsidRDefault="00D704B5" w:rsidP="006170BF">
      <w:pPr>
        <w:pStyle w:val="Heading2ToC"/>
      </w:pPr>
      <w:bookmarkStart w:id="274" w:name="_Toc70532975"/>
      <w:r>
        <w:t>Лицензия OGL</w:t>
      </w:r>
      <w:bookmarkEnd w:id="274"/>
    </w:p>
    <w:p w14:paraId="64AFA330"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OPEN GAME LICENSE Version 1.0a</w:t>
      </w:r>
    </w:p>
    <w:p w14:paraId="4114572F"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The following text is the property of Wizards of the Coast, Inc. and is Copyright 2000 Wizards of the Coast, Inc ("Wizards"). All Rights Reserved.</w:t>
      </w:r>
    </w:p>
    <w:p w14:paraId="44616B62"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 Definitions: (a)"Contributors" means the copyright and/or trademark owners who have contributed Open Game Content; (b)"Derivative Material" means copyrighted material including derivative works and translations (including into other computer languages), potation, modification, correction, addition, extension, upgrade, improvement, compilation, abridgment or other form in which an existing work may be recast, transformed or adapted; (c) "Distribute" means to reproduce, license, rent, lease, sell, broadcast, publicly display, transmit or otherwise distribute; (d)"Open Game Content" means the game mechanic and includes the methods, procedures, processes and routines to the extent such content does not embody the Product Identity and is an enhancement over the prior art and any additional content clearly identified as Open Game Content by the Contributor, and means any work covered by this License, including translations and derivative works under copyright law, but specifically excludes Product Identity. (e) "Product Identity" means product and product line names, logos and identifying marks including trade dress; artifacts; creatures characters; stories, storylines, plots, thematic elements, dialogue, incidents, language, artwork, symbols, designs, depictions, likenesses, formats, poses, concepts, themes and graphic, photographic and other visual or audio representations; names and descriptions of characters, spells, enchantments, personalities, teams, personas, likenesses and special abilities; places, locations, environments, creatures, equipment, magical or supernatural abilities or effects, logos, symbols, or graphic designs; and any other trademark or registered trademark clearly identified as Product identity by the owner of the Product Identity, and which specifically excludes the Open Game Content; (f) "Trademark" means the logos, names, mark, sign, motto, designs that are used by a Contributor to identify itself or its products or the associated products contributed to the Open Game License by the Contributor (g) "Use", "Used" or "Using" means to use, Distribute, copy, edit, format, modify, translate and otherwise create Derivative Material of Open Game Content. (h) "You" or "Your" means the licensee in terms of this agreement.</w:t>
      </w:r>
    </w:p>
    <w:p w14:paraId="6861691D"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2. The License: This License applies to any Open Game Content that contains a notice indicating that the Open Game Content may only be Used under and in terms of this License. You must affix such a notice to any Open Game Content that you Use. No terms may be added to or subtracted from this License except as described by the License itself. No other terms or conditions may be applied to any Open Game Content distributed using this License.</w:t>
      </w:r>
    </w:p>
    <w:p w14:paraId="7C0A678E"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3.Offer and Acceptance: By Using the Open Game Content You indicate Your acceptance of the terms of this License.</w:t>
      </w:r>
    </w:p>
    <w:p w14:paraId="3633B39D"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4. Grant and Consideration: In consideration for agreeing to use this License, the Contributors grant You a perpetual, worldwide, royalty-free, non-exclusive license with the exact terms of this License to Use, the Open Game Content.</w:t>
      </w:r>
    </w:p>
    <w:p w14:paraId="787E5FC7"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5.Representation of Authority to Contribute: If You are contributing original material as Open Game Content, You represent that Your Contributions are Your original creation and/or You have sufficient rights to grant the rights conveyed by this License.</w:t>
      </w:r>
    </w:p>
    <w:p w14:paraId="232D5C04"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6.Notice of License Copyright: You must update the COPYRIGHT NOTICE portion of this License to include the exact text of the COPYRIGHT NOTICE of any Open Game Content You are copying, modifying or distributing, and You must add the title, the copyright date, and the copyright holder's name to the COPYRIGHT NOTICE of any original Open Game Content you Distribute.</w:t>
      </w:r>
    </w:p>
    <w:p w14:paraId="1E2FCFB6"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7. Use of Product Identity: You agree not to Use any Product Identity, including as an indication as to compatibility, except as expressly licensed in another, independent Agreement with the owner of each element of that Product Identity. You agree not to indicate compatibility or co-adaptability with any Trademark or Registered Trademark in conjunction with a work containing Open Game Content except as expressly licensed in another, independent Agreement with the owner of such Trademark or Registered Trademark. The use of any Product Identity in Open Game Content does not constitute a challenge to the ownership of that Product Identity. The owner of any Product Identity used in Open Game Content shall retain all rights, title and interest in and to that Product Identity.</w:t>
      </w:r>
    </w:p>
    <w:p w14:paraId="2B402CD2"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8. Identification: If you distribute Open Game Content You must clearly indicate which portions of the work that you are distributing are Open Game Content.</w:t>
      </w:r>
    </w:p>
    <w:p w14:paraId="58043480"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9. Updating the License: Wizards or its designated Agents may publish updated versions of this License. You may use any authorized version of this License to copy, modify and distribute any Open Game Content originally distributed under any version of this License.</w:t>
      </w:r>
    </w:p>
    <w:p w14:paraId="345F05E4"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10 Copy of this License: You MUST include a copy of this License with every copy of the Open Game Content You Distribute.</w:t>
      </w:r>
    </w:p>
    <w:p w14:paraId="3C71CB2D"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11. Use of Contributor Credits: You may not market or advertise the Open Game Content using the name of any Contributor unless You have written permission from the Contributor to do so.</w:t>
      </w:r>
    </w:p>
    <w:p w14:paraId="748C64E5"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12 Inability to Comply: If it is impossible for You to comply with any of the terms of this License with respect to some or all of the Open Game Content due to statute, judicial order, or governmental regulation then You may not Use any Open Game Material so affected.</w:t>
      </w:r>
    </w:p>
    <w:p w14:paraId="4907A671"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13 Termination: This License will terminate automatically if You fail to comply with all terms herein and fail to cure such breach within 30 days of becoming aware of the breach. All sublicenses shall survive the termination of this License.</w:t>
      </w:r>
    </w:p>
    <w:p w14:paraId="458923A1"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14 Reformation: If any provision of this License is held to be unenforceable, such provision shall be reformed only to the extent necessary to make it enforceable.</w:t>
      </w:r>
    </w:p>
    <w:p w14:paraId="3928A484"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15 COPYRIGHT NOTICE</w:t>
      </w:r>
    </w:p>
    <w:p w14:paraId="673C2B4D" w14:textId="77777777" w:rsidR="006D69CC" w:rsidRDefault="006D69CC" w:rsidP="006D69CC">
      <w:pPr>
        <w:spacing w:before="240" w:after="240"/>
        <w:rPr>
          <w:rFonts w:ascii="Georgia" w:eastAsia="Georgia" w:hAnsi="Georgia" w:cs="Georgia"/>
          <w:szCs w:val="18"/>
        </w:rPr>
      </w:pPr>
      <w:r>
        <w:rPr>
          <w:rFonts w:ascii="Georgia" w:eastAsia="Georgia" w:hAnsi="Georgia" w:cs="Georgia"/>
          <w:szCs w:val="18"/>
        </w:rPr>
        <w:t>Open Game License v 1.0 Copyright 2000, Wizards of the Coast, Inc.</w:t>
      </w:r>
    </w:p>
    <w:p w14:paraId="1E66B161" w14:textId="77777777" w:rsidR="006D69CC" w:rsidRPr="006D69CC" w:rsidRDefault="006D69CC" w:rsidP="006D69CC">
      <w:pPr>
        <w:pStyle w:val="BasicTextParagraph1"/>
        <w:rPr>
          <w:lang w:eastAsia="zh-CN"/>
        </w:rPr>
      </w:pPr>
    </w:p>
    <w:p w14:paraId="0698CA8E" w14:textId="77777777" w:rsidR="002E0733" w:rsidRDefault="00D704B5" w:rsidP="006170BF">
      <w:pPr>
        <w:pStyle w:val="Heading2ToC"/>
      </w:pPr>
      <w:bookmarkStart w:id="275" w:name="_Toc70532976"/>
      <w:r>
        <w:t>Лицензия CC</w:t>
      </w:r>
      <w:r w:rsidRPr="00650CF3">
        <w:t>-</w:t>
      </w:r>
      <w:r>
        <w:t>BY</w:t>
      </w:r>
      <w:r w:rsidR="00933ED0" w:rsidRPr="00650CF3">
        <w:t>-</w:t>
      </w:r>
      <w:bookmarkEnd w:id="275"/>
    </w:p>
    <w:p w14:paraId="48EC2893" w14:textId="77777777" w:rsidR="002E0733" w:rsidRDefault="00E61588" w:rsidP="00E61588">
      <w:pPr>
        <w:rPr>
          <w:rFonts w:asciiTheme="majorHAnsi" w:hAnsiTheme="majorHAnsi"/>
          <w:b/>
          <w:bCs w:val="0"/>
          <w:color w:val="4D0000"/>
          <w:sz w:val="24"/>
          <w:szCs w:val="21"/>
          <w:lang w:val="uk-UA" w:eastAsia="zh-CN"/>
        </w:rPr>
      </w:pPr>
      <w:r>
        <w:rPr>
          <w:lang w:val="uk-UA" w:eastAsia="zh-CN"/>
        </w:rPr>
        <w:br w:type="page"/>
      </w:r>
    </w:p>
    <w:p w14:paraId="77714FDF" w14:textId="0191941F" w:rsidR="000069A3" w:rsidRPr="004E32F7" w:rsidRDefault="00134139" w:rsidP="00F36001">
      <w:pPr>
        <w:pStyle w:val="DocumentChapterTitleToC"/>
        <w:rPr>
          <w:lang w:val="ru-RU"/>
        </w:rPr>
      </w:pPr>
      <w:bookmarkStart w:id="276" w:name="_Toc70532977"/>
      <w:r w:rsidRPr="00BF6AB8">
        <w:rPr>
          <w:noProof/>
        </w:rPr>
        <w:lastRenderedPageBreak/>
        <mc:AlternateContent>
          <mc:Choice Requires="wps">
            <w:drawing>
              <wp:anchor distT="0" distB="0" distL="114300" distR="114300" simplePos="0" relativeHeight="251550720" behindDoc="0" locked="0" layoutInCell="1" allowOverlap="1" wp14:anchorId="5558B5F5" wp14:editId="0A112458">
                <wp:simplePos x="0" y="0"/>
                <wp:positionH relativeFrom="column">
                  <wp:posOffset>117627</wp:posOffset>
                </wp:positionH>
                <wp:positionV relativeFrom="paragraph">
                  <wp:posOffset>-242068</wp:posOffset>
                </wp:positionV>
                <wp:extent cx="264160" cy="3064008"/>
                <wp:effectExtent l="0" t="0" r="0" b="3175"/>
                <wp:wrapNone/>
                <wp:docPr id="19" name="Поле 19"/>
                <wp:cNvGraphicFramePr/>
                <a:graphic xmlns:a="http://schemas.openxmlformats.org/drawingml/2006/main">
                  <a:graphicData uri="http://schemas.microsoft.com/office/word/2010/wordprocessingShape">
                    <wps:wsp>
                      <wps:cNvSpPr txBox="1"/>
                      <wps:spPr>
                        <a:xfrm>
                          <a:off x="0" y="0"/>
                          <a:ext cx="264160" cy="3064008"/>
                        </a:xfrm>
                        <a:prstGeom prst="rect">
                          <a:avLst/>
                        </a:prstGeom>
                        <a:noFill/>
                        <a:ln w="6350">
                          <a:noFill/>
                        </a:ln>
                      </wps:spPr>
                      <wps:txbx>
                        <w:txbxContent>
                          <w:p w14:paraId="07C7AE60" w14:textId="3FEA3B3B" w:rsidR="00302071" w:rsidRPr="007D1BD8" w:rsidRDefault="007D1BD8" w:rsidP="00F36001">
                            <w:pPr>
                              <w:pStyle w:val="DocumentBackTitle"/>
                              <w:rPr>
                                <w:lang w:val="ru-RU"/>
                              </w:rPr>
                            </w:pPr>
                            <w:r>
                              <w:rPr>
                                <w:lang w:val="uk-UA"/>
                              </w:rPr>
                              <w:t>Серебрянн</w:t>
                            </w:r>
                            <w:r>
                              <w:rPr>
                                <w:lang w:val="ru-RU"/>
                              </w:rPr>
                              <w:t>ые Пределы.</w:t>
                            </w:r>
                          </w:p>
                          <w:p w14:paraId="43697F04" w14:textId="77777777" w:rsidR="002E0733" w:rsidRDefault="007D1BD8" w:rsidP="00134139">
                            <w:pPr>
                              <w:pStyle w:val="DocumentBackText"/>
                              <w:rPr>
                                <w:lang w:val="uk-UA"/>
                              </w:rPr>
                            </w:pPr>
                            <w:r>
                              <w:rPr>
                                <w:lang w:val="uk-UA"/>
                              </w:rPr>
                              <w:t>Руководство для игроков и мастеров.</w:t>
                            </w:r>
                          </w:p>
                          <w:p w14:paraId="2B43854F" w14:textId="6184EC48" w:rsidR="00134139" w:rsidRPr="007D1BD8" w:rsidRDefault="00134139" w:rsidP="00134139">
                            <w:pPr>
                              <w:pStyle w:val="DocumentBackText"/>
                              <w:rPr>
                                <w:lang w:val="ru-RU"/>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58B5F5" id="Поле 19" o:spid="_x0000_s1054" type="#_x0000_t202" style="position:absolute;left:0;text-align:left;margin-left:9.25pt;margin-top:-19.05pt;width:20.8pt;height:241.25pt;z-index:251550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" filled="f" stroked="f" strokeweight=".5pt">
                <v:textbox>
                  <w:txbxContent>
                    <w:p w14:paraId="07C7AE60" w14:textId="3FEA3B3B" w:rsidR="00302071" w:rsidRPr="007D1BD8" w:rsidRDefault="007D1BD8" w:rsidP="00F36001">
                      <w:pPr>
                        <w:pStyle w:val="DocumentBackTitle"/>
                        <w:rPr>
                          <w:lang w:val="ru-RU"/>
                        </w:rPr>
                      </w:pPr>
                      <w:r>
                        <w:rPr>
                          <w:lang w:val="uk-UA"/>
                        </w:rPr>
                        <w:t>Серебрянн</w:t>
                      </w:r>
                      <w:r>
                        <w:rPr>
                          <w:lang w:val="ru-RU"/>
                        </w:rPr>
                        <w:t>ые Пределы.</w:t>
                      </w:r>
                    </w:p>
                    <w:p w14:paraId="43697F04" w14:textId="77777777" w:rsidR="002E0733" w:rsidRDefault="007D1BD8" w:rsidP="00134139">
                      <w:pPr>
                        <w:pStyle w:val="DocumentBackText"/>
                        <w:rPr>
                          <w:lang w:val="uk-UA"/>
                        </w:rPr>
                      </w:pPr>
                      <w:r>
                        <w:rPr>
                          <w:lang w:val="uk-UA"/>
                        </w:rPr>
                        <w:t>Руководство для игроков и мастеров.</w:t>
                      </w:r>
                    </w:p>
                    <w:p w14:paraId="2B43854F" w14:textId="6184EC48" w:rsidR="00134139" w:rsidRPr="007D1BD8" w:rsidRDefault="00134139" w:rsidP="00134139">
                      <w:pPr>
                        <w:pStyle w:val="DocumentBackText"/>
                        <w:rPr>
                          <w:lang w:val="ru-RU"/>
                        </w:rPr>
                      </w:pPr>
                    </w:p>
                  </w:txbxContent>
                </v:textbox>
              </v:shape>
            </w:pict>
          </mc:Fallback>
        </mc:AlternateContent>
      </w:r>
      <w:r w:rsidR="00527699" w:rsidRPr="00527699">
        <w:rPr>
          <w:noProof/>
        </w:rPr>
        <w:drawing>
          <wp:anchor distT="0" distB="0" distL="114300" distR="114300" simplePos="0" relativeHeight="251539456" behindDoc="0" locked="0" layoutInCell="1" allowOverlap="1" wp14:anchorId="62FDDB54" wp14:editId="4EABF08D">
            <wp:simplePos x="0" y="0"/>
            <wp:positionH relativeFrom="column">
              <wp:posOffset>-822919</wp:posOffset>
            </wp:positionH>
            <wp:positionV relativeFrom="paragraph">
              <wp:posOffset>-1157605</wp:posOffset>
            </wp:positionV>
            <wp:extent cx="5328285" cy="11574780"/>
            <wp:effectExtent l="0" t="0" r="5715" b="762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BEBA8EAE-BF5A-486C-A8C5-ECC9F3942E4B}">
                          <a14:imgProps xmlns:a14="http://schemas.microsoft.com/office/drawing/2010/main">
                            <a14:imgLayer r:embed="rId83">
                              <a14:imgEffect>
                                <a14:artisticBlur/>
                              </a14:imgEffect>
                            </a14:imgLayer>
                          </a14:imgProps>
                        </a:ext>
                        <a:ext uri="{28A0092B-C50C-407E-A947-70E740481C1C}">
                          <a14:useLocalDpi xmlns:a14="http://schemas.microsoft.com/office/drawing/2010/main" val="0"/>
                        </a:ext>
                      </a:extLst>
                    </a:blip>
                    <a:stretch>
                      <a:fillRect/>
                    </a:stretch>
                  </pic:blipFill>
                  <pic:spPr>
                    <a:xfrm>
                      <a:off x="0" y="0"/>
                      <a:ext cx="5328285" cy="11574780"/>
                    </a:xfrm>
                    <a:prstGeom prst="rect">
                      <a:avLst/>
                    </a:prstGeom>
                  </pic:spPr>
                </pic:pic>
              </a:graphicData>
            </a:graphic>
            <wp14:sizeRelH relativeFrom="margin">
              <wp14:pctWidth>0</wp14:pctWidth>
            </wp14:sizeRelH>
            <wp14:sizeRelV relativeFrom="margin">
              <wp14:pctHeight>0</wp14:pctHeight>
            </wp14:sizeRelV>
          </wp:anchor>
        </w:drawing>
      </w:r>
      <w:r w:rsidR="00527699" w:rsidRPr="00BF6AB8">
        <w:rPr>
          <w:noProof/>
        </w:rPr>
        <mc:AlternateContent>
          <mc:Choice Requires="wpg">
            <w:drawing>
              <wp:anchor distT="0" distB="0" distL="114300" distR="114300" simplePos="0" relativeHeight="251528192" behindDoc="1" locked="0" layoutInCell="1" allowOverlap="1" wp14:anchorId="45C0F7A8" wp14:editId="35382DFC">
                <wp:simplePos x="0" y="0"/>
                <wp:positionH relativeFrom="page">
                  <wp:posOffset>-26035</wp:posOffset>
                </wp:positionH>
                <wp:positionV relativeFrom="page">
                  <wp:posOffset>0</wp:posOffset>
                </wp:positionV>
                <wp:extent cx="7575550" cy="10744200"/>
                <wp:effectExtent l="0" t="0" r="6350" b="0"/>
                <wp:wrapNone/>
                <wp:docPr id="346" name="Група 11"/>
                <wp:cNvGraphicFramePr/>
                <a:graphic xmlns:a="http://schemas.openxmlformats.org/drawingml/2006/main">
                  <a:graphicData uri="http://schemas.microsoft.com/office/word/2010/wordprocessingGroup">
                    <wpg:wgp>
                      <wpg:cNvGrpSpPr/>
                      <wpg:grpSpPr>
                        <a:xfrm>
                          <a:off x="0" y="0"/>
                          <a:ext cx="7575550" cy="10744200"/>
                          <a:chOff x="37100" y="-97473"/>
                          <a:chExt cx="6858000" cy="9144000"/>
                        </a:xfrm>
                      </wpg:grpSpPr>
                      <wps:wsp>
                        <wps:cNvPr id="348" name="Прямокутник 121"/>
                        <wps:cNvSpPr/>
                        <wps:spPr>
                          <a:xfrm>
                            <a:off x="265700" y="-97473"/>
                            <a:ext cx="6629400" cy="9144000"/>
                          </a:xfrm>
                          <a:prstGeom prst="rect">
                            <a:avLst/>
                          </a:prstGeom>
                          <a:solidFill>
                            <a:schemeClr val="bg1">
                              <a:lumMod val="50000"/>
                            </a:schemeClr>
                          </a:solidFill>
                          <a:ln w="12700" cap="flat" cmpd="sng" algn="ctr">
                            <a:noFill/>
                            <a:prstDash val="solid"/>
                          </a:ln>
                          <a:effectLst/>
                        </wps:spPr>
                        <wps:txbx>
                          <w:txbxContent>
                            <w:p w14:paraId="2E7791CC" w14:textId="77777777" w:rsidR="002E0733" w:rsidRDefault="00302071" w:rsidP="00F36001">
                              <w:pPr>
                                <w:pStyle w:val="DocumentBackTitle"/>
                              </w:pPr>
                              <w:r>
                                <w:t>as</w:t>
                              </w:r>
                            </w:p>
                            <w:p w14:paraId="69AAA1FD" w14:textId="62D20786" w:rsidR="00302071" w:rsidRDefault="00302071" w:rsidP="008C09CD">
                              <w:pPr>
                                <w:pStyle w:val="af3"/>
                                <w:rPr>
                                  <w:color w:val="FFFFFF" w:themeColor="background1"/>
                                  <w:sz w:val="28"/>
                                  <w:szCs w:val="28"/>
                                </w:rPr>
                              </w:pPr>
                            </w:p>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wps:wsp>
                        <wps:cNvPr id="149" name="Прямокутник 122"/>
                        <wps:cNvSpPr/>
                        <wps:spPr>
                          <a:xfrm>
                            <a:off x="37100" y="-97473"/>
                            <a:ext cx="228600" cy="9144000"/>
                          </a:xfrm>
                          <a:prstGeom prst="rect">
                            <a:avLst/>
                          </a:prstGeom>
                          <a:solidFill>
                            <a:srgbClr val="000000">
                              <a:lumMod val="50000"/>
                              <a:lumOff val="50000"/>
                            </a:srgbClr>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5C0F7A8" id="Група 11" o:spid="_x0000_s1055" style="position:absolute;left:0;text-align:left;margin-left:-2.05pt;margin-top:0;width:596.5pt;height:846pt;z-index:-251788288;mso-position-horizontal-relative:page;mso-position-vertical-relative:page" coordorigin="371,-974"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">
                <v:rect id="Прямокутник 121" o:spid="_x0000_s1056" style="position:absolute;left:2657;top:-974;width:66294;height:9143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" fillcolor="#7f7f7f [1612]" stroked="f" strokeweight="1pt">
                  <v:textbox inset="36pt,1in,1in,208.8pt">
                    <w:txbxContent>
                      <w:p w14:paraId="2E7791CC" w14:textId="77777777" w:rsidR="002E0733" w:rsidRDefault="00302071" w:rsidP="00F36001">
                        <w:pPr>
                          <w:pStyle w:val="DocumentBackTitle"/>
                        </w:pPr>
                        <w:r>
                          <w:t>as</w:t>
                        </w:r>
                      </w:p>
                      <w:p w14:paraId="69AAA1FD" w14:textId="62D20786" w:rsidR="00302071" w:rsidRDefault="00302071" w:rsidP="008C09CD">
                        <w:pPr>
                          <w:pStyle w:val="af3"/>
                          <w:rPr>
                            <w:color w:val="FFFFFF" w:themeColor="background1"/>
                            <w:sz w:val="28"/>
                            <w:szCs w:val="28"/>
                          </w:rPr>
                        </w:pPr>
                      </w:p>
                    </w:txbxContent>
                  </v:textbox>
                </v:rect>
                <v:rect id="Прямокутник 122" o:spid="_x0000_s1057" style="position:absolute;left:371;top:-974;width:2286;height:91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" fillcolor="#7f7f7f" stroked="f" strokeweight="1pt"/>
                <w10:wrap anchorx="page" anchory="page"/>
              </v:group>
            </w:pict>
          </mc:Fallback>
        </mc:AlternateContent>
      </w:r>
      <w:bookmarkEnd w:id="164"/>
      <w:r w:rsidR="004F0372" w:rsidRPr="004E32F7">
        <w:rPr>
          <w:lang w:val="ru-RU"/>
        </w:rPr>
        <w:t>****</w:t>
      </w:r>
      <w:bookmarkEnd w:id="165"/>
      <w:bookmarkEnd w:id="166"/>
      <w:bookmarkEnd w:id="167"/>
      <w:bookmarkEnd w:id="276"/>
    </w:p>
    <w:sectPr w:rsidR="000069A3" w:rsidRPr="004E32F7" w:rsidSect="00BE08DB">
      <w:pgSz w:w="11906" w:h="16838" w:code="9"/>
      <w:pgMar w:top="567" w:right="567" w:bottom="567" w:left="567" w:header="340" w:footer="340"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CCD0E3" w14:textId="77777777" w:rsidR="000063FC" w:rsidRDefault="000063FC" w:rsidP="00F36001">
      <w:r>
        <w:separator/>
      </w:r>
    </w:p>
  </w:endnote>
  <w:endnote w:type="continuationSeparator" w:id="0">
    <w:p w14:paraId="46BC2FA9" w14:textId="77777777" w:rsidR="000063FC" w:rsidRDefault="000063FC" w:rsidP="00F36001">
      <w:r>
        <w:continuationSeparator/>
      </w:r>
    </w:p>
  </w:endnote>
  <w:endnote w:type="continuationNotice" w:id="1">
    <w:p w14:paraId="2C2A2E91" w14:textId="77777777" w:rsidR="000063FC" w:rsidRDefault="000063FC" w:rsidP="00F360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Forum">
    <w:panose1 w:val="02000000000000000000"/>
    <w:charset w:val="CC"/>
    <w:family w:val="auto"/>
    <w:pitch w:val="variable"/>
    <w:sig w:usb0="A000026F" w:usb1="1000204A" w:usb2="00000000" w:usb3="00000000" w:csb0="00000097" w:csb1="00000000"/>
  </w:font>
  <w:font w:name="ヒラギノ角ゴ Pro W3">
    <w:altName w:val="Yu Gothic"/>
    <w:charset w:val="80"/>
    <w:family w:val="auto"/>
    <w:pitch w:val="variable"/>
    <w:sig w:usb0="E00002FF" w:usb1="7AC7FFFF" w:usb2="00000012" w:usb3="00000000" w:csb0="0002000D"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Philosopher">
    <w:panose1 w:val="00000500000000000000"/>
    <w:charset w:val="CC"/>
    <w:family w:val="auto"/>
    <w:pitch w:val="variable"/>
    <w:sig w:usb0="20000207" w:usb1="00000000" w:usb2="00000000" w:usb3="00000000" w:csb0="00000115" w:csb1="00000000"/>
  </w:font>
  <w:font w:name="Segoe UI">
    <w:panose1 w:val="020B0502040204020203"/>
    <w:charset w:val="CC"/>
    <w:family w:val="swiss"/>
    <w:pitch w:val="variable"/>
    <w:sig w:usb0="E4002EFF" w:usb1="C000E47F" w:usb2="00000009" w:usb3="00000000" w:csb0="000001FF" w:csb1="00000000"/>
  </w:font>
  <w:font w:name="Black Chancery">
    <w:panose1 w:val="00000000000000000000"/>
    <w:charset w:val="00"/>
    <w:family w:val="auto"/>
    <w:pitch w:val="variable"/>
    <w:sig w:usb0="00000087" w:usb1="00000000" w:usb2="00000000" w:usb3="00000000" w:csb0="0000001B" w:csb1="00000000"/>
  </w:font>
  <w:font w:name="EB Garamond SemiBold">
    <w:panose1 w:val="00000700000000000000"/>
    <w:charset w:val="CC"/>
    <w:family w:val="auto"/>
    <w:pitch w:val="variable"/>
    <w:sig w:usb0="E00002FF" w:usb1="5201E4FB" w:usb2="00000028" w:usb3="00000000" w:csb0="0000019F" w:csb1="00000000"/>
  </w:font>
  <w:font w:name="Segoe UI Light">
    <w:panose1 w:val="020B0502040204020203"/>
    <w:charset w:val="CC"/>
    <w:family w:val="swiss"/>
    <w:pitch w:val="variable"/>
    <w:sig w:usb0="E4002EFF" w:usb1="C000E47F" w:usb2="00000009" w:usb3="00000000" w:csb0="000001FF" w:csb1="00000000"/>
  </w:font>
  <w:font w:name="Martel DemiBold">
    <w:altName w:val="Mangal"/>
    <w:charset w:val="00"/>
    <w:family w:val="auto"/>
    <w:pitch w:val="variable"/>
    <w:sig w:usb0="00008007" w:usb1="00000000" w:usb2="00000000" w:usb3="00000000" w:csb0="00000093" w:csb1="00000000"/>
  </w:font>
  <w:font w:name="EB Garamond ExtraBold">
    <w:panose1 w:val="00000900000000000000"/>
    <w:charset w:val="CC"/>
    <w:family w:val="auto"/>
    <w:pitch w:val="variable"/>
    <w:sig w:usb0="E00002FF" w:usb1="5201E4FB" w:usb2="00000028"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ligrapher">
    <w:panose1 w:val="00000000000000000000"/>
    <w:charset w:val="00"/>
    <w:family w:val="auto"/>
    <w:pitch w:val="variable"/>
    <w:sig w:usb0="00000083" w:usb1="00000000" w:usb2="00000000" w:usb3="00000000" w:csb0="00000009" w:csb1="00000000"/>
  </w:font>
  <w:font w:name="Monotype Corsiva">
    <w:panose1 w:val="03010101010201010101"/>
    <w:charset w:val="CC"/>
    <w:family w:val="script"/>
    <w:pitch w:val="variable"/>
    <w:sig w:usb0="00000287" w:usb1="00000000" w:usb2="00000000" w:usb3="00000000" w:csb0="0000009F" w:csb1="00000000"/>
  </w:font>
  <w:font w:name="Alegreya Sans">
    <w:panose1 w:val="00000500000000000000"/>
    <w:charset w:val="CC"/>
    <w:family w:val="auto"/>
    <w:pitch w:val="variable"/>
    <w:sig w:usb0="6000028F" w:usb1="00000003" w:usb2="00000000" w:usb3="00000000" w:csb0="0000019F" w:csb1="00000000"/>
  </w:font>
  <w:font w:name="Lombardina Initial Two">
    <w:panose1 w:val="02000400000000000000"/>
    <w:charset w:val="CC"/>
    <w:family w:val="auto"/>
    <w:pitch w:val="variable"/>
    <w:sig w:usb0="80000203" w:usb1="10002048" w:usb2="00000000" w:usb3="00000000" w:csb0="00000005" w:csb1="00000000"/>
  </w:font>
  <w:font w:name="Book Antiqua">
    <w:panose1 w:val="02040602050305030304"/>
    <w:charset w:val="CC"/>
    <w:family w:val="roman"/>
    <w:pitch w:val="variable"/>
    <w:sig w:usb0="00000287" w:usb1="00000000" w:usb2="00000000" w:usb3="00000000" w:csb0="0000009F" w:csb1="00000000"/>
  </w:font>
  <w:font w:name="Fourth-Edition Dings">
    <w:panose1 w:val="02000500000000000000"/>
    <w:charset w:val="00"/>
    <w:family w:val="auto"/>
    <w:pitch w:val="variable"/>
    <w:sig w:usb0="800000A7" w:usb1="5000004A" w:usb2="00000000" w:usb3="00000000" w:csb0="00000001" w:csb1="00000000"/>
  </w:font>
  <w:font w:name="Gill Sans">
    <w:altName w:val="Segoe UI Semilight"/>
    <w:charset w:val="00"/>
    <w:family w:val="auto"/>
    <w:pitch w:val="variable"/>
    <w:sig w:usb0="00000000" w:usb1="00000000" w:usb2="00000000" w:usb3="00000000" w:csb0="000001F7"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calaSansOffc">
    <w:altName w:val="Calibri"/>
    <w:panose1 w:val="00000000000000000000"/>
    <w:charset w:val="4D"/>
    <w:family w:val="auto"/>
    <w:notTrueType/>
    <w:pitch w:val="default"/>
    <w:sig w:usb0="00000003" w:usb1="00000000" w:usb2="00000000" w:usb3="00000000" w:csb0="00000001" w:csb1="00000000"/>
  </w:font>
  <w:font w:name="FontAwesome">
    <w:panose1 w:val="00000000000000000000"/>
    <w:charset w:val="00"/>
    <w:family w:val="auto"/>
    <w:pitch w:val="variable"/>
    <w:sig w:usb0="00000003" w:usb1="00000000" w:usb2="00000000" w:usb3="00000000" w:csb0="00000001" w:csb1="00000000"/>
  </w:font>
  <w:font w:name="Mrs Eaves Serif Cyrillic">
    <w:panose1 w:val="02000603080000020004"/>
    <w:charset w:val="00"/>
    <w:family w:val="auto"/>
    <w:pitch w:val="variable"/>
    <w:sig w:usb0="800002AF" w:usb1="5000204A" w:usb2="00000000" w:usb3="00000000" w:csb0="00000001" w:csb1="00000000"/>
  </w:font>
  <w:font w:name="MinionPro-Regular">
    <w:altName w:val="Calibri"/>
    <w:panose1 w:val="02040503050201020203"/>
    <w:charset w:val="4D"/>
    <w:family w:val="auto"/>
    <w:notTrueType/>
    <w:pitch w:val="default"/>
    <w:sig w:usb0="00000003" w:usb1="00000000" w:usb2="00000000" w:usb3="00000000" w:csb0="00000001" w:csb1="00000000"/>
  </w:font>
  <w:font w:name="Crimson Text">
    <w:panose1 w:val="02000503000000000000"/>
    <w:charset w:val="00"/>
    <w:family w:val="auto"/>
    <w:pitch w:val="variable"/>
    <w:sig w:usb0="80000047" w:usb1="40000062" w:usb2="00000000" w:usb3="00000000" w:csb0="00000093" w:csb1="00000000"/>
  </w:font>
  <w:font w:name="Scala Sans Offc">
    <w:altName w:val="Segoe Script"/>
    <w:panose1 w:val="00000000000000000000"/>
    <w:charset w:val="00"/>
    <w:family w:val="swiss"/>
    <w:notTrueType/>
    <w:pitch w:val="default"/>
    <w:sig w:usb0="00000003" w:usb1="00000000" w:usb2="00000000" w:usb3="00000000" w:csb0="00000001" w:csb1="00000000"/>
  </w:font>
  <w:font w:name="Scaly Sans">
    <w:panose1 w:val="02000503060000020003"/>
    <w:charset w:val="00"/>
    <w:family w:val="auto"/>
    <w:pitch w:val="variable"/>
    <w:sig w:usb0="80000087" w:usb1="00000000" w:usb2="00000000" w:usb3="00000000" w:csb0="00000001" w:csb1="00000000"/>
  </w:font>
  <w:font w:name="Scaly Sans Caps">
    <w:panose1 w:val="02000503040000020004"/>
    <w:charset w:val="00"/>
    <w:family w:val="auto"/>
    <w:pitch w:val="variable"/>
    <w:sig w:usb0="80000027" w:usb1="00000040" w:usb2="00000000" w:usb3="00000000" w:csb0="00000001" w:csb1="00000000"/>
  </w:font>
  <w:font w:name="Scala Sans Cyrillic">
    <w:panose1 w:val="020B0504030101020102"/>
    <w:charset w:val="00"/>
    <w:family w:val="swiss"/>
    <w:pitch w:val="variable"/>
    <w:sig w:usb0="A00002FF" w:usb1="4000E05B" w:usb2="00000000" w:usb3="00000000" w:csb0="00000093" w:csb1="00000000"/>
  </w:font>
  <w:font w:name="Taviraj Black">
    <w:altName w:val="Browallia New"/>
    <w:charset w:val="00"/>
    <w:family w:val="auto"/>
    <w:pitch w:val="variable"/>
    <w:sig w:usb0="21000007" w:usb1="00000001" w:usb2="00000000" w:usb3="00000000" w:csb0="00010193" w:csb1="00000000"/>
  </w:font>
  <w:font w:name="Trirong">
    <w:panose1 w:val="00000500000000000000"/>
    <w:charset w:val="00"/>
    <w:family w:val="auto"/>
    <w:pitch w:val="variable"/>
    <w:sig w:usb0="21000007" w:usb1="00000001" w:usb2="00000000" w:usb3="00000000" w:csb0="00010193" w:csb1="00000000"/>
  </w:font>
  <w:font w:name="Lato">
    <w:panose1 w:val="020F0502020204030203"/>
    <w:charset w:val="CC"/>
    <w:family w:val="swiss"/>
    <w:pitch w:val="variable"/>
    <w:sig w:usb0="E10002FF" w:usb1="5000ECFF" w:usb2="00000021" w:usb3="00000000" w:csb0="0000019F" w:csb1="00000000"/>
  </w:font>
  <w:font w:name="Andada SC">
    <w:panose1 w:val="02000000000000000000"/>
    <w:charset w:val="00"/>
    <w:family w:val="auto"/>
    <w:pitch w:val="variable"/>
    <w:sig w:usb0="A000006F" w:usb1="4000204B" w:usb2="00000000" w:usb3="00000000" w:csb0="00000093" w:csb1="00000000"/>
  </w:font>
  <w:font w:name="Consolas">
    <w:panose1 w:val="020B0609020204030204"/>
    <w:charset w:val="CC"/>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4026628"/>
      <w:docPartObj>
        <w:docPartGallery w:val="Page Numbers (Bottom of Page)"/>
        <w:docPartUnique/>
      </w:docPartObj>
    </w:sdtPr>
    <w:sdtEndPr/>
    <w:sdtContent>
      <w:p w14:paraId="27413046" w14:textId="1A0FE783" w:rsidR="00302071" w:rsidRPr="00346D1F" w:rsidRDefault="000C6BE9" w:rsidP="00346D1F">
        <w:pPr>
          <w:pStyle w:val="LayoutFooter"/>
        </w:pPr>
        <w:r>
          <w:rPr>
            <w:rFonts w:asciiTheme="majorHAnsi" w:eastAsiaTheme="majorEastAsia" w:hAnsiTheme="majorHAnsi" w:cstheme="majorBidi"/>
            <w:noProof/>
            <w:sz w:val="28"/>
            <w:szCs w:val="28"/>
          </w:rPr>
          <mc:AlternateContent>
            <mc:Choice Requires="wps">
              <w:drawing>
                <wp:anchor distT="0" distB="0" distL="114300" distR="114300" simplePos="0" relativeHeight="251668480" behindDoc="0" locked="0" layoutInCell="1" allowOverlap="1" wp14:anchorId="40F58A6E" wp14:editId="614895E3">
                  <wp:simplePos x="0" y="0"/>
                  <wp:positionH relativeFrom="leftMargin">
                    <wp:align>center</wp:align>
                  </wp:positionH>
                  <wp:positionV relativeFrom="bottomMargin">
                    <wp:align>center</wp:align>
                  </wp:positionV>
                  <wp:extent cx="512445" cy="441325"/>
                  <wp:effectExtent l="0" t="0" r="1905" b="0"/>
                  <wp:wrapNone/>
                  <wp:docPr id="252" name="Блок-схема: альтернативний процес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26CC6718" w14:textId="77777777" w:rsidR="000C6BE9" w:rsidRDefault="000C6BE9" w:rsidP="000C6BE9">
                              <w:pPr>
                                <w:pStyle w:val="ab"/>
                                <w:pBdr>
                                  <w:top w:val="single" w:sz="12" w:space="1" w:color="000000" w:themeColor="text1"/>
                                  <w:bottom w:val="single" w:sz="36" w:space="1" w:color="000000" w:themeColor="text1"/>
                                </w:pBdr>
                                <w:jc w:val="center"/>
                                <w:rPr>
                                  <w:sz w:val="28"/>
                                  <w:szCs w:val="28"/>
                                </w:rPr>
                              </w:pPr>
                              <w:r>
                                <w:rPr>
                                  <w:sz w:val="22"/>
                                  <w:szCs w:val="22"/>
                                </w:rPr>
                                <w:fldChar w:fldCharType="begin"/>
                              </w:r>
                              <w:r>
                                <w:instrText>PAGE    \* MERGEFORMAT</w:instrText>
                              </w:r>
                              <w:r>
                                <w:rPr>
                                  <w:sz w:val="22"/>
                                  <w:szCs w:val="22"/>
                                </w:rPr>
                                <w:fldChar w:fldCharType="separate"/>
                              </w:r>
                              <w:r>
                                <w:rPr>
                                  <w:sz w:val="28"/>
                                  <w:szCs w:val="28"/>
                                  <w:lang w:val="uk-UA"/>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F58A6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ий процес 252" o:spid="_x0000_s1058" type="#_x0000_t176" style="position:absolute;left:0;text-align:left;margin-left:0;margin-top:0;width:40.35pt;height:34.75pt;z-index:251668480;visibility:visible;mso-wrap-style:square;mso-width-percent:0;mso-height-percent:0;mso-wrap-distance-left:9pt;mso-wrap-distance-top:0;mso-wrap-distance-right:9pt;mso-wrap-distance-bottom:0;mso-position-horizontal:center;mso-position-horizontal-relative:lef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" filled="f" fillcolor="#5c83b4" stroked="f" strokecolor="#737373">
                  <v:textbox>
                    <w:txbxContent>
                      <w:p w14:paraId="26CC6718" w14:textId="77777777" w:rsidR="000C6BE9" w:rsidRDefault="000C6BE9" w:rsidP="000C6BE9">
                        <w:pPr>
                          <w:pStyle w:val="ab"/>
                          <w:pBdr>
                            <w:top w:val="single" w:sz="12" w:space="1" w:color="000000" w:themeColor="text1"/>
                            <w:bottom w:val="single" w:sz="36" w:space="1" w:color="000000" w:themeColor="text1"/>
                          </w:pBdr>
                          <w:jc w:val="center"/>
                          <w:rPr>
                            <w:sz w:val="28"/>
                            <w:szCs w:val="28"/>
                          </w:rPr>
                        </w:pPr>
                        <w:r>
                          <w:rPr>
                            <w:sz w:val="22"/>
                            <w:szCs w:val="22"/>
                          </w:rPr>
                          <w:fldChar w:fldCharType="begin"/>
                        </w:r>
                        <w:r>
                          <w:instrText>PAGE    \* MERGEFORMAT</w:instrText>
                        </w:r>
                        <w:r>
                          <w:rPr>
                            <w:sz w:val="22"/>
                            <w:szCs w:val="22"/>
                          </w:rPr>
                          <w:fldChar w:fldCharType="separate"/>
                        </w:r>
                        <w:r>
                          <w:rPr>
                            <w:sz w:val="28"/>
                            <w:szCs w:val="28"/>
                            <w:lang w:val="uk-UA"/>
                          </w:rPr>
                          <w:t>2</w:t>
                        </w:r>
                        <w:r>
                          <w:rPr>
                            <w:sz w:val="28"/>
                            <w:szCs w:val="28"/>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lang w:val="ru-RU"/>
      </w:rPr>
      <w:id w:val="1435556703"/>
      <w:docPartObj>
        <w:docPartGallery w:val="Page Numbers (Bottom of Page)"/>
        <w:docPartUnique/>
      </w:docPartObj>
    </w:sdtPr>
    <w:sdtEndPr/>
    <w:sdtContent>
      <w:p w14:paraId="784F94CF" w14:textId="52DA218A" w:rsidR="00302071" w:rsidRPr="00C55D34" w:rsidRDefault="00026ABC" w:rsidP="007A527D">
        <w:pPr>
          <w:pStyle w:val="BasicText"/>
          <w:rPr>
            <w:noProof/>
            <w:lang w:val="ru-RU"/>
          </w:rPr>
        </w:pPr>
        <w:r w:rsidRPr="00597200">
          <w:rPr>
            <w:rFonts w:asciiTheme="majorHAnsi" w:eastAsiaTheme="majorEastAsia" w:hAnsiTheme="majorHAnsi" w:cstheme="majorBidi"/>
            <w:b/>
            <w:bCs/>
            <w:smallCaps/>
            <w:noProof/>
            <w:sz w:val="28"/>
            <w:szCs w:val="28"/>
          </w:rPr>
          <mc:AlternateContent>
            <mc:Choice Requires="wps">
              <w:drawing>
                <wp:anchor distT="0" distB="0" distL="114300" distR="114300" simplePos="0" relativeHeight="251666432" behindDoc="0" locked="0" layoutInCell="1" allowOverlap="1" wp14:anchorId="5BDA21D0" wp14:editId="0E6097CC">
                  <wp:simplePos x="0" y="0"/>
                  <wp:positionH relativeFrom="margin">
                    <wp:posOffset>3163570</wp:posOffset>
                  </wp:positionH>
                  <wp:positionV relativeFrom="margin">
                    <wp:posOffset>9468485</wp:posOffset>
                  </wp:positionV>
                  <wp:extent cx="512445" cy="441325"/>
                  <wp:effectExtent l="0" t="0" r="0" b="0"/>
                  <wp:wrapSquare wrapText="bothSides"/>
                  <wp:docPr id="241" name="Блок-схема: альтернативний процес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5A501C1A" w14:textId="77777777" w:rsidR="00597200" w:rsidRDefault="00597200" w:rsidP="000C6BE9">
                              <w:pPr>
                                <w:pStyle w:val="ab"/>
                                <w:pBdr>
                                  <w:top w:val="single" w:sz="12" w:space="1" w:color="000000" w:themeColor="text1"/>
                                  <w:bottom w:val="single" w:sz="36" w:space="1" w:color="000000" w:themeColor="text1"/>
                                </w:pBdr>
                                <w:jc w:val="center"/>
                                <w:rPr>
                                  <w:sz w:val="28"/>
                                  <w:szCs w:val="28"/>
                                </w:rPr>
                              </w:pPr>
                              <w:r>
                                <w:rPr>
                                  <w:sz w:val="22"/>
                                  <w:szCs w:val="22"/>
                                </w:rPr>
                                <w:fldChar w:fldCharType="begin"/>
                              </w:r>
                              <w:r>
                                <w:instrText>PAGE    \* MERGEFORMAT</w:instrText>
                              </w:r>
                              <w:r>
                                <w:rPr>
                                  <w:sz w:val="22"/>
                                  <w:szCs w:val="22"/>
                                </w:rPr>
                                <w:fldChar w:fldCharType="separate"/>
                              </w:r>
                              <w:r>
                                <w:rPr>
                                  <w:sz w:val="28"/>
                                  <w:szCs w:val="28"/>
                                  <w:lang w:val="uk-UA"/>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DA21D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ий процес 241" o:spid="_x0000_s1059" type="#_x0000_t176" style="position:absolute;left:0;text-align:left;margin-left:249.1pt;margin-top:745.55pt;width:40.35pt;height:34.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" filled="f" fillcolor="#5c83b4" stroked="f" strokecolor="#737373">
                  <v:textbox>
                    <w:txbxContent>
                      <w:p w14:paraId="5A501C1A" w14:textId="77777777" w:rsidR="00597200" w:rsidRDefault="00597200" w:rsidP="000C6BE9">
                        <w:pPr>
                          <w:pStyle w:val="ab"/>
                          <w:pBdr>
                            <w:top w:val="single" w:sz="12" w:space="1" w:color="000000" w:themeColor="text1"/>
                            <w:bottom w:val="single" w:sz="36" w:space="1" w:color="000000" w:themeColor="text1"/>
                          </w:pBdr>
                          <w:jc w:val="center"/>
                          <w:rPr>
                            <w:sz w:val="28"/>
                            <w:szCs w:val="28"/>
                          </w:rPr>
                        </w:pPr>
                        <w:r>
                          <w:rPr>
                            <w:sz w:val="22"/>
                            <w:szCs w:val="22"/>
                          </w:rPr>
                          <w:fldChar w:fldCharType="begin"/>
                        </w:r>
                        <w:r>
                          <w:instrText>PAGE    \* MERGEFORMAT</w:instrText>
                        </w:r>
                        <w:r>
                          <w:rPr>
                            <w:sz w:val="22"/>
                            <w:szCs w:val="22"/>
                          </w:rPr>
                          <w:fldChar w:fldCharType="separate"/>
                        </w:r>
                        <w:r>
                          <w:rPr>
                            <w:sz w:val="28"/>
                            <w:szCs w:val="28"/>
                            <w:lang w:val="uk-UA"/>
                          </w:rPr>
                          <w:t>2</w:t>
                        </w:r>
                        <w:r>
                          <w:rPr>
                            <w:sz w:val="28"/>
                            <w:szCs w:val="28"/>
                          </w:rPr>
                          <w:fldChar w:fldCharType="end"/>
                        </w:r>
                      </w:p>
                    </w:txbxContent>
                  </v:textbox>
                  <w10:wrap type="square" anchorx="margin" anchory="margin"/>
                </v:shape>
              </w:pict>
            </mc:Fallback>
          </mc:AlternateContent>
        </w:r>
        <w:r w:rsidR="00836B4B">
          <w:rPr>
            <w:rFonts w:asciiTheme="majorHAnsi" w:eastAsiaTheme="majorEastAsia" w:hAnsiTheme="majorHAnsi" w:cstheme="majorBidi"/>
            <w:b/>
            <w:bCs/>
            <w:smallCaps/>
            <w:noProof/>
            <w:sz w:val="28"/>
            <w:szCs w:val="28"/>
          </w:rPr>
          <mc:AlternateContent>
            <mc:Choice Requires="wps">
              <w:drawing>
                <wp:anchor distT="0" distB="0" distL="114300" distR="114300" simplePos="0" relativeHeight="251665407" behindDoc="0" locked="0" layoutInCell="1" allowOverlap="1" wp14:anchorId="71F361C1" wp14:editId="31E98BA7">
                  <wp:simplePos x="0" y="0"/>
                  <wp:positionH relativeFrom="column">
                    <wp:posOffset>3130939</wp:posOffset>
                  </wp:positionH>
                  <wp:positionV relativeFrom="page">
                    <wp:posOffset>10189674</wp:posOffset>
                  </wp:positionV>
                  <wp:extent cx="563459" cy="485983"/>
                  <wp:effectExtent l="0" t="19050" r="27305" b="47625"/>
                  <wp:wrapNone/>
                  <wp:docPr id="33" name="Шестикутник 33"/>
                  <wp:cNvGraphicFramePr/>
                  <a:graphic xmlns:a="http://schemas.openxmlformats.org/drawingml/2006/main">
                    <a:graphicData uri="http://schemas.microsoft.com/office/word/2010/wordprocessingShape">
                      <wps:wsp>
                        <wps:cNvSpPr/>
                        <wps:spPr>
                          <a:xfrm>
                            <a:off x="0" y="0"/>
                            <a:ext cx="563459" cy="485983"/>
                          </a:xfrm>
                          <a:custGeom>
                            <a:avLst/>
                            <a:gdLst>
                              <a:gd name="connsiteX0" fmla="*/ 0 w 563459"/>
                              <a:gd name="connsiteY0" fmla="*/ 242992 h 485983"/>
                              <a:gd name="connsiteX1" fmla="*/ 121496 w 563459"/>
                              <a:gd name="connsiteY1" fmla="*/ 0 h 485983"/>
                              <a:gd name="connsiteX2" fmla="*/ 441963 w 563459"/>
                              <a:gd name="connsiteY2" fmla="*/ 0 h 485983"/>
                              <a:gd name="connsiteX3" fmla="*/ 563459 w 563459"/>
                              <a:gd name="connsiteY3" fmla="*/ 242992 h 485983"/>
                              <a:gd name="connsiteX4" fmla="*/ 441963 w 563459"/>
                              <a:gd name="connsiteY4" fmla="*/ 485983 h 485983"/>
                              <a:gd name="connsiteX5" fmla="*/ 121496 w 563459"/>
                              <a:gd name="connsiteY5" fmla="*/ 485983 h 485983"/>
                              <a:gd name="connsiteX6" fmla="*/ 0 w 563459"/>
                              <a:gd name="connsiteY6" fmla="*/ 242992 h 4859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63459" h="485983" fill="none" extrusionOk="0">
                                <a:moveTo>
                                  <a:pt x="0" y="242992"/>
                                </a:moveTo>
                                <a:cubicBezTo>
                                  <a:pt x="38403" y="128062"/>
                                  <a:pt x="90181" y="86742"/>
                                  <a:pt x="121496" y="0"/>
                                </a:cubicBezTo>
                                <a:cubicBezTo>
                                  <a:pt x="247092" y="-26399"/>
                                  <a:pt x="305864" y="24784"/>
                                  <a:pt x="441963" y="0"/>
                                </a:cubicBezTo>
                                <a:cubicBezTo>
                                  <a:pt x="492603" y="66503"/>
                                  <a:pt x="509512" y="191363"/>
                                  <a:pt x="563459" y="242992"/>
                                </a:cubicBezTo>
                                <a:cubicBezTo>
                                  <a:pt x="522595" y="341270"/>
                                  <a:pt x="479345" y="352818"/>
                                  <a:pt x="441963" y="485983"/>
                                </a:cubicBezTo>
                                <a:cubicBezTo>
                                  <a:pt x="374570" y="492784"/>
                                  <a:pt x="273057" y="478283"/>
                                  <a:pt x="121496" y="485983"/>
                                </a:cubicBezTo>
                                <a:cubicBezTo>
                                  <a:pt x="60070" y="418345"/>
                                  <a:pt x="50055" y="306020"/>
                                  <a:pt x="0" y="242992"/>
                                </a:cubicBezTo>
                                <a:close/>
                              </a:path>
                              <a:path w="563459" h="485983" stroke="0" extrusionOk="0">
                                <a:moveTo>
                                  <a:pt x="0" y="242992"/>
                                </a:moveTo>
                                <a:cubicBezTo>
                                  <a:pt x="30132" y="157042"/>
                                  <a:pt x="92152" y="109461"/>
                                  <a:pt x="121496" y="0"/>
                                </a:cubicBezTo>
                                <a:cubicBezTo>
                                  <a:pt x="240490" y="-15023"/>
                                  <a:pt x="313315" y="37879"/>
                                  <a:pt x="441963" y="0"/>
                                </a:cubicBezTo>
                                <a:cubicBezTo>
                                  <a:pt x="509561" y="89676"/>
                                  <a:pt x="516522" y="194299"/>
                                  <a:pt x="563459" y="242992"/>
                                </a:cubicBezTo>
                                <a:cubicBezTo>
                                  <a:pt x="547916" y="342337"/>
                                  <a:pt x="467018" y="426186"/>
                                  <a:pt x="441963" y="485983"/>
                                </a:cubicBezTo>
                                <a:cubicBezTo>
                                  <a:pt x="316382" y="500258"/>
                                  <a:pt x="222976" y="467793"/>
                                  <a:pt x="121496" y="485983"/>
                                </a:cubicBezTo>
                                <a:cubicBezTo>
                                  <a:pt x="67047" y="440824"/>
                                  <a:pt x="68489" y="319507"/>
                                  <a:pt x="0" y="242992"/>
                                </a:cubicBezTo>
                                <a:close/>
                              </a:path>
                            </a:pathLst>
                          </a:custGeom>
                          <a:solidFill>
                            <a:schemeClr val="accent3">
                              <a:lumMod val="20000"/>
                              <a:lumOff val="80000"/>
                            </a:schemeClr>
                          </a:solidFill>
                          <a:ln>
                            <a:extLst>
                              <a:ext uri="{C807C97D-BFC1-408E-A445-0C87EB9F89A2}">
                                <ask:lineSketchStyleProps xmlns:ask="http://schemas.microsoft.com/office/drawing/2018/sketchyshapes" sd="471330142">
                                  <a:prstGeom prst="hexagon">
                                    <a:avLst/>
                                  </a:prstGeom>
                                  <ask:type>
                                    <ask:lineSketchScribble/>
                                  </ask:type>
                                </ask:lineSketchStyleProps>
                              </a:ext>
                            </a:extLst>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D977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кутник 33" o:spid="_x0000_s1026" type="#_x0000_t9" style="position:absolute;margin-left:246.55pt;margin-top:802.35pt;width:44.35pt;height:38.25pt;z-index:25166540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" adj="4657" fillcolor="#eaf1dd [662]" strokecolor="black [1600]" strokeweight="1pt">
                  <w10:wrap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6D979" w14:textId="77777777" w:rsidR="000063FC" w:rsidRDefault="000063FC" w:rsidP="00F36001">
      <w:r>
        <w:separator/>
      </w:r>
    </w:p>
  </w:footnote>
  <w:footnote w:type="continuationSeparator" w:id="0">
    <w:p w14:paraId="5267E15D" w14:textId="77777777" w:rsidR="000063FC" w:rsidRDefault="000063FC" w:rsidP="00F36001">
      <w:r>
        <w:continuationSeparator/>
      </w:r>
    </w:p>
  </w:footnote>
  <w:footnote w:type="continuationNotice" w:id="1">
    <w:p w14:paraId="336502A6" w14:textId="77777777" w:rsidR="000063FC" w:rsidRDefault="000063FC" w:rsidP="00F360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08578" w14:textId="77777777" w:rsidR="002E0733" w:rsidRPr="00070C99" w:rsidRDefault="00931194" w:rsidP="00070C99">
    <w:pPr>
      <w:pBdr>
        <w:top w:val="thickThinLargeGap" w:sz="12" w:space="1" w:color="auto"/>
        <w:bottom w:val="thickThinLargeGap" w:sz="12" w:space="1" w:color="auto"/>
      </w:pBdr>
      <w:shd w:val="clear" w:color="auto" w:fill="002060"/>
      <w:spacing w:line="264" w:lineRule="auto"/>
      <w:rPr>
        <w:b/>
        <w:bCs w:val="0"/>
        <w:color w:val="F2F2F2" w:themeColor="background1" w:themeShade="F2"/>
        <w:sz w:val="20"/>
      </w:rPr>
    </w:pPr>
    <w:sdt>
      <w:sdtPr>
        <w:rPr>
          <w:b/>
          <w:bCs w:val="0"/>
          <w:color w:val="F2F2F2" w:themeColor="background1" w:themeShade="F2"/>
          <w:sz w:val="20"/>
        </w:rPr>
        <w:alias w:val="Заголовок"/>
        <w:id w:val="15524250"/>
        <w:placeholder>
          <w:docPart w:val="4C1C4ED77B5840DCA9FF5B114F5C8490"/>
        </w:placeholder>
        <w:dataBinding w:prefixMappings="xmlns:ns0='http://schemas.openxmlformats.org/package/2006/metadata/core-properties' xmlns:ns1='http://purl.org/dc/elements/1.1/'" w:xpath="/ns0:coreProperties[1]/ns1:title[1]" w:storeItemID="{6C3C8BC8-F283-45AE-878A-BAB7291924A1}"/>
        <w:text/>
      </w:sdtPr>
      <w:sdtEndPr/>
      <w:sdtContent>
        <w:r w:rsidR="002A7359" w:rsidRPr="00070C99">
          <w:rPr>
            <w:b/>
            <w:bCs w:val="0"/>
            <w:color w:val="F2F2F2" w:themeColor="background1" w:themeShade="F2"/>
            <w:sz w:val="20"/>
          </w:rPr>
          <w:t>СМЕРТЕЛЬНЫЕ ПРЕДЕЛЫ</w:t>
        </w:r>
      </w:sdtContent>
    </w:sdt>
  </w:p>
  <w:p w14:paraId="077341C7" w14:textId="6F6C22D0" w:rsidR="00CB7B57" w:rsidRPr="00095F52" w:rsidRDefault="00CB7B57" w:rsidP="00B56151">
    <w:pPr>
      <w:spacing w:line="264" w:lineRule="auto"/>
      <w:rPr>
        <w:lang w:val="uk-U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22182" w14:textId="77777777" w:rsidR="002E0733" w:rsidRDefault="002E0733" w:rsidP="00ED5843">
    <w:pPr>
      <w:pStyle w:val="a9"/>
      <w:rPr>
        <w:noProof/>
      </w:rPr>
    </w:pPr>
  </w:p>
  <w:p w14:paraId="7D3E322D" w14:textId="77777777" w:rsidR="007D1BD8" w:rsidRPr="00ED5843" w:rsidRDefault="007D1BD8" w:rsidP="00ED5843">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D390F4CC"/>
    <w:lvl w:ilvl="0">
      <w:start w:val="1"/>
      <w:numFmt w:val="decimal"/>
      <w:pStyle w:val="a"/>
      <w:lvlText w:val="%1."/>
      <w:lvlJc w:val="left"/>
      <w:pPr>
        <w:tabs>
          <w:tab w:val="num" w:pos="360"/>
        </w:tabs>
        <w:ind w:left="360" w:hanging="360"/>
      </w:pPr>
    </w:lvl>
  </w:abstractNum>
  <w:abstractNum w:abstractNumId="1" w15:restartNumberingAfterBreak="0">
    <w:nsid w:val="FFFFFF89"/>
    <w:multiLevelType w:val="singleLevel"/>
    <w:tmpl w:val="076AEC24"/>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07E4667E"/>
    <w:multiLevelType w:val="hybridMultilevel"/>
    <w:tmpl w:val="70AE46A2"/>
    <w:lvl w:ilvl="0" w:tplc="4D947D56">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04E0FC1"/>
    <w:multiLevelType w:val="hybridMultilevel"/>
    <w:tmpl w:val="0C7A20CE"/>
    <w:lvl w:ilvl="0" w:tplc="4D947D56">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2D6842"/>
    <w:multiLevelType w:val="hybridMultilevel"/>
    <w:tmpl w:val="F2A667EA"/>
    <w:lvl w:ilvl="0" w:tplc="8DAA54D8">
      <w:start w:val="1"/>
      <w:numFmt w:val="bullet"/>
      <w:pStyle w:val="SidebarTextBulleted"/>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14511D4"/>
    <w:multiLevelType w:val="hybridMultilevel"/>
    <w:tmpl w:val="6DB07524"/>
    <w:lvl w:ilvl="0" w:tplc="29249BB0">
      <w:start w:val="1"/>
      <w:numFmt w:val="decimal"/>
      <w:pStyle w:val="BasicTextNumbered"/>
      <w:lvlText w:val="%1."/>
      <w:lvlJc w:val="left"/>
      <w:pPr>
        <w:ind w:left="1008" w:hanging="360"/>
      </w:p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6" w15:restartNumberingAfterBreak="0">
    <w:nsid w:val="23860868"/>
    <w:multiLevelType w:val="hybridMultilevel"/>
    <w:tmpl w:val="8D4AC72A"/>
    <w:lvl w:ilvl="0" w:tplc="D1CAAB00">
      <w:numFmt w:val="decimal"/>
      <w:lvlText w:val="%1"/>
      <w:lvlJc w:val="left"/>
      <w:pPr>
        <w:ind w:left="648" w:hanging="360"/>
      </w:pPr>
      <w:rPr>
        <w:rFonts w:hint="default"/>
      </w:rPr>
    </w:lvl>
    <w:lvl w:ilvl="1" w:tplc="04190019" w:tentative="1">
      <w:start w:val="1"/>
      <w:numFmt w:val="lowerLetter"/>
      <w:lvlText w:val="%2."/>
      <w:lvlJc w:val="left"/>
      <w:pPr>
        <w:ind w:left="1368" w:hanging="360"/>
      </w:pPr>
    </w:lvl>
    <w:lvl w:ilvl="2" w:tplc="0419001B" w:tentative="1">
      <w:start w:val="1"/>
      <w:numFmt w:val="lowerRoman"/>
      <w:lvlText w:val="%3."/>
      <w:lvlJc w:val="right"/>
      <w:pPr>
        <w:ind w:left="2088" w:hanging="180"/>
      </w:pPr>
    </w:lvl>
    <w:lvl w:ilvl="3" w:tplc="0419000F" w:tentative="1">
      <w:start w:val="1"/>
      <w:numFmt w:val="decimal"/>
      <w:lvlText w:val="%4."/>
      <w:lvlJc w:val="left"/>
      <w:pPr>
        <w:ind w:left="2808" w:hanging="360"/>
      </w:pPr>
    </w:lvl>
    <w:lvl w:ilvl="4" w:tplc="04190019" w:tentative="1">
      <w:start w:val="1"/>
      <w:numFmt w:val="lowerLetter"/>
      <w:lvlText w:val="%5."/>
      <w:lvlJc w:val="left"/>
      <w:pPr>
        <w:ind w:left="3528" w:hanging="360"/>
      </w:pPr>
    </w:lvl>
    <w:lvl w:ilvl="5" w:tplc="0419001B" w:tentative="1">
      <w:start w:val="1"/>
      <w:numFmt w:val="lowerRoman"/>
      <w:lvlText w:val="%6."/>
      <w:lvlJc w:val="right"/>
      <w:pPr>
        <w:ind w:left="4248" w:hanging="180"/>
      </w:pPr>
    </w:lvl>
    <w:lvl w:ilvl="6" w:tplc="0419000F" w:tentative="1">
      <w:start w:val="1"/>
      <w:numFmt w:val="decimal"/>
      <w:lvlText w:val="%7."/>
      <w:lvlJc w:val="left"/>
      <w:pPr>
        <w:ind w:left="4968" w:hanging="360"/>
      </w:pPr>
    </w:lvl>
    <w:lvl w:ilvl="7" w:tplc="04190019" w:tentative="1">
      <w:start w:val="1"/>
      <w:numFmt w:val="lowerLetter"/>
      <w:lvlText w:val="%8."/>
      <w:lvlJc w:val="left"/>
      <w:pPr>
        <w:ind w:left="5688" w:hanging="360"/>
      </w:pPr>
    </w:lvl>
    <w:lvl w:ilvl="8" w:tplc="0419001B" w:tentative="1">
      <w:start w:val="1"/>
      <w:numFmt w:val="lowerRoman"/>
      <w:lvlText w:val="%9."/>
      <w:lvlJc w:val="right"/>
      <w:pPr>
        <w:ind w:left="6408" w:hanging="180"/>
      </w:pPr>
    </w:lvl>
  </w:abstractNum>
  <w:abstractNum w:abstractNumId="7" w15:restartNumberingAfterBreak="0">
    <w:nsid w:val="23FC248E"/>
    <w:multiLevelType w:val="hybridMultilevel"/>
    <w:tmpl w:val="EB5E3796"/>
    <w:lvl w:ilvl="0" w:tplc="D832A5A2">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8" w15:restartNumberingAfterBreak="0">
    <w:nsid w:val="26C629DD"/>
    <w:multiLevelType w:val="hybridMultilevel"/>
    <w:tmpl w:val="ABAA0D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B407EC4"/>
    <w:multiLevelType w:val="hybridMultilevel"/>
    <w:tmpl w:val="DA382B34"/>
    <w:lvl w:ilvl="0" w:tplc="BE7ADDBE">
      <w:start w:val="1"/>
      <w:numFmt w:val="bullet"/>
      <w:pStyle w:val="PlaytestStatBlockBulleted"/>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6947C01"/>
    <w:multiLevelType w:val="hybridMultilevel"/>
    <w:tmpl w:val="24064B5C"/>
    <w:lvl w:ilvl="0" w:tplc="0419000F">
      <w:start w:val="1"/>
      <w:numFmt w:val="decimal"/>
      <w:lvlText w:val="%1."/>
      <w:lvlJc w:val="left"/>
      <w:pPr>
        <w:ind w:left="64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70F6900"/>
    <w:multiLevelType w:val="hybridMultilevel"/>
    <w:tmpl w:val="C6FC326C"/>
    <w:lvl w:ilvl="0" w:tplc="4D947D56">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C2804FC"/>
    <w:multiLevelType w:val="hybridMultilevel"/>
    <w:tmpl w:val="9D4294B2"/>
    <w:lvl w:ilvl="0" w:tplc="18501840">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13" w15:restartNumberingAfterBreak="0">
    <w:nsid w:val="3D7F7844"/>
    <w:multiLevelType w:val="multilevel"/>
    <w:tmpl w:val="04190023"/>
    <w:lvl w:ilvl="0">
      <w:start w:val="1"/>
      <w:numFmt w:val="upperRoman"/>
      <w:lvlText w:val="Стаття %1."/>
      <w:lvlJc w:val="left"/>
      <w:pPr>
        <w:ind w:left="0" w:firstLine="0"/>
      </w:pPr>
    </w:lvl>
    <w:lvl w:ilvl="1">
      <w:start w:val="1"/>
      <w:numFmt w:val="decimalZero"/>
      <w:isLgl/>
      <w:lvlText w:val="Розділ %1.%2"/>
      <w:lvlJc w:val="left"/>
      <w:pPr>
        <w:ind w:left="0" w:firstLine="0"/>
      </w:pPr>
    </w:lvl>
    <w:lvl w:ilvl="2">
      <w:start w:val="1"/>
      <w:numFmt w:val="lowerLetter"/>
      <w:lvlText w:val="(%3)"/>
      <w:lvlJc w:val="left"/>
      <w:pPr>
        <w:ind w:left="720" w:hanging="432"/>
      </w:pPr>
    </w:lvl>
    <w:lvl w:ilvl="3">
      <w:start w:val="1"/>
      <w:numFmt w:val="lowerRoman"/>
      <w:pStyle w:val="4"/>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47AF386D"/>
    <w:multiLevelType w:val="hybridMultilevel"/>
    <w:tmpl w:val="EBFE039C"/>
    <w:lvl w:ilvl="0" w:tplc="6A22129E">
      <w:start w:val="1"/>
      <w:numFmt w:val="bullet"/>
      <w:pStyle w:val="BasicTextBulleted"/>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4B554670"/>
    <w:multiLevelType w:val="hybridMultilevel"/>
    <w:tmpl w:val="0AE8C6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8836BC7"/>
    <w:multiLevelType w:val="hybridMultilevel"/>
    <w:tmpl w:val="1828F9CA"/>
    <w:lvl w:ilvl="0" w:tplc="826ABC64">
      <w:start w:val="1"/>
      <w:numFmt w:val="bullet"/>
      <w:pStyle w:val="StatBlockBasicBulleted"/>
      <w:lvlText w:val=""/>
      <w:lvlJc w:val="left"/>
      <w:pPr>
        <w:ind w:left="187" w:hanging="18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16431B"/>
    <w:multiLevelType w:val="hybridMultilevel"/>
    <w:tmpl w:val="562A1024"/>
    <w:lvl w:ilvl="0" w:tplc="4D947D56">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10F4D8B"/>
    <w:multiLevelType w:val="hybridMultilevel"/>
    <w:tmpl w:val="E9DAE9DA"/>
    <w:lvl w:ilvl="0" w:tplc="4D947D56">
      <w:start w:val="1"/>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19" w15:restartNumberingAfterBreak="0">
    <w:nsid w:val="621519D6"/>
    <w:multiLevelType w:val="hybridMultilevel"/>
    <w:tmpl w:val="1780DB66"/>
    <w:lvl w:ilvl="0" w:tplc="E7DEDA3E">
      <w:numFmt w:val="bullet"/>
      <w:lvlText w:val="-"/>
      <w:lvlJc w:val="left"/>
      <w:pPr>
        <w:ind w:left="648" w:hanging="360"/>
      </w:pPr>
      <w:rPr>
        <w:rFonts w:ascii="Forum" w:eastAsia="ヒラギノ角ゴ Pro W3" w:hAnsi="Forum" w:cs="Calibri"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20" w15:restartNumberingAfterBreak="0">
    <w:nsid w:val="69B20CC5"/>
    <w:multiLevelType w:val="hybridMultilevel"/>
    <w:tmpl w:val="3F029EA2"/>
    <w:lvl w:ilvl="0" w:tplc="04190001">
      <w:start w:val="1"/>
      <w:numFmt w:val="bullet"/>
      <w:lvlText w:val=""/>
      <w:lvlJc w:val="left"/>
      <w:pPr>
        <w:ind w:left="1008" w:hanging="360"/>
      </w:pPr>
      <w:rPr>
        <w:rFonts w:ascii="Symbol" w:hAnsi="Symbol"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num w:numId="1">
    <w:abstractNumId w:val="1"/>
  </w:num>
  <w:num w:numId="2">
    <w:abstractNumId w:val="0"/>
  </w:num>
  <w:num w:numId="3">
    <w:abstractNumId w:val="16"/>
  </w:num>
  <w:num w:numId="4">
    <w:abstractNumId w:val="13"/>
  </w:num>
  <w:num w:numId="5">
    <w:abstractNumId w:val="14"/>
  </w:num>
  <w:num w:numId="6">
    <w:abstractNumId w:val="5"/>
  </w:num>
  <w:num w:numId="7">
    <w:abstractNumId w:val="4"/>
  </w:num>
  <w:num w:numId="8">
    <w:abstractNumId w:val="9"/>
  </w:num>
  <w:num w:numId="9">
    <w:abstractNumId w:val="20"/>
  </w:num>
  <w:num w:numId="10">
    <w:abstractNumId w:val="19"/>
  </w:num>
  <w:num w:numId="11">
    <w:abstractNumId w:val="8"/>
  </w:num>
  <w:num w:numId="12">
    <w:abstractNumId w:val="18"/>
  </w:num>
  <w:num w:numId="13">
    <w:abstractNumId w:val="11"/>
  </w:num>
  <w:num w:numId="14">
    <w:abstractNumId w:val="17"/>
  </w:num>
  <w:num w:numId="15">
    <w:abstractNumId w:val="2"/>
  </w:num>
  <w:num w:numId="16">
    <w:abstractNumId w:val="3"/>
  </w:num>
  <w:num w:numId="17">
    <w:abstractNumId w:val="10"/>
  </w:num>
  <w:num w:numId="18">
    <w:abstractNumId w:val="15"/>
  </w:num>
  <w:num w:numId="19">
    <w:abstractNumId w:val="12"/>
  </w:num>
  <w:num w:numId="20">
    <w:abstractNumId w:val="7"/>
  </w:num>
  <w:num w:numId="21">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attachedTemplate r:id="rId1"/>
  <w:stylePaneFormatFilter w:val="9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efaultTabStop w:val="576"/>
  <w:characterSpacingControl w:val="doNotCompress"/>
  <w:hdrShapeDefaults>
    <o:shapedefaults v:ext="edit" spidmax="4097">
      <o:colormru v:ext="edit" colors="#ffc,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D37"/>
    <w:rsid w:val="00000AC6"/>
    <w:rsid w:val="00001AA6"/>
    <w:rsid w:val="000030D2"/>
    <w:rsid w:val="000031F0"/>
    <w:rsid w:val="000046BD"/>
    <w:rsid w:val="00006009"/>
    <w:rsid w:val="000063FC"/>
    <w:rsid w:val="000069A3"/>
    <w:rsid w:val="0000738D"/>
    <w:rsid w:val="0000797C"/>
    <w:rsid w:val="000102DE"/>
    <w:rsid w:val="00010CB6"/>
    <w:rsid w:val="00010D10"/>
    <w:rsid w:val="00011434"/>
    <w:rsid w:val="00011539"/>
    <w:rsid w:val="00012166"/>
    <w:rsid w:val="000125B2"/>
    <w:rsid w:val="00012FDD"/>
    <w:rsid w:val="00013006"/>
    <w:rsid w:val="000138F5"/>
    <w:rsid w:val="00013C1D"/>
    <w:rsid w:val="00013E08"/>
    <w:rsid w:val="00015236"/>
    <w:rsid w:val="00015967"/>
    <w:rsid w:val="00015C89"/>
    <w:rsid w:val="000166C4"/>
    <w:rsid w:val="00017E8E"/>
    <w:rsid w:val="00017E9D"/>
    <w:rsid w:val="000200B0"/>
    <w:rsid w:val="000204F9"/>
    <w:rsid w:val="00020987"/>
    <w:rsid w:val="00020CC9"/>
    <w:rsid w:val="00020ECB"/>
    <w:rsid w:val="000225E8"/>
    <w:rsid w:val="00023C96"/>
    <w:rsid w:val="00024057"/>
    <w:rsid w:val="00024098"/>
    <w:rsid w:val="00024617"/>
    <w:rsid w:val="00025579"/>
    <w:rsid w:val="000255FF"/>
    <w:rsid w:val="00025683"/>
    <w:rsid w:val="00025DAB"/>
    <w:rsid w:val="00026081"/>
    <w:rsid w:val="000261D1"/>
    <w:rsid w:val="000266CF"/>
    <w:rsid w:val="000267BC"/>
    <w:rsid w:val="00026ABC"/>
    <w:rsid w:val="000276FB"/>
    <w:rsid w:val="00027B9E"/>
    <w:rsid w:val="00027DE5"/>
    <w:rsid w:val="000305FF"/>
    <w:rsid w:val="00030739"/>
    <w:rsid w:val="00030CD2"/>
    <w:rsid w:val="00031322"/>
    <w:rsid w:val="000322F9"/>
    <w:rsid w:val="00034BF5"/>
    <w:rsid w:val="000379EC"/>
    <w:rsid w:val="00040566"/>
    <w:rsid w:val="000405ED"/>
    <w:rsid w:val="000408FD"/>
    <w:rsid w:val="00042EC4"/>
    <w:rsid w:val="000439F3"/>
    <w:rsid w:val="00043B94"/>
    <w:rsid w:val="00044730"/>
    <w:rsid w:val="000456D1"/>
    <w:rsid w:val="00045C8E"/>
    <w:rsid w:val="00047174"/>
    <w:rsid w:val="00047AF5"/>
    <w:rsid w:val="0005018F"/>
    <w:rsid w:val="00051278"/>
    <w:rsid w:val="0005168E"/>
    <w:rsid w:val="00052328"/>
    <w:rsid w:val="0005462F"/>
    <w:rsid w:val="0005544E"/>
    <w:rsid w:val="00055656"/>
    <w:rsid w:val="00055809"/>
    <w:rsid w:val="00055948"/>
    <w:rsid w:val="00055A3C"/>
    <w:rsid w:val="00055E13"/>
    <w:rsid w:val="000561E0"/>
    <w:rsid w:val="0005659A"/>
    <w:rsid w:val="00056857"/>
    <w:rsid w:val="00056FA0"/>
    <w:rsid w:val="00057B33"/>
    <w:rsid w:val="00057BAE"/>
    <w:rsid w:val="00057E0F"/>
    <w:rsid w:val="00061EE5"/>
    <w:rsid w:val="00062192"/>
    <w:rsid w:val="00062195"/>
    <w:rsid w:val="00062AB4"/>
    <w:rsid w:val="00063BA2"/>
    <w:rsid w:val="00064290"/>
    <w:rsid w:val="00064443"/>
    <w:rsid w:val="0006454D"/>
    <w:rsid w:val="000647F3"/>
    <w:rsid w:val="00064AA9"/>
    <w:rsid w:val="00064BD3"/>
    <w:rsid w:val="00064C02"/>
    <w:rsid w:val="000652E1"/>
    <w:rsid w:val="0006532C"/>
    <w:rsid w:val="000660CC"/>
    <w:rsid w:val="000668F5"/>
    <w:rsid w:val="00070349"/>
    <w:rsid w:val="000705B7"/>
    <w:rsid w:val="00070C99"/>
    <w:rsid w:val="00071022"/>
    <w:rsid w:val="000718D2"/>
    <w:rsid w:val="0007266A"/>
    <w:rsid w:val="00072995"/>
    <w:rsid w:val="00074236"/>
    <w:rsid w:val="000743DB"/>
    <w:rsid w:val="00074B88"/>
    <w:rsid w:val="00074BD6"/>
    <w:rsid w:val="00074D22"/>
    <w:rsid w:val="000750BA"/>
    <w:rsid w:val="00076FF4"/>
    <w:rsid w:val="00077045"/>
    <w:rsid w:val="000770DE"/>
    <w:rsid w:val="00077756"/>
    <w:rsid w:val="0008030E"/>
    <w:rsid w:val="0008074D"/>
    <w:rsid w:val="00081A85"/>
    <w:rsid w:val="0008243B"/>
    <w:rsid w:val="00082551"/>
    <w:rsid w:val="0008285C"/>
    <w:rsid w:val="0008286F"/>
    <w:rsid w:val="000828BD"/>
    <w:rsid w:val="00082A44"/>
    <w:rsid w:val="00082A8B"/>
    <w:rsid w:val="0008303A"/>
    <w:rsid w:val="00084341"/>
    <w:rsid w:val="00084B10"/>
    <w:rsid w:val="00084F42"/>
    <w:rsid w:val="000851B0"/>
    <w:rsid w:val="000862CD"/>
    <w:rsid w:val="000869A8"/>
    <w:rsid w:val="00086B1A"/>
    <w:rsid w:val="0008744A"/>
    <w:rsid w:val="00087F70"/>
    <w:rsid w:val="00090029"/>
    <w:rsid w:val="00090921"/>
    <w:rsid w:val="00091670"/>
    <w:rsid w:val="00092205"/>
    <w:rsid w:val="000928E9"/>
    <w:rsid w:val="00093305"/>
    <w:rsid w:val="00094BC2"/>
    <w:rsid w:val="00094ED6"/>
    <w:rsid w:val="000950FF"/>
    <w:rsid w:val="00095843"/>
    <w:rsid w:val="00095BC5"/>
    <w:rsid w:val="00095F52"/>
    <w:rsid w:val="00096A3A"/>
    <w:rsid w:val="000970E6"/>
    <w:rsid w:val="00097E08"/>
    <w:rsid w:val="00097FA8"/>
    <w:rsid w:val="000A015E"/>
    <w:rsid w:val="000A0260"/>
    <w:rsid w:val="000A056B"/>
    <w:rsid w:val="000A07BC"/>
    <w:rsid w:val="000A1340"/>
    <w:rsid w:val="000A154E"/>
    <w:rsid w:val="000A222E"/>
    <w:rsid w:val="000A23D8"/>
    <w:rsid w:val="000A248B"/>
    <w:rsid w:val="000A2817"/>
    <w:rsid w:val="000A2F66"/>
    <w:rsid w:val="000A33B2"/>
    <w:rsid w:val="000A3BA4"/>
    <w:rsid w:val="000A4250"/>
    <w:rsid w:val="000A562E"/>
    <w:rsid w:val="000A5E1E"/>
    <w:rsid w:val="000A5F25"/>
    <w:rsid w:val="000A608B"/>
    <w:rsid w:val="000A6AE1"/>
    <w:rsid w:val="000A7FA6"/>
    <w:rsid w:val="000B0061"/>
    <w:rsid w:val="000B0597"/>
    <w:rsid w:val="000B0AEB"/>
    <w:rsid w:val="000B14B3"/>
    <w:rsid w:val="000B16D0"/>
    <w:rsid w:val="000B2005"/>
    <w:rsid w:val="000B2761"/>
    <w:rsid w:val="000B39CB"/>
    <w:rsid w:val="000B3EF6"/>
    <w:rsid w:val="000B4191"/>
    <w:rsid w:val="000B48C2"/>
    <w:rsid w:val="000B5184"/>
    <w:rsid w:val="000B63D6"/>
    <w:rsid w:val="000B79D3"/>
    <w:rsid w:val="000C0CA0"/>
    <w:rsid w:val="000C0DEE"/>
    <w:rsid w:val="000C1231"/>
    <w:rsid w:val="000C132D"/>
    <w:rsid w:val="000C1E38"/>
    <w:rsid w:val="000C20DD"/>
    <w:rsid w:val="000C23BE"/>
    <w:rsid w:val="000C273D"/>
    <w:rsid w:val="000C34F7"/>
    <w:rsid w:val="000C3ED8"/>
    <w:rsid w:val="000C46B1"/>
    <w:rsid w:val="000C5C47"/>
    <w:rsid w:val="000C5DA0"/>
    <w:rsid w:val="000C5E9A"/>
    <w:rsid w:val="000C61C0"/>
    <w:rsid w:val="000C6B8D"/>
    <w:rsid w:val="000C6BE9"/>
    <w:rsid w:val="000C7220"/>
    <w:rsid w:val="000C7551"/>
    <w:rsid w:val="000C7D04"/>
    <w:rsid w:val="000D07D5"/>
    <w:rsid w:val="000D0E1E"/>
    <w:rsid w:val="000D0EAB"/>
    <w:rsid w:val="000D1422"/>
    <w:rsid w:val="000D1525"/>
    <w:rsid w:val="000D16AC"/>
    <w:rsid w:val="000D1800"/>
    <w:rsid w:val="000D25F6"/>
    <w:rsid w:val="000D28EF"/>
    <w:rsid w:val="000D2A82"/>
    <w:rsid w:val="000D2B1C"/>
    <w:rsid w:val="000D33E3"/>
    <w:rsid w:val="000D3A4F"/>
    <w:rsid w:val="000D3AA5"/>
    <w:rsid w:val="000D3AD4"/>
    <w:rsid w:val="000D6028"/>
    <w:rsid w:val="000D61BE"/>
    <w:rsid w:val="000D6A23"/>
    <w:rsid w:val="000D6F7D"/>
    <w:rsid w:val="000D6F99"/>
    <w:rsid w:val="000D71FC"/>
    <w:rsid w:val="000E0127"/>
    <w:rsid w:val="000E017E"/>
    <w:rsid w:val="000E134F"/>
    <w:rsid w:val="000E1696"/>
    <w:rsid w:val="000E1ACB"/>
    <w:rsid w:val="000E37E1"/>
    <w:rsid w:val="000E397B"/>
    <w:rsid w:val="000E3E7F"/>
    <w:rsid w:val="000E408C"/>
    <w:rsid w:val="000E4290"/>
    <w:rsid w:val="000E45A6"/>
    <w:rsid w:val="000E574E"/>
    <w:rsid w:val="000E62D4"/>
    <w:rsid w:val="000E645A"/>
    <w:rsid w:val="000E6622"/>
    <w:rsid w:val="000E6EEF"/>
    <w:rsid w:val="000E7506"/>
    <w:rsid w:val="000E7D48"/>
    <w:rsid w:val="000F0731"/>
    <w:rsid w:val="000F105C"/>
    <w:rsid w:val="000F11D0"/>
    <w:rsid w:val="000F14C0"/>
    <w:rsid w:val="000F18BE"/>
    <w:rsid w:val="000F1F11"/>
    <w:rsid w:val="000F2021"/>
    <w:rsid w:val="000F2762"/>
    <w:rsid w:val="000F3076"/>
    <w:rsid w:val="000F50E9"/>
    <w:rsid w:val="000F511F"/>
    <w:rsid w:val="000F54F5"/>
    <w:rsid w:val="000F64C3"/>
    <w:rsid w:val="000F657F"/>
    <w:rsid w:val="000F684C"/>
    <w:rsid w:val="000F763E"/>
    <w:rsid w:val="000F78A1"/>
    <w:rsid w:val="000F7BE1"/>
    <w:rsid w:val="00100780"/>
    <w:rsid w:val="00100A2E"/>
    <w:rsid w:val="0010172C"/>
    <w:rsid w:val="00101C42"/>
    <w:rsid w:val="00102F25"/>
    <w:rsid w:val="00103494"/>
    <w:rsid w:val="00103C7A"/>
    <w:rsid w:val="00104715"/>
    <w:rsid w:val="00104C7B"/>
    <w:rsid w:val="0010563C"/>
    <w:rsid w:val="00105E34"/>
    <w:rsid w:val="00106516"/>
    <w:rsid w:val="001068CB"/>
    <w:rsid w:val="00106AAD"/>
    <w:rsid w:val="00110934"/>
    <w:rsid w:val="00111FAD"/>
    <w:rsid w:val="00112174"/>
    <w:rsid w:val="00112672"/>
    <w:rsid w:val="001126AE"/>
    <w:rsid w:val="0011280E"/>
    <w:rsid w:val="00112BE6"/>
    <w:rsid w:val="00113A18"/>
    <w:rsid w:val="0011403D"/>
    <w:rsid w:val="00115C26"/>
    <w:rsid w:val="00116540"/>
    <w:rsid w:val="00116D2F"/>
    <w:rsid w:val="001171C5"/>
    <w:rsid w:val="001172C6"/>
    <w:rsid w:val="00117336"/>
    <w:rsid w:val="001175F3"/>
    <w:rsid w:val="00117642"/>
    <w:rsid w:val="0012003E"/>
    <w:rsid w:val="00120091"/>
    <w:rsid w:val="00121168"/>
    <w:rsid w:val="001217B7"/>
    <w:rsid w:val="00121D4B"/>
    <w:rsid w:val="00121F3B"/>
    <w:rsid w:val="001225C0"/>
    <w:rsid w:val="00122E73"/>
    <w:rsid w:val="00123161"/>
    <w:rsid w:val="001233C0"/>
    <w:rsid w:val="00123C28"/>
    <w:rsid w:val="00123F5E"/>
    <w:rsid w:val="00123FC2"/>
    <w:rsid w:val="001245E2"/>
    <w:rsid w:val="00124C48"/>
    <w:rsid w:val="001257AD"/>
    <w:rsid w:val="00125B64"/>
    <w:rsid w:val="00125F05"/>
    <w:rsid w:val="0012626F"/>
    <w:rsid w:val="00126896"/>
    <w:rsid w:val="00126F13"/>
    <w:rsid w:val="00127379"/>
    <w:rsid w:val="0012771E"/>
    <w:rsid w:val="001279F4"/>
    <w:rsid w:val="00127E24"/>
    <w:rsid w:val="00130342"/>
    <w:rsid w:val="001309D1"/>
    <w:rsid w:val="001314DA"/>
    <w:rsid w:val="00132835"/>
    <w:rsid w:val="00133408"/>
    <w:rsid w:val="00133A0F"/>
    <w:rsid w:val="00134139"/>
    <w:rsid w:val="00134413"/>
    <w:rsid w:val="00134972"/>
    <w:rsid w:val="001351D3"/>
    <w:rsid w:val="00136467"/>
    <w:rsid w:val="001365FE"/>
    <w:rsid w:val="001368F8"/>
    <w:rsid w:val="00137F4B"/>
    <w:rsid w:val="0014092D"/>
    <w:rsid w:val="00140A20"/>
    <w:rsid w:val="00140BB2"/>
    <w:rsid w:val="00141419"/>
    <w:rsid w:val="00141493"/>
    <w:rsid w:val="001415D9"/>
    <w:rsid w:val="00141CC8"/>
    <w:rsid w:val="00141DCA"/>
    <w:rsid w:val="00142873"/>
    <w:rsid w:val="00142CF6"/>
    <w:rsid w:val="00143109"/>
    <w:rsid w:val="00143533"/>
    <w:rsid w:val="00143735"/>
    <w:rsid w:val="00143801"/>
    <w:rsid w:val="0014402C"/>
    <w:rsid w:val="0014590E"/>
    <w:rsid w:val="00145A61"/>
    <w:rsid w:val="00145F37"/>
    <w:rsid w:val="00146236"/>
    <w:rsid w:val="00147309"/>
    <w:rsid w:val="00147C9F"/>
    <w:rsid w:val="00147EF4"/>
    <w:rsid w:val="001501F6"/>
    <w:rsid w:val="00150E46"/>
    <w:rsid w:val="001513ED"/>
    <w:rsid w:val="00151B12"/>
    <w:rsid w:val="00151CD8"/>
    <w:rsid w:val="001527D5"/>
    <w:rsid w:val="00152A50"/>
    <w:rsid w:val="001533F5"/>
    <w:rsid w:val="001538F2"/>
    <w:rsid w:val="00153CF7"/>
    <w:rsid w:val="001546F6"/>
    <w:rsid w:val="001548E8"/>
    <w:rsid w:val="00154C4B"/>
    <w:rsid w:val="0015544E"/>
    <w:rsid w:val="0015546A"/>
    <w:rsid w:val="0015672F"/>
    <w:rsid w:val="001572C2"/>
    <w:rsid w:val="0015759C"/>
    <w:rsid w:val="00157793"/>
    <w:rsid w:val="00157BFE"/>
    <w:rsid w:val="00157C43"/>
    <w:rsid w:val="00157CB5"/>
    <w:rsid w:val="00157E2F"/>
    <w:rsid w:val="001605EF"/>
    <w:rsid w:val="00160DB0"/>
    <w:rsid w:val="001613C8"/>
    <w:rsid w:val="00161421"/>
    <w:rsid w:val="0016160D"/>
    <w:rsid w:val="0016163E"/>
    <w:rsid w:val="00161E15"/>
    <w:rsid w:val="00161E57"/>
    <w:rsid w:val="0016256A"/>
    <w:rsid w:val="00162F9C"/>
    <w:rsid w:val="00163038"/>
    <w:rsid w:val="001630BD"/>
    <w:rsid w:val="00164598"/>
    <w:rsid w:val="00164EE2"/>
    <w:rsid w:val="001653F3"/>
    <w:rsid w:val="00165423"/>
    <w:rsid w:val="001705EB"/>
    <w:rsid w:val="001709F2"/>
    <w:rsid w:val="00170B3D"/>
    <w:rsid w:val="00170C59"/>
    <w:rsid w:val="00171F5F"/>
    <w:rsid w:val="00173023"/>
    <w:rsid w:val="00173086"/>
    <w:rsid w:val="00173E38"/>
    <w:rsid w:val="0017401F"/>
    <w:rsid w:val="00174A0A"/>
    <w:rsid w:val="00174DA9"/>
    <w:rsid w:val="001750D6"/>
    <w:rsid w:val="001754D7"/>
    <w:rsid w:val="0017736A"/>
    <w:rsid w:val="00177789"/>
    <w:rsid w:val="001803F3"/>
    <w:rsid w:val="00180F05"/>
    <w:rsid w:val="001813C5"/>
    <w:rsid w:val="00181F63"/>
    <w:rsid w:val="001826B0"/>
    <w:rsid w:val="00182887"/>
    <w:rsid w:val="00182A0D"/>
    <w:rsid w:val="00182BC6"/>
    <w:rsid w:val="00182D8F"/>
    <w:rsid w:val="00183D60"/>
    <w:rsid w:val="00183EA2"/>
    <w:rsid w:val="001843D6"/>
    <w:rsid w:val="00186226"/>
    <w:rsid w:val="00186239"/>
    <w:rsid w:val="001869BC"/>
    <w:rsid w:val="0018781A"/>
    <w:rsid w:val="00187BC1"/>
    <w:rsid w:val="00187C54"/>
    <w:rsid w:val="00191219"/>
    <w:rsid w:val="00192796"/>
    <w:rsid w:val="001938C0"/>
    <w:rsid w:val="001944D5"/>
    <w:rsid w:val="001945A5"/>
    <w:rsid w:val="00195572"/>
    <w:rsid w:val="00195FBC"/>
    <w:rsid w:val="001961B2"/>
    <w:rsid w:val="00196D94"/>
    <w:rsid w:val="00197C14"/>
    <w:rsid w:val="001A0198"/>
    <w:rsid w:val="001A06A1"/>
    <w:rsid w:val="001A06DE"/>
    <w:rsid w:val="001A12B0"/>
    <w:rsid w:val="001A176D"/>
    <w:rsid w:val="001A1BEA"/>
    <w:rsid w:val="001A1C42"/>
    <w:rsid w:val="001A2905"/>
    <w:rsid w:val="001A40EB"/>
    <w:rsid w:val="001A4549"/>
    <w:rsid w:val="001A4611"/>
    <w:rsid w:val="001A4731"/>
    <w:rsid w:val="001A545D"/>
    <w:rsid w:val="001A5472"/>
    <w:rsid w:val="001A62F1"/>
    <w:rsid w:val="001A68CA"/>
    <w:rsid w:val="001A6B4C"/>
    <w:rsid w:val="001A7100"/>
    <w:rsid w:val="001A71EB"/>
    <w:rsid w:val="001A766E"/>
    <w:rsid w:val="001B0454"/>
    <w:rsid w:val="001B0C79"/>
    <w:rsid w:val="001B1868"/>
    <w:rsid w:val="001B1D7F"/>
    <w:rsid w:val="001B23EF"/>
    <w:rsid w:val="001B33A4"/>
    <w:rsid w:val="001B5B8B"/>
    <w:rsid w:val="001B5F56"/>
    <w:rsid w:val="001B648B"/>
    <w:rsid w:val="001B694F"/>
    <w:rsid w:val="001C023E"/>
    <w:rsid w:val="001C05A1"/>
    <w:rsid w:val="001C06CA"/>
    <w:rsid w:val="001C118F"/>
    <w:rsid w:val="001C1F62"/>
    <w:rsid w:val="001C25B4"/>
    <w:rsid w:val="001C25D3"/>
    <w:rsid w:val="001C2A46"/>
    <w:rsid w:val="001C34A7"/>
    <w:rsid w:val="001C3F8C"/>
    <w:rsid w:val="001C438E"/>
    <w:rsid w:val="001C469D"/>
    <w:rsid w:val="001C4A98"/>
    <w:rsid w:val="001C4FA0"/>
    <w:rsid w:val="001C54EC"/>
    <w:rsid w:val="001C5559"/>
    <w:rsid w:val="001C5994"/>
    <w:rsid w:val="001C6122"/>
    <w:rsid w:val="001C6CC6"/>
    <w:rsid w:val="001C6F8A"/>
    <w:rsid w:val="001C7484"/>
    <w:rsid w:val="001C7A32"/>
    <w:rsid w:val="001D032B"/>
    <w:rsid w:val="001D04FD"/>
    <w:rsid w:val="001D0AF8"/>
    <w:rsid w:val="001D1C4A"/>
    <w:rsid w:val="001D1EC5"/>
    <w:rsid w:val="001D1FC3"/>
    <w:rsid w:val="001D2456"/>
    <w:rsid w:val="001D26D3"/>
    <w:rsid w:val="001D2E96"/>
    <w:rsid w:val="001D2FBE"/>
    <w:rsid w:val="001D30ED"/>
    <w:rsid w:val="001D3119"/>
    <w:rsid w:val="001D3255"/>
    <w:rsid w:val="001D3771"/>
    <w:rsid w:val="001D40E7"/>
    <w:rsid w:val="001D4380"/>
    <w:rsid w:val="001D6451"/>
    <w:rsid w:val="001D6644"/>
    <w:rsid w:val="001D699A"/>
    <w:rsid w:val="001D6AA4"/>
    <w:rsid w:val="001D71B2"/>
    <w:rsid w:val="001D7DC2"/>
    <w:rsid w:val="001E04E4"/>
    <w:rsid w:val="001E071C"/>
    <w:rsid w:val="001E09A7"/>
    <w:rsid w:val="001E0AE1"/>
    <w:rsid w:val="001E149F"/>
    <w:rsid w:val="001E27E0"/>
    <w:rsid w:val="001E31E5"/>
    <w:rsid w:val="001E37CF"/>
    <w:rsid w:val="001E3E69"/>
    <w:rsid w:val="001E4567"/>
    <w:rsid w:val="001E4652"/>
    <w:rsid w:val="001E4865"/>
    <w:rsid w:val="001E4FAE"/>
    <w:rsid w:val="001E58D1"/>
    <w:rsid w:val="001E7C9D"/>
    <w:rsid w:val="001F0186"/>
    <w:rsid w:val="001F041A"/>
    <w:rsid w:val="001F06AD"/>
    <w:rsid w:val="001F191A"/>
    <w:rsid w:val="001F1945"/>
    <w:rsid w:val="001F1DC5"/>
    <w:rsid w:val="001F1E02"/>
    <w:rsid w:val="001F22A0"/>
    <w:rsid w:val="001F256F"/>
    <w:rsid w:val="001F38A7"/>
    <w:rsid w:val="001F41C4"/>
    <w:rsid w:val="001F4345"/>
    <w:rsid w:val="001F520B"/>
    <w:rsid w:val="001F555E"/>
    <w:rsid w:val="001F5C19"/>
    <w:rsid w:val="001F5E6C"/>
    <w:rsid w:val="001F622A"/>
    <w:rsid w:val="001F6240"/>
    <w:rsid w:val="001F70B0"/>
    <w:rsid w:val="001F7376"/>
    <w:rsid w:val="001F78E8"/>
    <w:rsid w:val="002006A5"/>
    <w:rsid w:val="00200D9E"/>
    <w:rsid w:val="00201FD0"/>
    <w:rsid w:val="00202989"/>
    <w:rsid w:val="00202FA2"/>
    <w:rsid w:val="002039DD"/>
    <w:rsid w:val="00205D17"/>
    <w:rsid w:val="00206001"/>
    <w:rsid w:val="00206748"/>
    <w:rsid w:val="00206A90"/>
    <w:rsid w:val="00207674"/>
    <w:rsid w:val="00210DAB"/>
    <w:rsid w:val="00211342"/>
    <w:rsid w:val="0021162D"/>
    <w:rsid w:val="00211C08"/>
    <w:rsid w:val="0021287D"/>
    <w:rsid w:val="002136B7"/>
    <w:rsid w:val="00215181"/>
    <w:rsid w:val="0021518F"/>
    <w:rsid w:val="0021576B"/>
    <w:rsid w:val="00215C04"/>
    <w:rsid w:val="0021647E"/>
    <w:rsid w:val="00217AE8"/>
    <w:rsid w:val="00217ED7"/>
    <w:rsid w:val="00217F07"/>
    <w:rsid w:val="00220C78"/>
    <w:rsid w:val="00220D3E"/>
    <w:rsid w:val="00223B03"/>
    <w:rsid w:val="0022436E"/>
    <w:rsid w:val="0022483A"/>
    <w:rsid w:val="00224FF5"/>
    <w:rsid w:val="002259F6"/>
    <w:rsid w:val="00225A35"/>
    <w:rsid w:val="00225DA8"/>
    <w:rsid w:val="00225FF4"/>
    <w:rsid w:val="00226079"/>
    <w:rsid w:val="002263AC"/>
    <w:rsid w:val="00227530"/>
    <w:rsid w:val="002302A6"/>
    <w:rsid w:val="00230E7E"/>
    <w:rsid w:val="0023214B"/>
    <w:rsid w:val="00232B3F"/>
    <w:rsid w:val="0023366A"/>
    <w:rsid w:val="00233682"/>
    <w:rsid w:val="0023381A"/>
    <w:rsid w:val="00233D44"/>
    <w:rsid w:val="00233ED7"/>
    <w:rsid w:val="002342B0"/>
    <w:rsid w:val="00234A5B"/>
    <w:rsid w:val="00235879"/>
    <w:rsid w:val="00236225"/>
    <w:rsid w:val="002362C1"/>
    <w:rsid w:val="00236DA5"/>
    <w:rsid w:val="002377C1"/>
    <w:rsid w:val="002379DD"/>
    <w:rsid w:val="00237E04"/>
    <w:rsid w:val="00237F90"/>
    <w:rsid w:val="0024086C"/>
    <w:rsid w:val="00240F45"/>
    <w:rsid w:val="002417AE"/>
    <w:rsid w:val="0024199F"/>
    <w:rsid w:val="0024253C"/>
    <w:rsid w:val="002430CF"/>
    <w:rsid w:val="00244BA9"/>
    <w:rsid w:val="00244CD2"/>
    <w:rsid w:val="00245303"/>
    <w:rsid w:val="002469C3"/>
    <w:rsid w:val="002475B5"/>
    <w:rsid w:val="00250127"/>
    <w:rsid w:val="0025243F"/>
    <w:rsid w:val="00254665"/>
    <w:rsid w:val="002547DA"/>
    <w:rsid w:val="002548DF"/>
    <w:rsid w:val="00254B7C"/>
    <w:rsid w:val="00255315"/>
    <w:rsid w:val="00255606"/>
    <w:rsid w:val="002556D0"/>
    <w:rsid w:val="00255B2E"/>
    <w:rsid w:val="002566EF"/>
    <w:rsid w:val="00256F1C"/>
    <w:rsid w:val="00257953"/>
    <w:rsid w:val="00257D3F"/>
    <w:rsid w:val="00257F13"/>
    <w:rsid w:val="002603F9"/>
    <w:rsid w:val="00260C64"/>
    <w:rsid w:val="00260E32"/>
    <w:rsid w:val="002611B8"/>
    <w:rsid w:val="002612BC"/>
    <w:rsid w:val="00262F3B"/>
    <w:rsid w:val="002631C5"/>
    <w:rsid w:val="00265015"/>
    <w:rsid w:val="00265082"/>
    <w:rsid w:val="00265317"/>
    <w:rsid w:val="00265A2F"/>
    <w:rsid w:val="00265C3C"/>
    <w:rsid w:val="00266235"/>
    <w:rsid w:val="002667AE"/>
    <w:rsid w:val="00266A99"/>
    <w:rsid w:val="00266AB0"/>
    <w:rsid w:val="00266B1B"/>
    <w:rsid w:val="00267130"/>
    <w:rsid w:val="002673F1"/>
    <w:rsid w:val="00267918"/>
    <w:rsid w:val="00267CBD"/>
    <w:rsid w:val="0027063E"/>
    <w:rsid w:val="00270A16"/>
    <w:rsid w:val="002717DA"/>
    <w:rsid w:val="00272437"/>
    <w:rsid w:val="002724B1"/>
    <w:rsid w:val="0027251E"/>
    <w:rsid w:val="00272616"/>
    <w:rsid w:val="00272FDC"/>
    <w:rsid w:val="002736E4"/>
    <w:rsid w:val="00273B2F"/>
    <w:rsid w:val="00273BCD"/>
    <w:rsid w:val="00273CD4"/>
    <w:rsid w:val="002742D6"/>
    <w:rsid w:val="00274417"/>
    <w:rsid w:val="00274D25"/>
    <w:rsid w:val="00275756"/>
    <w:rsid w:val="00275A4D"/>
    <w:rsid w:val="00275A56"/>
    <w:rsid w:val="00275E96"/>
    <w:rsid w:val="00276030"/>
    <w:rsid w:val="002764C1"/>
    <w:rsid w:val="00276F77"/>
    <w:rsid w:val="00276FB4"/>
    <w:rsid w:val="00277617"/>
    <w:rsid w:val="0027773D"/>
    <w:rsid w:val="002778FE"/>
    <w:rsid w:val="00277DB9"/>
    <w:rsid w:val="00277E66"/>
    <w:rsid w:val="0028083A"/>
    <w:rsid w:val="00281005"/>
    <w:rsid w:val="00281DB2"/>
    <w:rsid w:val="00282488"/>
    <w:rsid w:val="00283218"/>
    <w:rsid w:val="00285D08"/>
    <w:rsid w:val="00285D89"/>
    <w:rsid w:val="002861D3"/>
    <w:rsid w:val="002862F9"/>
    <w:rsid w:val="00286FAD"/>
    <w:rsid w:val="00287419"/>
    <w:rsid w:val="00287E5C"/>
    <w:rsid w:val="002906FF"/>
    <w:rsid w:val="00291DB5"/>
    <w:rsid w:val="00291E39"/>
    <w:rsid w:val="00292092"/>
    <w:rsid w:val="0029271A"/>
    <w:rsid w:val="00292DAB"/>
    <w:rsid w:val="002932A2"/>
    <w:rsid w:val="00293434"/>
    <w:rsid w:val="00293999"/>
    <w:rsid w:val="00293A1F"/>
    <w:rsid w:val="00293AA9"/>
    <w:rsid w:val="00294419"/>
    <w:rsid w:val="00294797"/>
    <w:rsid w:val="002949B9"/>
    <w:rsid w:val="00294CC9"/>
    <w:rsid w:val="00294D64"/>
    <w:rsid w:val="002962B2"/>
    <w:rsid w:val="00296B75"/>
    <w:rsid w:val="002A0452"/>
    <w:rsid w:val="002A2551"/>
    <w:rsid w:val="002A25C0"/>
    <w:rsid w:val="002A27B9"/>
    <w:rsid w:val="002A2F28"/>
    <w:rsid w:val="002A3E13"/>
    <w:rsid w:val="002A4D33"/>
    <w:rsid w:val="002A52D8"/>
    <w:rsid w:val="002A559D"/>
    <w:rsid w:val="002A6C1D"/>
    <w:rsid w:val="002A6EA5"/>
    <w:rsid w:val="002A7359"/>
    <w:rsid w:val="002B01C7"/>
    <w:rsid w:val="002B29E2"/>
    <w:rsid w:val="002B2BDC"/>
    <w:rsid w:val="002B2BFC"/>
    <w:rsid w:val="002B369A"/>
    <w:rsid w:val="002B42EF"/>
    <w:rsid w:val="002B4351"/>
    <w:rsid w:val="002B5608"/>
    <w:rsid w:val="002B5A3F"/>
    <w:rsid w:val="002B60BE"/>
    <w:rsid w:val="002B6870"/>
    <w:rsid w:val="002B7A5F"/>
    <w:rsid w:val="002B7A66"/>
    <w:rsid w:val="002C077E"/>
    <w:rsid w:val="002C1DD1"/>
    <w:rsid w:val="002C2ABD"/>
    <w:rsid w:val="002C367F"/>
    <w:rsid w:val="002C3B85"/>
    <w:rsid w:val="002C433A"/>
    <w:rsid w:val="002C484C"/>
    <w:rsid w:val="002C48A8"/>
    <w:rsid w:val="002C4CD0"/>
    <w:rsid w:val="002C4FD2"/>
    <w:rsid w:val="002C5CBA"/>
    <w:rsid w:val="002C5E7F"/>
    <w:rsid w:val="002C6D5D"/>
    <w:rsid w:val="002C6F49"/>
    <w:rsid w:val="002C72D4"/>
    <w:rsid w:val="002C7847"/>
    <w:rsid w:val="002D1CC4"/>
    <w:rsid w:val="002D1DD9"/>
    <w:rsid w:val="002D23D1"/>
    <w:rsid w:val="002D32D3"/>
    <w:rsid w:val="002D3424"/>
    <w:rsid w:val="002D3EA6"/>
    <w:rsid w:val="002D4166"/>
    <w:rsid w:val="002D43E8"/>
    <w:rsid w:val="002D4BF9"/>
    <w:rsid w:val="002D51D6"/>
    <w:rsid w:val="002D61A7"/>
    <w:rsid w:val="002D6270"/>
    <w:rsid w:val="002D6EB9"/>
    <w:rsid w:val="002D72EB"/>
    <w:rsid w:val="002D7C99"/>
    <w:rsid w:val="002E010A"/>
    <w:rsid w:val="002E0659"/>
    <w:rsid w:val="002E0733"/>
    <w:rsid w:val="002E0F29"/>
    <w:rsid w:val="002E0FFF"/>
    <w:rsid w:val="002E1E65"/>
    <w:rsid w:val="002E2224"/>
    <w:rsid w:val="002E289A"/>
    <w:rsid w:val="002E3496"/>
    <w:rsid w:val="002E4A09"/>
    <w:rsid w:val="002E52C0"/>
    <w:rsid w:val="002E6D31"/>
    <w:rsid w:val="002E6E86"/>
    <w:rsid w:val="002F1D80"/>
    <w:rsid w:val="002F1E77"/>
    <w:rsid w:val="002F221C"/>
    <w:rsid w:val="002F2248"/>
    <w:rsid w:val="002F253E"/>
    <w:rsid w:val="002F3029"/>
    <w:rsid w:val="002F3264"/>
    <w:rsid w:val="002F385B"/>
    <w:rsid w:val="002F39A8"/>
    <w:rsid w:val="002F3FB2"/>
    <w:rsid w:val="002F461F"/>
    <w:rsid w:val="002F516A"/>
    <w:rsid w:val="002F5331"/>
    <w:rsid w:val="002F586D"/>
    <w:rsid w:val="002F5D39"/>
    <w:rsid w:val="002F5DB3"/>
    <w:rsid w:val="002F6B67"/>
    <w:rsid w:val="002F741C"/>
    <w:rsid w:val="002F7F4D"/>
    <w:rsid w:val="00302071"/>
    <w:rsid w:val="003030CB"/>
    <w:rsid w:val="00303BBA"/>
    <w:rsid w:val="00303EE1"/>
    <w:rsid w:val="00304384"/>
    <w:rsid w:val="0030441D"/>
    <w:rsid w:val="003050CA"/>
    <w:rsid w:val="00305E7D"/>
    <w:rsid w:val="00307378"/>
    <w:rsid w:val="00310931"/>
    <w:rsid w:val="00310B44"/>
    <w:rsid w:val="00311357"/>
    <w:rsid w:val="003115C5"/>
    <w:rsid w:val="003120AB"/>
    <w:rsid w:val="0031261F"/>
    <w:rsid w:val="00312999"/>
    <w:rsid w:val="00313BEF"/>
    <w:rsid w:val="00314E09"/>
    <w:rsid w:val="00315195"/>
    <w:rsid w:val="003153F9"/>
    <w:rsid w:val="00315481"/>
    <w:rsid w:val="003166E0"/>
    <w:rsid w:val="00317C78"/>
    <w:rsid w:val="00323288"/>
    <w:rsid w:val="003234BF"/>
    <w:rsid w:val="003239FA"/>
    <w:rsid w:val="00323D5D"/>
    <w:rsid w:val="0032413B"/>
    <w:rsid w:val="00324487"/>
    <w:rsid w:val="003246EB"/>
    <w:rsid w:val="00325D1A"/>
    <w:rsid w:val="00326A0C"/>
    <w:rsid w:val="003304C7"/>
    <w:rsid w:val="00331185"/>
    <w:rsid w:val="00331EBD"/>
    <w:rsid w:val="003321C1"/>
    <w:rsid w:val="003323FC"/>
    <w:rsid w:val="0033358B"/>
    <w:rsid w:val="0033366B"/>
    <w:rsid w:val="00333EA1"/>
    <w:rsid w:val="003348BE"/>
    <w:rsid w:val="003353FB"/>
    <w:rsid w:val="003357B1"/>
    <w:rsid w:val="00335A4D"/>
    <w:rsid w:val="003379BD"/>
    <w:rsid w:val="0034130A"/>
    <w:rsid w:val="003414C2"/>
    <w:rsid w:val="0034156D"/>
    <w:rsid w:val="00341957"/>
    <w:rsid w:val="00341B80"/>
    <w:rsid w:val="00341FE5"/>
    <w:rsid w:val="0034299A"/>
    <w:rsid w:val="00342B75"/>
    <w:rsid w:val="003436E6"/>
    <w:rsid w:val="00343A4F"/>
    <w:rsid w:val="00344422"/>
    <w:rsid w:val="00344CA2"/>
    <w:rsid w:val="00345E2C"/>
    <w:rsid w:val="00346484"/>
    <w:rsid w:val="00346D1F"/>
    <w:rsid w:val="003473C7"/>
    <w:rsid w:val="0034758D"/>
    <w:rsid w:val="00347656"/>
    <w:rsid w:val="00347F3A"/>
    <w:rsid w:val="00350F9A"/>
    <w:rsid w:val="0035101E"/>
    <w:rsid w:val="003511E5"/>
    <w:rsid w:val="00351623"/>
    <w:rsid w:val="003526EA"/>
    <w:rsid w:val="00353C76"/>
    <w:rsid w:val="00353FE4"/>
    <w:rsid w:val="00354529"/>
    <w:rsid w:val="00354F6B"/>
    <w:rsid w:val="003550E7"/>
    <w:rsid w:val="003556DD"/>
    <w:rsid w:val="003560FF"/>
    <w:rsid w:val="00357925"/>
    <w:rsid w:val="003611FB"/>
    <w:rsid w:val="00362890"/>
    <w:rsid w:val="00362A89"/>
    <w:rsid w:val="00363660"/>
    <w:rsid w:val="00363866"/>
    <w:rsid w:val="00363B75"/>
    <w:rsid w:val="00364538"/>
    <w:rsid w:val="003654F7"/>
    <w:rsid w:val="0036563A"/>
    <w:rsid w:val="00365BE7"/>
    <w:rsid w:val="00365C2C"/>
    <w:rsid w:val="00365F48"/>
    <w:rsid w:val="003662E2"/>
    <w:rsid w:val="003671A7"/>
    <w:rsid w:val="00367297"/>
    <w:rsid w:val="00367403"/>
    <w:rsid w:val="00367F39"/>
    <w:rsid w:val="00370F88"/>
    <w:rsid w:val="00371043"/>
    <w:rsid w:val="0037211E"/>
    <w:rsid w:val="00373DB4"/>
    <w:rsid w:val="00373F00"/>
    <w:rsid w:val="00374114"/>
    <w:rsid w:val="00374BBB"/>
    <w:rsid w:val="00375D20"/>
    <w:rsid w:val="00376ECE"/>
    <w:rsid w:val="00377216"/>
    <w:rsid w:val="00380A4D"/>
    <w:rsid w:val="00381026"/>
    <w:rsid w:val="00381167"/>
    <w:rsid w:val="003812AA"/>
    <w:rsid w:val="00381404"/>
    <w:rsid w:val="0038276E"/>
    <w:rsid w:val="00382FB1"/>
    <w:rsid w:val="0038439B"/>
    <w:rsid w:val="003845BE"/>
    <w:rsid w:val="00384AC0"/>
    <w:rsid w:val="003853F4"/>
    <w:rsid w:val="00385AD5"/>
    <w:rsid w:val="00385DF2"/>
    <w:rsid w:val="00386004"/>
    <w:rsid w:val="00386961"/>
    <w:rsid w:val="0038780D"/>
    <w:rsid w:val="00390194"/>
    <w:rsid w:val="003909B6"/>
    <w:rsid w:val="00390EFB"/>
    <w:rsid w:val="00391203"/>
    <w:rsid w:val="003916F1"/>
    <w:rsid w:val="003919B8"/>
    <w:rsid w:val="003926B4"/>
    <w:rsid w:val="00392B39"/>
    <w:rsid w:val="00393603"/>
    <w:rsid w:val="00394275"/>
    <w:rsid w:val="00394F61"/>
    <w:rsid w:val="0039504E"/>
    <w:rsid w:val="003953D2"/>
    <w:rsid w:val="00395860"/>
    <w:rsid w:val="00397874"/>
    <w:rsid w:val="003978DE"/>
    <w:rsid w:val="003A01F7"/>
    <w:rsid w:val="003A0CAE"/>
    <w:rsid w:val="003A0F8D"/>
    <w:rsid w:val="003A16D8"/>
    <w:rsid w:val="003A1912"/>
    <w:rsid w:val="003A1D01"/>
    <w:rsid w:val="003A1D46"/>
    <w:rsid w:val="003A29D2"/>
    <w:rsid w:val="003A2ACD"/>
    <w:rsid w:val="003A2DB2"/>
    <w:rsid w:val="003A2DF2"/>
    <w:rsid w:val="003A3C3C"/>
    <w:rsid w:val="003A3C4A"/>
    <w:rsid w:val="003A3C71"/>
    <w:rsid w:val="003A3F50"/>
    <w:rsid w:val="003A5333"/>
    <w:rsid w:val="003A6200"/>
    <w:rsid w:val="003B04CE"/>
    <w:rsid w:val="003B141E"/>
    <w:rsid w:val="003B3DF3"/>
    <w:rsid w:val="003B41E2"/>
    <w:rsid w:val="003B47A0"/>
    <w:rsid w:val="003B612D"/>
    <w:rsid w:val="003B68ED"/>
    <w:rsid w:val="003B719A"/>
    <w:rsid w:val="003B7424"/>
    <w:rsid w:val="003C113E"/>
    <w:rsid w:val="003C1FCD"/>
    <w:rsid w:val="003C236F"/>
    <w:rsid w:val="003C3211"/>
    <w:rsid w:val="003C32BE"/>
    <w:rsid w:val="003C38E6"/>
    <w:rsid w:val="003C4B47"/>
    <w:rsid w:val="003C4E0F"/>
    <w:rsid w:val="003C5294"/>
    <w:rsid w:val="003C5CC3"/>
    <w:rsid w:val="003C641A"/>
    <w:rsid w:val="003C662A"/>
    <w:rsid w:val="003C68BC"/>
    <w:rsid w:val="003C6B45"/>
    <w:rsid w:val="003C7A78"/>
    <w:rsid w:val="003D0802"/>
    <w:rsid w:val="003D08F8"/>
    <w:rsid w:val="003D0D4B"/>
    <w:rsid w:val="003D0E39"/>
    <w:rsid w:val="003D11D2"/>
    <w:rsid w:val="003D1C96"/>
    <w:rsid w:val="003D1D0B"/>
    <w:rsid w:val="003D1FF1"/>
    <w:rsid w:val="003D2702"/>
    <w:rsid w:val="003D272D"/>
    <w:rsid w:val="003D2F13"/>
    <w:rsid w:val="003D33BE"/>
    <w:rsid w:val="003D38E7"/>
    <w:rsid w:val="003D3D35"/>
    <w:rsid w:val="003D4EAB"/>
    <w:rsid w:val="003D5139"/>
    <w:rsid w:val="003D5673"/>
    <w:rsid w:val="003D5ED7"/>
    <w:rsid w:val="003D73D1"/>
    <w:rsid w:val="003D75CA"/>
    <w:rsid w:val="003D7763"/>
    <w:rsid w:val="003E0347"/>
    <w:rsid w:val="003E17E9"/>
    <w:rsid w:val="003E18C3"/>
    <w:rsid w:val="003E1D1C"/>
    <w:rsid w:val="003E1FCF"/>
    <w:rsid w:val="003E2127"/>
    <w:rsid w:val="003E2528"/>
    <w:rsid w:val="003E2808"/>
    <w:rsid w:val="003E2D16"/>
    <w:rsid w:val="003E2F70"/>
    <w:rsid w:val="003E2FA0"/>
    <w:rsid w:val="003E3930"/>
    <w:rsid w:val="003E3AF4"/>
    <w:rsid w:val="003E443B"/>
    <w:rsid w:val="003E467B"/>
    <w:rsid w:val="003E4760"/>
    <w:rsid w:val="003E49AB"/>
    <w:rsid w:val="003E522F"/>
    <w:rsid w:val="003E53A6"/>
    <w:rsid w:val="003E5B82"/>
    <w:rsid w:val="003E5D4C"/>
    <w:rsid w:val="003E5EDE"/>
    <w:rsid w:val="003E6107"/>
    <w:rsid w:val="003E783A"/>
    <w:rsid w:val="003E797D"/>
    <w:rsid w:val="003F00F3"/>
    <w:rsid w:val="003F03AD"/>
    <w:rsid w:val="003F0687"/>
    <w:rsid w:val="003F0CD6"/>
    <w:rsid w:val="003F1A6C"/>
    <w:rsid w:val="003F25B3"/>
    <w:rsid w:val="003F2B32"/>
    <w:rsid w:val="003F3237"/>
    <w:rsid w:val="003F3357"/>
    <w:rsid w:val="003F4686"/>
    <w:rsid w:val="003F4893"/>
    <w:rsid w:val="003F5400"/>
    <w:rsid w:val="003F5D1E"/>
    <w:rsid w:val="003F6436"/>
    <w:rsid w:val="003F6472"/>
    <w:rsid w:val="003F6DB3"/>
    <w:rsid w:val="003F6EC7"/>
    <w:rsid w:val="003F7748"/>
    <w:rsid w:val="003F78E9"/>
    <w:rsid w:val="003F7A3A"/>
    <w:rsid w:val="003F7D5F"/>
    <w:rsid w:val="004004D9"/>
    <w:rsid w:val="00401050"/>
    <w:rsid w:val="004010D1"/>
    <w:rsid w:val="004016CC"/>
    <w:rsid w:val="00401B5F"/>
    <w:rsid w:val="00401E08"/>
    <w:rsid w:val="00402116"/>
    <w:rsid w:val="004022AB"/>
    <w:rsid w:val="004022E9"/>
    <w:rsid w:val="00402A26"/>
    <w:rsid w:val="0040307A"/>
    <w:rsid w:val="00403EE8"/>
    <w:rsid w:val="004043A2"/>
    <w:rsid w:val="004043AB"/>
    <w:rsid w:val="004047F0"/>
    <w:rsid w:val="00404DEF"/>
    <w:rsid w:val="004057A7"/>
    <w:rsid w:val="00407375"/>
    <w:rsid w:val="00410C91"/>
    <w:rsid w:val="00411497"/>
    <w:rsid w:val="00411A7A"/>
    <w:rsid w:val="004130B7"/>
    <w:rsid w:val="00413DF0"/>
    <w:rsid w:val="004142B3"/>
    <w:rsid w:val="00414347"/>
    <w:rsid w:val="004143FF"/>
    <w:rsid w:val="00415191"/>
    <w:rsid w:val="00415FD3"/>
    <w:rsid w:val="0041627D"/>
    <w:rsid w:val="0041665C"/>
    <w:rsid w:val="00416E3A"/>
    <w:rsid w:val="004205BA"/>
    <w:rsid w:val="00422679"/>
    <w:rsid w:val="00422CAA"/>
    <w:rsid w:val="00423C3E"/>
    <w:rsid w:val="00423F0D"/>
    <w:rsid w:val="00425CAE"/>
    <w:rsid w:val="0042654A"/>
    <w:rsid w:val="00430F6C"/>
    <w:rsid w:val="00431882"/>
    <w:rsid w:val="004319DE"/>
    <w:rsid w:val="00431C89"/>
    <w:rsid w:val="004328CB"/>
    <w:rsid w:val="004331A4"/>
    <w:rsid w:val="004336DB"/>
    <w:rsid w:val="0043382A"/>
    <w:rsid w:val="004338CC"/>
    <w:rsid w:val="0043390B"/>
    <w:rsid w:val="004341DC"/>
    <w:rsid w:val="00434BE2"/>
    <w:rsid w:val="00436548"/>
    <w:rsid w:val="004370F7"/>
    <w:rsid w:val="00437481"/>
    <w:rsid w:val="0043766F"/>
    <w:rsid w:val="00440002"/>
    <w:rsid w:val="0044052F"/>
    <w:rsid w:val="0044083C"/>
    <w:rsid w:val="00440917"/>
    <w:rsid w:val="00441012"/>
    <w:rsid w:val="004416C2"/>
    <w:rsid w:val="00441A57"/>
    <w:rsid w:val="00441CE8"/>
    <w:rsid w:val="00442863"/>
    <w:rsid w:val="004428EE"/>
    <w:rsid w:val="00442CB5"/>
    <w:rsid w:val="00443376"/>
    <w:rsid w:val="00444259"/>
    <w:rsid w:val="00445504"/>
    <w:rsid w:val="00445BBA"/>
    <w:rsid w:val="004466B2"/>
    <w:rsid w:val="00450058"/>
    <w:rsid w:val="004501BC"/>
    <w:rsid w:val="00451F07"/>
    <w:rsid w:val="00451F68"/>
    <w:rsid w:val="004521A1"/>
    <w:rsid w:val="0045224F"/>
    <w:rsid w:val="00452A06"/>
    <w:rsid w:val="00453192"/>
    <w:rsid w:val="00453808"/>
    <w:rsid w:val="00454A64"/>
    <w:rsid w:val="004551A7"/>
    <w:rsid w:val="004551F4"/>
    <w:rsid w:val="0045531D"/>
    <w:rsid w:val="00455E1C"/>
    <w:rsid w:val="004564A3"/>
    <w:rsid w:val="0045727D"/>
    <w:rsid w:val="004577C0"/>
    <w:rsid w:val="00461056"/>
    <w:rsid w:val="0046144E"/>
    <w:rsid w:val="00462586"/>
    <w:rsid w:val="004632DE"/>
    <w:rsid w:val="004645BB"/>
    <w:rsid w:val="00465056"/>
    <w:rsid w:val="00465079"/>
    <w:rsid w:val="0046578E"/>
    <w:rsid w:val="004658C9"/>
    <w:rsid w:val="00466632"/>
    <w:rsid w:val="00466795"/>
    <w:rsid w:val="00466D36"/>
    <w:rsid w:val="00467C6F"/>
    <w:rsid w:val="00471252"/>
    <w:rsid w:val="004716A6"/>
    <w:rsid w:val="00471B7C"/>
    <w:rsid w:val="00471E73"/>
    <w:rsid w:val="00472781"/>
    <w:rsid w:val="004737AC"/>
    <w:rsid w:val="00473C8D"/>
    <w:rsid w:val="0047401B"/>
    <w:rsid w:val="004741BD"/>
    <w:rsid w:val="0047430B"/>
    <w:rsid w:val="004753E5"/>
    <w:rsid w:val="00475645"/>
    <w:rsid w:val="00476598"/>
    <w:rsid w:val="004768CC"/>
    <w:rsid w:val="00476B51"/>
    <w:rsid w:val="00477878"/>
    <w:rsid w:val="00477990"/>
    <w:rsid w:val="0048027F"/>
    <w:rsid w:val="00480579"/>
    <w:rsid w:val="004815E4"/>
    <w:rsid w:val="00481723"/>
    <w:rsid w:val="0048291B"/>
    <w:rsid w:val="004830A7"/>
    <w:rsid w:val="004830F5"/>
    <w:rsid w:val="00483172"/>
    <w:rsid w:val="004837CE"/>
    <w:rsid w:val="004844B8"/>
    <w:rsid w:val="0048487E"/>
    <w:rsid w:val="004849D2"/>
    <w:rsid w:val="004857D9"/>
    <w:rsid w:val="00485818"/>
    <w:rsid w:val="00485DB8"/>
    <w:rsid w:val="00485FBE"/>
    <w:rsid w:val="004863EA"/>
    <w:rsid w:val="00487331"/>
    <w:rsid w:val="0048771F"/>
    <w:rsid w:val="004877F1"/>
    <w:rsid w:val="00487BE0"/>
    <w:rsid w:val="0049029A"/>
    <w:rsid w:val="00490CA4"/>
    <w:rsid w:val="00492329"/>
    <w:rsid w:val="00492A8F"/>
    <w:rsid w:val="00492BF9"/>
    <w:rsid w:val="00492D8A"/>
    <w:rsid w:val="00493BF1"/>
    <w:rsid w:val="00494C19"/>
    <w:rsid w:val="00494D0D"/>
    <w:rsid w:val="0049517C"/>
    <w:rsid w:val="00497B3C"/>
    <w:rsid w:val="004A0015"/>
    <w:rsid w:val="004A0D31"/>
    <w:rsid w:val="004A280C"/>
    <w:rsid w:val="004A2EB0"/>
    <w:rsid w:val="004A33A8"/>
    <w:rsid w:val="004A3BB9"/>
    <w:rsid w:val="004A3CD9"/>
    <w:rsid w:val="004A3F99"/>
    <w:rsid w:val="004A42E5"/>
    <w:rsid w:val="004A4738"/>
    <w:rsid w:val="004A4B67"/>
    <w:rsid w:val="004A4D5A"/>
    <w:rsid w:val="004A54E2"/>
    <w:rsid w:val="004A5AF6"/>
    <w:rsid w:val="004A5DCE"/>
    <w:rsid w:val="004A7005"/>
    <w:rsid w:val="004A71A6"/>
    <w:rsid w:val="004B0399"/>
    <w:rsid w:val="004B265F"/>
    <w:rsid w:val="004B2AB9"/>
    <w:rsid w:val="004B32AB"/>
    <w:rsid w:val="004B3CC9"/>
    <w:rsid w:val="004B41D6"/>
    <w:rsid w:val="004B529F"/>
    <w:rsid w:val="004B56FE"/>
    <w:rsid w:val="004B5EA4"/>
    <w:rsid w:val="004B5FBB"/>
    <w:rsid w:val="004B6601"/>
    <w:rsid w:val="004B6F4E"/>
    <w:rsid w:val="004C0008"/>
    <w:rsid w:val="004C02E2"/>
    <w:rsid w:val="004C04A7"/>
    <w:rsid w:val="004C0C73"/>
    <w:rsid w:val="004C1957"/>
    <w:rsid w:val="004C1E3D"/>
    <w:rsid w:val="004C1F3A"/>
    <w:rsid w:val="004C2B36"/>
    <w:rsid w:val="004C2F90"/>
    <w:rsid w:val="004C3632"/>
    <w:rsid w:val="004C3A4A"/>
    <w:rsid w:val="004C3C88"/>
    <w:rsid w:val="004C3EF3"/>
    <w:rsid w:val="004C3F71"/>
    <w:rsid w:val="004C46F5"/>
    <w:rsid w:val="004C4AD9"/>
    <w:rsid w:val="004C4D1A"/>
    <w:rsid w:val="004C648C"/>
    <w:rsid w:val="004C6862"/>
    <w:rsid w:val="004C7D32"/>
    <w:rsid w:val="004D0A09"/>
    <w:rsid w:val="004D1BFB"/>
    <w:rsid w:val="004D2753"/>
    <w:rsid w:val="004D2810"/>
    <w:rsid w:val="004D2F8E"/>
    <w:rsid w:val="004D3152"/>
    <w:rsid w:val="004D3643"/>
    <w:rsid w:val="004D494E"/>
    <w:rsid w:val="004D4B3A"/>
    <w:rsid w:val="004D4F36"/>
    <w:rsid w:val="004D542D"/>
    <w:rsid w:val="004D5A9A"/>
    <w:rsid w:val="004D63CE"/>
    <w:rsid w:val="004D7041"/>
    <w:rsid w:val="004E01CE"/>
    <w:rsid w:val="004E0AE9"/>
    <w:rsid w:val="004E1653"/>
    <w:rsid w:val="004E1ACC"/>
    <w:rsid w:val="004E1B8C"/>
    <w:rsid w:val="004E2910"/>
    <w:rsid w:val="004E3095"/>
    <w:rsid w:val="004E32F7"/>
    <w:rsid w:val="004E370A"/>
    <w:rsid w:val="004E38D5"/>
    <w:rsid w:val="004E4387"/>
    <w:rsid w:val="004E43BF"/>
    <w:rsid w:val="004E5416"/>
    <w:rsid w:val="004E667D"/>
    <w:rsid w:val="004E7125"/>
    <w:rsid w:val="004F0372"/>
    <w:rsid w:val="004F0822"/>
    <w:rsid w:val="004F11F0"/>
    <w:rsid w:val="004F1A8D"/>
    <w:rsid w:val="004F23CC"/>
    <w:rsid w:val="004F332B"/>
    <w:rsid w:val="004F362C"/>
    <w:rsid w:val="004F4219"/>
    <w:rsid w:val="004F4B11"/>
    <w:rsid w:val="004F4CB0"/>
    <w:rsid w:val="004F4D5E"/>
    <w:rsid w:val="004F4EBB"/>
    <w:rsid w:val="004F4F1B"/>
    <w:rsid w:val="004F5246"/>
    <w:rsid w:val="004F582E"/>
    <w:rsid w:val="004F61A5"/>
    <w:rsid w:val="004F63FC"/>
    <w:rsid w:val="004F6A2D"/>
    <w:rsid w:val="00500ADB"/>
    <w:rsid w:val="00501121"/>
    <w:rsid w:val="00501C62"/>
    <w:rsid w:val="00502260"/>
    <w:rsid w:val="00502514"/>
    <w:rsid w:val="00502587"/>
    <w:rsid w:val="00502B7B"/>
    <w:rsid w:val="00502D1F"/>
    <w:rsid w:val="005034D1"/>
    <w:rsid w:val="0050389E"/>
    <w:rsid w:val="005045F8"/>
    <w:rsid w:val="0050480E"/>
    <w:rsid w:val="00505026"/>
    <w:rsid w:val="005053DC"/>
    <w:rsid w:val="0050598B"/>
    <w:rsid w:val="00505D3C"/>
    <w:rsid w:val="00507760"/>
    <w:rsid w:val="00507B45"/>
    <w:rsid w:val="0051143D"/>
    <w:rsid w:val="005116E9"/>
    <w:rsid w:val="00512899"/>
    <w:rsid w:val="00512D5F"/>
    <w:rsid w:val="005148D5"/>
    <w:rsid w:val="005157A2"/>
    <w:rsid w:val="00515912"/>
    <w:rsid w:val="00515B0F"/>
    <w:rsid w:val="00515CD0"/>
    <w:rsid w:val="005161FC"/>
    <w:rsid w:val="005166F3"/>
    <w:rsid w:val="00516702"/>
    <w:rsid w:val="0051690C"/>
    <w:rsid w:val="00516A36"/>
    <w:rsid w:val="00520455"/>
    <w:rsid w:val="00521A9A"/>
    <w:rsid w:val="00521D41"/>
    <w:rsid w:val="00522186"/>
    <w:rsid w:val="00526356"/>
    <w:rsid w:val="00526658"/>
    <w:rsid w:val="00527699"/>
    <w:rsid w:val="00530A3F"/>
    <w:rsid w:val="00530AB0"/>
    <w:rsid w:val="00531F07"/>
    <w:rsid w:val="00532643"/>
    <w:rsid w:val="00532AA1"/>
    <w:rsid w:val="00532AF1"/>
    <w:rsid w:val="005340D1"/>
    <w:rsid w:val="00534E5B"/>
    <w:rsid w:val="00536AE8"/>
    <w:rsid w:val="00541435"/>
    <w:rsid w:val="0054144E"/>
    <w:rsid w:val="005415BD"/>
    <w:rsid w:val="0054218E"/>
    <w:rsid w:val="005421CA"/>
    <w:rsid w:val="00542D30"/>
    <w:rsid w:val="00546FEA"/>
    <w:rsid w:val="005471AC"/>
    <w:rsid w:val="0055032B"/>
    <w:rsid w:val="005503A4"/>
    <w:rsid w:val="00550952"/>
    <w:rsid w:val="00550FC2"/>
    <w:rsid w:val="00551015"/>
    <w:rsid w:val="0055175D"/>
    <w:rsid w:val="0055205D"/>
    <w:rsid w:val="00553088"/>
    <w:rsid w:val="0055325C"/>
    <w:rsid w:val="00554787"/>
    <w:rsid w:val="005547A9"/>
    <w:rsid w:val="00554AA6"/>
    <w:rsid w:val="005552B3"/>
    <w:rsid w:val="0055583A"/>
    <w:rsid w:val="005566BF"/>
    <w:rsid w:val="00556F19"/>
    <w:rsid w:val="00557B55"/>
    <w:rsid w:val="00557DE3"/>
    <w:rsid w:val="00557E7A"/>
    <w:rsid w:val="00560516"/>
    <w:rsid w:val="005608B7"/>
    <w:rsid w:val="00560DCF"/>
    <w:rsid w:val="005612EE"/>
    <w:rsid w:val="005612F7"/>
    <w:rsid w:val="005615F7"/>
    <w:rsid w:val="00562578"/>
    <w:rsid w:val="00562694"/>
    <w:rsid w:val="005629C8"/>
    <w:rsid w:val="00562CD6"/>
    <w:rsid w:val="00562F95"/>
    <w:rsid w:val="005632E5"/>
    <w:rsid w:val="00563F53"/>
    <w:rsid w:val="00563FAF"/>
    <w:rsid w:val="005647F7"/>
    <w:rsid w:val="0056485F"/>
    <w:rsid w:val="005648A5"/>
    <w:rsid w:val="005659E6"/>
    <w:rsid w:val="00566BCC"/>
    <w:rsid w:val="005674BC"/>
    <w:rsid w:val="00567E74"/>
    <w:rsid w:val="00571FE0"/>
    <w:rsid w:val="00572368"/>
    <w:rsid w:val="00572725"/>
    <w:rsid w:val="005739F1"/>
    <w:rsid w:val="00573AE5"/>
    <w:rsid w:val="005750C5"/>
    <w:rsid w:val="00575CC7"/>
    <w:rsid w:val="00575F50"/>
    <w:rsid w:val="005768D0"/>
    <w:rsid w:val="00576E7A"/>
    <w:rsid w:val="00577CCE"/>
    <w:rsid w:val="00577DF6"/>
    <w:rsid w:val="00581025"/>
    <w:rsid w:val="0058186A"/>
    <w:rsid w:val="00582B29"/>
    <w:rsid w:val="00582CA6"/>
    <w:rsid w:val="00582EA6"/>
    <w:rsid w:val="00583047"/>
    <w:rsid w:val="0058375C"/>
    <w:rsid w:val="00584737"/>
    <w:rsid w:val="00584A8F"/>
    <w:rsid w:val="00584BCF"/>
    <w:rsid w:val="00584BF3"/>
    <w:rsid w:val="0058528B"/>
    <w:rsid w:val="00585C71"/>
    <w:rsid w:val="00586875"/>
    <w:rsid w:val="00586C73"/>
    <w:rsid w:val="00586D93"/>
    <w:rsid w:val="00587467"/>
    <w:rsid w:val="0058757C"/>
    <w:rsid w:val="00587688"/>
    <w:rsid w:val="00590CC5"/>
    <w:rsid w:val="00590F59"/>
    <w:rsid w:val="00591EC6"/>
    <w:rsid w:val="00592960"/>
    <w:rsid w:val="005929C4"/>
    <w:rsid w:val="00592B70"/>
    <w:rsid w:val="00592DA9"/>
    <w:rsid w:val="005935CA"/>
    <w:rsid w:val="00593733"/>
    <w:rsid w:val="005944CF"/>
    <w:rsid w:val="00594B69"/>
    <w:rsid w:val="00594C8B"/>
    <w:rsid w:val="005960C0"/>
    <w:rsid w:val="0059633E"/>
    <w:rsid w:val="00596C77"/>
    <w:rsid w:val="00596D4F"/>
    <w:rsid w:val="00596D60"/>
    <w:rsid w:val="00597200"/>
    <w:rsid w:val="005973C7"/>
    <w:rsid w:val="005978D5"/>
    <w:rsid w:val="00597C46"/>
    <w:rsid w:val="005A0A34"/>
    <w:rsid w:val="005A0CA8"/>
    <w:rsid w:val="005A192A"/>
    <w:rsid w:val="005A1C12"/>
    <w:rsid w:val="005A245F"/>
    <w:rsid w:val="005A3549"/>
    <w:rsid w:val="005A359A"/>
    <w:rsid w:val="005A47ED"/>
    <w:rsid w:val="005A5F56"/>
    <w:rsid w:val="005A6C59"/>
    <w:rsid w:val="005A7B78"/>
    <w:rsid w:val="005A7D01"/>
    <w:rsid w:val="005B093C"/>
    <w:rsid w:val="005B110B"/>
    <w:rsid w:val="005B16CF"/>
    <w:rsid w:val="005B183C"/>
    <w:rsid w:val="005B2D2E"/>
    <w:rsid w:val="005B3526"/>
    <w:rsid w:val="005B36B1"/>
    <w:rsid w:val="005B4617"/>
    <w:rsid w:val="005B546E"/>
    <w:rsid w:val="005B5794"/>
    <w:rsid w:val="005B58B3"/>
    <w:rsid w:val="005B58EE"/>
    <w:rsid w:val="005B7410"/>
    <w:rsid w:val="005B77C2"/>
    <w:rsid w:val="005C005C"/>
    <w:rsid w:val="005C0721"/>
    <w:rsid w:val="005C2A68"/>
    <w:rsid w:val="005C2D27"/>
    <w:rsid w:val="005C2F3C"/>
    <w:rsid w:val="005C3963"/>
    <w:rsid w:val="005C4B05"/>
    <w:rsid w:val="005C4B81"/>
    <w:rsid w:val="005C4E27"/>
    <w:rsid w:val="005C5C0A"/>
    <w:rsid w:val="005C5F67"/>
    <w:rsid w:val="005C601F"/>
    <w:rsid w:val="005C60E0"/>
    <w:rsid w:val="005C66DA"/>
    <w:rsid w:val="005C687C"/>
    <w:rsid w:val="005C6F4E"/>
    <w:rsid w:val="005C7F91"/>
    <w:rsid w:val="005D0C18"/>
    <w:rsid w:val="005D14C7"/>
    <w:rsid w:val="005D1CE8"/>
    <w:rsid w:val="005D2B8D"/>
    <w:rsid w:val="005D2C58"/>
    <w:rsid w:val="005D2E3C"/>
    <w:rsid w:val="005D3E20"/>
    <w:rsid w:val="005D4267"/>
    <w:rsid w:val="005D44A8"/>
    <w:rsid w:val="005D535C"/>
    <w:rsid w:val="005D5478"/>
    <w:rsid w:val="005D58AA"/>
    <w:rsid w:val="005D63AE"/>
    <w:rsid w:val="005D6BF9"/>
    <w:rsid w:val="005E0B88"/>
    <w:rsid w:val="005E0BF6"/>
    <w:rsid w:val="005E0C15"/>
    <w:rsid w:val="005E11B3"/>
    <w:rsid w:val="005E15CD"/>
    <w:rsid w:val="005E20E5"/>
    <w:rsid w:val="005E2157"/>
    <w:rsid w:val="005E22A6"/>
    <w:rsid w:val="005E25EC"/>
    <w:rsid w:val="005E2DB8"/>
    <w:rsid w:val="005E3B39"/>
    <w:rsid w:val="005E3C5E"/>
    <w:rsid w:val="005E5D17"/>
    <w:rsid w:val="005E62E0"/>
    <w:rsid w:val="005E636E"/>
    <w:rsid w:val="005E6F96"/>
    <w:rsid w:val="005E7EE9"/>
    <w:rsid w:val="005F111D"/>
    <w:rsid w:val="005F1953"/>
    <w:rsid w:val="005F27EE"/>
    <w:rsid w:val="005F411E"/>
    <w:rsid w:val="005F4177"/>
    <w:rsid w:val="005F48C6"/>
    <w:rsid w:val="005F53B1"/>
    <w:rsid w:val="005F5BEF"/>
    <w:rsid w:val="005F5C1F"/>
    <w:rsid w:val="005F5D95"/>
    <w:rsid w:val="005F70F9"/>
    <w:rsid w:val="005F72D6"/>
    <w:rsid w:val="005F74F4"/>
    <w:rsid w:val="0060245A"/>
    <w:rsid w:val="00602AC9"/>
    <w:rsid w:val="00602B11"/>
    <w:rsid w:val="006041DB"/>
    <w:rsid w:val="00604303"/>
    <w:rsid w:val="00604685"/>
    <w:rsid w:val="006046AE"/>
    <w:rsid w:val="00604773"/>
    <w:rsid w:val="00605968"/>
    <w:rsid w:val="006064D4"/>
    <w:rsid w:val="006067D2"/>
    <w:rsid w:val="00607781"/>
    <w:rsid w:val="00607B76"/>
    <w:rsid w:val="00610B6A"/>
    <w:rsid w:val="00610B7C"/>
    <w:rsid w:val="00611FD6"/>
    <w:rsid w:val="0061234F"/>
    <w:rsid w:val="00612EF3"/>
    <w:rsid w:val="0061338C"/>
    <w:rsid w:val="006139DA"/>
    <w:rsid w:val="00613C5E"/>
    <w:rsid w:val="00614630"/>
    <w:rsid w:val="00614E2F"/>
    <w:rsid w:val="00615107"/>
    <w:rsid w:val="00615505"/>
    <w:rsid w:val="006170BF"/>
    <w:rsid w:val="006176B5"/>
    <w:rsid w:val="00617FA2"/>
    <w:rsid w:val="006205A3"/>
    <w:rsid w:val="00622108"/>
    <w:rsid w:val="0062230D"/>
    <w:rsid w:val="00623B8F"/>
    <w:rsid w:val="00623C25"/>
    <w:rsid w:val="00624393"/>
    <w:rsid w:val="006243C2"/>
    <w:rsid w:val="0062486E"/>
    <w:rsid w:val="006248D7"/>
    <w:rsid w:val="00624BAD"/>
    <w:rsid w:val="00624BFF"/>
    <w:rsid w:val="006274BD"/>
    <w:rsid w:val="00627843"/>
    <w:rsid w:val="00627CD1"/>
    <w:rsid w:val="00631017"/>
    <w:rsid w:val="00632056"/>
    <w:rsid w:val="006321E8"/>
    <w:rsid w:val="00632932"/>
    <w:rsid w:val="00633AB6"/>
    <w:rsid w:val="00633B9A"/>
    <w:rsid w:val="006347F1"/>
    <w:rsid w:val="0063481E"/>
    <w:rsid w:val="006358F9"/>
    <w:rsid w:val="00635A20"/>
    <w:rsid w:val="00635D8B"/>
    <w:rsid w:val="00635F44"/>
    <w:rsid w:val="0063736C"/>
    <w:rsid w:val="00637456"/>
    <w:rsid w:val="00637804"/>
    <w:rsid w:val="00637D8E"/>
    <w:rsid w:val="00640631"/>
    <w:rsid w:val="00641A83"/>
    <w:rsid w:val="00641CA0"/>
    <w:rsid w:val="00641E56"/>
    <w:rsid w:val="006424AB"/>
    <w:rsid w:val="0064254A"/>
    <w:rsid w:val="00642AEF"/>
    <w:rsid w:val="00642EE8"/>
    <w:rsid w:val="00644917"/>
    <w:rsid w:val="00644BB9"/>
    <w:rsid w:val="00644F69"/>
    <w:rsid w:val="0064515C"/>
    <w:rsid w:val="006454EE"/>
    <w:rsid w:val="00645B71"/>
    <w:rsid w:val="0064663F"/>
    <w:rsid w:val="00646657"/>
    <w:rsid w:val="0064692F"/>
    <w:rsid w:val="00646997"/>
    <w:rsid w:val="00646A0B"/>
    <w:rsid w:val="0064777C"/>
    <w:rsid w:val="00647801"/>
    <w:rsid w:val="00647E0C"/>
    <w:rsid w:val="00650951"/>
    <w:rsid w:val="00650C3F"/>
    <w:rsid w:val="00650C48"/>
    <w:rsid w:val="00650CF3"/>
    <w:rsid w:val="00650FFA"/>
    <w:rsid w:val="00651667"/>
    <w:rsid w:val="006517C0"/>
    <w:rsid w:val="00652158"/>
    <w:rsid w:val="006528C7"/>
    <w:rsid w:val="00652A87"/>
    <w:rsid w:val="00652E6B"/>
    <w:rsid w:val="006530CD"/>
    <w:rsid w:val="006539AC"/>
    <w:rsid w:val="00654D61"/>
    <w:rsid w:val="006553F6"/>
    <w:rsid w:val="00655C5D"/>
    <w:rsid w:val="00655D10"/>
    <w:rsid w:val="00655F5A"/>
    <w:rsid w:val="0065607C"/>
    <w:rsid w:val="006562D4"/>
    <w:rsid w:val="006573C9"/>
    <w:rsid w:val="00660A2B"/>
    <w:rsid w:val="00661F61"/>
    <w:rsid w:val="00662B63"/>
    <w:rsid w:val="00662BF1"/>
    <w:rsid w:val="00663966"/>
    <w:rsid w:val="00663B4A"/>
    <w:rsid w:val="00664160"/>
    <w:rsid w:val="00664250"/>
    <w:rsid w:val="00664462"/>
    <w:rsid w:val="00664A46"/>
    <w:rsid w:val="00665577"/>
    <w:rsid w:val="0066647D"/>
    <w:rsid w:val="00666EAA"/>
    <w:rsid w:val="006674C8"/>
    <w:rsid w:val="00670A7B"/>
    <w:rsid w:val="006712C7"/>
    <w:rsid w:val="006717D5"/>
    <w:rsid w:val="00673381"/>
    <w:rsid w:val="00674403"/>
    <w:rsid w:val="00674492"/>
    <w:rsid w:val="0067450F"/>
    <w:rsid w:val="006745E7"/>
    <w:rsid w:val="00674C62"/>
    <w:rsid w:val="00674D4C"/>
    <w:rsid w:val="00674F4C"/>
    <w:rsid w:val="00675A51"/>
    <w:rsid w:val="00676A9C"/>
    <w:rsid w:val="006771DB"/>
    <w:rsid w:val="00677420"/>
    <w:rsid w:val="00677DA4"/>
    <w:rsid w:val="00680442"/>
    <w:rsid w:val="0068080A"/>
    <w:rsid w:val="00680D39"/>
    <w:rsid w:val="0068142D"/>
    <w:rsid w:val="00681C7C"/>
    <w:rsid w:val="00681E8C"/>
    <w:rsid w:val="00681FA9"/>
    <w:rsid w:val="00682977"/>
    <w:rsid w:val="00682FCC"/>
    <w:rsid w:val="00683025"/>
    <w:rsid w:val="00683969"/>
    <w:rsid w:val="00684A73"/>
    <w:rsid w:val="00684C45"/>
    <w:rsid w:val="00684DEA"/>
    <w:rsid w:val="00684DEF"/>
    <w:rsid w:val="00686AB7"/>
    <w:rsid w:val="00686D96"/>
    <w:rsid w:val="00687FAA"/>
    <w:rsid w:val="00690060"/>
    <w:rsid w:val="00691324"/>
    <w:rsid w:val="006913CE"/>
    <w:rsid w:val="0069146B"/>
    <w:rsid w:val="00691830"/>
    <w:rsid w:val="00692210"/>
    <w:rsid w:val="006923CC"/>
    <w:rsid w:val="00692BBB"/>
    <w:rsid w:val="00692E81"/>
    <w:rsid w:val="006936C0"/>
    <w:rsid w:val="0069378F"/>
    <w:rsid w:val="00694856"/>
    <w:rsid w:val="00695400"/>
    <w:rsid w:val="006961C1"/>
    <w:rsid w:val="006968A3"/>
    <w:rsid w:val="00696A4F"/>
    <w:rsid w:val="0069777A"/>
    <w:rsid w:val="00697891"/>
    <w:rsid w:val="00697AE7"/>
    <w:rsid w:val="00697F2C"/>
    <w:rsid w:val="006A0651"/>
    <w:rsid w:val="006A0686"/>
    <w:rsid w:val="006A088B"/>
    <w:rsid w:val="006A0C84"/>
    <w:rsid w:val="006A0E8D"/>
    <w:rsid w:val="006A15F8"/>
    <w:rsid w:val="006A19CB"/>
    <w:rsid w:val="006A1D4C"/>
    <w:rsid w:val="006A35A6"/>
    <w:rsid w:val="006A39DE"/>
    <w:rsid w:val="006A3B01"/>
    <w:rsid w:val="006A4616"/>
    <w:rsid w:val="006A4977"/>
    <w:rsid w:val="006A5A05"/>
    <w:rsid w:val="006A5BD2"/>
    <w:rsid w:val="006A72D3"/>
    <w:rsid w:val="006A76CC"/>
    <w:rsid w:val="006B05A8"/>
    <w:rsid w:val="006B2D19"/>
    <w:rsid w:val="006B3282"/>
    <w:rsid w:val="006B34EC"/>
    <w:rsid w:val="006B42CA"/>
    <w:rsid w:val="006B47BA"/>
    <w:rsid w:val="006B4BB5"/>
    <w:rsid w:val="006B4CE7"/>
    <w:rsid w:val="006B512C"/>
    <w:rsid w:val="006B5379"/>
    <w:rsid w:val="006B74EC"/>
    <w:rsid w:val="006B7585"/>
    <w:rsid w:val="006C0300"/>
    <w:rsid w:val="006C0F7A"/>
    <w:rsid w:val="006C1DAC"/>
    <w:rsid w:val="006C2430"/>
    <w:rsid w:val="006C2D49"/>
    <w:rsid w:val="006C3A12"/>
    <w:rsid w:val="006C3F25"/>
    <w:rsid w:val="006C571F"/>
    <w:rsid w:val="006C5DFC"/>
    <w:rsid w:val="006C6024"/>
    <w:rsid w:val="006C66D4"/>
    <w:rsid w:val="006C7F7F"/>
    <w:rsid w:val="006D054A"/>
    <w:rsid w:val="006D0D32"/>
    <w:rsid w:val="006D1253"/>
    <w:rsid w:val="006D20E8"/>
    <w:rsid w:val="006D2635"/>
    <w:rsid w:val="006D3204"/>
    <w:rsid w:val="006D3E1F"/>
    <w:rsid w:val="006D44F6"/>
    <w:rsid w:val="006D5B70"/>
    <w:rsid w:val="006D60F6"/>
    <w:rsid w:val="006D69CC"/>
    <w:rsid w:val="006D70EC"/>
    <w:rsid w:val="006D798B"/>
    <w:rsid w:val="006D7DDC"/>
    <w:rsid w:val="006D7EB1"/>
    <w:rsid w:val="006E1834"/>
    <w:rsid w:val="006E2118"/>
    <w:rsid w:val="006E2153"/>
    <w:rsid w:val="006E2606"/>
    <w:rsid w:val="006E2E52"/>
    <w:rsid w:val="006E30ED"/>
    <w:rsid w:val="006E310E"/>
    <w:rsid w:val="006E519E"/>
    <w:rsid w:val="006E6B39"/>
    <w:rsid w:val="006E6DB8"/>
    <w:rsid w:val="006E6E96"/>
    <w:rsid w:val="006E75C7"/>
    <w:rsid w:val="006F0BFF"/>
    <w:rsid w:val="006F1ABD"/>
    <w:rsid w:val="006F2AEF"/>
    <w:rsid w:val="006F33D7"/>
    <w:rsid w:val="006F34CD"/>
    <w:rsid w:val="006F387C"/>
    <w:rsid w:val="006F4E3D"/>
    <w:rsid w:val="006F55DB"/>
    <w:rsid w:val="006F5F5F"/>
    <w:rsid w:val="006F631E"/>
    <w:rsid w:val="006F6565"/>
    <w:rsid w:val="006F6DBE"/>
    <w:rsid w:val="006F758C"/>
    <w:rsid w:val="006F7A3B"/>
    <w:rsid w:val="00700149"/>
    <w:rsid w:val="007007DC"/>
    <w:rsid w:val="00700A49"/>
    <w:rsid w:val="00700CBA"/>
    <w:rsid w:val="00701323"/>
    <w:rsid w:val="00701E71"/>
    <w:rsid w:val="00702199"/>
    <w:rsid w:val="00703407"/>
    <w:rsid w:val="00704C57"/>
    <w:rsid w:val="0070566A"/>
    <w:rsid w:val="00705F37"/>
    <w:rsid w:val="00706A3C"/>
    <w:rsid w:val="0070745A"/>
    <w:rsid w:val="00710156"/>
    <w:rsid w:val="00710646"/>
    <w:rsid w:val="00710700"/>
    <w:rsid w:val="007127B3"/>
    <w:rsid w:val="007128E0"/>
    <w:rsid w:val="00713114"/>
    <w:rsid w:val="0071319F"/>
    <w:rsid w:val="00713B65"/>
    <w:rsid w:val="00713F1F"/>
    <w:rsid w:val="007140C3"/>
    <w:rsid w:val="0071462C"/>
    <w:rsid w:val="00714DC2"/>
    <w:rsid w:val="00715BC9"/>
    <w:rsid w:val="0071637D"/>
    <w:rsid w:val="0071739E"/>
    <w:rsid w:val="00717483"/>
    <w:rsid w:val="007175DE"/>
    <w:rsid w:val="007206A2"/>
    <w:rsid w:val="00720A30"/>
    <w:rsid w:val="007210FD"/>
    <w:rsid w:val="007213B9"/>
    <w:rsid w:val="007227E0"/>
    <w:rsid w:val="00722FA6"/>
    <w:rsid w:val="0072310F"/>
    <w:rsid w:val="007231A4"/>
    <w:rsid w:val="00723314"/>
    <w:rsid w:val="00723366"/>
    <w:rsid w:val="007237EF"/>
    <w:rsid w:val="00724147"/>
    <w:rsid w:val="007244AD"/>
    <w:rsid w:val="0072539A"/>
    <w:rsid w:val="00726BC2"/>
    <w:rsid w:val="00726C83"/>
    <w:rsid w:val="007274AC"/>
    <w:rsid w:val="00727558"/>
    <w:rsid w:val="007312BD"/>
    <w:rsid w:val="007312E8"/>
    <w:rsid w:val="007328AC"/>
    <w:rsid w:val="007329C5"/>
    <w:rsid w:val="00732ACE"/>
    <w:rsid w:val="00732C27"/>
    <w:rsid w:val="00732DEB"/>
    <w:rsid w:val="00732F09"/>
    <w:rsid w:val="00733D1A"/>
    <w:rsid w:val="00735AAD"/>
    <w:rsid w:val="007364D2"/>
    <w:rsid w:val="00736587"/>
    <w:rsid w:val="007367B3"/>
    <w:rsid w:val="00736C67"/>
    <w:rsid w:val="00737471"/>
    <w:rsid w:val="007378E3"/>
    <w:rsid w:val="0073798E"/>
    <w:rsid w:val="00737C46"/>
    <w:rsid w:val="00737C79"/>
    <w:rsid w:val="00737DD6"/>
    <w:rsid w:val="00737FE3"/>
    <w:rsid w:val="007402A6"/>
    <w:rsid w:val="00740679"/>
    <w:rsid w:val="0074083F"/>
    <w:rsid w:val="00740BF1"/>
    <w:rsid w:val="007427C9"/>
    <w:rsid w:val="00743F24"/>
    <w:rsid w:val="007446FC"/>
    <w:rsid w:val="00744CF7"/>
    <w:rsid w:val="00744D57"/>
    <w:rsid w:val="00745170"/>
    <w:rsid w:val="0074575B"/>
    <w:rsid w:val="00745A7A"/>
    <w:rsid w:val="007469D9"/>
    <w:rsid w:val="00746A56"/>
    <w:rsid w:val="00746AC4"/>
    <w:rsid w:val="007473C7"/>
    <w:rsid w:val="007474D6"/>
    <w:rsid w:val="007478DB"/>
    <w:rsid w:val="00750E23"/>
    <w:rsid w:val="0075119D"/>
    <w:rsid w:val="00751FAC"/>
    <w:rsid w:val="00752276"/>
    <w:rsid w:val="0075227C"/>
    <w:rsid w:val="00752931"/>
    <w:rsid w:val="00752B3B"/>
    <w:rsid w:val="00752F9B"/>
    <w:rsid w:val="007535E3"/>
    <w:rsid w:val="00753C37"/>
    <w:rsid w:val="00753E5C"/>
    <w:rsid w:val="007542B7"/>
    <w:rsid w:val="00754D04"/>
    <w:rsid w:val="007565B6"/>
    <w:rsid w:val="007574F6"/>
    <w:rsid w:val="0076038C"/>
    <w:rsid w:val="007619C3"/>
    <w:rsid w:val="00761F0A"/>
    <w:rsid w:val="00762272"/>
    <w:rsid w:val="007623DA"/>
    <w:rsid w:val="00762A7F"/>
    <w:rsid w:val="00764019"/>
    <w:rsid w:val="007656F8"/>
    <w:rsid w:val="007657B6"/>
    <w:rsid w:val="007660E5"/>
    <w:rsid w:val="00766761"/>
    <w:rsid w:val="00766B0F"/>
    <w:rsid w:val="00767EBC"/>
    <w:rsid w:val="007707A5"/>
    <w:rsid w:val="0077171D"/>
    <w:rsid w:val="00772A47"/>
    <w:rsid w:val="00772BEE"/>
    <w:rsid w:val="00773A86"/>
    <w:rsid w:val="00773F38"/>
    <w:rsid w:val="007748E2"/>
    <w:rsid w:val="00774A45"/>
    <w:rsid w:val="007771A4"/>
    <w:rsid w:val="00777EEB"/>
    <w:rsid w:val="00780194"/>
    <w:rsid w:val="0078082F"/>
    <w:rsid w:val="00780C34"/>
    <w:rsid w:val="007811A3"/>
    <w:rsid w:val="00781231"/>
    <w:rsid w:val="00782379"/>
    <w:rsid w:val="00782783"/>
    <w:rsid w:val="00782924"/>
    <w:rsid w:val="007830F0"/>
    <w:rsid w:val="007837DF"/>
    <w:rsid w:val="00783C89"/>
    <w:rsid w:val="00784081"/>
    <w:rsid w:val="0078425E"/>
    <w:rsid w:val="0078499F"/>
    <w:rsid w:val="0078587E"/>
    <w:rsid w:val="00785A0B"/>
    <w:rsid w:val="00786112"/>
    <w:rsid w:val="00787168"/>
    <w:rsid w:val="007876EB"/>
    <w:rsid w:val="00787999"/>
    <w:rsid w:val="007879BD"/>
    <w:rsid w:val="00787E94"/>
    <w:rsid w:val="00790146"/>
    <w:rsid w:val="00790422"/>
    <w:rsid w:val="007907D7"/>
    <w:rsid w:val="00792E7A"/>
    <w:rsid w:val="0079508C"/>
    <w:rsid w:val="0079517F"/>
    <w:rsid w:val="00795498"/>
    <w:rsid w:val="00795812"/>
    <w:rsid w:val="00795ADB"/>
    <w:rsid w:val="00796A08"/>
    <w:rsid w:val="00796D5D"/>
    <w:rsid w:val="00796D65"/>
    <w:rsid w:val="00796EA6"/>
    <w:rsid w:val="007A00A9"/>
    <w:rsid w:val="007A2E88"/>
    <w:rsid w:val="007A306C"/>
    <w:rsid w:val="007A33F0"/>
    <w:rsid w:val="007A3AC2"/>
    <w:rsid w:val="007A44EC"/>
    <w:rsid w:val="007A527D"/>
    <w:rsid w:val="007A5F3A"/>
    <w:rsid w:val="007A6E2C"/>
    <w:rsid w:val="007A756A"/>
    <w:rsid w:val="007A79CB"/>
    <w:rsid w:val="007A7D31"/>
    <w:rsid w:val="007B1C19"/>
    <w:rsid w:val="007B238E"/>
    <w:rsid w:val="007B2424"/>
    <w:rsid w:val="007B267C"/>
    <w:rsid w:val="007B2705"/>
    <w:rsid w:val="007B3FDC"/>
    <w:rsid w:val="007B4E40"/>
    <w:rsid w:val="007B540E"/>
    <w:rsid w:val="007B542E"/>
    <w:rsid w:val="007B5B1A"/>
    <w:rsid w:val="007B6353"/>
    <w:rsid w:val="007B6CF6"/>
    <w:rsid w:val="007B6E38"/>
    <w:rsid w:val="007C0317"/>
    <w:rsid w:val="007C0AEC"/>
    <w:rsid w:val="007C12F9"/>
    <w:rsid w:val="007C1543"/>
    <w:rsid w:val="007C2017"/>
    <w:rsid w:val="007C246B"/>
    <w:rsid w:val="007C2AF5"/>
    <w:rsid w:val="007C3129"/>
    <w:rsid w:val="007C4EA2"/>
    <w:rsid w:val="007C6FD1"/>
    <w:rsid w:val="007C776F"/>
    <w:rsid w:val="007C7C0C"/>
    <w:rsid w:val="007D17A5"/>
    <w:rsid w:val="007D1BD8"/>
    <w:rsid w:val="007D1C72"/>
    <w:rsid w:val="007D36ED"/>
    <w:rsid w:val="007D397E"/>
    <w:rsid w:val="007D3C9A"/>
    <w:rsid w:val="007D549C"/>
    <w:rsid w:val="007D6738"/>
    <w:rsid w:val="007D75FB"/>
    <w:rsid w:val="007D7A55"/>
    <w:rsid w:val="007D7B69"/>
    <w:rsid w:val="007D7C85"/>
    <w:rsid w:val="007E024F"/>
    <w:rsid w:val="007E18FC"/>
    <w:rsid w:val="007E1C44"/>
    <w:rsid w:val="007E2067"/>
    <w:rsid w:val="007E2383"/>
    <w:rsid w:val="007E23E3"/>
    <w:rsid w:val="007E29C7"/>
    <w:rsid w:val="007E34C4"/>
    <w:rsid w:val="007E54DE"/>
    <w:rsid w:val="007E668A"/>
    <w:rsid w:val="007E6746"/>
    <w:rsid w:val="007F0921"/>
    <w:rsid w:val="007F2EBB"/>
    <w:rsid w:val="007F3296"/>
    <w:rsid w:val="007F33B8"/>
    <w:rsid w:val="007F3AC7"/>
    <w:rsid w:val="007F3C63"/>
    <w:rsid w:val="007F3DA7"/>
    <w:rsid w:val="007F40B8"/>
    <w:rsid w:val="007F4755"/>
    <w:rsid w:val="007F4BCA"/>
    <w:rsid w:val="007F5370"/>
    <w:rsid w:val="007F5A9D"/>
    <w:rsid w:val="007F62A4"/>
    <w:rsid w:val="007F6CF4"/>
    <w:rsid w:val="007F737E"/>
    <w:rsid w:val="007F7571"/>
    <w:rsid w:val="007F7758"/>
    <w:rsid w:val="00800EB5"/>
    <w:rsid w:val="00800EC1"/>
    <w:rsid w:val="0080164E"/>
    <w:rsid w:val="008018FA"/>
    <w:rsid w:val="008021EF"/>
    <w:rsid w:val="008023BC"/>
    <w:rsid w:val="008023FD"/>
    <w:rsid w:val="00802A05"/>
    <w:rsid w:val="00803801"/>
    <w:rsid w:val="00803AC2"/>
    <w:rsid w:val="00804585"/>
    <w:rsid w:val="00804CCD"/>
    <w:rsid w:val="008052E8"/>
    <w:rsid w:val="00805768"/>
    <w:rsid w:val="00805E00"/>
    <w:rsid w:val="008065ED"/>
    <w:rsid w:val="008067D2"/>
    <w:rsid w:val="0080707C"/>
    <w:rsid w:val="00807442"/>
    <w:rsid w:val="00807722"/>
    <w:rsid w:val="00807F78"/>
    <w:rsid w:val="00810D98"/>
    <w:rsid w:val="00811193"/>
    <w:rsid w:val="00811F2E"/>
    <w:rsid w:val="00812088"/>
    <w:rsid w:val="00812648"/>
    <w:rsid w:val="008126DC"/>
    <w:rsid w:val="00812768"/>
    <w:rsid w:val="00813859"/>
    <w:rsid w:val="00813E59"/>
    <w:rsid w:val="00814250"/>
    <w:rsid w:val="00815CE6"/>
    <w:rsid w:val="00815E09"/>
    <w:rsid w:val="00816112"/>
    <w:rsid w:val="00816755"/>
    <w:rsid w:val="00816F14"/>
    <w:rsid w:val="008171B9"/>
    <w:rsid w:val="008207F6"/>
    <w:rsid w:val="00820E11"/>
    <w:rsid w:val="008217C9"/>
    <w:rsid w:val="008218D6"/>
    <w:rsid w:val="00821CB4"/>
    <w:rsid w:val="00821FC4"/>
    <w:rsid w:val="00822C1A"/>
    <w:rsid w:val="00823817"/>
    <w:rsid w:val="00823911"/>
    <w:rsid w:val="00823B97"/>
    <w:rsid w:val="00824189"/>
    <w:rsid w:val="00824202"/>
    <w:rsid w:val="00824EDB"/>
    <w:rsid w:val="00825B29"/>
    <w:rsid w:val="00825D32"/>
    <w:rsid w:val="00825ED7"/>
    <w:rsid w:val="00826C49"/>
    <w:rsid w:val="00826E4F"/>
    <w:rsid w:val="00826E55"/>
    <w:rsid w:val="008278EF"/>
    <w:rsid w:val="00830B71"/>
    <w:rsid w:val="00830ED6"/>
    <w:rsid w:val="008318B7"/>
    <w:rsid w:val="00831E5E"/>
    <w:rsid w:val="00832F0B"/>
    <w:rsid w:val="00832FA1"/>
    <w:rsid w:val="00833E29"/>
    <w:rsid w:val="008340D7"/>
    <w:rsid w:val="0083446A"/>
    <w:rsid w:val="00834488"/>
    <w:rsid w:val="00834671"/>
    <w:rsid w:val="00834D52"/>
    <w:rsid w:val="00836B4B"/>
    <w:rsid w:val="00841732"/>
    <w:rsid w:val="00841C87"/>
    <w:rsid w:val="00842AB8"/>
    <w:rsid w:val="00842FAC"/>
    <w:rsid w:val="008444C0"/>
    <w:rsid w:val="008449C4"/>
    <w:rsid w:val="008457D5"/>
    <w:rsid w:val="00845D47"/>
    <w:rsid w:val="008462FD"/>
    <w:rsid w:val="0084642B"/>
    <w:rsid w:val="00846F9C"/>
    <w:rsid w:val="008502F4"/>
    <w:rsid w:val="00851E96"/>
    <w:rsid w:val="00852633"/>
    <w:rsid w:val="0085265A"/>
    <w:rsid w:val="00852FFD"/>
    <w:rsid w:val="008532BD"/>
    <w:rsid w:val="00853A1E"/>
    <w:rsid w:val="00853B3D"/>
    <w:rsid w:val="00853CD7"/>
    <w:rsid w:val="0085421B"/>
    <w:rsid w:val="00854769"/>
    <w:rsid w:val="008551FC"/>
    <w:rsid w:val="008559E9"/>
    <w:rsid w:val="00855A74"/>
    <w:rsid w:val="00855FDC"/>
    <w:rsid w:val="008562D7"/>
    <w:rsid w:val="0085659A"/>
    <w:rsid w:val="008566F6"/>
    <w:rsid w:val="0085781D"/>
    <w:rsid w:val="008579C9"/>
    <w:rsid w:val="00857ABF"/>
    <w:rsid w:val="00857D07"/>
    <w:rsid w:val="008601BA"/>
    <w:rsid w:val="008605FB"/>
    <w:rsid w:val="00860C8C"/>
    <w:rsid w:val="0086134A"/>
    <w:rsid w:val="00862C63"/>
    <w:rsid w:val="00863013"/>
    <w:rsid w:val="00863156"/>
    <w:rsid w:val="00863B23"/>
    <w:rsid w:val="00864569"/>
    <w:rsid w:val="008648AD"/>
    <w:rsid w:val="00864F1B"/>
    <w:rsid w:val="00865FFE"/>
    <w:rsid w:val="00866148"/>
    <w:rsid w:val="00866D60"/>
    <w:rsid w:val="008703EA"/>
    <w:rsid w:val="0087084B"/>
    <w:rsid w:val="00871086"/>
    <w:rsid w:val="00871DDD"/>
    <w:rsid w:val="008723DB"/>
    <w:rsid w:val="00873487"/>
    <w:rsid w:val="008735AD"/>
    <w:rsid w:val="0087377B"/>
    <w:rsid w:val="0087448E"/>
    <w:rsid w:val="008745C9"/>
    <w:rsid w:val="00874ABD"/>
    <w:rsid w:val="00874B76"/>
    <w:rsid w:val="008753E0"/>
    <w:rsid w:val="008756C7"/>
    <w:rsid w:val="00875B07"/>
    <w:rsid w:val="00875F41"/>
    <w:rsid w:val="00876228"/>
    <w:rsid w:val="00876C22"/>
    <w:rsid w:val="00876D3C"/>
    <w:rsid w:val="00877218"/>
    <w:rsid w:val="00877B8B"/>
    <w:rsid w:val="008804C2"/>
    <w:rsid w:val="0088068D"/>
    <w:rsid w:val="00880751"/>
    <w:rsid w:val="0088108C"/>
    <w:rsid w:val="0088205F"/>
    <w:rsid w:val="0088211B"/>
    <w:rsid w:val="00884678"/>
    <w:rsid w:val="00884802"/>
    <w:rsid w:val="00884A3C"/>
    <w:rsid w:val="00885A5E"/>
    <w:rsid w:val="00886EEE"/>
    <w:rsid w:val="00886F87"/>
    <w:rsid w:val="008873D2"/>
    <w:rsid w:val="00890810"/>
    <w:rsid w:val="008909B4"/>
    <w:rsid w:val="008910EF"/>
    <w:rsid w:val="008915EB"/>
    <w:rsid w:val="008916FE"/>
    <w:rsid w:val="00891E8D"/>
    <w:rsid w:val="00891F7A"/>
    <w:rsid w:val="00892B09"/>
    <w:rsid w:val="00892FB1"/>
    <w:rsid w:val="0089424B"/>
    <w:rsid w:val="0089467D"/>
    <w:rsid w:val="0089475B"/>
    <w:rsid w:val="00894A57"/>
    <w:rsid w:val="00894BD7"/>
    <w:rsid w:val="00894E20"/>
    <w:rsid w:val="0089543D"/>
    <w:rsid w:val="0089554A"/>
    <w:rsid w:val="008956CC"/>
    <w:rsid w:val="008960A1"/>
    <w:rsid w:val="0089695F"/>
    <w:rsid w:val="00896D4F"/>
    <w:rsid w:val="0089715D"/>
    <w:rsid w:val="008974CA"/>
    <w:rsid w:val="00897E48"/>
    <w:rsid w:val="008A07F7"/>
    <w:rsid w:val="008A0EA6"/>
    <w:rsid w:val="008A1262"/>
    <w:rsid w:val="008A1848"/>
    <w:rsid w:val="008A2439"/>
    <w:rsid w:val="008A28DD"/>
    <w:rsid w:val="008A2D1B"/>
    <w:rsid w:val="008A30C5"/>
    <w:rsid w:val="008A456B"/>
    <w:rsid w:val="008A4743"/>
    <w:rsid w:val="008A5B04"/>
    <w:rsid w:val="008A6123"/>
    <w:rsid w:val="008A676E"/>
    <w:rsid w:val="008A7A3B"/>
    <w:rsid w:val="008A7C49"/>
    <w:rsid w:val="008B0803"/>
    <w:rsid w:val="008B0D84"/>
    <w:rsid w:val="008B144B"/>
    <w:rsid w:val="008B2896"/>
    <w:rsid w:val="008B458F"/>
    <w:rsid w:val="008B4949"/>
    <w:rsid w:val="008B5ABB"/>
    <w:rsid w:val="008B5B61"/>
    <w:rsid w:val="008B6970"/>
    <w:rsid w:val="008B6AB9"/>
    <w:rsid w:val="008B71D2"/>
    <w:rsid w:val="008B7EDA"/>
    <w:rsid w:val="008C0052"/>
    <w:rsid w:val="008C050E"/>
    <w:rsid w:val="008C09CD"/>
    <w:rsid w:val="008C0A23"/>
    <w:rsid w:val="008C0F1E"/>
    <w:rsid w:val="008C21DE"/>
    <w:rsid w:val="008C2222"/>
    <w:rsid w:val="008C2671"/>
    <w:rsid w:val="008C2A7C"/>
    <w:rsid w:val="008C2C69"/>
    <w:rsid w:val="008C4B5A"/>
    <w:rsid w:val="008C51F5"/>
    <w:rsid w:val="008C57E9"/>
    <w:rsid w:val="008C68A9"/>
    <w:rsid w:val="008C6925"/>
    <w:rsid w:val="008C6C15"/>
    <w:rsid w:val="008C7073"/>
    <w:rsid w:val="008C7104"/>
    <w:rsid w:val="008C7190"/>
    <w:rsid w:val="008C7C67"/>
    <w:rsid w:val="008D17E1"/>
    <w:rsid w:val="008D190F"/>
    <w:rsid w:val="008D27FF"/>
    <w:rsid w:val="008D3091"/>
    <w:rsid w:val="008D327F"/>
    <w:rsid w:val="008D3575"/>
    <w:rsid w:val="008D3BDD"/>
    <w:rsid w:val="008D4338"/>
    <w:rsid w:val="008D48F9"/>
    <w:rsid w:val="008D4D38"/>
    <w:rsid w:val="008D575C"/>
    <w:rsid w:val="008D6741"/>
    <w:rsid w:val="008D7198"/>
    <w:rsid w:val="008D79B3"/>
    <w:rsid w:val="008D79B9"/>
    <w:rsid w:val="008E0691"/>
    <w:rsid w:val="008E097A"/>
    <w:rsid w:val="008E0D23"/>
    <w:rsid w:val="008E1753"/>
    <w:rsid w:val="008E20FF"/>
    <w:rsid w:val="008E338E"/>
    <w:rsid w:val="008E3F61"/>
    <w:rsid w:val="008E4206"/>
    <w:rsid w:val="008E440E"/>
    <w:rsid w:val="008E45A3"/>
    <w:rsid w:val="008E524F"/>
    <w:rsid w:val="008E598D"/>
    <w:rsid w:val="008E59C5"/>
    <w:rsid w:val="008E61B9"/>
    <w:rsid w:val="008E7E07"/>
    <w:rsid w:val="008F0C04"/>
    <w:rsid w:val="008F1BF2"/>
    <w:rsid w:val="008F1CBF"/>
    <w:rsid w:val="008F26B7"/>
    <w:rsid w:val="008F2E0F"/>
    <w:rsid w:val="008F2ED1"/>
    <w:rsid w:val="008F2FAE"/>
    <w:rsid w:val="008F40C8"/>
    <w:rsid w:val="008F40D0"/>
    <w:rsid w:val="008F6169"/>
    <w:rsid w:val="008F7995"/>
    <w:rsid w:val="008F7FEB"/>
    <w:rsid w:val="00900714"/>
    <w:rsid w:val="00900EE8"/>
    <w:rsid w:val="009016AC"/>
    <w:rsid w:val="009023FA"/>
    <w:rsid w:val="009030E8"/>
    <w:rsid w:val="00903A7C"/>
    <w:rsid w:val="00903E3C"/>
    <w:rsid w:val="00904703"/>
    <w:rsid w:val="00904960"/>
    <w:rsid w:val="00905BB7"/>
    <w:rsid w:val="00905C86"/>
    <w:rsid w:val="00905CC7"/>
    <w:rsid w:val="0090637E"/>
    <w:rsid w:val="00906D9C"/>
    <w:rsid w:val="00906F1E"/>
    <w:rsid w:val="0090716D"/>
    <w:rsid w:val="0090735C"/>
    <w:rsid w:val="00907588"/>
    <w:rsid w:val="009109B4"/>
    <w:rsid w:val="00911A18"/>
    <w:rsid w:val="00911B24"/>
    <w:rsid w:val="0091276B"/>
    <w:rsid w:val="00913238"/>
    <w:rsid w:val="00913A6C"/>
    <w:rsid w:val="00913D2F"/>
    <w:rsid w:val="009152BC"/>
    <w:rsid w:val="0091548F"/>
    <w:rsid w:val="00915867"/>
    <w:rsid w:val="00915DA4"/>
    <w:rsid w:val="00916903"/>
    <w:rsid w:val="00916AE5"/>
    <w:rsid w:val="00916BC8"/>
    <w:rsid w:val="00916D30"/>
    <w:rsid w:val="009170E4"/>
    <w:rsid w:val="0091762E"/>
    <w:rsid w:val="0091780F"/>
    <w:rsid w:val="00920BA0"/>
    <w:rsid w:val="00921D07"/>
    <w:rsid w:val="00922C62"/>
    <w:rsid w:val="00922DF5"/>
    <w:rsid w:val="009237E1"/>
    <w:rsid w:val="00923ABD"/>
    <w:rsid w:val="00923AD5"/>
    <w:rsid w:val="00923ADB"/>
    <w:rsid w:val="00923B34"/>
    <w:rsid w:val="00923E7B"/>
    <w:rsid w:val="009244A2"/>
    <w:rsid w:val="00924AEC"/>
    <w:rsid w:val="00924E4C"/>
    <w:rsid w:val="00926499"/>
    <w:rsid w:val="00926A55"/>
    <w:rsid w:val="00927612"/>
    <w:rsid w:val="0092781D"/>
    <w:rsid w:val="00927B3D"/>
    <w:rsid w:val="00927C87"/>
    <w:rsid w:val="00930671"/>
    <w:rsid w:val="00931194"/>
    <w:rsid w:val="0093186F"/>
    <w:rsid w:val="009323BD"/>
    <w:rsid w:val="009339CB"/>
    <w:rsid w:val="00933CDB"/>
    <w:rsid w:val="00933ED0"/>
    <w:rsid w:val="00934526"/>
    <w:rsid w:val="009345EC"/>
    <w:rsid w:val="00934859"/>
    <w:rsid w:val="00935221"/>
    <w:rsid w:val="00935383"/>
    <w:rsid w:val="009355E4"/>
    <w:rsid w:val="00936557"/>
    <w:rsid w:val="009365DB"/>
    <w:rsid w:val="009374DF"/>
    <w:rsid w:val="009403CB"/>
    <w:rsid w:val="00940CCB"/>
    <w:rsid w:val="00941B1F"/>
    <w:rsid w:val="00941FB2"/>
    <w:rsid w:val="00942109"/>
    <w:rsid w:val="009428B4"/>
    <w:rsid w:val="00943444"/>
    <w:rsid w:val="00943816"/>
    <w:rsid w:val="00944055"/>
    <w:rsid w:val="00944664"/>
    <w:rsid w:val="00944C01"/>
    <w:rsid w:val="00945B08"/>
    <w:rsid w:val="00945FA6"/>
    <w:rsid w:val="00946018"/>
    <w:rsid w:val="0094697E"/>
    <w:rsid w:val="00950030"/>
    <w:rsid w:val="00950483"/>
    <w:rsid w:val="00950B14"/>
    <w:rsid w:val="009519D9"/>
    <w:rsid w:val="009535A0"/>
    <w:rsid w:val="00953924"/>
    <w:rsid w:val="00953AD8"/>
    <w:rsid w:val="0095433C"/>
    <w:rsid w:val="00954448"/>
    <w:rsid w:val="0095445E"/>
    <w:rsid w:val="00955531"/>
    <w:rsid w:val="00955E89"/>
    <w:rsid w:val="00956A23"/>
    <w:rsid w:val="0095724E"/>
    <w:rsid w:val="00957322"/>
    <w:rsid w:val="0095780B"/>
    <w:rsid w:val="0096136F"/>
    <w:rsid w:val="009618B1"/>
    <w:rsid w:val="0096206E"/>
    <w:rsid w:val="00962634"/>
    <w:rsid w:val="00962BBC"/>
    <w:rsid w:val="00963164"/>
    <w:rsid w:val="0096333C"/>
    <w:rsid w:val="00963E1E"/>
    <w:rsid w:val="0096440F"/>
    <w:rsid w:val="009644E2"/>
    <w:rsid w:val="009648FB"/>
    <w:rsid w:val="009651F3"/>
    <w:rsid w:val="00965439"/>
    <w:rsid w:val="00965664"/>
    <w:rsid w:val="0096589C"/>
    <w:rsid w:val="00965FC3"/>
    <w:rsid w:val="009674E2"/>
    <w:rsid w:val="00967C1B"/>
    <w:rsid w:val="009703ED"/>
    <w:rsid w:val="0097045D"/>
    <w:rsid w:val="00970A80"/>
    <w:rsid w:val="00970FC3"/>
    <w:rsid w:val="00970FE4"/>
    <w:rsid w:val="00971767"/>
    <w:rsid w:val="00971B4A"/>
    <w:rsid w:val="00972188"/>
    <w:rsid w:val="009724AE"/>
    <w:rsid w:val="00972E2D"/>
    <w:rsid w:val="009746DE"/>
    <w:rsid w:val="00975642"/>
    <w:rsid w:val="0097570E"/>
    <w:rsid w:val="009759F8"/>
    <w:rsid w:val="00976114"/>
    <w:rsid w:val="00976163"/>
    <w:rsid w:val="0097634A"/>
    <w:rsid w:val="009763D1"/>
    <w:rsid w:val="00976AEE"/>
    <w:rsid w:val="00976D06"/>
    <w:rsid w:val="00977984"/>
    <w:rsid w:val="00977985"/>
    <w:rsid w:val="00980075"/>
    <w:rsid w:val="00980151"/>
    <w:rsid w:val="00980F14"/>
    <w:rsid w:val="00980FF8"/>
    <w:rsid w:val="00981FB1"/>
    <w:rsid w:val="00982D16"/>
    <w:rsid w:val="00983E56"/>
    <w:rsid w:val="00985A25"/>
    <w:rsid w:val="00986118"/>
    <w:rsid w:val="0098615A"/>
    <w:rsid w:val="00986710"/>
    <w:rsid w:val="0098707E"/>
    <w:rsid w:val="00987562"/>
    <w:rsid w:val="00987B67"/>
    <w:rsid w:val="0099057D"/>
    <w:rsid w:val="00990AE1"/>
    <w:rsid w:val="00991816"/>
    <w:rsid w:val="00991AEE"/>
    <w:rsid w:val="00993C3C"/>
    <w:rsid w:val="00993EBA"/>
    <w:rsid w:val="00993F84"/>
    <w:rsid w:val="00994BB7"/>
    <w:rsid w:val="00995D16"/>
    <w:rsid w:val="00996121"/>
    <w:rsid w:val="009962B6"/>
    <w:rsid w:val="009965F1"/>
    <w:rsid w:val="00997609"/>
    <w:rsid w:val="0099762A"/>
    <w:rsid w:val="009979AF"/>
    <w:rsid w:val="00997F0E"/>
    <w:rsid w:val="00997F75"/>
    <w:rsid w:val="009A113C"/>
    <w:rsid w:val="009A126E"/>
    <w:rsid w:val="009A20FB"/>
    <w:rsid w:val="009A27A9"/>
    <w:rsid w:val="009A2D6E"/>
    <w:rsid w:val="009A2DFE"/>
    <w:rsid w:val="009A345B"/>
    <w:rsid w:val="009A3584"/>
    <w:rsid w:val="009A4A76"/>
    <w:rsid w:val="009A4EC3"/>
    <w:rsid w:val="009A6731"/>
    <w:rsid w:val="009A6746"/>
    <w:rsid w:val="009A69FC"/>
    <w:rsid w:val="009A6AC8"/>
    <w:rsid w:val="009B0108"/>
    <w:rsid w:val="009B04A6"/>
    <w:rsid w:val="009B07F8"/>
    <w:rsid w:val="009B094A"/>
    <w:rsid w:val="009B0D52"/>
    <w:rsid w:val="009B1B4A"/>
    <w:rsid w:val="009B37F8"/>
    <w:rsid w:val="009B3B77"/>
    <w:rsid w:val="009B3EF7"/>
    <w:rsid w:val="009B4B70"/>
    <w:rsid w:val="009B5287"/>
    <w:rsid w:val="009B5982"/>
    <w:rsid w:val="009B5F43"/>
    <w:rsid w:val="009B6245"/>
    <w:rsid w:val="009B6430"/>
    <w:rsid w:val="009B686B"/>
    <w:rsid w:val="009B6E19"/>
    <w:rsid w:val="009B759F"/>
    <w:rsid w:val="009B7904"/>
    <w:rsid w:val="009C0721"/>
    <w:rsid w:val="009C18A4"/>
    <w:rsid w:val="009C1C77"/>
    <w:rsid w:val="009C3414"/>
    <w:rsid w:val="009C38CD"/>
    <w:rsid w:val="009C3FDB"/>
    <w:rsid w:val="009C49ED"/>
    <w:rsid w:val="009C58B0"/>
    <w:rsid w:val="009C5D3C"/>
    <w:rsid w:val="009C5F28"/>
    <w:rsid w:val="009C611E"/>
    <w:rsid w:val="009C6829"/>
    <w:rsid w:val="009C70CC"/>
    <w:rsid w:val="009C7DDA"/>
    <w:rsid w:val="009D01CC"/>
    <w:rsid w:val="009D03DC"/>
    <w:rsid w:val="009D08A7"/>
    <w:rsid w:val="009D0BC2"/>
    <w:rsid w:val="009D0DD2"/>
    <w:rsid w:val="009D0EA5"/>
    <w:rsid w:val="009D120A"/>
    <w:rsid w:val="009D1F92"/>
    <w:rsid w:val="009D2C0C"/>
    <w:rsid w:val="009D3077"/>
    <w:rsid w:val="009D3BDA"/>
    <w:rsid w:val="009D3EDB"/>
    <w:rsid w:val="009D6139"/>
    <w:rsid w:val="009D635E"/>
    <w:rsid w:val="009D63EC"/>
    <w:rsid w:val="009D6657"/>
    <w:rsid w:val="009D68AC"/>
    <w:rsid w:val="009D7979"/>
    <w:rsid w:val="009E0D60"/>
    <w:rsid w:val="009E13AB"/>
    <w:rsid w:val="009E28E6"/>
    <w:rsid w:val="009E3160"/>
    <w:rsid w:val="009E4EA6"/>
    <w:rsid w:val="009E5489"/>
    <w:rsid w:val="009E646E"/>
    <w:rsid w:val="009E6B69"/>
    <w:rsid w:val="009E7801"/>
    <w:rsid w:val="009E79DB"/>
    <w:rsid w:val="009F003A"/>
    <w:rsid w:val="009F0744"/>
    <w:rsid w:val="009F1BDF"/>
    <w:rsid w:val="009F1BE8"/>
    <w:rsid w:val="009F1EB3"/>
    <w:rsid w:val="009F203A"/>
    <w:rsid w:val="009F2C66"/>
    <w:rsid w:val="009F3B77"/>
    <w:rsid w:val="009F3DB3"/>
    <w:rsid w:val="009F3EA6"/>
    <w:rsid w:val="009F42A1"/>
    <w:rsid w:val="009F48E5"/>
    <w:rsid w:val="009F4978"/>
    <w:rsid w:val="009F50F8"/>
    <w:rsid w:val="009F5228"/>
    <w:rsid w:val="009F5381"/>
    <w:rsid w:val="009F584C"/>
    <w:rsid w:val="009F5A55"/>
    <w:rsid w:val="009F65E3"/>
    <w:rsid w:val="009F7CDF"/>
    <w:rsid w:val="009F7F07"/>
    <w:rsid w:val="00A00D3F"/>
    <w:rsid w:val="00A00E2F"/>
    <w:rsid w:val="00A00ECD"/>
    <w:rsid w:val="00A01440"/>
    <w:rsid w:val="00A01BEA"/>
    <w:rsid w:val="00A0220E"/>
    <w:rsid w:val="00A02288"/>
    <w:rsid w:val="00A0256C"/>
    <w:rsid w:val="00A03195"/>
    <w:rsid w:val="00A033FB"/>
    <w:rsid w:val="00A03EF3"/>
    <w:rsid w:val="00A054C5"/>
    <w:rsid w:val="00A06245"/>
    <w:rsid w:val="00A06AF4"/>
    <w:rsid w:val="00A06E73"/>
    <w:rsid w:val="00A071EA"/>
    <w:rsid w:val="00A07396"/>
    <w:rsid w:val="00A07C90"/>
    <w:rsid w:val="00A10521"/>
    <w:rsid w:val="00A105F3"/>
    <w:rsid w:val="00A113A0"/>
    <w:rsid w:val="00A118F4"/>
    <w:rsid w:val="00A11B09"/>
    <w:rsid w:val="00A11C2D"/>
    <w:rsid w:val="00A11DF7"/>
    <w:rsid w:val="00A11F2C"/>
    <w:rsid w:val="00A12B19"/>
    <w:rsid w:val="00A12EDD"/>
    <w:rsid w:val="00A14430"/>
    <w:rsid w:val="00A14CC7"/>
    <w:rsid w:val="00A14DFC"/>
    <w:rsid w:val="00A154E6"/>
    <w:rsid w:val="00A159C6"/>
    <w:rsid w:val="00A1637C"/>
    <w:rsid w:val="00A1727B"/>
    <w:rsid w:val="00A20BBB"/>
    <w:rsid w:val="00A20E0D"/>
    <w:rsid w:val="00A218DF"/>
    <w:rsid w:val="00A21AB8"/>
    <w:rsid w:val="00A21D6B"/>
    <w:rsid w:val="00A21E28"/>
    <w:rsid w:val="00A21F12"/>
    <w:rsid w:val="00A2229D"/>
    <w:rsid w:val="00A22917"/>
    <w:rsid w:val="00A231F2"/>
    <w:rsid w:val="00A23A96"/>
    <w:rsid w:val="00A23BA9"/>
    <w:rsid w:val="00A24118"/>
    <w:rsid w:val="00A2420E"/>
    <w:rsid w:val="00A24822"/>
    <w:rsid w:val="00A24E88"/>
    <w:rsid w:val="00A25744"/>
    <w:rsid w:val="00A25949"/>
    <w:rsid w:val="00A2674B"/>
    <w:rsid w:val="00A267C2"/>
    <w:rsid w:val="00A27022"/>
    <w:rsid w:val="00A30596"/>
    <w:rsid w:val="00A31C46"/>
    <w:rsid w:val="00A3204A"/>
    <w:rsid w:val="00A323E5"/>
    <w:rsid w:val="00A333CE"/>
    <w:rsid w:val="00A336E2"/>
    <w:rsid w:val="00A343E2"/>
    <w:rsid w:val="00A34B79"/>
    <w:rsid w:val="00A35877"/>
    <w:rsid w:val="00A35A82"/>
    <w:rsid w:val="00A35DB6"/>
    <w:rsid w:val="00A361BC"/>
    <w:rsid w:val="00A36A68"/>
    <w:rsid w:val="00A36EF2"/>
    <w:rsid w:val="00A3743B"/>
    <w:rsid w:val="00A37C94"/>
    <w:rsid w:val="00A37CD1"/>
    <w:rsid w:val="00A409AD"/>
    <w:rsid w:val="00A4143A"/>
    <w:rsid w:val="00A43A47"/>
    <w:rsid w:val="00A43E24"/>
    <w:rsid w:val="00A44597"/>
    <w:rsid w:val="00A446F6"/>
    <w:rsid w:val="00A44A03"/>
    <w:rsid w:val="00A44B45"/>
    <w:rsid w:val="00A46A3E"/>
    <w:rsid w:val="00A4797F"/>
    <w:rsid w:val="00A501E9"/>
    <w:rsid w:val="00A50FEC"/>
    <w:rsid w:val="00A5102E"/>
    <w:rsid w:val="00A51314"/>
    <w:rsid w:val="00A513A6"/>
    <w:rsid w:val="00A5192E"/>
    <w:rsid w:val="00A523CC"/>
    <w:rsid w:val="00A53AB0"/>
    <w:rsid w:val="00A5474E"/>
    <w:rsid w:val="00A55205"/>
    <w:rsid w:val="00A55D28"/>
    <w:rsid w:val="00A60122"/>
    <w:rsid w:val="00A603F8"/>
    <w:rsid w:val="00A60711"/>
    <w:rsid w:val="00A60E9F"/>
    <w:rsid w:val="00A6124B"/>
    <w:rsid w:val="00A61A61"/>
    <w:rsid w:val="00A621C7"/>
    <w:rsid w:val="00A623C1"/>
    <w:rsid w:val="00A6271E"/>
    <w:rsid w:val="00A63263"/>
    <w:rsid w:val="00A635FF"/>
    <w:rsid w:val="00A636BD"/>
    <w:rsid w:val="00A637CD"/>
    <w:rsid w:val="00A64246"/>
    <w:rsid w:val="00A64688"/>
    <w:rsid w:val="00A65117"/>
    <w:rsid w:val="00A666A2"/>
    <w:rsid w:val="00A66AB5"/>
    <w:rsid w:val="00A671D1"/>
    <w:rsid w:val="00A678CE"/>
    <w:rsid w:val="00A67D69"/>
    <w:rsid w:val="00A67E1D"/>
    <w:rsid w:val="00A70B8A"/>
    <w:rsid w:val="00A71166"/>
    <w:rsid w:val="00A71468"/>
    <w:rsid w:val="00A72A67"/>
    <w:rsid w:val="00A72EF8"/>
    <w:rsid w:val="00A734A3"/>
    <w:rsid w:val="00A735C1"/>
    <w:rsid w:val="00A73EB2"/>
    <w:rsid w:val="00A7439F"/>
    <w:rsid w:val="00A746E3"/>
    <w:rsid w:val="00A74EE7"/>
    <w:rsid w:val="00A75493"/>
    <w:rsid w:val="00A76280"/>
    <w:rsid w:val="00A765AC"/>
    <w:rsid w:val="00A777FD"/>
    <w:rsid w:val="00A804DE"/>
    <w:rsid w:val="00A80670"/>
    <w:rsid w:val="00A8075B"/>
    <w:rsid w:val="00A80F12"/>
    <w:rsid w:val="00A81659"/>
    <w:rsid w:val="00A81815"/>
    <w:rsid w:val="00A8229D"/>
    <w:rsid w:val="00A83277"/>
    <w:rsid w:val="00A832C1"/>
    <w:rsid w:val="00A83D0D"/>
    <w:rsid w:val="00A84CAA"/>
    <w:rsid w:val="00A84DAB"/>
    <w:rsid w:val="00A850CB"/>
    <w:rsid w:val="00A85761"/>
    <w:rsid w:val="00A86D39"/>
    <w:rsid w:val="00A86E34"/>
    <w:rsid w:val="00A87534"/>
    <w:rsid w:val="00A90056"/>
    <w:rsid w:val="00A90680"/>
    <w:rsid w:val="00A9091A"/>
    <w:rsid w:val="00A910BB"/>
    <w:rsid w:val="00A91337"/>
    <w:rsid w:val="00A91F22"/>
    <w:rsid w:val="00A920AB"/>
    <w:rsid w:val="00A921EC"/>
    <w:rsid w:val="00A9250B"/>
    <w:rsid w:val="00A92E0A"/>
    <w:rsid w:val="00A936FE"/>
    <w:rsid w:val="00A93F90"/>
    <w:rsid w:val="00A9484C"/>
    <w:rsid w:val="00A94FC7"/>
    <w:rsid w:val="00A9584C"/>
    <w:rsid w:val="00A9616C"/>
    <w:rsid w:val="00A96D63"/>
    <w:rsid w:val="00A9701A"/>
    <w:rsid w:val="00A975C1"/>
    <w:rsid w:val="00A97E9E"/>
    <w:rsid w:val="00AA149F"/>
    <w:rsid w:val="00AA235E"/>
    <w:rsid w:val="00AA32A1"/>
    <w:rsid w:val="00AA33DA"/>
    <w:rsid w:val="00AA34F3"/>
    <w:rsid w:val="00AA3610"/>
    <w:rsid w:val="00AA41B3"/>
    <w:rsid w:val="00AA444D"/>
    <w:rsid w:val="00AA44D6"/>
    <w:rsid w:val="00AA5399"/>
    <w:rsid w:val="00AA6665"/>
    <w:rsid w:val="00AA6AF7"/>
    <w:rsid w:val="00AA7077"/>
    <w:rsid w:val="00AA7C61"/>
    <w:rsid w:val="00AA7EE7"/>
    <w:rsid w:val="00AB008F"/>
    <w:rsid w:val="00AB0CC0"/>
    <w:rsid w:val="00AB1CE3"/>
    <w:rsid w:val="00AB2237"/>
    <w:rsid w:val="00AB2AEE"/>
    <w:rsid w:val="00AB2F31"/>
    <w:rsid w:val="00AB37FE"/>
    <w:rsid w:val="00AB3FF9"/>
    <w:rsid w:val="00AB6118"/>
    <w:rsid w:val="00AB66C8"/>
    <w:rsid w:val="00AB7394"/>
    <w:rsid w:val="00AB75A0"/>
    <w:rsid w:val="00AB764D"/>
    <w:rsid w:val="00AC05E1"/>
    <w:rsid w:val="00AC06A7"/>
    <w:rsid w:val="00AC1629"/>
    <w:rsid w:val="00AC2020"/>
    <w:rsid w:val="00AC232B"/>
    <w:rsid w:val="00AC2752"/>
    <w:rsid w:val="00AC293F"/>
    <w:rsid w:val="00AC2B94"/>
    <w:rsid w:val="00AC3148"/>
    <w:rsid w:val="00AC35EB"/>
    <w:rsid w:val="00AC3D01"/>
    <w:rsid w:val="00AC489E"/>
    <w:rsid w:val="00AC4DB3"/>
    <w:rsid w:val="00AC5026"/>
    <w:rsid w:val="00AC5A93"/>
    <w:rsid w:val="00AC5C80"/>
    <w:rsid w:val="00AC6496"/>
    <w:rsid w:val="00AC6C63"/>
    <w:rsid w:val="00AC7819"/>
    <w:rsid w:val="00AC7A98"/>
    <w:rsid w:val="00AC7C0B"/>
    <w:rsid w:val="00AC7E57"/>
    <w:rsid w:val="00AD0ABD"/>
    <w:rsid w:val="00AD0AC9"/>
    <w:rsid w:val="00AD11A7"/>
    <w:rsid w:val="00AD147D"/>
    <w:rsid w:val="00AD1B6C"/>
    <w:rsid w:val="00AD20A8"/>
    <w:rsid w:val="00AD267C"/>
    <w:rsid w:val="00AD2CA9"/>
    <w:rsid w:val="00AD2F40"/>
    <w:rsid w:val="00AD373A"/>
    <w:rsid w:val="00AD451E"/>
    <w:rsid w:val="00AD4D22"/>
    <w:rsid w:val="00AD528D"/>
    <w:rsid w:val="00AD5BD1"/>
    <w:rsid w:val="00AD5DC4"/>
    <w:rsid w:val="00AD6DB4"/>
    <w:rsid w:val="00AD71FF"/>
    <w:rsid w:val="00AD73D6"/>
    <w:rsid w:val="00AD7566"/>
    <w:rsid w:val="00AE0011"/>
    <w:rsid w:val="00AE036F"/>
    <w:rsid w:val="00AE03B7"/>
    <w:rsid w:val="00AE048D"/>
    <w:rsid w:val="00AE1944"/>
    <w:rsid w:val="00AE2485"/>
    <w:rsid w:val="00AE264A"/>
    <w:rsid w:val="00AE349B"/>
    <w:rsid w:val="00AE43CF"/>
    <w:rsid w:val="00AE5ED9"/>
    <w:rsid w:val="00AE6958"/>
    <w:rsid w:val="00AF1160"/>
    <w:rsid w:val="00AF186D"/>
    <w:rsid w:val="00AF1B5F"/>
    <w:rsid w:val="00AF1CE9"/>
    <w:rsid w:val="00AF24F1"/>
    <w:rsid w:val="00AF330C"/>
    <w:rsid w:val="00AF4314"/>
    <w:rsid w:val="00AF493F"/>
    <w:rsid w:val="00AF4B13"/>
    <w:rsid w:val="00AF4F67"/>
    <w:rsid w:val="00AF54CE"/>
    <w:rsid w:val="00AF62DB"/>
    <w:rsid w:val="00AF62E4"/>
    <w:rsid w:val="00AF6623"/>
    <w:rsid w:val="00B000CD"/>
    <w:rsid w:val="00B007C4"/>
    <w:rsid w:val="00B02408"/>
    <w:rsid w:val="00B02750"/>
    <w:rsid w:val="00B03B85"/>
    <w:rsid w:val="00B03F91"/>
    <w:rsid w:val="00B05253"/>
    <w:rsid w:val="00B05708"/>
    <w:rsid w:val="00B05BDC"/>
    <w:rsid w:val="00B06220"/>
    <w:rsid w:val="00B0652E"/>
    <w:rsid w:val="00B1016B"/>
    <w:rsid w:val="00B110C7"/>
    <w:rsid w:val="00B1146E"/>
    <w:rsid w:val="00B11723"/>
    <w:rsid w:val="00B11860"/>
    <w:rsid w:val="00B11C0D"/>
    <w:rsid w:val="00B131C9"/>
    <w:rsid w:val="00B14501"/>
    <w:rsid w:val="00B15C7A"/>
    <w:rsid w:val="00B1645B"/>
    <w:rsid w:val="00B167D2"/>
    <w:rsid w:val="00B17C46"/>
    <w:rsid w:val="00B20347"/>
    <w:rsid w:val="00B2122A"/>
    <w:rsid w:val="00B21523"/>
    <w:rsid w:val="00B219B5"/>
    <w:rsid w:val="00B21D37"/>
    <w:rsid w:val="00B2241C"/>
    <w:rsid w:val="00B22783"/>
    <w:rsid w:val="00B22BCA"/>
    <w:rsid w:val="00B2337E"/>
    <w:rsid w:val="00B23C8A"/>
    <w:rsid w:val="00B2486F"/>
    <w:rsid w:val="00B2500B"/>
    <w:rsid w:val="00B253F6"/>
    <w:rsid w:val="00B25908"/>
    <w:rsid w:val="00B25D46"/>
    <w:rsid w:val="00B25F01"/>
    <w:rsid w:val="00B26164"/>
    <w:rsid w:val="00B267FA"/>
    <w:rsid w:val="00B27D6B"/>
    <w:rsid w:val="00B303AD"/>
    <w:rsid w:val="00B31019"/>
    <w:rsid w:val="00B31CF7"/>
    <w:rsid w:val="00B34137"/>
    <w:rsid w:val="00B3477C"/>
    <w:rsid w:val="00B34B00"/>
    <w:rsid w:val="00B35329"/>
    <w:rsid w:val="00B355E8"/>
    <w:rsid w:val="00B35CDE"/>
    <w:rsid w:val="00B3655C"/>
    <w:rsid w:val="00B36FDB"/>
    <w:rsid w:val="00B37D01"/>
    <w:rsid w:val="00B37E73"/>
    <w:rsid w:val="00B4024D"/>
    <w:rsid w:val="00B40767"/>
    <w:rsid w:val="00B40E4E"/>
    <w:rsid w:val="00B414F5"/>
    <w:rsid w:val="00B41D81"/>
    <w:rsid w:val="00B43048"/>
    <w:rsid w:val="00B43804"/>
    <w:rsid w:val="00B43A67"/>
    <w:rsid w:val="00B45145"/>
    <w:rsid w:val="00B4520E"/>
    <w:rsid w:val="00B46E91"/>
    <w:rsid w:val="00B47076"/>
    <w:rsid w:val="00B470E2"/>
    <w:rsid w:val="00B4729F"/>
    <w:rsid w:val="00B47A6E"/>
    <w:rsid w:val="00B50683"/>
    <w:rsid w:val="00B50B74"/>
    <w:rsid w:val="00B512BC"/>
    <w:rsid w:val="00B52B30"/>
    <w:rsid w:val="00B52CCE"/>
    <w:rsid w:val="00B52DF4"/>
    <w:rsid w:val="00B53021"/>
    <w:rsid w:val="00B53B14"/>
    <w:rsid w:val="00B53DDC"/>
    <w:rsid w:val="00B544F4"/>
    <w:rsid w:val="00B5469B"/>
    <w:rsid w:val="00B54835"/>
    <w:rsid w:val="00B5483E"/>
    <w:rsid w:val="00B548F9"/>
    <w:rsid w:val="00B56151"/>
    <w:rsid w:val="00B568E0"/>
    <w:rsid w:val="00B56927"/>
    <w:rsid w:val="00B569F4"/>
    <w:rsid w:val="00B57208"/>
    <w:rsid w:val="00B577A3"/>
    <w:rsid w:val="00B57E0B"/>
    <w:rsid w:val="00B57EFC"/>
    <w:rsid w:val="00B602D5"/>
    <w:rsid w:val="00B6057B"/>
    <w:rsid w:val="00B61039"/>
    <w:rsid w:val="00B61490"/>
    <w:rsid w:val="00B62A74"/>
    <w:rsid w:val="00B62C02"/>
    <w:rsid w:val="00B6376B"/>
    <w:rsid w:val="00B6478D"/>
    <w:rsid w:val="00B65B7B"/>
    <w:rsid w:val="00B66C2B"/>
    <w:rsid w:val="00B66EDF"/>
    <w:rsid w:val="00B673B2"/>
    <w:rsid w:val="00B67C89"/>
    <w:rsid w:val="00B70053"/>
    <w:rsid w:val="00B7025D"/>
    <w:rsid w:val="00B70385"/>
    <w:rsid w:val="00B70740"/>
    <w:rsid w:val="00B72D58"/>
    <w:rsid w:val="00B74196"/>
    <w:rsid w:val="00B74B21"/>
    <w:rsid w:val="00B76456"/>
    <w:rsid w:val="00B76795"/>
    <w:rsid w:val="00B8019C"/>
    <w:rsid w:val="00B801BB"/>
    <w:rsid w:val="00B807D9"/>
    <w:rsid w:val="00B8124E"/>
    <w:rsid w:val="00B813A6"/>
    <w:rsid w:val="00B818B7"/>
    <w:rsid w:val="00B81FB0"/>
    <w:rsid w:val="00B828A2"/>
    <w:rsid w:val="00B829AF"/>
    <w:rsid w:val="00B83733"/>
    <w:rsid w:val="00B83BBF"/>
    <w:rsid w:val="00B84787"/>
    <w:rsid w:val="00B849CE"/>
    <w:rsid w:val="00B84A00"/>
    <w:rsid w:val="00B84E9B"/>
    <w:rsid w:val="00B85B37"/>
    <w:rsid w:val="00B87DC9"/>
    <w:rsid w:val="00B91C7C"/>
    <w:rsid w:val="00B91DD3"/>
    <w:rsid w:val="00B9226E"/>
    <w:rsid w:val="00B92A2A"/>
    <w:rsid w:val="00B945C1"/>
    <w:rsid w:val="00B94A3A"/>
    <w:rsid w:val="00B95788"/>
    <w:rsid w:val="00B95840"/>
    <w:rsid w:val="00B95B66"/>
    <w:rsid w:val="00B9631B"/>
    <w:rsid w:val="00B965CF"/>
    <w:rsid w:val="00B96B59"/>
    <w:rsid w:val="00B96E38"/>
    <w:rsid w:val="00B97521"/>
    <w:rsid w:val="00B9758A"/>
    <w:rsid w:val="00B97AB4"/>
    <w:rsid w:val="00B97DD7"/>
    <w:rsid w:val="00BA05E4"/>
    <w:rsid w:val="00BA065E"/>
    <w:rsid w:val="00BA155A"/>
    <w:rsid w:val="00BA157D"/>
    <w:rsid w:val="00BA1B72"/>
    <w:rsid w:val="00BA1DC4"/>
    <w:rsid w:val="00BA2B60"/>
    <w:rsid w:val="00BA3663"/>
    <w:rsid w:val="00BA4974"/>
    <w:rsid w:val="00BA5CCE"/>
    <w:rsid w:val="00BA65A7"/>
    <w:rsid w:val="00BA6812"/>
    <w:rsid w:val="00BB021E"/>
    <w:rsid w:val="00BB1B6F"/>
    <w:rsid w:val="00BB2B9B"/>
    <w:rsid w:val="00BB4AD0"/>
    <w:rsid w:val="00BB586F"/>
    <w:rsid w:val="00BB5C51"/>
    <w:rsid w:val="00BB5C71"/>
    <w:rsid w:val="00BB637C"/>
    <w:rsid w:val="00BB7138"/>
    <w:rsid w:val="00BB7699"/>
    <w:rsid w:val="00BB769A"/>
    <w:rsid w:val="00BC1C3E"/>
    <w:rsid w:val="00BC1ECF"/>
    <w:rsid w:val="00BC2F8A"/>
    <w:rsid w:val="00BC411B"/>
    <w:rsid w:val="00BC5573"/>
    <w:rsid w:val="00BC6572"/>
    <w:rsid w:val="00BC7C07"/>
    <w:rsid w:val="00BD16F0"/>
    <w:rsid w:val="00BD1E50"/>
    <w:rsid w:val="00BD278B"/>
    <w:rsid w:val="00BD295F"/>
    <w:rsid w:val="00BD31F5"/>
    <w:rsid w:val="00BD332B"/>
    <w:rsid w:val="00BD35CD"/>
    <w:rsid w:val="00BD3C84"/>
    <w:rsid w:val="00BD42B9"/>
    <w:rsid w:val="00BD4555"/>
    <w:rsid w:val="00BD5022"/>
    <w:rsid w:val="00BD5467"/>
    <w:rsid w:val="00BD55B3"/>
    <w:rsid w:val="00BD6773"/>
    <w:rsid w:val="00BD7534"/>
    <w:rsid w:val="00BD79A6"/>
    <w:rsid w:val="00BD7A4F"/>
    <w:rsid w:val="00BE00FA"/>
    <w:rsid w:val="00BE0268"/>
    <w:rsid w:val="00BE08DB"/>
    <w:rsid w:val="00BE0916"/>
    <w:rsid w:val="00BE1592"/>
    <w:rsid w:val="00BE1DC3"/>
    <w:rsid w:val="00BE2017"/>
    <w:rsid w:val="00BE22EE"/>
    <w:rsid w:val="00BE34B5"/>
    <w:rsid w:val="00BE5A78"/>
    <w:rsid w:val="00BE5CC7"/>
    <w:rsid w:val="00BE5F80"/>
    <w:rsid w:val="00BE671C"/>
    <w:rsid w:val="00BF1F1D"/>
    <w:rsid w:val="00BF20E0"/>
    <w:rsid w:val="00BF2480"/>
    <w:rsid w:val="00BF263A"/>
    <w:rsid w:val="00BF2C3D"/>
    <w:rsid w:val="00BF3203"/>
    <w:rsid w:val="00BF3414"/>
    <w:rsid w:val="00BF3C2B"/>
    <w:rsid w:val="00BF4940"/>
    <w:rsid w:val="00BF4944"/>
    <w:rsid w:val="00BF51C5"/>
    <w:rsid w:val="00BF54CB"/>
    <w:rsid w:val="00BF5A47"/>
    <w:rsid w:val="00BF6146"/>
    <w:rsid w:val="00BF6AB8"/>
    <w:rsid w:val="00BF748A"/>
    <w:rsid w:val="00BF7D41"/>
    <w:rsid w:val="00C006B0"/>
    <w:rsid w:val="00C00781"/>
    <w:rsid w:val="00C00EB4"/>
    <w:rsid w:val="00C014EA"/>
    <w:rsid w:val="00C01622"/>
    <w:rsid w:val="00C01950"/>
    <w:rsid w:val="00C03C2F"/>
    <w:rsid w:val="00C03CCD"/>
    <w:rsid w:val="00C0486F"/>
    <w:rsid w:val="00C04DC0"/>
    <w:rsid w:val="00C04EF4"/>
    <w:rsid w:val="00C0504B"/>
    <w:rsid w:val="00C05269"/>
    <w:rsid w:val="00C0535C"/>
    <w:rsid w:val="00C057EA"/>
    <w:rsid w:val="00C05A7B"/>
    <w:rsid w:val="00C05A97"/>
    <w:rsid w:val="00C05DA5"/>
    <w:rsid w:val="00C05F0E"/>
    <w:rsid w:val="00C069FB"/>
    <w:rsid w:val="00C0761B"/>
    <w:rsid w:val="00C07808"/>
    <w:rsid w:val="00C07C4E"/>
    <w:rsid w:val="00C103BC"/>
    <w:rsid w:val="00C1081E"/>
    <w:rsid w:val="00C10F5A"/>
    <w:rsid w:val="00C114D4"/>
    <w:rsid w:val="00C11E4B"/>
    <w:rsid w:val="00C1202A"/>
    <w:rsid w:val="00C129D2"/>
    <w:rsid w:val="00C130E5"/>
    <w:rsid w:val="00C153A3"/>
    <w:rsid w:val="00C158AC"/>
    <w:rsid w:val="00C15B15"/>
    <w:rsid w:val="00C16253"/>
    <w:rsid w:val="00C166C8"/>
    <w:rsid w:val="00C17D03"/>
    <w:rsid w:val="00C17EA6"/>
    <w:rsid w:val="00C20064"/>
    <w:rsid w:val="00C20219"/>
    <w:rsid w:val="00C2022C"/>
    <w:rsid w:val="00C20ACA"/>
    <w:rsid w:val="00C217CD"/>
    <w:rsid w:val="00C2189D"/>
    <w:rsid w:val="00C22153"/>
    <w:rsid w:val="00C22E66"/>
    <w:rsid w:val="00C22E71"/>
    <w:rsid w:val="00C232BF"/>
    <w:rsid w:val="00C23970"/>
    <w:rsid w:val="00C23C24"/>
    <w:rsid w:val="00C25244"/>
    <w:rsid w:val="00C3048F"/>
    <w:rsid w:val="00C30A2F"/>
    <w:rsid w:val="00C30A40"/>
    <w:rsid w:val="00C32527"/>
    <w:rsid w:val="00C33EDE"/>
    <w:rsid w:val="00C34A92"/>
    <w:rsid w:val="00C34F85"/>
    <w:rsid w:val="00C3523C"/>
    <w:rsid w:val="00C35548"/>
    <w:rsid w:val="00C35641"/>
    <w:rsid w:val="00C35D85"/>
    <w:rsid w:val="00C3678A"/>
    <w:rsid w:val="00C36A88"/>
    <w:rsid w:val="00C36E56"/>
    <w:rsid w:val="00C3701D"/>
    <w:rsid w:val="00C4021E"/>
    <w:rsid w:val="00C40C9F"/>
    <w:rsid w:val="00C40FC6"/>
    <w:rsid w:val="00C41143"/>
    <w:rsid w:val="00C413D7"/>
    <w:rsid w:val="00C41C80"/>
    <w:rsid w:val="00C432FF"/>
    <w:rsid w:val="00C4351D"/>
    <w:rsid w:val="00C439C8"/>
    <w:rsid w:val="00C44424"/>
    <w:rsid w:val="00C45675"/>
    <w:rsid w:val="00C45713"/>
    <w:rsid w:val="00C45F16"/>
    <w:rsid w:val="00C46846"/>
    <w:rsid w:val="00C46C9A"/>
    <w:rsid w:val="00C46E8A"/>
    <w:rsid w:val="00C47006"/>
    <w:rsid w:val="00C501F7"/>
    <w:rsid w:val="00C51662"/>
    <w:rsid w:val="00C529E3"/>
    <w:rsid w:val="00C530E0"/>
    <w:rsid w:val="00C533A1"/>
    <w:rsid w:val="00C53424"/>
    <w:rsid w:val="00C55446"/>
    <w:rsid w:val="00C555E1"/>
    <w:rsid w:val="00C55667"/>
    <w:rsid w:val="00C55ACD"/>
    <w:rsid w:val="00C55D34"/>
    <w:rsid w:val="00C56096"/>
    <w:rsid w:val="00C564BC"/>
    <w:rsid w:val="00C56597"/>
    <w:rsid w:val="00C56666"/>
    <w:rsid w:val="00C57C32"/>
    <w:rsid w:val="00C622D5"/>
    <w:rsid w:val="00C62DF5"/>
    <w:rsid w:val="00C62FAB"/>
    <w:rsid w:val="00C630D9"/>
    <w:rsid w:val="00C64A86"/>
    <w:rsid w:val="00C64C22"/>
    <w:rsid w:val="00C651A0"/>
    <w:rsid w:val="00C65577"/>
    <w:rsid w:val="00C6579C"/>
    <w:rsid w:val="00C65E89"/>
    <w:rsid w:val="00C6684D"/>
    <w:rsid w:val="00C6694A"/>
    <w:rsid w:val="00C66EF2"/>
    <w:rsid w:val="00C675C4"/>
    <w:rsid w:val="00C67D7D"/>
    <w:rsid w:val="00C70DB4"/>
    <w:rsid w:val="00C717EA"/>
    <w:rsid w:val="00C71AF2"/>
    <w:rsid w:val="00C71FF0"/>
    <w:rsid w:val="00C72DB5"/>
    <w:rsid w:val="00C73B68"/>
    <w:rsid w:val="00C73CD6"/>
    <w:rsid w:val="00C74113"/>
    <w:rsid w:val="00C74D4B"/>
    <w:rsid w:val="00C75311"/>
    <w:rsid w:val="00C759B7"/>
    <w:rsid w:val="00C767AF"/>
    <w:rsid w:val="00C7720C"/>
    <w:rsid w:val="00C774CA"/>
    <w:rsid w:val="00C775E7"/>
    <w:rsid w:val="00C77841"/>
    <w:rsid w:val="00C81CC3"/>
    <w:rsid w:val="00C82864"/>
    <w:rsid w:val="00C8294C"/>
    <w:rsid w:val="00C83317"/>
    <w:rsid w:val="00C83784"/>
    <w:rsid w:val="00C83C84"/>
    <w:rsid w:val="00C83D35"/>
    <w:rsid w:val="00C85524"/>
    <w:rsid w:val="00C85D0E"/>
    <w:rsid w:val="00C87398"/>
    <w:rsid w:val="00C8743B"/>
    <w:rsid w:val="00C877D6"/>
    <w:rsid w:val="00C879C4"/>
    <w:rsid w:val="00C90077"/>
    <w:rsid w:val="00C902B2"/>
    <w:rsid w:val="00C9099A"/>
    <w:rsid w:val="00C912CF"/>
    <w:rsid w:val="00C916AB"/>
    <w:rsid w:val="00C91A7A"/>
    <w:rsid w:val="00C92BFA"/>
    <w:rsid w:val="00C93120"/>
    <w:rsid w:val="00C9320D"/>
    <w:rsid w:val="00C9326F"/>
    <w:rsid w:val="00C95318"/>
    <w:rsid w:val="00C95B29"/>
    <w:rsid w:val="00C97B61"/>
    <w:rsid w:val="00C97BD6"/>
    <w:rsid w:val="00CA0BBB"/>
    <w:rsid w:val="00CA16EC"/>
    <w:rsid w:val="00CA2000"/>
    <w:rsid w:val="00CA2A1C"/>
    <w:rsid w:val="00CA3AE7"/>
    <w:rsid w:val="00CA4665"/>
    <w:rsid w:val="00CA575E"/>
    <w:rsid w:val="00CA5F27"/>
    <w:rsid w:val="00CA73A2"/>
    <w:rsid w:val="00CA7660"/>
    <w:rsid w:val="00CA79FA"/>
    <w:rsid w:val="00CA7FC3"/>
    <w:rsid w:val="00CB0EBC"/>
    <w:rsid w:val="00CB1695"/>
    <w:rsid w:val="00CB18AF"/>
    <w:rsid w:val="00CB1A92"/>
    <w:rsid w:val="00CB1DA7"/>
    <w:rsid w:val="00CB2132"/>
    <w:rsid w:val="00CB3842"/>
    <w:rsid w:val="00CB446B"/>
    <w:rsid w:val="00CB46C2"/>
    <w:rsid w:val="00CB49E0"/>
    <w:rsid w:val="00CB5B6F"/>
    <w:rsid w:val="00CB5E46"/>
    <w:rsid w:val="00CB6475"/>
    <w:rsid w:val="00CB7577"/>
    <w:rsid w:val="00CB7817"/>
    <w:rsid w:val="00CB7B57"/>
    <w:rsid w:val="00CB7E3C"/>
    <w:rsid w:val="00CB7FDD"/>
    <w:rsid w:val="00CC16B0"/>
    <w:rsid w:val="00CC1F36"/>
    <w:rsid w:val="00CC21F5"/>
    <w:rsid w:val="00CC263E"/>
    <w:rsid w:val="00CC2BE7"/>
    <w:rsid w:val="00CC3290"/>
    <w:rsid w:val="00CC3869"/>
    <w:rsid w:val="00CC4839"/>
    <w:rsid w:val="00CC4C38"/>
    <w:rsid w:val="00CC5702"/>
    <w:rsid w:val="00CC601A"/>
    <w:rsid w:val="00CC66EF"/>
    <w:rsid w:val="00CC6D56"/>
    <w:rsid w:val="00CC739D"/>
    <w:rsid w:val="00CC7DEB"/>
    <w:rsid w:val="00CD06A2"/>
    <w:rsid w:val="00CD07DE"/>
    <w:rsid w:val="00CD09E4"/>
    <w:rsid w:val="00CD19BA"/>
    <w:rsid w:val="00CD242A"/>
    <w:rsid w:val="00CD32F1"/>
    <w:rsid w:val="00CD3917"/>
    <w:rsid w:val="00CD4344"/>
    <w:rsid w:val="00CD4C4D"/>
    <w:rsid w:val="00CD4CC2"/>
    <w:rsid w:val="00CD575F"/>
    <w:rsid w:val="00CD588F"/>
    <w:rsid w:val="00CD607A"/>
    <w:rsid w:val="00CD630A"/>
    <w:rsid w:val="00CD72F8"/>
    <w:rsid w:val="00CD7536"/>
    <w:rsid w:val="00CD7EF5"/>
    <w:rsid w:val="00CE054E"/>
    <w:rsid w:val="00CE0869"/>
    <w:rsid w:val="00CE1F01"/>
    <w:rsid w:val="00CE3137"/>
    <w:rsid w:val="00CE35A7"/>
    <w:rsid w:val="00CE39CF"/>
    <w:rsid w:val="00CE4604"/>
    <w:rsid w:val="00CE587E"/>
    <w:rsid w:val="00CE6951"/>
    <w:rsid w:val="00CE7BA3"/>
    <w:rsid w:val="00CE7E76"/>
    <w:rsid w:val="00CF0299"/>
    <w:rsid w:val="00CF02C9"/>
    <w:rsid w:val="00CF0E16"/>
    <w:rsid w:val="00CF10DB"/>
    <w:rsid w:val="00CF1877"/>
    <w:rsid w:val="00CF244B"/>
    <w:rsid w:val="00CF2BA8"/>
    <w:rsid w:val="00CF2F5F"/>
    <w:rsid w:val="00CF3097"/>
    <w:rsid w:val="00CF499A"/>
    <w:rsid w:val="00CF4DDE"/>
    <w:rsid w:val="00CF4F52"/>
    <w:rsid w:val="00CF5B3B"/>
    <w:rsid w:val="00CF6012"/>
    <w:rsid w:val="00CF6EF3"/>
    <w:rsid w:val="00CF6F32"/>
    <w:rsid w:val="00CF7006"/>
    <w:rsid w:val="00CF7C2D"/>
    <w:rsid w:val="00D00354"/>
    <w:rsid w:val="00D009D2"/>
    <w:rsid w:val="00D00AAB"/>
    <w:rsid w:val="00D00E46"/>
    <w:rsid w:val="00D0112C"/>
    <w:rsid w:val="00D013AD"/>
    <w:rsid w:val="00D01498"/>
    <w:rsid w:val="00D016B3"/>
    <w:rsid w:val="00D01A98"/>
    <w:rsid w:val="00D01B2F"/>
    <w:rsid w:val="00D02F87"/>
    <w:rsid w:val="00D03BF1"/>
    <w:rsid w:val="00D0450B"/>
    <w:rsid w:val="00D06172"/>
    <w:rsid w:val="00D0680F"/>
    <w:rsid w:val="00D06A6A"/>
    <w:rsid w:val="00D0730D"/>
    <w:rsid w:val="00D074D4"/>
    <w:rsid w:val="00D07DDC"/>
    <w:rsid w:val="00D07E75"/>
    <w:rsid w:val="00D10367"/>
    <w:rsid w:val="00D10676"/>
    <w:rsid w:val="00D109D2"/>
    <w:rsid w:val="00D12513"/>
    <w:rsid w:val="00D1383F"/>
    <w:rsid w:val="00D13BC4"/>
    <w:rsid w:val="00D13CC8"/>
    <w:rsid w:val="00D1592B"/>
    <w:rsid w:val="00D16BA8"/>
    <w:rsid w:val="00D16FD6"/>
    <w:rsid w:val="00D17412"/>
    <w:rsid w:val="00D17EFB"/>
    <w:rsid w:val="00D21486"/>
    <w:rsid w:val="00D2327B"/>
    <w:rsid w:val="00D23B1D"/>
    <w:rsid w:val="00D23C5E"/>
    <w:rsid w:val="00D25D65"/>
    <w:rsid w:val="00D26ADE"/>
    <w:rsid w:val="00D26C1F"/>
    <w:rsid w:val="00D301FF"/>
    <w:rsid w:val="00D30284"/>
    <w:rsid w:val="00D308F1"/>
    <w:rsid w:val="00D31A38"/>
    <w:rsid w:val="00D31A7C"/>
    <w:rsid w:val="00D32017"/>
    <w:rsid w:val="00D32D9C"/>
    <w:rsid w:val="00D32EDA"/>
    <w:rsid w:val="00D332BF"/>
    <w:rsid w:val="00D33E16"/>
    <w:rsid w:val="00D33E73"/>
    <w:rsid w:val="00D34FF4"/>
    <w:rsid w:val="00D35CDF"/>
    <w:rsid w:val="00D364F7"/>
    <w:rsid w:val="00D365E8"/>
    <w:rsid w:val="00D3687A"/>
    <w:rsid w:val="00D368BF"/>
    <w:rsid w:val="00D36BA6"/>
    <w:rsid w:val="00D36FF5"/>
    <w:rsid w:val="00D378E6"/>
    <w:rsid w:val="00D37DC7"/>
    <w:rsid w:val="00D4028E"/>
    <w:rsid w:val="00D41042"/>
    <w:rsid w:val="00D412D5"/>
    <w:rsid w:val="00D421B0"/>
    <w:rsid w:val="00D428D7"/>
    <w:rsid w:val="00D42B33"/>
    <w:rsid w:val="00D43267"/>
    <w:rsid w:val="00D43792"/>
    <w:rsid w:val="00D443E2"/>
    <w:rsid w:val="00D44CFA"/>
    <w:rsid w:val="00D45138"/>
    <w:rsid w:val="00D452E3"/>
    <w:rsid w:val="00D45D94"/>
    <w:rsid w:val="00D466FF"/>
    <w:rsid w:val="00D46715"/>
    <w:rsid w:val="00D46EAF"/>
    <w:rsid w:val="00D47089"/>
    <w:rsid w:val="00D470D3"/>
    <w:rsid w:val="00D477AA"/>
    <w:rsid w:val="00D50542"/>
    <w:rsid w:val="00D50CF3"/>
    <w:rsid w:val="00D511E0"/>
    <w:rsid w:val="00D5195A"/>
    <w:rsid w:val="00D51A07"/>
    <w:rsid w:val="00D51EEE"/>
    <w:rsid w:val="00D56606"/>
    <w:rsid w:val="00D579CA"/>
    <w:rsid w:val="00D60649"/>
    <w:rsid w:val="00D60ED1"/>
    <w:rsid w:val="00D60F0C"/>
    <w:rsid w:val="00D6230E"/>
    <w:rsid w:val="00D62B57"/>
    <w:rsid w:val="00D62D03"/>
    <w:rsid w:val="00D62E12"/>
    <w:rsid w:val="00D63AEB"/>
    <w:rsid w:val="00D63EB9"/>
    <w:rsid w:val="00D63F70"/>
    <w:rsid w:val="00D64D0F"/>
    <w:rsid w:val="00D66117"/>
    <w:rsid w:val="00D6657C"/>
    <w:rsid w:val="00D6730F"/>
    <w:rsid w:val="00D674A6"/>
    <w:rsid w:val="00D67C12"/>
    <w:rsid w:val="00D67E3D"/>
    <w:rsid w:val="00D704B5"/>
    <w:rsid w:val="00D716B6"/>
    <w:rsid w:val="00D71709"/>
    <w:rsid w:val="00D72378"/>
    <w:rsid w:val="00D72548"/>
    <w:rsid w:val="00D72959"/>
    <w:rsid w:val="00D72A02"/>
    <w:rsid w:val="00D72B1A"/>
    <w:rsid w:val="00D73998"/>
    <w:rsid w:val="00D7413A"/>
    <w:rsid w:val="00D7421E"/>
    <w:rsid w:val="00D748F6"/>
    <w:rsid w:val="00D74C2C"/>
    <w:rsid w:val="00D75216"/>
    <w:rsid w:val="00D75578"/>
    <w:rsid w:val="00D76AD5"/>
    <w:rsid w:val="00D76FE7"/>
    <w:rsid w:val="00D80110"/>
    <w:rsid w:val="00D8059F"/>
    <w:rsid w:val="00D82D8E"/>
    <w:rsid w:val="00D82F4A"/>
    <w:rsid w:val="00D833F7"/>
    <w:rsid w:val="00D847AC"/>
    <w:rsid w:val="00D85690"/>
    <w:rsid w:val="00D85E6F"/>
    <w:rsid w:val="00D86898"/>
    <w:rsid w:val="00D86AB1"/>
    <w:rsid w:val="00D86E8C"/>
    <w:rsid w:val="00D87764"/>
    <w:rsid w:val="00D8794F"/>
    <w:rsid w:val="00D9023C"/>
    <w:rsid w:val="00D9031D"/>
    <w:rsid w:val="00D90B2D"/>
    <w:rsid w:val="00D90EBD"/>
    <w:rsid w:val="00D90F0A"/>
    <w:rsid w:val="00D917BD"/>
    <w:rsid w:val="00D91F3B"/>
    <w:rsid w:val="00D9219A"/>
    <w:rsid w:val="00D92221"/>
    <w:rsid w:val="00D92AF8"/>
    <w:rsid w:val="00D92F04"/>
    <w:rsid w:val="00D92F23"/>
    <w:rsid w:val="00D92FEC"/>
    <w:rsid w:val="00D93086"/>
    <w:rsid w:val="00D934D3"/>
    <w:rsid w:val="00D939A0"/>
    <w:rsid w:val="00D93D1C"/>
    <w:rsid w:val="00D93FB4"/>
    <w:rsid w:val="00D9400A"/>
    <w:rsid w:val="00D942A5"/>
    <w:rsid w:val="00D944E4"/>
    <w:rsid w:val="00D9463B"/>
    <w:rsid w:val="00D9587E"/>
    <w:rsid w:val="00D965BD"/>
    <w:rsid w:val="00D975D8"/>
    <w:rsid w:val="00DA07FC"/>
    <w:rsid w:val="00DA1D1C"/>
    <w:rsid w:val="00DA254E"/>
    <w:rsid w:val="00DA2F95"/>
    <w:rsid w:val="00DA3C47"/>
    <w:rsid w:val="00DA4215"/>
    <w:rsid w:val="00DA6022"/>
    <w:rsid w:val="00DA6620"/>
    <w:rsid w:val="00DA67DD"/>
    <w:rsid w:val="00DA7854"/>
    <w:rsid w:val="00DA7BCD"/>
    <w:rsid w:val="00DB07FA"/>
    <w:rsid w:val="00DB27D1"/>
    <w:rsid w:val="00DB283E"/>
    <w:rsid w:val="00DB37DE"/>
    <w:rsid w:val="00DB4433"/>
    <w:rsid w:val="00DB5041"/>
    <w:rsid w:val="00DB5474"/>
    <w:rsid w:val="00DB558B"/>
    <w:rsid w:val="00DB5604"/>
    <w:rsid w:val="00DB5C6E"/>
    <w:rsid w:val="00DB64E1"/>
    <w:rsid w:val="00DB6624"/>
    <w:rsid w:val="00DB672F"/>
    <w:rsid w:val="00DB6DCD"/>
    <w:rsid w:val="00DB6ECA"/>
    <w:rsid w:val="00DB7E3B"/>
    <w:rsid w:val="00DB7ED3"/>
    <w:rsid w:val="00DB7EF8"/>
    <w:rsid w:val="00DC0C73"/>
    <w:rsid w:val="00DC1311"/>
    <w:rsid w:val="00DC1DF0"/>
    <w:rsid w:val="00DC1E3F"/>
    <w:rsid w:val="00DC1E62"/>
    <w:rsid w:val="00DC2450"/>
    <w:rsid w:val="00DC25A4"/>
    <w:rsid w:val="00DC2B88"/>
    <w:rsid w:val="00DC2D77"/>
    <w:rsid w:val="00DC3AB0"/>
    <w:rsid w:val="00DC450C"/>
    <w:rsid w:val="00DC4623"/>
    <w:rsid w:val="00DC4866"/>
    <w:rsid w:val="00DC4AD1"/>
    <w:rsid w:val="00DC4D6D"/>
    <w:rsid w:val="00DC64D4"/>
    <w:rsid w:val="00DD050C"/>
    <w:rsid w:val="00DD05FD"/>
    <w:rsid w:val="00DD09BA"/>
    <w:rsid w:val="00DD0D8A"/>
    <w:rsid w:val="00DD24F0"/>
    <w:rsid w:val="00DD2636"/>
    <w:rsid w:val="00DD2DED"/>
    <w:rsid w:val="00DD3238"/>
    <w:rsid w:val="00DD3FF4"/>
    <w:rsid w:val="00DD4A0D"/>
    <w:rsid w:val="00DD5C7E"/>
    <w:rsid w:val="00DD5F1F"/>
    <w:rsid w:val="00DD60DF"/>
    <w:rsid w:val="00DD69CD"/>
    <w:rsid w:val="00DE198D"/>
    <w:rsid w:val="00DE25F1"/>
    <w:rsid w:val="00DE2788"/>
    <w:rsid w:val="00DE2D73"/>
    <w:rsid w:val="00DE32B7"/>
    <w:rsid w:val="00DE396C"/>
    <w:rsid w:val="00DE3DC4"/>
    <w:rsid w:val="00DE4EDE"/>
    <w:rsid w:val="00DE509B"/>
    <w:rsid w:val="00DE531F"/>
    <w:rsid w:val="00DE54A9"/>
    <w:rsid w:val="00DE56C8"/>
    <w:rsid w:val="00DE6224"/>
    <w:rsid w:val="00DE640F"/>
    <w:rsid w:val="00DE68AF"/>
    <w:rsid w:val="00DE6D81"/>
    <w:rsid w:val="00DE7C36"/>
    <w:rsid w:val="00DF0C16"/>
    <w:rsid w:val="00DF1847"/>
    <w:rsid w:val="00DF319E"/>
    <w:rsid w:val="00DF3F8E"/>
    <w:rsid w:val="00DF4790"/>
    <w:rsid w:val="00DF67DC"/>
    <w:rsid w:val="00DF6947"/>
    <w:rsid w:val="00DF71C4"/>
    <w:rsid w:val="00DF742B"/>
    <w:rsid w:val="00DF76C0"/>
    <w:rsid w:val="00DF7753"/>
    <w:rsid w:val="00DF79A6"/>
    <w:rsid w:val="00DF7C65"/>
    <w:rsid w:val="00E0037A"/>
    <w:rsid w:val="00E009AE"/>
    <w:rsid w:val="00E00FAE"/>
    <w:rsid w:val="00E01AE7"/>
    <w:rsid w:val="00E02B22"/>
    <w:rsid w:val="00E038BE"/>
    <w:rsid w:val="00E03EC9"/>
    <w:rsid w:val="00E05712"/>
    <w:rsid w:val="00E05E01"/>
    <w:rsid w:val="00E06A4F"/>
    <w:rsid w:val="00E074A5"/>
    <w:rsid w:val="00E07CB1"/>
    <w:rsid w:val="00E07DAE"/>
    <w:rsid w:val="00E07FF1"/>
    <w:rsid w:val="00E10182"/>
    <w:rsid w:val="00E10210"/>
    <w:rsid w:val="00E10307"/>
    <w:rsid w:val="00E103CA"/>
    <w:rsid w:val="00E107EA"/>
    <w:rsid w:val="00E1096D"/>
    <w:rsid w:val="00E10DC5"/>
    <w:rsid w:val="00E12BEC"/>
    <w:rsid w:val="00E13400"/>
    <w:rsid w:val="00E14C64"/>
    <w:rsid w:val="00E14D72"/>
    <w:rsid w:val="00E14F84"/>
    <w:rsid w:val="00E1636F"/>
    <w:rsid w:val="00E165E0"/>
    <w:rsid w:val="00E16759"/>
    <w:rsid w:val="00E16CE9"/>
    <w:rsid w:val="00E16E13"/>
    <w:rsid w:val="00E17660"/>
    <w:rsid w:val="00E177FF"/>
    <w:rsid w:val="00E20B8E"/>
    <w:rsid w:val="00E20B98"/>
    <w:rsid w:val="00E20BBC"/>
    <w:rsid w:val="00E21CB5"/>
    <w:rsid w:val="00E220DA"/>
    <w:rsid w:val="00E226DF"/>
    <w:rsid w:val="00E22764"/>
    <w:rsid w:val="00E23421"/>
    <w:rsid w:val="00E23ADA"/>
    <w:rsid w:val="00E252C0"/>
    <w:rsid w:val="00E253FE"/>
    <w:rsid w:val="00E25A09"/>
    <w:rsid w:val="00E26916"/>
    <w:rsid w:val="00E27541"/>
    <w:rsid w:val="00E30911"/>
    <w:rsid w:val="00E30A89"/>
    <w:rsid w:val="00E31BE6"/>
    <w:rsid w:val="00E31E36"/>
    <w:rsid w:val="00E32791"/>
    <w:rsid w:val="00E32A22"/>
    <w:rsid w:val="00E33154"/>
    <w:rsid w:val="00E333EF"/>
    <w:rsid w:val="00E344DE"/>
    <w:rsid w:val="00E344EA"/>
    <w:rsid w:val="00E36D94"/>
    <w:rsid w:val="00E372BA"/>
    <w:rsid w:val="00E377D2"/>
    <w:rsid w:val="00E40162"/>
    <w:rsid w:val="00E40349"/>
    <w:rsid w:val="00E40796"/>
    <w:rsid w:val="00E40AB0"/>
    <w:rsid w:val="00E40B95"/>
    <w:rsid w:val="00E40D0C"/>
    <w:rsid w:val="00E410A4"/>
    <w:rsid w:val="00E41AF2"/>
    <w:rsid w:val="00E42013"/>
    <w:rsid w:val="00E43019"/>
    <w:rsid w:val="00E43237"/>
    <w:rsid w:val="00E43717"/>
    <w:rsid w:val="00E43C73"/>
    <w:rsid w:val="00E44A41"/>
    <w:rsid w:val="00E454B0"/>
    <w:rsid w:val="00E45741"/>
    <w:rsid w:val="00E45985"/>
    <w:rsid w:val="00E46631"/>
    <w:rsid w:val="00E469A4"/>
    <w:rsid w:val="00E50035"/>
    <w:rsid w:val="00E50117"/>
    <w:rsid w:val="00E507AF"/>
    <w:rsid w:val="00E51531"/>
    <w:rsid w:val="00E51CA1"/>
    <w:rsid w:val="00E51E66"/>
    <w:rsid w:val="00E53006"/>
    <w:rsid w:val="00E53251"/>
    <w:rsid w:val="00E53979"/>
    <w:rsid w:val="00E53A48"/>
    <w:rsid w:val="00E53DFC"/>
    <w:rsid w:val="00E552B7"/>
    <w:rsid w:val="00E568C6"/>
    <w:rsid w:val="00E57012"/>
    <w:rsid w:val="00E57501"/>
    <w:rsid w:val="00E57A4B"/>
    <w:rsid w:val="00E6003E"/>
    <w:rsid w:val="00E606C4"/>
    <w:rsid w:val="00E61588"/>
    <w:rsid w:val="00E61DD7"/>
    <w:rsid w:val="00E620EF"/>
    <w:rsid w:val="00E624AF"/>
    <w:rsid w:val="00E62824"/>
    <w:rsid w:val="00E62DA4"/>
    <w:rsid w:val="00E632F7"/>
    <w:rsid w:val="00E6359A"/>
    <w:rsid w:val="00E63A2E"/>
    <w:rsid w:val="00E64A50"/>
    <w:rsid w:val="00E64AFC"/>
    <w:rsid w:val="00E6562F"/>
    <w:rsid w:val="00E6567A"/>
    <w:rsid w:val="00E65BB9"/>
    <w:rsid w:val="00E66AD1"/>
    <w:rsid w:val="00E672F5"/>
    <w:rsid w:val="00E67D44"/>
    <w:rsid w:val="00E70026"/>
    <w:rsid w:val="00E702EC"/>
    <w:rsid w:val="00E7100D"/>
    <w:rsid w:val="00E716CB"/>
    <w:rsid w:val="00E71828"/>
    <w:rsid w:val="00E71C15"/>
    <w:rsid w:val="00E72090"/>
    <w:rsid w:val="00E72826"/>
    <w:rsid w:val="00E72D1E"/>
    <w:rsid w:val="00E7429B"/>
    <w:rsid w:val="00E7511C"/>
    <w:rsid w:val="00E753EB"/>
    <w:rsid w:val="00E75780"/>
    <w:rsid w:val="00E75AAC"/>
    <w:rsid w:val="00E765D3"/>
    <w:rsid w:val="00E766D2"/>
    <w:rsid w:val="00E76FC7"/>
    <w:rsid w:val="00E77F91"/>
    <w:rsid w:val="00E80455"/>
    <w:rsid w:val="00E809B7"/>
    <w:rsid w:val="00E81B4F"/>
    <w:rsid w:val="00E8248F"/>
    <w:rsid w:val="00E83028"/>
    <w:rsid w:val="00E83402"/>
    <w:rsid w:val="00E84FDB"/>
    <w:rsid w:val="00E85B1A"/>
    <w:rsid w:val="00E85DD3"/>
    <w:rsid w:val="00E86890"/>
    <w:rsid w:val="00E87876"/>
    <w:rsid w:val="00E87AE0"/>
    <w:rsid w:val="00E90851"/>
    <w:rsid w:val="00E91792"/>
    <w:rsid w:val="00E92313"/>
    <w:rsid w:val="00E930C5"/>
    <w:rsid w:val="00E94121"/>
    <w:rsid w:val="00E96539"/>
    <w:rsid w:val="00E96B4B"/>
    <w:rsid w:val="00E96BAD"/>
    <w:rsid w:val="00E96D50"/>
    <w:rsid w:val="00E977CC"/>
    <w:rsid w:val="00E97CB1"/>
    <w:rsid w:val="00EA01FE"/>
    <w:rsid w:val="00EA09FA"/>
    <w:rsid w:val="00EA17CD"/>
    <w:rsid w:val="00EA1E78"/>
    <w:rsid w:val="00EA228E"/>
    <w:rsid w:val="00EA34B7"/>
    <w:rsid w:val="00EA34BC"/>
    <w:rsid w:val="00EA3AF6"/>
    <w:rsid w:val="00EA3D81"/>
    <w:rsid w:val="00EA3F1C"/>
    <w:rsid w:val="00EA4471"/>
    <w:rsid w:val="00EA48DF"/>
    <w:rsid w:val="00EA6D7B"/>
    <w:rsid w:val="00EA755E"/>
    <w:rsid w:val="00EA775B"/>
    <w:rsid w:val="00EA782E"/>
    <w:rsid w:val="00EB0422"/>
    <w:rsid w:val="00EB2082"/>
    <w:rsid w:val="00EB2532"/>
    <w:rsid w:val="00EB3D75"/>
    <w:rsid w:val="00EB4921"/>
    <w:rsid w:val="00EB51E9"/>
    <w:rsid w:val="00EB6544"/>
    <w:rsid w:val="00EB735F"/>
    <w:rsid w:val="00EC0D16"/>
    <w:rsid w:val="00EC1004"/>
    <w:rsid w:val="00EC10C2"/>
    <w:rsid w:val="00EC128F"/>
    <w:rsid w:val="00EC1572"/>
    <w:rsid w:val="00EC183B"/>
    <w:rsid w:val="00EC1AAA"/>
    <w:rsid w:val="00EC1D0D"/>
    <w:rsid w:val="00EC2176"/>
    <w:rsid w:val="00EC3C81"/>
    <w:rsid w:val="00EC3F00"/>
    <w:rsid w:val="00EC4210"/>
    <w:rsid w:val="00EC44A0"/>
    <w:rsid w:val="00EC4836"/>
    <w:rsid w:val="00EC4E1D"/>
    <w:rsid w:val="00EC604D"/>
    <w:rsid w:val="00EC6170"/>
    <w:rsid w:val="00EC64EF"/>
    <w:rsid w:val="00EC67C1"/>
    <w:rsid w:val="00EC68FC"/>
    <w:rsid w:val="00EC7217"/>
    <w:rsid w:val="00EC7D20"/>
    <w:rsid w:val="00EC7DEB"/>
    <w:rsid w:val="00EC7EDA"/>
    <w:rsid w:val="00ED0F13"/>
    <w:rsid w:val="00ED100B"/>
    <w:rsid w:val="00ED14C1"/>
    <w:rsid w:val="00ED2076"/>
    <w:rsid w:val="00ED2545"/>
    <w:rsid w:val="00ED295D"/>
    <w:rsid w:val="00ED4527"/>
    <w:rsid w:val="00ED5706"/>
    <w:rsid w:val="00ED5843"/>
    <w:rsid w:val="00ED6BC7"/>
    <w:rsid w:val="00ED6E7C"/>
    <w:rsid w:val="00EE0669"/>
    <w:rsid w:val="00EE1040"/>
    <w:rsid w:val="00EE1DBC"/>
    <w:rsid w:val="00EE3398"/>
    <w:rsid w:val="00EE35B6"/>
    <w:rsid w:val="00EE39EC"/>
    <w:rsid w:val="00EE4389"/>
    <w:rsid w:val="00EE4B89"/>
    <w:rsid w:val="00EE4FA8"/>
    <w:rsid w:val="00EE5E22"/>
    <w:rsid w:val="00EE5F0C"/>
    <w:rsid w:val="00EE5FA2"/>
    <w:rsid w:val="00EE650E"/>
    <w:rsid w:val="00EE6848"/>
    <w:rsid w:val="00EE6B04"/>
    <w:rsid w:val="00EE7AC5"/>
    <w:rsid w:val="00EE7F71"/>
    <w:rsid w:val="00EF13AE"/>
    <w:rsid w:val="00EF1445"/>
    <w:rsid w:val="00EF2311"/>
    <w:rsid w:val="00EF27FF"/>
    <w:rsid w:val="00EF2B6A"/>
    <w:rsid w:val="00EF2EA6"/>
    <w:rsid w:val="00EF3379"/>
    <w:rsid w:val="00EF3501"/>
    <w:rsid w:val="00EF36BF"/>
    <w:rsid w:val="00EF36E6"/>
    <w:rsid w:val="00EF40AF"/>
    <w:rsid w:val="00EF4174"/>
    <w:rsid w:val="00EF41FC"/>
    <w:rsid w:val="00EF440A"/>
    <w:rsid w:val="00EF52DE"/>
    <w:rsid w:val="00EF5BF4"/>
    <w:rsid w:val="00EF6380"/>
    <w:rsid w:val="00EF732B"/>
    <w:rsid w:val="00EF75D5"/>
    <w:rsid w:val="00EF79D7"/>
    <w:rsid w:val="00F01301"/>
    <w:rsid w:val="00F01330"/>
    <w:rsid w:val="00F013CC"/>
    <w:rsid w:val="00F026E6"/>
    <w:rsid w:val="00F0282B"/>
    <w:rsid w:val="00F03196"/>
    <w:rsid w:val="00F031CB"/>
    <w:rsid w:val="00F0398D"/>
    <w:rsid w:val="00F03E24"/>
    <w:rsid w:val="00F042D6"/>
    <w:rsid w:val="00F043FA"/>
    <w:rsid w:val="00F0466B"/>
    <w:rsid w:val="00F04B3A"/>
    <w:rsid w:val="00F0551A"/>
    <w:rsid w:val="00F05A0C"/>
    <w:rsid w:val="00F06846"/>
    <w:rsid w:val="00F06BAA"/>
    <w:rsid w:val="00F1041C"/>
    <w:rsid w:val="00F1083E"/>
    <w:rsid w:val="00F10D12"/>
    <w:rsid w:val="00F114B9"/>
    <w:rsid w:val="00F11BCC"/>
    <w:rsid w:val="00F1204E"/>
    <w:rsid w:val="00F120F4"/>
    <w:rsid w:val="00F12792"/>
    <w:rsid w:val="00F1282C"/>
    <w:rsid w:val="00F12E77"/>
    <w:rsid w:val="00F13963"/>
    <w:rsid w:val="00F14163"/>
    <w:rsid w:val="00F141AA"/>
    <w:rsid w:val="00F1446C"/>
    <w:rsid w:val="00F14F0D"/>
    <w:rsid w:val="00F159EB"/>
    <w:rsid w:val="00F1604F"/>
    <w:rsid w:val="00F164C9"/>
    <w:rsid w:val="00F16805"/>
    <w:rsid w:val="00F17824"/>
    <w:rsid w:val="00F20E98"/>
    <w:rsid w:val="00F21964"/>
    <w:rsid w:val="00F21A56"/>
    <w:rsid w:val="00F21EF8"/>
    <w:rsid w:val="00F22111"/>
    <w:rsid w:val="00F22B66"/>
    <w:rsid w:val="00F22D86"/>
    <w:rsid w:val="00F23878"/>
    <w:rsid w:val="00F23ADA"/>
    <w:rsid w:val="00F2463C"/>
    <w:rsid w:val="00F25254"/>
    <w:rsid w:val="00F25475"/>
    <w:rsid w:val="00F26327"/>
    <w:rsid w:val="00F26552"/>
    <w:rsid w:val="00F26B06"/>
    <w:rsid w:val="00F26B46"/>
    <w:rsid w:val="00F26CF6"/>
    <w:rsid w:val="00F27516"/>
    <w:rsid w:val="00F30841"/>
    <w:rsid w:val="00F310D8"/>
    <w:rsid w:val="00F31E77"/>
    <w:rsid w:val="00F322AF"/>
    <w:rsid w:val="00F341D5"/>
    <w:rsid w:val="00F348F2"/>
    <w:rsid w:val="00F34BFF"/>
    <w:rsid w:val="00F34C02"/>
    <w:rsid w:val="00F34E27"/>
    <w:rsid w:val="00F34F38"/>
    <w:rsid w:val="00F35A62"/>
    <w:rsid w:val="00F36001"/>
    <w:rsid w:val="00F36562"/>
    <w:rsid w:val="00F36A92"/>
    <w:rsid w:val="00F373DC"/>
    <w:rsid w:val="00F4030A"/>
    <w:rsid w:val="00F40DCD"/>
    <w:rsid w:val="00F421D9"/>
    <w:rsid w:val="00F422E4"/>
    <w:rsid w:val="00F426B2"/>
    <w:rsid w:val="00F4274C"/>
    <w:rsid w:val="00F427F6"/>
    <w:rsid w:val="00F43B8D"/>
    <w:rsid w:val="00F43E8E"/>
    <w:rsid w:val="00F4428A"/>
    <w:rsid w:val="00F44DF1"/>
    <w:rsid w:val="00F46729"/>
    <w:rsid w:val="00F47008"/>
    <w:rsid w:val="00F50A27"/>
    <w:rsid w:val="00F5121F"/>
    <w:rsid w:val="00F5162B"/>
    <w:rsid w:val="00F5198C"/>
    <w:rsid w:val="00F520BD"/>
    <w:rsid w:val="00F526FD"/>
    <w:rsid w:val="00F5404B"/>
    <w:rsid w:val="00F5425E"/>
    <w:rsid w:val="00F5443D"/>
    <w:rsid w:val="00F54BBF"/>
    <w:rsid w:val="00F54CAD"/>
    <w:rsid w:val="00F560D5"/>
    <w:rsid w:val="00F5647C"/>
    <w:rsid w:val="00F56B21"/>
    <w:rsid w:val="00F57BCA"/>
    <w:rsid w:val="00F61747"/>
    <w:rsid w:val="00F61FA6"/>
    <w:rsid w:val="00F62F1B"/>
    <w:rsid w:val="00F6335D"/>
    <w:rsid w:val="00F6391F"/>
    <w:rsid w:val="00F64E8C"/>
    <w:rsid w:val="00F65ACA"/>
    <w:rsid w:val="00F6633B"/>
    <w:rsid w:val="00F67600"/>
    <w:rsid w:val="00F67C51"/>
    <w:rsid w:val="00F70AA7"/>
    <w:rsid w:val="00F70B96"/>
    <w:rsid w:val="00F713B4"/>
    <w:rsid w:val="00F72405"/>
    <w:rsid w:val="00F7298B"/>
    <w:rsid w:val="00F738C8"/>
    <w:rsid w:val="00F73FCC"/>
    <w:rsid w:val="00F74CB9"/>
    <w:rsid w:val="00F74F87"/>
    <w:rsid w:val="00F75B3F"/>
    <w:rsid w:val="00F76601"/>
    <w:rsid w:val="00F768DD"/>
    <w:rsid w:val="00F76FC9"/>
    <w:rsid w:val="00F77CFA"/>
    <w:rsid w:val="00F80326"/>
    <w:rsid w:val="00F80CFC"/>
    <w:rsid w:val="00F80FE2"/>
    <w:rsid w:val="00F8111A"/>
    <w:rsid w:val="00F81B39"/>
    <w:rsid w:val="00F8324E"/>
    <w:rsid w:val="00F83E30"/>
    <w:rsid w:val="00F843EC"/>
    <w:rsid w:val="00F84D36"/>
    <w:rsid w:val="00F90980"/>
    <w:rsid w:val="00F90AD3"/>
    <w:rsid w:val="00F91437"/>
    <w:rsid w:val="00F92E71"/>
    <w:rsid w:val="00F930CE"/>
    <w:rsid w:val="00F93AAD"/>
    <w:rsid w:val="00F94024"/>
    <w:rsid w:val="00F94603"/>
    <w:rsid w:val="00F9539D"/>
    <w:rsid w:val="00F95878"/>
    <w:rsid w:val="00F95DBE"/>
    <w:rsid w:val="00F978F0"/>
    <w:rsid w:val="00F97958"/>
    <w:rsid w:val="00FA07AC"/>
    <w:rsid w:val="00FA1B22"/>
    <w:rsid w:val="00FA1C14"/>
    <w:rsid w:val="00FA2A73"/>
    <w:rsid w:val="00FA2F6A"/>
    <w:rsid w:val="00FA30EF"/>
    <w:rsid w:val="00FA3101"/>
    <w:rsid w:val="00FA3F6E"/>
    <w:rsid w:val="00FA40B8"/>
    <w:rsid w:val="00FA5FEC"/>
    <w:rsid w:val="00FA6664"/>
    <w:rsid w:val="00FA688E"/>
    <w:rsid w:val="00FA68D2"/>
    <w:rsid w:val="00FA6EA5"/>
    <w:rsid w:val="00FA71DC"/>
    <w:rsid w:val="00FA73D7"/>
    <w:rsid w:val="00FA772F"/>
    <w:rsid w:val="00FA786C"/>
    <w:rsid w:val="00FB0622"/>
    <w:rsid w:val="00FB0892"/>
    <w:rsid w:val="00FB08BE"/>
    <w:rsid w:val="00FB12B5"/>
    <w:rsid w:val="00FB1711"/>
    <w:rsid w:val="00FB2E48"/>
    <w:rsid w:val="00FB3482"/>
    <w:rsid w:val="00FB52E8"/>
    <w:rsid w:val="00FB54B4"/>
    <w:rsid w:val="00FB7343"/>
    <w:rsid w:val="00FB78A2"/>
    <w:rsid w:val="00FB7CDB"/>
    <w:rsid w:val="00FC02F7"/>
    <w:rsid w:val="00FC0758"/>
    <w:rsid w:val="00FC1720"/>
    <w:rsid w:val="00FC1992"/>
    <w:rsid w:val="00FC2C25"/>
    <w:rsid w:val="00FC2FDC"/>
    <w:rsid w:val="00FC3E61"/>
    <w:rsid w:val="00FC4864"/>
    <w:rsid w:val="00FC5174"/>
    <w:rsid w:val="00FC51CA"/>
    <w:rsid w:val="00FC551C"/>
    <w:rsid w:val="00FC55B0"/>
    <w:rsid w:val="00FC55E2"/>
    <w:rsid w:val="00FC5BC3"/>
    <w:rsid w:val="00FC5D5D"/>
    <w:rsid w:val="00FC5F6B"/>
    <w:rsid w:val="00FC7866"/>
    <w:rsid w:val="00FC7A4A"/>
    <w:rsid w:val="00FD06D0"/>
    <w:rsid w:val="00FD0780"/>
    <w:rsid w:val="00FD083A"/>
    <w:rsid w:val="00FD1386"/>
    <w:rsid w:val="00FD224D"/>
    <w:rsid w:val="00FD324B"/>
    <w:rsid w:val="00FD3969"/>
    <w:rsid w:val="00FD622E"/>
    <w:rsid w:val="00FE0911"/>
    <w:rsid w:val="00FE120C"/>
    <w:rsid w:val="00FE1CD9"/>
    <w:rsid w:val="00FE503F"/>
    <w:rsid w:val="00FE53D5"/>
    <w:rsid w:val="00FE5A5A"/>
    <w:rsid w:val="00FE5F52"/>
    <w:rsid w:val="00FE6A6C"/>
    <w:rsid w:val="00FE6D39"/>
    <w:rsid w:val="00FE7BA8"/>
    <w:rsid w:val="00FE7E9C"/>
    <w:rsid w:val="00FF0247"/>
    <w:rsid w:val="00FF05E9"/>
    <w:rsid w:val="00FF0960"/>
    <w:rsid w:val="00FF0B40"/>
    <w:rsid w:val="00FF1A02"/>
    <w:rsid w:val="00FF245B"/>
    <w:rsid w:val="00FF24B0"/>
    <w:rsid w:val="00FF27B1"/>
    <w:rsid w:val="00FF2C91"/>
    <w:rsid w:val="00FF38A0"/>
    <w:rsid w:val="00FF4565"/>
    <w:rsid w:val="00FF4B84"/>
    <w:rsid w:val="00FF4F4B"/>
    <w:rsid w:val="00FF55C7"/>
    <w:rsid w:val="00FF6B18"/>
    <w:rsid w:val="00FF6CD9"/>
    <w:rsid w:val="00FF7AD9"/>
    <w:rsid w:val="00FF7DAF"/>
    <w:rsid w:val="00FF7E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ffc,white"/>
    </o:shapedefaults>
    <o:shapelayout v:ext="edit">
      <o:idmap v:ext="edit" data="1"/>
    </o:shapelayout>
  </w:shapeDefaults>
  <w:decimalSymbol w:val=","/>
  <w:listSeparator w:val=";"/>
  <w14:docId w14:val="49FC93B8"/>
  <w15:chartTrackingRefBased/>
  <w15:docId w15:val="{B15FE9B1-948D-42A3-95D4-5DA1675A0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HAnsi"/>
        <w:sz w:val="21"/>
        <w:szCs w:val="21"/>
        <w:lang w:val="ru-RU" w:eastAsia="en-US" w:bidi="ar-SA"/>
      </w:rPr>
    </w:rPrDefault>
    <w:pPrDefault>
      <w:pPr>
        <w:spacing w:after="72"/>
        <w:jc w:val="both"/>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65F48"/>
    <w:rPr>
      <w:rFonts w:eastAsia="ヒラギノ角ゴ Pro W3" w:cs="Calibri"/>
      <w:bCs/>
      <w:sz w:val="18"/>
      <w:szCs w:val="20"/>
      <w:lang w:val="en-US" w:eastAsia="ja-JP"/>
    </w:rPr>
  </w:style>
  <w:style w:type="paragraph" w:styleId="1">
    <w:name w:val="heading 1"/>
    <w:basedOn w:val="a1"/>
    <w:next w:val="a1"/>
    <w:link w:val="10"/>
    <w:uiPriority w:val="9"/>
    <w:rsid w:val="00453192"/>
    <w:pPr>
      <w:spacing w:before="96" w:after="96"/>
      <w:outlineLvl w:val="0"/>
    </w:pPr>
    <w:rPr>
      <w:rFonts w:ascii="Garamond" w:hAnsi="Garamond"/>
      <w:b/>
      <w:bCs w:val="0"/>
      <w:smallCaps/>
      <w:color w:val="4D0000"/>
      <w:sz w:val="36"/>
      <w:szCs w:val="36"/>
    </w:rPr>
  </w:style>
  <w:style w:type="paragraph" w:styleId="2">
    <w:name w:val="heading 2"/>
    <w:basedOn w:val="a1"/>
    <w:next w:val="a1"/>
    <w:link w:val="20"/>
    <w:uiPriority w:val="9"/>
    <w:unhideWhenUsed/>
    <w:qFormat/>
    <w:rsid w:val="00453192"/>
    <w:pPr>
      <w:pBdr>
        <w:bottom w:val="threeDEngrave" w:sz="12" w:space="1" w:color="C9AD6A"/>
      </w:pBdr>
      <w:spacing w:before="96" w:after="96"/>
      <w:outlineLvl w:val="1"/>
    </w:pPr>
    <w:rPr>
      <w:rFonts w:ascii="Garamond" w:hAnsi="Garamond"/>
      <w:b/>
      <w:bCs w:val="0"/>
      <w:smallCaps/>
      <w:color w:val="4D0000"/>
      <w:sz w:val="30"/>
      <w:szCs w:val="30"/>
    </w:rPr>
  </w:style>
  <w:style w:type="paragraph" w:styleId="3">
    <w:name w:val="heading 3"/>
    <w:basedOn w:val="a1"/>
    <w:next w:val="a1"/>
    <w:link w:val="30"/>
    <w:uiPriority w:val="9"/>
    <w:unhideWhenUsed/>
    <w:qFormat/>
    <w:rsid w:val="00453192"/>
    <w:pPr>
      <w:outlineLvl w:val="2"/>
    </w:pPr>
    <w:rPr>
      <w:rFonts w:ascii="Garamond" w:hAnsi="Garamond"/>
      <w:b/>
      <w:bCs w:val="0"/>
      <w:color w:val="4D0000"/>
      <w:sz w:val="24"/>
      <w:szCs w:val="21"/>
    </w:rPr>
  </w:style>
  <w:style w:type="paragraph" w:styleId="4">
    <w:name w:val="heading 4"/>
    <w:basedOn w:val="a1"/>
    <w:next w:val="a1"/>
    <w:link w:val="40"/>
    <w:uiPriority w:val="9"/>
    <w:unhideWhenUsed/>
    <w:qFormat/>
    <w:rsid w:val="00A21E28"/>
    <w:pPr>
      <w:keepNext/>
      <w:keepLines/>
      <w:numPr>
        <w:ilvl w:val="3"/>
        <w:numId w:val="4"/>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1"/>
    <w:next w:val="a1"/>
    <w:link w:val="50"/>
    <w:uiPriority w:val="9"/>
    <w:semiHidden/>
    <w:unhideWhenUsed/>
    <w:qFormat/>
    <w:rsid w:val="006F34CD"/>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453192"/>
    <w:rPr>
      <w:rFonts w:ascii="Garamond" w:hAnsi="Garamond"/>
      <w:b/>
      <w:bCs/>
      <w:smallCaps/>
      <w:color w:val="4D0000"/>
      <w:sz w:val="36"/>
      <w:szCs w:val="36"/>
      <w:lang w:val="en-US"/>
    </w:rPr>
  </w:style>
  <w:style w:type="character" w:customStyle="1" w:styleId="20">
    <w:name w:val="Заголовок 2 Знак"/>
    <w:basedOn w:val="a2"/>
    <w:link w:val="2"/>
    <w:uiPriority w:val="9"/>
    <w:rsid w:val="00453192"/>
    <w:rPr>
      <w:rFonts w:ascii="Garamond" w:hAnsi="Garamond"/>
      <w:b/>
      <w:bCs/>
      <w:smallCaps/>
      <w:color w:val="4D0000"/>
      <w:sz w:val="30"/>
      <w:szCs w:val="30"/>
      <w:lang w:val="en-US"/>
    </w:rPr>
  </w:style>
  <w:style w:type="character" w:customStyle="1" w:styleId="30">
    <w:name w:val="Заголовок 3 Знак"/>
    <w:basedOn w:val="a2"/>
    <w:link w:val="3"/>
    <w:uiPriority w:val="9"/>
    <w:rsid w:val="00453192"/>
    <w:rPr>
      <w:rFonts w:ascii="Garamond" w:hAnsi="Garamond"/>
      <w:b/>
      <w:bCs/>
      <w:color w:val="4D0000"/>
      <w:sz w:val="24"/>
      <w:lang w:val="en-US"/>
    </w:rPr>
  </w:style>
  <w:style w:type="character" w:customStyle="1" w:styleId="40">
    <w:name w:val="Заголовок 4 Знак"/>
    <w:basedOn w:val="a2"/>
    <w:link w:val="4"/>
    <w:uiPriority w:val="9"/>
    <w:rsid w:val="00A21E28"/>
    <w:rPr>
      <w:rFonts w:asciiTheme="majorHAnsi" w:eastAsiaTheme="majorEastAsia" w:hAnsiTheme="majorHAnsi" w:cstheme="majorBidi"/>
      <w:bCs/>
      <w:i/>
      <w:iCs/>
      <w:color w:val="365F91" w:themeColor="accent1" w:themeShade="BF"/>
      <w:sz w:val="18"/>
      <w:szCs w:val="20"/>
      <w:lang w:val="en-US" w:eastAsia="ja-JP"/>
    </w:rPr>
  </w:style>
  <w:style w:type="character" w:customStyle="1" w:styleId="50">
    <w:name w:val="Заголовок 5 Знак"/>
    <w:basedOn w:val="a2"/>
    <w:link w:val="5"/>
    <w:uiPriority w:val="9"/>
    <w:semiHidden/>
    <w:rsid w:val="006F34CD"/>
    <w:rPr>
      <w:rFonts w:asciiTheme="majorHAnsi" w:eastAsiaTheme="majorEastAsia" w:hAnsiTheme="majorHAnsi" w:cstheme="majorBidi"/>
      <w:color w:val="365F91" w:themeColor="accent1" w:themeShade="BF"/>
      <w:sz w:val="20"/>
      <w:szCs w:val="20"/>
      <w:lang w:val="en-US"/>
    </w:rPr>
  </w:style>
  <w:style w:type="paragraph" w:styleId="a5">
    <w:name w:val="Balloon Text"/>
    <w:basedOn w:val="a1"/>
    <w:link w:val="a6"/>
    <w:uiPriority w:val="99"/>
    <w:unhideWhenUsed/>
    <w:rsid w:val="001F1945"/>
    <w:rPr>
      <w:rFonts w:ascii="Segoe UI" w:hAnsi="Segoe UI" w:cs="Segoe UI"/>
      <w:szCs w:val="18"/>
    </w:rPr>
  </w:style>
  <w:style w:type="character" w:customStyle="1" w:styleId="a6">
    <w:name w:val="Текст у виносці Знак"/>
    <w:basedOn w:val="a2"/>
    <w:link w:val="a5"/>
    <w:uiPriority w:val="99"/>
    <w:rsid w:val="001F1945"/>
    <w:rPr>
      <w:rFonts w:ascii="Segoe UI" w:hAnsi="Segoe UI" w:cs="Segoe UI"/>
      <w:sz w:val="18"/>
      <w:szCs w:val="18"/>
    </w:rPr>
  </w:style>
  <w:style w:type="paragraph" w:customStyle="1" w:styleId="DocumentChapterTitleToC">
    <w:name w:val="Document Chapter Title ToC"/>
    <w:basedOn w:val="Heading1ToC"/>
    <w:next w:val="BasicTextParagraph1"/>
    <w:link w:val="DocumentChapterTitleToC0"/>
    <w:autoRedefine/>
    <w:qFormat/>
    <w:rsid w:val="00E61588"/>
    <w:pPr>
      <w:spacing w:line="360" w:lineRule="auto"/>
      <w:jc w:val="center"/>
    </w:pPr>
    <w:rPr>
      <w:bCs/>
      <w:smallCaps/>
      <w:sz w:val="48"/>
      <w:szCs w:val="40"/>
      <w:lang w:val="uk-UA"/>
    </w:rPr>
  </w:style>
  <w:style w:type="paragraph" w:customStyle="1" w:styleId="Heading1ToC">
    <w:name w:val="Heading 1 ToC"/>
    <w:basedOn w:val="1"/>
    <w:next w:val="BasicTextParagraph1"/>
    <w:link w:val="Heading1ToC0"/>
    <w:autoRedefine/>
    <w:qFormat/>
    <w:rsid w:val="00C767AF"/>
    <w:rPr>
      <w:rFonts w:asciiTheme="majorHAnsi" w:hAnsiTheme="majorHAnsi"/>
      <w:smallCaps w:val="0"/>
      <w:lang w:eastAsia="zh-CN"/>
    </w:rPr>
  </w:style>
  <w:style w:type="paragraph" w:customStyle="1" w:styleId="BasicTextParagraph1">
    <w:name w:val="Basic Text Paragraph 1"/>
    <w:basedOn w:val="BasicText"/>
    <w:next w:val="BasicTextParagraph2"/>
    <w:autoRedefine/>
    <w:qFormat/>
    <w:rsid w:val="001D04FD"/>
    <w:pPr>
      <w:spacing w:before="72" w:after="0"/>
    </w:pPr>
  </w:style>
  <w:style w:type="paragraph" w:customStyle="1" w:styleId="BasicText">
    <w:name w:val="Basic Text"/>
    <w:basedOn w:val="a1"/>
    <w:qFormat/>
    <w:rsid w:val="00D368BF"/>
    <w:rPr>
      <w:bCs w:val="0"/>
    </w:rPr>
  </w:style>
  <w:style w:type="paragraph" w:customStyle="1" w:styleId="BasicTextParagraph2">
    <w:name w:val="Basic Text Paragraph 2"/>
    <w:basedOn w:val="BasicTextIndent"/>
    <w:autoRedefine/>
    <w:qFormat/>
    <w:rsid w:val="00FF0960"/>
    <w:pPr>
      <w:spacing w:before="20" w:after="36"/>
      <w:ind w:firstLine="0"/>
    </w:pPr>
    <w:rPr>
      <w:noProof/>
      <w:lang w:val="ru-RU" w:eastAsia="zh-CN"/>
    </w:rPr>
  </w:style>
  <w:style w:type="paragraph" w:customStyle="1" w:styleId="BasicTextIndent">
    <w:name w:val="Basic Text Indent"/>
    <w:basedOn w:val="BasicText"/>
    <w:qFormat/>
    <w:rsid w:val="00FF27B1"/>
    <w:pPr>
      <w:ind w:firstLine="288"/>
    </w:pPr>
  </w:style>
  <w:style w:type="character" w:customStyle="1" w:styleId="Heading1ToC0">
    <w:name w:val="Heading 1 ToC Знак"/>
    <w:basedOn w:val="DocumentChapterTitleToC0"/>
    <w:link w:val="Heading1ToC"/>
    <w:rsid w:val="003C5294"/>
    <w:rPr>
      <w:rFonts w:asciiTheme="majorHAnsi" w:eastAsia="ヒラギノ角ゴ Pro W3" w:hAnsiTheme="majorHAnsi" w:cs="Calibri"/>
      <w:b/>
      <w:bCs w:val="0"/>
      <w:smallCaps w:val="0"/>
      <w:color w:val="4D0000"/>
      <w:sz w:val="36"/>
      <w:szCs w:val="36"/>
      <w:lang w:val="en-US" w:eastAsia="zh-CN"/>
    </w:rPr>
  </w:style>
  <w:style w:type="character" w:customStyle="1" w:styleId="DocumentChapterTitleToC0">
    <w:name w:val="Document Chapter Title ToC Знак"/>
    <w:basedOn w:val="a2"/>
    <w:link w:val="DocumentChapterTitleToC"/>
    <w:rsid w:val="00E61588"/>
    <w:rPr>
      <w:rFonts w:asciiTheme="majorHAnsi" w:eastAsia="ヒラギノ角ゴ Pro W3" w:hAnsiTheme="majorHAnsi" w:cs="Calibri"/>
      <w:b/>
      <w:bCs/>
      <w:smallCaps/>
      <w:color w:val="4D0000"/>
      <w:sz w:val="48"/>
      <w:szCs w:val="40"/>
      <w:lang w:val="uk-UA" w:eastAsia="zh-CN"/>
    </w:rPr>
  </w:style>
  <w:style w:type="paragraph" w:customStyle="1" w:styleId="Heading2ToC">
    <w:name w:val="Heading 2 ToC"/>
    <w:basedOn w:val="2"/>
    <w:next w:val="BasicTextParagraph1"/>
    <w:autoRedefine/>
    <w:qFormat/>
    <w:rsid w:val="00B70385"/>
    <w:rPr>
      <w:rFonts w:asciiTheme="majorHAnsi" w:hAnsiTheme="majorHAnsi"/>
      <w:lang w:val="uk-UA" w:eastAsia="zh-CN"/>
    </w:rPr>
  </w:style>
  <w:style w:type="paragraph" w:customStyle="1" w:styleId="HANDOUTHandwrittenNote2">
    <w:name w:val="HANDOUT Handwritten Note 2"/>
    <w:basedOn w:val="BasicText"/>
    <w:link w:val="HANDOUTHandwrittenNote20"/>
    <w:autoRedefine/>
    <w:qFormat/>
    <w:rsid w:val="003A3C4A"/>
    <w:rPr>
      <w:rFonts w:ascii="Black Chancery" w:hAnsi="Black Chancery"/>
    </w:rPr>
  </w:style>
  <w:style w:type="character" w:customStyle="1" w:styleId="HANDOUTHandwrittenNote20">
    <w:name w:val="HANDOUT Handwritten Note 2 Знак"/>
    <w:basedOn w:val="a2"/>
    <w:link w:val="HANDOUTHandwrittenNote2"/>
    <w:rsid w:val="003C5294"/>
    <w:rPr>
      <w:rFonts w:ascii="Black Chancery" w:eastAsia="ヒラギノ角ゴ Pro W3" w:hAnsi="Black Chancery" w:cs="Calibri"/>
      <w:sz w:val="18"/>
      <w:szCs w:val="20"/>
      <w:lang w:val="en-US" w:eastAsia="ja-JP"/>
    </w:rPr>
  </w:style>
  <w:style w:type="character" w:customStyle="1" w:styleId="Headline3">
    <w:name w:val="Headline 3 Знак"/>
    <w:basedOn w:val="a2"/>
    <w:link w:val="Headline30"/>
    <w:rsid w:val="003C5294"/>
    <w:rPr>
      <w:rFonts w:asciiTheme="majorHAnsi" w:eastAsia="ヒラギノ角ゴ Pro W3" w:hAnsiTheme="majorHAnsi" w:cs="Calibri"/>
      <w:bCs/>
      <w:color w:val="4D0000"/>
      <w:sz w:val="24"/>
      <w:szCs w:val="28"/>
      <w:lang w:val="en-US" w:eastAsia="ja-JP"/>
    </w:rPr>
  </w:style>
  <w:style w:type="paragraph" w:customStyle="1" w:styleId="Headline30">
    <w:name w:val="Headline 3"/>
    <w:basedOn w:val="Heading3ToC"/>
    <w:next w:val="BasicTextParagraph1"/>
    <w:link w:val="Headline3"/>
    <w:autoRedefine/>
    <w:qFormat/>
    <w:rsid w:val="00401B5F"/>
    <w:pPr>
      <w:keepNext/>
      <w:spacing w:before="96" w:after="96"/>
      <w:outlineLvl w:val="9"/>
    </w:pPr>
    <w:rPr>
      <w:b w:val="0"/>
      <w:bCs w:val="0"/>
      <w:szCs w:val="28"/>
    </w:rPr>
  </w:style>
  <w:style w:type="paragraph" w:customStyle="1" w:styleId="Heading3ToC">
    <w:name w:val="Heading 3 ToC"/>
    <w:basedOn w:val="3"/>
    <w:next w:val="BasicTextParagraph1"/>
    <w:autoRedefine/>
    <w:qFormat/>
    <w:rsid w:val="00C8294C"/>
    <w:rPr>
      <w:rFonts w:asciiTheme="majorHAnsi" w:hAnsiTheme="majorHAnsi"/>
      <w:bCs/>
      <w:color w:val="000000"/>
      <w:sz w:val="20"/>
      <w:lang w:val="uk-UA" w:eastAsia="zh-CN"/>
    </w:rPr>
  </w:style>
  <w:style w:type="paragraph" w:customStyle="1" w:styleId="ToCStyle1">
    <w:name w:val="ToC Style 1"/>
    <w:basedOn w:val="DocumentChapterTitleToC"/>
    <w:next w:val="BasicTextParagraph1"/>
    <w:link w:val="ToCStyle10"/>
    <w:qFormat/>
    <w:rsid w:val="005F70F9"/>
    <w:pPr>
      <w:jc w:val="right"/>
    </w:pPr>
    <w:rPr>
      <w:sz w:val="36"/>
      <w:szCs w:val="36"/>
    </w:rPr>
  </w:style>
  <w:style w:type="character" w:customStyle="1" w:styleId="ToCStyle10">
    <w:name w:val="ToC Style 1 Знак"/>
    <w:basedOn w:val="30"/>
    <w:link w:val="ToCStyle1"/>
    <w:rsid w:val="005F70F9"/>
    <w:rPr>
      <w:rFonts w:ascii="Garamond" w:hAnsi="Garamond"/>
      <w:b/>
      <w:bCs/>
      <w:color w:val="4D0000"/>
      <w:sz w:val="36"/>
      <w:szCs w:val="36"/>
      <w:lang w:val="en-US"/>
    </w:rPr>
  </w:style>
  <w:style w:type="paragraph" w:customStyle="1" w:styleId="ToCStyle2">
    <w:name w:val="ToC Style 2"/>
    <w:basedOn w:val="1"/>
    <w:next w:val="BasicTextParagraph1"/>
    <w:link w:val="ToCStyle20"/>
    <w:qFormat/>
    <w:rsid w:val="005F70F9"/>
    <w:pPr>
      <w:jc w:val="right"/>
      <w:outlineLvl w:val="1"/>
    </w:pPr>
    <w:rPr>
      <w:sz w:val="30"/>
      <w:szCs w:val="30"/>
    </w:rPr>
  </w:style>
  <w:style w:type="character" w:customStyle="1" w:styleId="ToCStyle20">
    <w:name w:val="ToC Style 2 Знак"/>
    <w:basedOn w:val="ToCStyle10"/>
    <w:link w:val="ToCStyle2"/>
    <w:rsid w:val="005F70F9"/>
    <w:rPr>
      <w:rFonts w:ascii="Garamond" w:hAnsi="Garamond"/>
      <w:b/>
      <w:bCs/>
      <w:color w:val="4D0000"/>
      <w:sz w:val="30"/>
      <w:szCs w:val="30"/>
      <w:lang w:val="en-US"/>
    </w:rPr>
  </w:style>
  <w:style w:type="paragraph" w:customStyle="1" w:styleId="DocumentAuthor">
    <w:name w:val="Document Author"/>
    <w:basedOn w:val="a1"/>
    <w:link w:val="DocumentAuthor0"/>
    <w:autoRedefine/>
    <w:qFormat/>
    <w:rsid w:val="001709F2"/>
    <w:pPr>
      <w:jc w:val="center"/>
    </w:pPr>
    <w:rPr>
      <w:rFonts w:ascii="EB Garamond SemiBold" w:hAnsi="EB Garamond SemiBold"/>
      <w:b/>
      <w:color w:val="FFFFFF" w:themeColor="background1"/>
      <w:sz w:val="28"/>
      <w:szCs w:val="28"/>
    </w:rPr>
  </w:style>
  <w:style w:type="character" w:customStyle="1" w:styleId="DocumentAuthor0">
    <w:name w:val="Document Author Знак"/>
    <w:basedOn w:val="a2"/>
    <w:link w:val="DocumentAuthor"/>
    <w:rsid w:val="003C5294"/>
    <w:rPr>
      <w:rFonts w:ascii="EB Garamond SemiBold" w:eastAsia="ヒラギノ角ゴ Pro W3" w:hAnsi="EB Garamond SemiBold" w:cs="Calibri"/>
      <w:b/>
      <w:bCs/>
      <w:color w:val="FFFFFF" w:themeColor="background1"/>
      <w:sz w:val="28"/>
      <w:szCs w:val="28"/>
      <w:lang w:val="en-US" w:eastAsia="ja-JP"/>
    </w:rPr>
  </w:style>
  <w:style w:type="paragraph" w:styleId="a7">
    <w:name w:val="Title"/>
    <w:basedOn w:val="a1"/>
    <w:next w:val="a1"/>
    <w:link w:val="a8"/>
    <w:uiPriority w:val="10"/>
    <w:qFormat/>
    <w:rsid w:val="007535E3"/>
    <w:rPr>
      <w:rFonts w:ascii="EB Garamond SemiBold" w:hAnsi="EB Garamond SemiBold"/>
      <w:b/>
      <w:bCs w:val="0"/>
      <w:color w:val="FFFFFF" w:themeColor="background1"/>
      <w:sz w:val="72"/>
      <w:szCs w:val="72"/>
    </w:rPr>
  </w:style>
  <w:style w:type="character" w:customStyle="1" w:styleId="a8">
    <w:name w:val="Назва Знак"/>
    <w:basedOn w:val="a2"/>
    <w:link w:val="a7"/>
    <w:uiPriority w:val="10"/>
    <w:rsid w:val="007535E3"/>
    <w:rPr>
      <w:rFonts w:ascii="EB Garamond SemiBold" w:hAnsi="EB Garamond SemiBold"/>
      <w:b/>
      <w:bCs/>
      <w:color w:val="FFFFFF" w:themeColor="background1"/>
      <w:sz w:val="72"/>
      <w:szCs w:val="72"/>
      <w:lang w:val="en-US"/>
    </w:rPr>
  </w:style>
  <w:style w:type="paragraph" w:styleId="a9">
    <w:name w:val="header"/>
    <w:basedOn w:val="a1"/>
    <w:link w:val="aa"/>
    <w:uiPriority w:val="99"/>
    <w:unhideWhenUsed/>
    <w:rsid w:val="00F4030A"/>
    <w:pPr>
      <w:tabs>
        <w:tab w:val="center" w:pos="4677"/>
        <w:tab w:val="right" w:pos="9355"/>
      </w:tabs>
    </w:pPr>
    <w:rPr>
      <w:rFonts w:ascii="Garamond" w:hAnsi="Garamond"/>
      <w:smallCaps/>
      <w:color w:val="4BACC6" w:themeColor="accent5"/>
    </w:rPr>
  </w:style>
  <w:style w:type="character" w:customStyle="1" w:styleId="aa">
    <w:name w:val="Верхній колонтитул Знак"/>
    <w:basedOn w:val="a2"/>
    <w:link w:val="a9"/>
    <w:uiPriority w:val="99"/>
    <w:rsid w:val="00F4030A"/>
    <w:rPr>
      <w:rFonts w:ascii="Garamond" w:hAnsi="Garamond"/>
      <w:smallCaps/>
      <w:color w:val="4BACC6" w:themeColor="accent5"/>
      <w:sz w:val="20"/>
      <w:szCs w:val="20"/>
      <w:lang w:val="en-US"/>
    </w:rPr>
  </w:style>
  <w:style w:type="paragraph" w:styleId="ab">
    <w:name w:val="footer"/>
    <w:basedOn w:val="a1"/>
    <w:link w:val="11"/>
    <w:uiPriority w:val="99"/>
    <w:unhideWhenUsed/>
    <w:rsid w:val="002B369A"/>
    <w:pPr>
      <w:tabs>
        <w:tab w:val="center" w:pos="4677"/>
        <w:tab w:val="right" w:pos="9355"/>
      </w:tabs>
    </w:pPr>
  </w:style>
  <w:style w:type="character" w:customStyle="1" w:styleId="11">
    <w:name w:val="Нижній колонтитул Знак1"/>
    <w:basedOn w:val="a2"/>
    <w:link w:val="ab"/>
    <w:uiPriority w:val="99"/>
    <w:rsid w:val="006E6E96"/>
    <w:rPr>
      <w:sz w:val="20"/>
      <w:szCs w:val="20"/>
      <w:lang w:val="en-US"/>
    </w:rPr>
  </w:style>
  <w:style w:type="character" w:customStyle="1" w:styleId="ac">
    <w:name w:val="Нижній колонтитул Знак"/>
    <w:basedOn w:val="a2"/>
    <w:uiPriority w:val="99"/>
    <w:rsid w:val="007535E3"/>
  </w:style>
  <w:style w:type="character" w:styleId="ad">
    <w:name w:val="Hyperlink"/>
    <w:basedOn w:val="a2"/>
    <w:uiPriority w:val="99"/>
    <w:unhideWhenUsed/>
    <w:rsid w:val="00267918"/>
    <w:rPr>
      <w:color w:val="0000FF" w:themeColor="hyperlink"/>
      <w:u w:val="single"/>
    </w:rPr>
  </w:style>
  <w:style w:type="character" w:styleId="ae">
    <w:name w:val="Unresolved Mention"/>
    <w:basedOn w:val="a2"/>
    <w:uiPriority w:val="99"/>
    <w:unhideWhenUsed/>
    <w:rsid w:val="00267918"/>
    <w:rPr>
      <w:color w:val="605E5C"/>
      <w:shd w:val="clear" w:color="auto" w:fill="E1DFDD"/>
    </w:rPr>
  </w:style>
  <w:style w:type="character" w:styleId="af">
    <w:name w:val="Book Title"/>
    <w:uiPriority w:val="33"/>
    <w:qFormat/>
    <w:rsid w:val="00F4030A"/>
  </w:style>
  <w:style w:type="paragraph" w:styleId="af0">
    <w:name w:val="caption"/>
    <w:basedOn w:val="a1"/>
    <w:next w:val="a1"/>
    <w:link w:val="af1"/>
    <w:uiPriority w:val="35"/>
    <w:unhideWhenUsed/>
    <w:qFormat/>
    <w:rsid w:val="00267918"/>
    <w:pPr>
      <w:spacing w:after="200"/>
    </w:pPr>
    <w:rPr>
      <w:i/>
      <w:iCs/>
      <w:color w:val="1F497D" w:themeColor="text2"/>
      <w:szCs w:val="18"/>
    </w:rPr>
  </w:style>
  <w:style w:type="paragraph" w:customStyle="1" w:styleId="Headline2">
    <w:name w:val="Headline 2"/>
    <w:basedOn w:val="Heading2ToC"/>
    <w:next w:val="BasicTextParagraph1"/>
    <w:autoRedefine/>
    <w:qFormat/>
    <w:rsid w:val="0071462C"/>
    <w:pPr>
      <w:spacing w:before="60" w:after="60"/>
      <w:ind w:left="156" w:right="156"/>
      <w:outlineLvl w:val="9"/>
    </w:pPr>
    <w:rPr>
      <w:smallCaps w:val="0"/>
    </w:rPr>
  </w:style>
  <w:style w:type="paragraph" w:styleId="af2">
    <w:name w:val="List Paragraph"/>
    <w:basedOn w:val="a1"/>
    <w:uiPriority w:val="34"/>
    <w:qFormat/>
    <w:rsid w:val="009D120A"/>
    <w:pPr>
      <w:ind w:left="720"/>
    </w:pPr>
  </w:style>
  <w:style w:type="paragraph" w:styleId="af3">
    <w:name w:val="No Spacing"/>
    <w:link w:val="af4"/>
    <w:uiPriority w:val="1"/>
    <w:qFormat/>
    <w:rsid w:val="00863156"/>
    <w:pPr>
      <w:spacing w:after="0"/>
      <w:contextualSpacing/>
    </w:pPr>
    <w:rPr>
      <w:sz w:val="20"/>
      <w:szCs w:val="20"/>
      <w:lang w:val="en-US"/>
    </w:rPr>
  </w:style>
  <w:style w:type="character" w:customStyle="1" w:styleId="af4">
    <w:name w:val="Без інтервалів Знак"/>
    <w:basedOn w:val="a2"/>
    <w:link w:val="af3"/>
    <w:uiPriority w:val="1"/>
    <w:rsid w:val="002377C1"/>
    <w:rPr>
      <w:sz w:val="20"/>
      <w:szCs w:val="20"/>
      <w:lang w:val="en-US"/>
    </w:rPr>
  </w:style>
  <w:style w:type="paragraph" w:customStyle="1" w:styleId="StatBlockBasicActionsHeaderVariant1">
    <w:name w:val="Stat Block Basic Actions Header Variant 1"/>
    <w:link w:val="StatBlockBasicActionsHeaderVariant10"/>
    <w:qFormat/>
    <w:rsid w:val="007F0921"/>
    <w:pPr>
      <w:pBdr>
        <w:bottom w:val="single" w:sz="12" w:space="1" w:color="C00000"/>
      </w:pBdr>
      <w:spacing w:after="0" w:line="259" w:lineRule="auto"/>
    </w:pPr>
    <w:rPr>
      <w:rFonts w:ascii="Philosopher" w:eastAsiaTheme="minorEastAsia" w:hAnsi="Philosopher" w:cs="Segoe UI Light"/>
      <w:noProof/>
      <w:color w:val="C00000"/>
      <w:sz w:val="24"/>
      <w:szCs w:val="24"/>
      <w:lang w:val="en-US" w:eastAsia="zh-CN"/>
    </w:rPr>
  </w:style>
  <w:style w:type="character" w:customStyle="1" w:styleId="StatBlockBasicActionsHeaderVariant10">
    <w:name w:val="Stat Block Basic Actions Header Variant 1 Знак"/>
    <w:basedOn w:val="a2"/>
    <w:link w:val="StatBlockBasicActionsHeaderVariant1"/>
    <w:rsid w:val="003C5294"/>
    <w:rPr>
      <w:rFonts w:ascii="Philosopher" w:eastAsiaTheme="minorEastAsia" w:hAnsi="Philosopher" w:cs="Segoe UI Light"/>
      <w:noProof/>
      <w:color w:val="C00000"/>
      <w:sz w:val="24"/>
      <w:szCs w:val="24"/>
      <w:lang w:val="en-US" w:eastAsia="zh-CN"/>
    </w:rPr>
  </w:style>
  <w:style w:type="table" w:customStyle="1" w:styleId="TableSimpleBlue">
    <w:name w:val="Table Simple Blue"/>
    <w:basedOn w:val="a3"/>
    <w:uiPriority w:val="99"/>
    <w:rsid w:val="00452A06"/>
    <w:pPr>
      <w:spacing w:after="0"/>
    </w:pPr>
    <w:tblPr>
      <w:tblStyleRowBandSize w:val="1"/>
    </w:tblPr>
    <w:tblStylePr w:type="firstRow">
      <w:tblPr/>
      <w:tcPr>
        <w:tcBorders>
          <w:top w:val="double" w:sz="4" w:space="0" w:color="4F81BD" w:themeColor="accent1"/>
          <w:left w:val="nil"/>
          <w:bottom w:val="nil"/>
          <w:right w:val="nil"/>
          <w:insideH w:val="nil"/>
          <w:insideV w:val="nil"/>
          <w:tl2br w:val="nil"/>
          <w:tr2bl w:val="nil"/>
        </w:tcBorders>
      </w:tcPr>
    </w:tblStylePr>
    <w:tblStylePr w:type="lastRow">
      <w:tblPr/>
      <w:tcPr>
        <w:tcBorders>
          <w:top w:val="nil"/>
          <w:left w:val="nil"/>
          <w:bottom w:val="double" w:sz="4" w:space="0" w:color="4F81BD" w:themeColor="accent1"/>
          <w:right w:val="nil"/>
          <w:insideH w:val="nil"/>
          <w:insideV w:val="nil"/>
          <w:tl2br w:val="nil"/>
          <w:tr2bl w:val="nil"/>
        </w:tcBorders>
      </w:tcPr>
    </w:tblStylePr>
    <w:tblStylePr w:type="band2Horz">
      <w:tblPr/>
      <w:tcPr>
        <w:shd w:val="clear" w:color="auto" w:fill="C8D9D8"/>
      </w:tcPr>
    </w:tblStylePr>
  </w:style>
  <w:style w:type="paragraph" w:customStyle="1" w:styleId="SidebarText">
    <w:name w:val="Sidebar Text"/>
    <w:basedOn w:val="SidebarTextRegular"/>
    <w:link w:val="SidebarText0"/>
    <w:autoRedefine/>
    <w:rsid w:val="00A81815"/>
    <w:pPr>
      <w:spacing w:before="0" w:after="0"/>
    </w:pPr>
    <w:rPr>
      <w:color w:val="000000" w:themeColor="text1"/>
    </w:rPr>
  </w:style>
  <w:style w:type="paragraph" w:customStyle="1" w:styleId="SidebarTextRegular">
    <w:name w:val="Sidebar Text Regular"/>
    <w:basedOn w:val="BasicText"/>
    <w:next w:val="SidebarTextIndent"/>
    <w:autoRedefine/>
    <w:qFormat/>
    <w:rsid w:val="001709F2"/>
    <w:pPr>
      <w:spacing w:before="60" w:line="252" w:lineRule="auto"/>
    </w:pPr>
    <w:rPr>
      <w:rFonts w:eastAsiaTheme="minorEastAsia" w:cs="Martel DemiBold"/>
      <w:bCs/>
      <w:iCs/>
      <w:w w:val="102"/>
      <w:szCs w:val="18"/>
      <w:lang w:eastAsia="zh-TW"/>
    </w:rPr>
  </w:style>
  <w:style w:type="paragraph" w:customStyle="1" w:styleId="SidebarTextIndent">
    <w:name w:val="Sidebar Text Indent"/>
    <w:basedOn w:val="SidebarTextRegular"/>
    <w:autoRedefine/>
    <w:qFormat/>
    <w:rsid w:val="00C92BFA"/>
    <w:pPr>
      <w:spacing w:before="0" w:after="40"/>
      <w:ind w:firstLine="180"/>
    </w:pPr>
  </w:style>
  <w:style w:type="character" w:customStyle="1" w:styleId="SidebarText0">
    <w:name w:val="Sidebar Text Знак"/>
    <w:basedOn w:val="a2"/>
    <w:link w:val="SidebarText"/>
    <w:rsid w:val="003C5294"/>
    <w:rPr>
      <w:rFonts w:eastAsiaTheme="minorEastAsia" w:cs="Martel DemiBold"/>
      <w:bCs/>
      <w:iCs/>
      <w:color w:val="000000" w:themeColor="text1"/>
      <w:w w:val="102"/>
      <w:sz w:val="18"/>
      <w:szCs w:val="18"/>
      <w:lang w:val="en-US" w:eastAsia="zh-TW"/>
    </w:rPr>
  </w:style>
  <w:style w:type="paragraph" w:customStyle="1" w:styleId="BasicDnDSaveDC">
    <w:name w:val="Basic DnD Save DC"/>
    <w:basedOn w:val="BasicText"/>
    <w:next w:val="BasicText"/>
    <w:link w:val="BasicDnDSaveDC0"/>
    <w:autoRedefine/>
    <w:rsid w:val="00877218"/>
    <w:pPr>
      <w:jc w:val="center"/>
    </w:pPr>
    <w:rPr>
      <w:b/>
      <w:bCs/>
    </w:rPr>
  </w:style>
  <w:style w:type="character" w:customStyle="1" w:styleId="BasicDnDSaveDC0">
    <w:name w:val="Basic DnD Save DC Знак"/>
    <w:basedOn w:val="af5"/>
    <w:link w:val="BasicDnDSaveDC"/>
    <w:rsid w:val="001709F2"/>
    <w:rPr>
      <w:rFonts w:eastAsia="ヒラギノ角ゴ Pro W3" w:cstheme="minorBidi"/>
      <w:b/>
      <w:bCs/>
      <w:color w:val="000000"/>
      <w:sz w:val="18"/>
      <w:szCs w:val="20"/>
      <w:lang w:val="en-US" w:eastAsia="ja-JP"/>
    </w:rPr>
  </w:style>
  <w:style w:type="character" w:customStyle="1" w:styleId="af5">
    <w:name w:val="Список Знак"/>
    <w:basedOn w:val="a2"/>
    <w:link w:val="af6"/>
    <w:uiPriority w:val="99"/>
    <w:rsid w:val="00877218"/>
    <w:rPr>
      <w:sz w:val="20"/>
      <w:szCs w:val="20"/>
      <w:lang w:val="en-US"/>
    </w:rPr>
  </w:style>
  <w:style w:type="paragraph" w:styleId="af6">
    <w:name w:val="List"/>
    <w:basedOn w:val="a1"/>
    <w:link w:val="af5"/>
    <w:uiPriority w:val="99"/>
    <w:unhideWhenUsed/>
    <w:rsid w:val="003F3237"/>
    <w:pPr>
      <w:ind w:left="283" w:hanging="283"/>
    </w:pPr>
  </w:style>
  <w:style w:type="paragraph" w:customStyle="1" w:styleId="12">
    <w:name w:val="Назва1"/>
    <w:basedOn w:val="a7"/>
    <w:qFormat/>
    <w:rsid w:val="004F582E"/>
    <w:pPr>
      <w:jc w:val="center"/>
    </w:pPr>
    <w:rPr>
      <w:rFonts w:ascii="EB Garamond ExtraBold" w:hAnsi="EB Garamond ExtraBold" w:cs="EB Garamond ExtraBold"/>
    </w:rPr>
  </w:style>
  <w:style w:type="paragraph" w:customStyle="1" w:styleId="StatblockBasicActionHeader">
    <w:name w:val="Stat block Basic Action Header"/>
    <w:basedOn w:val="a1"/>
    <w:link w:val="StatblockBasicActionHeader0"/>
    <w:qFormat/>
    <w:rsid w:val="00086B1A"/>
    <w:pPr>
      <w:pBdr>
        <w:bottom w:val="single" w:sz="12" w:space="1" w:color="7BA0CD" w:themeColor="accent1" w:themeTint="BF"/>
      </w:pBdr>
    </w:pPr>
    <w:rPr>
      <w:rFonts w:ascii="Philosopher" w:hAnsi="Philosopher"/>
      <w:color w:val="943634" w:themeColor="accent2" w:themeShade="BF"/>
      <w:sz w:val="24"/>
      <w:szCs w:val="24"/>
    </w:rPr>
  </w:style>
  <w:style w:type="character" w:customStyle="1" w:styleId="StatblockBasicActionHeader0">
    <w:name w:val="Stat block Basic Action Header Знак"/>
    <w:basedOn w:val="a2"/>
    <w:link w:val="StatblockBasicActionHeader"/>
    <w:rsid w:val="00086B1A"/>
    <w:rPr>
      <w:rFonts w:ascii="Philosopher" w:eastAsia="ヒラギノ角ゴ Pro W3" w:hAnsi="Philosopher" w:cs="Calibri"/>
      <w:bCs/>
      <w:color w:val="943634" w:themeColor="accent2" w:themeShade="BF"/>
      <w:sz w:val="24"/>
      <w:szCs w:val="24"/>
      <w:lang w:val="en-US" w:eastAsia="ja-JP"/>
    </w:rPr>
  </w:style>
  <w:style w:type="paragraph" w:customStyle="1" w:styleId="StatBlockBasicTitle">
    <w:name w:val="Stat Block Basic Title"/>
    <w:basedOn w:val="Heading4ToC"/>
    <w:link w:val="StatBlockBasicTitle0"/>
    <w:autoRedefine/>
    <w:qFormat/>
    <w:rsid w:val="00086B1A"/>
    <w:pPr>
      <w:spacing w:before="48"/>
      <w:outlineLvl w:val="9"/>
    </w:pPr>
    <w:rPr>
      <w:rFonts w:ascii="Philosopher" w:hAnsi="Philosopher" w:cstheme="minorHAnsi"/>
      <w:b/>
      <w:bCs w:val="0"/>
      <w:i w:val="0"/>
      <w:smallCaps/>
      <w:color w:val="632423" w:themeColor="accent2" w:themeShade="80"/>
      <w:sz w:val="24"/>
      <w:szCs w:val="34"/>
    </w:rPr>
  </w:style>
  <w:style w:type="paragraph" w:customStyle="1" w:styleId="Heading4ToC">
    <w:name w:val="Heading 4 ToC"/>
    <w:basedOn w:val="4"/>
    <w:next w:val="BasicTextParagraph1"/>
    <w:autoRedefine/>
    <w:qFormat/>
    <w:rsid w:val="006F34CD"/>
    <w:pPr>
      <w:numPr>
        <w:ilvl w:val="0"/>
        <w:numId w:val="0"/>
      </w:numPr>
    </w:pPr>
    <w:rPr>
      <w:color w:val="auto"/>
      <w:sz w:val="22"/>
    </w:rPr>
  </w:style>
  <w:style w:type="character" w:customStyle="1" w:styleId="StatBlockBasicTitle0">
    <w:name w:val="Stat Block Basic Title Знак"/>
    <w:basedOn w:val="a2"/>
    <w:link w:val="StatBlockBasicTitle"/>
    <w:rsid w:val="00086B1A"/>
    <w:rPr>
      <w:rFonts w:ascii="Philosopher" w:eastAsiaTheme="majorEastAsia" w:hAnsi="Philosopher"/>
      <w:b/>
      <w:iCs/>
      <w:smallCaps/>
      <w:color w:val="632423" w:themeColor="accent2" w:themeShade="80"/>
      <w:sz w:val="24"/>
      <w:szCs w:val="34"/>
      <w:lang w:val="en-US" w:eastAsia="ja-JP"/>
    </w:rPr>
  </w:style>
  <w:style w:type="paragraph" w:customStyle="1" w:styleId="StatBlockBasicColored">
    <w:name w:val="Stat Block Basic Colored"/>
    <w:basedOn w:val="a1"/>
    <w:link w:val="StatBlockBasicColored0"/>
    <w:autoRedefine/>
    <w:qFormat/>
    <w:rsid w:val="00FF245B"/>
    <w:pPr>
      <w:spacing w:after="80"/>
    </w:pPr>
    <w:rPr>
      <w:color w:val="608CC3" w:themeColor="accent1" w:themeTint="E6"/>
      <w:sz w:val="17"/>
      <w:szCs w:val="17"/>
    </w:rPr>
  </w:style>
  <w:style w:type="character" w:customStyle="1" w:styleId="StatBlockBasicColored0">
    <w:name w:val="Stat Block Basic Colored Знак"/>
    <w:basedOn w:val="a2"/>
    <w:link w:val="StatBlockBasicColored"/>
    <w:rsid w:val="00FF245B"/>
    <w:rPr>
      <w:rFonts w:eastAsia="ヒラギノ角ゴ Pro W3" w:cstheme="minorBidi"/>
      <w:color w:val="608CC3" w:themeColor="accent1" w:themeTint="E6"/>
      <w:sz w:val="17"/>
      <w:szCs w:val="17"/>
      <w:lang w:val="en-US" w:eastAsia="ja-JP"/>
    </w:rPr>
  </w:style>
  <w:style w:type="paragraph" w:customStyle="1" w:styleId="StatBlockBasic111">
    <w:name w:val="Stat Block Basic 111"/>
    <w:basedOn w:val="StatBlockBasicColored"/>
    <w:link w:val="StatBlockBasic1110"/>
    <w:rsid w:val="00FF245B"/>
    <w:pPr>
      <w:spacing w:line="264" w:lineRule="auto"/>
    </w:pPr>
    <w:rPr>
      <w:color w:val="7BA0CD" w:themeColor="accent1" w:themeTint="BF"/>
    </w:rPr>
  </w:style>
  <w:style w:type="character" w:customStyle="1" w:styleId="StatBlockBasic1110">
    <w:name w:val="Stat Block Basic 111 Знак"/>
    <w:basedOn w:val="StatBlockBasicColored0"/>
    <w:link w:val="StatBlockBasic111"/>
    <w:rsid w:val="003C5294"/>
    <w:rPr>
      <w:rFonts w:eastAsia="ヒラギノ角ゴ Pro W3" w:cs="Calibri"/>
      <w:bCs/>
      <w:color w:val="7BA0CD" w:themeColor="accent1" w:themeTint="BF"/>
      <w:sz w:val="17"/>
      <w:szCs w:val="17"/>
      <w:lang w:val="en-US" w:eastAsia="ja-JP"/>
    </w:rPr>
  </w:style>
  <w:style w:type="paragraph" w:customStyle="1" w:styleId="StatBlockBasicActionsHeaderVariant2">
    <w:name w:val="Stat Block Basic Actions Header Variant 2"/>
    <w:basedOn w:val="a1"/>
    <w:link w:val="StatBlockBasicActionsHeaderVariant20"/>
    <w:qFormat/>
    <w:rsid w:val="00086B1A"/>
    <w:pPr>
      <w:pBdr>
        <w:bottom w:val="threeDEngrave" w:sz="12" w:space="1" w:color="608CC3" w:themeColor="accent1" w:themeTint="E6"/>
      </w:pBdr>
    </w:pPr>
    <w:rPr>
      <w:rFonts w:ascii="Philosopher" w:hAnsi="Philosopher"/>
      <w:color w:val="632423" w:themeColor="accent2" w:themeShade="80"/>
      <w:sz w:val="24"/>
      <w:szCs w:val="24"/>
    </w:rPr>
  </w:style>
  <w:style w:type="character" w:customStyle="1" w:styleId="StatBlockBasicActionsHeaderVariant20">
    <w:name w:val="Stat Block Basic Actions Header Variant 2 Знак"/>
    <w:basedOn w:val="a2"/>
    <w:link w:val="StatBlockBasicActionsHeaderVariant2"/>
    <w:rsid w:val="00086B1A"/>
    <w:rPr>
      <w:rFonts w:ascii="Philosopher" w:eastAsia="ヒラギノ角ゴ Pro W3" w:hAnsi="Philosopher" w:cs="Calibri"/>
      <w:bCs/>
      <w:color w:val="632423" w:themeColor="accent2" w:themeShade="80"/>
      <w:sz w:val="24"/>
      <w:szCs w:val="24"/>
      <w:lang w:val="en-US" w:eastAsia="ja-JP"/>
    </w:rPr>
  </w:style>
  <w:style w:type="table" w:customStyle="1" w:styleId="TableCoreGreenSpelllist">
    <w:name w:val="Table Core Green Spell list"/>
    <w:basedOn w:val="a3"/>
    <w:uiPriority w:val="99"/>
    <w:rsid w:val="003C5294"/>
    <w:pPr>
      <w:spacing w:before="20" w:after="20"/>
    </w:pPr>
    <w:rPr>
      <w:rFonts w:cstheme="minorBidi"/>
      <w:sz w:val="18"/>
      <w:szCs w:val="24"/>
      <w:lang w:val="en-US"/>
    </w:rPr>
    <w:tblPr>
      <w:tblStyleRowBandSize w:val="1"/>
      <w:tblStyleColBandSize w:val="1"/>
    </w:tblPr>
    <w:tcPr>
      <w:shd w:val="clear" w:color="auto" w:fill="auto"/>
    </w:tcPr>
    <w:tblStylePr w:type="firstRow">
      <w:pPr>
        <w:wordWrap/>
        <w:spacing w:beforeLines="0" w:before="0" w:beforeAutospacing="0" w:afterLines="0" w:after="0" w:afterAutospacing="0" w:line="240" w:lineRule="auto"/>
        <w:ind w:leftChars="0" w:left="0" w:rightChars="0" w:right="0" w:firstLineChars="0" w:firstLine="0"/>
        <w:jc w:val="both"/>
        <w:textboxTightWrap w:val="firstLineOnly"/>
        <w:outlineLvl w:val="9"/>
      </w:pPr>
      <w:rPr>
        <w:rFonts w:asciiTheme="minorHAnsi" w:hAnsiTheme="minorHAnsi"/>
        <w:b/>
        <w:i w:val="0"/>
        <w:caps w:val="0"/>
        <w:smallCaps w:val="0"/>
        <w:strike w:val="0"/>
        <w:dstrike w:val="0"/>
        <w:vanish w:val="0"/>
        <w:color w:val="auto"/>
        <w:sz w:val="18"/>
        <w:u w:val="none"/>
        <w:vertAlign w:val="baseline"/>
      </w:rPr>
    </w:tblStylePr>
    <w:tblStylePr w:type="band1Horz">
      <w:rPr>
        <w:sz w:val="18"/>
      </w:rPr>
    </w:tblStylePr>
    <w:tblStylePr w:type="band2Horz">
      <w:rPr>
        <w:sz w:val="18"/>
      </w:rPr>
      <w:tblPr/>
      <w:tcPr>
        <w:shd w:val="clear" w:color="auto" w:fill="B2A1C7" w:themeFill="accent4" w:themeFillTint="99"/>
      </w:tcPr>
    </w:tblStylePr>
  </w:style>
  <w:style w:type="paragraph" w:customStyle="1" w:styleId="BoxedtextAloud">
    <w:name w:val="Boxed text Aloud"/>
    <w:basedOn w:val="BasicText"/>
    <w:qFormat/>
    <w:rsid w:val="001D04FD"/>
    <w:pPr>
      <w:pBdr>
        <w:top w:val="triple" w:sz="6" w:space="1" w:color="auto"/>
        <w:left w:val="triple" w:sz="6" w:space="4" w:color="auto"/>
        <w:bottom w:val="triple" w:sz="6" w:space="1" w:color="auto"/>
        <w:right w:val="triple" w:sz="6" w:space="4" w:color="auto"/>
      </w:pBdr>
      <w:shd w:val="clear" w:color="auto" w:fill="CEE4AA"/>
      <w:spacing w:after="120" w:line="288" w:lineRule="auto"/>
      <w:ind w:left="180" w:right="289"/>
    </w:pPr>
    <w:rPr>
      <w:color w:val="000000" w:themeColor="text1"/>
      <w:szCs w:val="24"/>
    </w:rPr>
  </w:style>
  <w:style w:type="paragraph" w:customStyle="1" w:styleId="BoxedtextV1">
    <w:name w:val="Boxed text V1"/>
    <w:basedOn w:val="BasicText"/>
    <w:qFormat/>
    <w:rsid w:val="00F30841"/>
    <w:pPr>
      <w:pBdr>
        <w:left w:val="triple" w:sz="4" w:space="4" w:color="auto"/>
        <w:right w:val="triple" w:sz="4" w:space="4" w:color="auto"/>
      </w:pBdr>
      <w:shd w:val="clear" w:color="auto" w:fill="FFFFCC"/>
      <w:spacing w:after="120"/>
      <w:ind w:left="180" w:right="300"/>
    </w:pPr>
    <w:rPr>
      <w:color w:val="000000" w:themeColor="text1"/>
      <w:szCs w:val="24"/>
    </w:rPr>
  </w:style>
  <w:style w:type="paragraph" w:customStyle="1" w:styleId="StatBlockBasicRegular">
    <w:name w:val="Stat Block Basic Regular"/>
    <w:basedOn w:val="BasicText"/>
    <w:autoRedefine/>
    <w:qFormat/>
    <w:rsid w:val="00BC411B"/>
    <w:pPr>
      <w:spacing w:after="0"/>
    </w:pPr>
    <w:rPr>
      <w:rFonts w:ascii="Philosopher" w:hAnsi="Philosopher"/>
      <w:szCs w:val="16"/>
    </w:rPr>
  </w:style>
  <w:style w:type="paragraph" w:customStyle="1" w:styleId="StatBlockBasicActionsHeaderVariant3">
    <w:name w:val="Stat Block Basic Actions Header Variant 3"/>
    <w:basedOn w:val="StatBlockBasicActionsHeaderVariant2"/>
    <w:next w:val="StatBlockBasicRegular"/>
    <w:qFormat/>
    <w:rsid w:val="00BC411B"/>
    <w:pPr>
      <w:pBdr>
        <w:bottom w:val="single" w:sz="12" w:space="1" w:color="9C2B1B"/>
      </w:pBdr>
    </w:pPr>
    <w:rPr>
      <w:b/>
      <w:color w:val="C00000"/>
    </w:rPr>
  </w:style>
  <w:style w:type="paragraph" w:customStyle="1" w:styleId="StatBlockBasicBulleted">
    <w:name w:val="Stat Block Basic Bulleted"/>
    <w:basedOn w:val="StatBlockBasicRegular"/>
    <w:qFormat/>
    <w:rsid w:val="002A2F28"/>
    <w:pPr>
      <w:numPr>
        <w:numId w:val="3"/>
      </w:numPr>
      <w:tabs>
        <w:tab w:val="left" w:pos="216"/>
      </w:tabs>
    </w:pPr>
  </w:style>
  <w:style w:type="character" w:customStyle="1" w:styleId="PlaytestStatBlockInlineSubhead">
    <w:name w:val="Playtest Stat Block Inline Subhead"/>
    <w:qFormat/>
    <w:rsid w:val="00C158AC"/>
    <w:rPr>
      <w:b/>
      <w:bCs/>
      <w:i/>
      <w:iCs/>
    </w:rPr>
  </w:style>
  <w:style w:type="paragraph" w:customStyle="1" w:styleId="StatBlockBasicActionsHeaderVariant7">
    <w:name w:val="Stat Block Basic Actions Header Variant 7"/>
    <w:basedOn w:val="a1"/>
    <w:next w:val="StatBlockBasicText1"/>
    <w:autoRedefine/>
    <w:qFormat/>
    <w:rsid w:val="003C5294"/>
    <w:pPr>
      <w:keepLines/>
      <w:spacing w:after="0"/>
      <w:ind w:left="192" w:hanging="192"/>
    </w:pPr>
    <w:rPr>
      <w:rFonts w:ascii="Philosopher" w:hAnsi="Philosopher"/>
      <w:b/>
      <w:color w:val="943634"/>
      <w:sz w:val="24"/>
      <w:szCs w:val="24"/>
    </w:rPr>
  </w:style>
  <w:style w:type="paragraph" w:customStyle="1" w:styleId="StatBlockBasicText1">
    <w:name w:val="Stat Block Basic Text 1"/>
    <w:next w:val="StatBlockBasicText2"/>
    <w:uiPriority w:val="99"/>
    <w:qFormat/>
    <w:rsid w:val="00BC411B"/>
    <w:pPr>
      <w:tabs>
        <w:tab w:val="left" w:pos="187"/>
      </w:tabs>
      <w:spacing w:before="60" w:after="0" w:line="264" w:lineRule="auto"/>
    </w:pPr>
    <w:rPr>
      <w:rFonts w:ascii="Philosopher" w:eastAsia="ヒラギノ角ゴ Pro W3" w:hAnsi="Philosopher" w:cs="Arial"/>
      <w:color w:val="000000"/>
      <w:sz w:val="18"/>
      <w:szCs w:val="16"/>
      <w:lang w:val="en-US" w:eastAsia="ja-JP"/>
    </w:rPr>
  </w:style>
  <w:style w:type="paragraph" w:customStyle="1" w:styleId="StatBlockBasicText2">
    <w:name w:val="Stat Block Basic Text 2"/>
    <w:basedOn w:val="StatBlockBasicText1"/>
    <w:qFormat/>
    <w:rsid w:val="009030E8"/>
    <w:pPr>
      <w:spacing w:before="0"/>
      <w:ind w:firstLine="180"/>
    </w:pPr>
  </w:style>
  <w:style w:type="character" w:customStyle="1" w:styleId="PlaytestStatBlockInlineSubhead2">
    <w:name w:val="Playtest Stat Block Inline Subhead2"/>
    <w:basedOn w:val="a2"/>
    <w:qFormat/>
    <w:rsid w:val="001709F2"/>
    <w:rPr>
      <w:rFonts w:ascii="Cambria" w:hAnsi="Cambria"/>
      <w:b/>
      <w:i/>
      <w:caps w:val="0"/>
      <w:smallCaps w:val="0"/>
      <w:strike w:val="0"/>
      <w:dstrike w:val="0"/>
      <w:vanish w:val="0"/>
      <w:color w:val="auto"/>
      <w:sz w:val="20"/>
      <w:vertAlign w:val="baseline"/>
    </w:rPr>
  </w:style>
  <w:style w:type="paragraph" w:customStyle="1" w:styleId="TableText">
    <w:name w:val="Table Text"/>
    <w:basedOn w:val="BasicText"/>
    <w:link w:val="TableTextChar"/>
    <w:qFormat/>
    <w:rsid w:val="006553F6"/>
    <w:pPr>
      <w:spacing w:after="0"/>
    </w:pPr>
    <w:rPr>
      <w:sz w:val="16"/>
      <w:szCs w:val="19"/>
    </w:rPr>
  </w:style>
  <w:style w:type="character" w:customStyle="1" w:styleId="TableTextChar">
    <w:name w:val="Table Text Char"/>
    <w:basedOn w:val="a2"/>
    <w:link w:val="TableText"/>
    <w:rsid w:val="001709F2"/>
    <w:rPr>
      <w:rFonts w:eastAsia="ヒラギノ角ゴ Pro W3" w:cstheme="minorBidi"/>
      <w:color w:val="000000"/>
      <w:sz w:val="16"/>
      <w:szCs w:val="19"/>
      <w:lang w:val="en-US" w:eastAsia="ja-JP"/>
    </w:rPr>
  </w:style>
  <w:style w:type="paragraph" w:customStyle="1" w:styleId="DocumentCredits">
    <w:name w:val="Document Credits"/>
    <w:basedOn w:val="BasicText"/>
    <w:qFormat/>
    <w:rsid w:val="003A3C4A"/>
    <w:pPr>
      <w:suppressLineNumbers/>
      <w:tabs>
        <w:tab w:val="left" w:pos="567"/>
      </w:tabs>
      <w:ind w:left="396" w:hanging="396"/>
    </w:pPr>
  </w:style>
  <w:style w:type="paragraph" w:customStyle="1" w:styleId="DocumentSubchapterTitle">
    <w:name w:val="Document Subchapter Title"/>
    <w:basedOn w:val="DocumentChapterTitleToC"/>
    <w:next w:val="BasicTextParagraph1"/>
    <w:autoRedefine/>
    <w:qFormat/>
    <w:rsid w:val="00E61588"/>
    <w:pPr>
      <w:pBdr>
        <w:bottom w:val="single" w:sz="12" w:space="1" w:color="53170D"/>
      </w:pBdr>
      <w:spacing w:line="240" w:lineRule="auto"/>
      <w:outlineLvl w:val="1"/>
    </w:pPr>
    <w:rPr>
      <w:smallCaps w:val="0"/>
      <w:sz w:val="32"/>
      <w:szCs w:val="32"/>
    </w:rPr>
  </w:style>
  <w:style w:type="paragraph" w:customStyle="1" w:styleId="HANDOUTHandwrittenNote1">
    <w:name w:val="HANDOUT Handwritten Note 1"/>
    <w:basedOn w:val="BasicText"/>
    <w:autoRedefine/>
    <w:qFormat/>
    <w:rsid w:val="003A3C4A"/>
    <w:rPr>
      <w:rFonts w:ascii="Calligrapher" w:hAnsi="Calligrapher"/>
      <w:sz w:val="20"/>
      <w:szCs w:val="22"/>
    </w:rPr>
  </w:style>
  <w:style w:type="paragraph" w:customStyle="1" w:styleId="HANDOUTHandwrittenNote3">
    <w:name w:val="HANDOUT Handwritten Note 3"/>
    <w:basedOn w:val="HANDOUTHandwrittenNote2"/>
    <w:autoRedefine/>
    <w:qFormat/>
    <w:rsid w:val="00C85D0E"/>
    <w:rPr>
      <w:rFonts w:ascii="Monotype Corsiva" w:hAnsi="Monotype Corsiva"/>
      <w:sz w:val="22"/>
      <w:szCs w:val="22"/>
    </w:rPr>
  </w:style>
  <w:style w:type="paragraph" w:customStyle="1" w:styleId="DocumentLegalese">
    <w:name w:val="Document Legalese"/>
    <w:basedOn w:val="BasicText"/>
    <w:autoRedefine/>
    <w:qFormat/>
    <w:rsid w:val="006553F6"/>
    <w:rPr>
      <w:rFonts w:ascii="Calibri" w:hAnsi="Calibri"/>
      <w:sz w:val="12"/>
      <w:szCs w:val="12"/>
    </w:rPr>
  </w:style>
  <w:style w:type="character" w:styleId="af7">
    <w:name w:val="annotation reference"/>
    <w:basedOn w:val="a2"/>
    <w:uiPriority w:val="99"/>
    <w:unhideWhenUsed/>
    <w:rsid w:val="00CB3842"/>
    <w:rPr>
      <w:sz w:val="16"/>
      <w:szCs w:val="16"/>
    </w:rPr>
  </w:style>
  <w:style w:type="paragraph" w:styleId="af8">
    <w:name w:val="annotation text"/>
    <w:basedOn w:val="a1"/>
    <w:link w:val="af9"/>
    <w:uiPriority w:val="99"/>
    <w:unhideWhenUsed/>
    <w:rsid w:val="00CB3842"/>
  </w:style>
  <w:style w:type="character" w:customStyle="1" w:styleId="af9">
    <w:name w:val="Текст примітки Знак"/>
    <w:basedOn w:val="a2"/>
    <w:link w:val="af8"/>
    <w:uiPriority w:val="99"/>
    <w:rsid w:val="00CB3842"/>
    <w:rPr>
      <w:sz w:val="20"/>
      <w:szCs w:val="20"/>
      <w:lang w:val="en-US"/>
    </w:rPr>
  </w:style>
  <w:style w:type="paragraph" w:styleId="afa">
    <w:name w:val="annotation subject"/>
    <w:basedOn w:val="af8"/>
    <w:next w:val="af8"/>
    <w:link w:val="afb"/>
    <w:uiPriority w:val="99"/>
    <w:unhideWhenUsed/>
    <w:rsid w:val="00CB3842"/>
    <w:rPr>
      <w:b/>
      <w:bCs w:val="0"/>
    </w:rPr>
  </w:style>
  <w:style w:type="character" w:customStyle="1" w:styleId="afb">
    <w:name w:val="Тема примітки Знак"/>
    <w:basedOn w:val="af9"/>
    <w:link w:val="afa"/>
    <w:uiPriority w:val="99"/>
    <w:rsid w:val="00CB3842"/>
    <w:rPr>
      <w:b/>
      <w:bCs/>
      <w:sz w:val="20"/>
      <w:szCs w:val="20"/>
      <w:lang w:val="en-US"/>
    </w:rPr>
  </w:style>
  <w:style w:type="paragraph" w:customStyle="1" w:styleId="13">
    <w:name w:val="Стиль1"/>
    <w:basedOn w:val="a1"/>
    <w:link w:val="14"/>
    <w:qFormat/>
    <w:rsid w:val="00E620EF"/>
    <w:rPr>
      <w:rFonts w:ascii="Garamond" w:hAnsi="Garamond"/>
      <w:b/>
      <w:bCs w:val="0"/>
      <w:color w:val="4D0000"/>
      <w:sz w:val="34"/>
      <w:szCs w:val="30"/>
    </w:rPr>
  </w:style>
  <w:style w:type="character" w:customStyle="1" w:styleId="14">
    <w:name w:val="Стиль1 Знак"/>
    <w:basedOn w:val="a2"/>
    <w:link w:val="13"/>
    <w:rsid w:val="00E620EF"/>
    <w:rPr>
      <w:rFonts w:ascii="Garamond" w:hAnsi="Garamond"/>
      <w:b/>
      <w:bCs/>
      <w:color w:val="4D0000"/>
      <w:sz w:val="34"/>
      <w:szCs w:val="30"/>
      <w:lang w:val="en-US"/>
    </w:rPr>
  </w:style>
  <w:style w:type="paragraph" w:customStyle="1" w:styleId="TableHeader">
    <w:name w:val="Table Header"/>
    <w:basedOn w:val="TableText"/>
    <w:qFormat/>
    <w:rsid w:val="001709F2"/>
    <w:rPr>
      <w:b/>
      <w:sz w:val="18"/>
      <w:szCs w:val="17"/>
    </w:rPr>
  </w:style>
  <w:style w:type="paragraph" w:customStyle="1" w:styleId="ToCStyle3">
    <w:name w:val="ToC Style 3"/>
    <w:basedOn w:val="Headline30"/>
    <w:next w:val="BasicTextParagraph1"/>
    <w:qFormat/>
    <w:rsid w:val="005F70F9"/>
    <w:pPr>
      <w:jc w:val="right"/>
    </w:pPr>
  </w:style>
  <w:style w:type="character" w:styleId="afc">
    <w:name w:val="Subtle Emphasis"/>
    <w:basedOn w:val="a2"/>
    <w:uiPriority w:val="19"/>
    <w:qFormat/>
    <w:rsid w:val="003A16D8"/>
    <w:rPr>
      <w:i/>
      <w:iCs/>
      <w:color w:val="404040" w:themeColor="text1" w:themeTint="BF"/>
    </w:rPr>
  </w:style>
  <w:style w:type="character" w:styleId="afd">
    <w:name w:val="Emphasis"/>
    <w:basedOn w:val="a2"/>
    <w:uiPriority w:val="20"/>
    <w:qFormat/>
    <w:rsid w:val="003A16D8"/>
    <w:rPr>
      <w:i/>
      <w:iCs/>
    </w:rPr>
  </w:style>
  <w:style w:type="character" w:styleId="afe">
    <w:name w:val="Intense Emphasis"/>
    <w:basedOn w:val="a2"/>
    <w:uiPriority w:val="21"/>
    <w:qFormat/>
    <w:rsid w:val="003A16D8"/>
    <w:rPr>
      <w:i/>
      <w:iCs/>
      <w:color w:val="4F81BD" w:themeColor="accent1"/>
    </w:rPr>
  </w:style>
  <w:style w:type="character" w:styleId="aff">
    <w:name w:val="Strong"/>
    <w:basedOn w:val="a2"/>
    <w:uiPriority w:val="22"/>
    <w:qFormat/>
    <w:rsid w:val="003A16D8"/>
    <w:rPr>
      <w:b/>
      <w:bCs/>
    </w:rPr>
  </w:style>
  <w:style w:type="paragraph" w:styleId="aff0">
    <w:name w:val="Quote"/>
    <w:basedOn w:val="a1"/>
    <w:next w:val="a1"/>
    <w:link w:val="aff1"/>
    <w:uiPriority w:val="29"/>
    <w:qFormat/>
    <w:rsid w:val="003A16D8"/>
    <w:pPr>
      <w:spacing w:before="200" w:after="160"/>
      <w:ind w:left="864" w:right="864"/>
      <w:jc w:val="center"/>
    </w:pPr>
    <w:rPr>
      <w:i/>
      <w:iCs/>
      <w:color w:val="404040" w:themeColor="text1" w:themeTint="BF"/>
    </w:rPr>
  </w:style>
  <w:style w:type="character" w:customStyle="1" w:styleId="aff1">
    <w:name w:val="Цитата Знак"/>
    <w:basedOn w:val="a2"/>
    <w:link w:val="aff0"/>
    <w:uiPriority w:val="29"/>
    <w:rsid w:val="003A16D8"/>
    <w:rPr>
      <w:i/>
      <w:iCs/>
      <w:color w:val="404040" w:themeColor="text1" w:themeTint="BF"/>
      <w:sz w:val="20"/>
      <w:szCs w:val="20"/>
      <w:lang w:val="en-US"/>
    </w:rPr>
  </w:style>
  <w:style w:type="paragraph" w:styleId="aff2">
    <w:name w:val="Intense Quote"/>
    <w:basedOn w:val="a1"/>
    <w:next w:val="a1"/>
    <w:link w:val="aff3"/>
    <w:uiPriority w:val="30"/>
    <w:qFormat/>
    <w:rsid w:val="003A16D8"/>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aff3">
    <w:name w:val="Насичена цитата Знак"/>
    <w:basedOn w:val="a2"/>
    <w:link w:val="aff2"/>
    <w:uiPriority w:val="30"/>
    <w:rsid w:val="003A16D8"/>
    <w:rPr>
      <w:i/>
      <w:iCs/>
      <w:color w:val="4F81BD" w:themeColor="accent1"/>
      <w:sz w:val="20"/>
      <w:szCs w:val="20"/>
      <w:lang w:val="en-US"/>
    </w:rPr>
  </w:style>
  <w:style w:type="character" w:styleId="aff4">
    <w:name w:val="Intense Reference"/>
    <w:basedOn w:val="a2"/>
    <w:uiPriority w:val="32"/>
    <w:qFormat/>
    <w:rsid w:val="003A16D8"/>
    <w:rPr>
      <w:b/>
      <w:bCs/>
      <w:smallCaps/>
      <w:color w:val="4F81BD" w:themeColor="accent1"/>
      <w:spacing w:val="5"/>
    </w:rPr>
  </w:style>
  <w:style w:type="paragraph" w:styleId="aff5">
    <w:name w:val="Bibliography"/>
    <w:basedOn w:val="a1"/>
    <w:next w:val="a1"/>
    <w:uiPriority w:val="37"/>
    <w:unhideWhenUsed/>
    <w:rsid w:val="003A16D8"/>
  </w:style>
  <w:style w:type="paragraph" w:customStyle="1" w:styleId="TableColumnHeader">
    <w:name w:val="Table Column Header"/>
    <w:basedOn w:val="BasicText"/>
    <w:link w:val="TableColumnHeader0"/>
    <w:rsid w:val="001709F2"/>
    <w:pPr>
      <w:widowControl w:val="0"/>
      <w:spacing w:after="20" w:line="259" w:lineRule="auto"/>
    </w:pPr>
    <w:rPr>
      <w:rFonts w:eastAsia="Alegreya Sans" w:cs="Alegreya Sans"/>
      <w:b/>
      <w:szCs w:val="16"/>
      <w:lang w:val="ru-RU"/>
    </w:rPr>
  </w:style>
  <w:style w:type="character" w:customStyle="1" w:styleId="TableColumnHeader0">
    <w:name w:val="Table Column Header Знак"/>
    <w:basedOn w:val="a2"/>
    <w:link w:val="TableColumnHeader"/>
    <w:rsid w:val="001709F2"/>
    <w:rPr>
      <w:rFonts w:eastAsia="Alegreya Sans" w:cs="Alegreya Sans"/>
      <w:b/>
      <w:color w:val="000000"/>
      <w:sz w:val="18"/>
      <w:szCs w:val="16"/>
      <w:lang w:eastAsia="ja-JP"/>
    </w:rPr>
  </w:style>
  <w:style w:type="character" w:customStyle="1" w:styleId="CHARBOLDITALIC">
    <w:name w:val="*CHAR BOLD &amp; ITALIC"/>
    <w:basedOn w:val="CHARBOLD"/>
    <w:uiPriority w:val="1"/>
    <w:qFormat/>
    <w:rsid w:val="001709F2"/>
    <w:rPr>
      <w:b/>
      <w:bCs/>
      <w:i/>
      <w:caps w:val="0"/>
      <w:smallCaps w:val="0"/>
      <w:strike w:val="0"/>
      <w:dstrike w:val="0"/>
      <w:vanish w:val="0"/>
      <w:color w:val="auto"/>
      <w:spacing w:val="4"/>
      <w:vertAlign w:val="baseline"/>
    </w:rPr>
  </w:style>
  <w:style w:type="character" w:customStyle="1" w:styleId="CHARBOLD">
    <w:name w:val="*CHAR BOLD"/>
    <w:basedOn w:val="a2"/>
    <w:uiPriority w:val="1"/>
    <w:qFormat/>
    <w:rsid w:val="001709F2"/>
    <w:rPr>
      <w:b/>
      <w:caps w:val="0"/>
      <w:smallCaps w:val="0"/>
      <w:strike w:val="0"/>
      <w:dstrike w:val="0"/>
      <w:vanish w:val="0"/>
      <w:color w:val="auto"/>
      <w:vertAlign w:val="baseline"/>
    </w:rPr>
  </w:style>
  <w:style w:type="paragraph" w:customStyle="1" w:styleId="StatBlockBasicActionsHeaderVariant4">
    <w:name w:val="Stat Block Basic Actions Header Variant 4"/>
    <w:basedOn w:val="a1"/>
    <w:next w:val="StatBlockBasicText1"/>
    <w:uiPriority w:val="99"/>
    <w:qFormat/>
    <w:rsid w:val="00302071"/>
    <w:pPr>
      <w:keepNext/>
      <w:pBdr>
        <w:bottom w:val="single" w:sz="12" w:space="0" w:color="943634" w:themeColor="accent2" w:themeShade="BF"/>
      </w:pBdr>
      <w:spacing w:before="180" w:after="60" w:line="230" w:lineRule="exact"/>
    </w:pPr>
    <w:rPr>
      <w:rFonts w:ascii="Philosopher" w:hAnsi="Philosopher" w:cs="Martel DemiBold"/>
      <w:bCs w:val="0"/>
      <w:smallCaps/>
      <w:color w:val="4F81BD" w:themeColor="accent1"/>
      <w:w w:val="102"/>
      <w:sz w:val="24"/>
      <w:szCs w:val="24"/>
    </w:rPr>
  </w:style>
  <w:style w:type="character" w:customStyle="1" w:styleId="StatBlockBasicLabel">
    <w:name w:val="Stat Block Basic Label"/>
    <w:basedOn w:val="a2"/>
    <w:uiPriority w:val="1"/>
    <w:qFormat/>
    <w:rsid w:val="00086B1A"/>
    <w:rPr>
      <w:rFonts w:ascii="Philosopher" w:hAnsi="Philosopher"/>
      <w:b/>
      <w:color w:val="943634" w:themeColor="accent2" w:themeShade="BF"/>
      <w:sz w:val="18"/>
    </w:rPr>
  </w:style>
  <w:style w:type="character" w:styleId="aff6">
    <w:name w:val="Placeholder Text"/>
    <w:basedOn w:val="a2"/>
    <w:uiPriority w:val="99"/>
    <w:semiHidden/>
    <w:rsid w:val="00DD5C7E"/>
    <w:rPr>
      <w:color w:val="808080"/>
    </w:rPr>
  </w:style>
  <w:style w:type="table" w:customStyle="1" w:styleId="PlaytestSmallTableFormat">
    <w:name w:val="Playtest Small Table Format"/>
    <w:basedOn w:val="a3"/>
    <w:uiPriority w:val="99"/>
    <w:rsid w:val="00A0256C"/>
    <w:pPr>
      <w:spacing w:after="0"/>
      <w:jc w:val="center"/>
    </w:pPr>
    <w:rPr>
      <w:rFonts w:cstheme="minorBidi"/>
      <w:sz w:val="18"/>
      <w:szCs w:val="22"/>
      <w:lang w:val="en-US"/>
    </w:rPr>
    <w:tblPr>
      <w:tblStyleRowBandSize w:val="1"/>
    </w:tblPr>
    <w:tcPr>
      <w:shd w:val="clear" w:color="auto" w:fill="auto"/>
    </w:tcPr>
    <w:tblStylePr w:type="firstRow">
      <w:pPr>
        <w:jc w:val="center"/>
      </w:pPr>
      <w:rPr>
        <w:rFonts w:asciiTheme="minorHAnsi" w:hAnsiTheme="minorHAnsi"/>
        <w:b/>
        <w:color w:val="F79646" w:themeColor="accent6"/>
        <w:sz w:val="20"/>
      </w:rPr>
      <w:tblPr/>
      <w:tcPr>
        <w:shd w:val="clear" w:color="auto" w:fill="1A1A1A" w:themeFill="background1" w:themeFillShade="1A"/>
      </w:tcPr>
    </w:tblStylePr>
    <w:tblStylePr w:type="firstCol">
      <w:pPr>
        <w:jc w:val="center"/>
      </w:pPr>
    </w:tblStylePr>
    <w:tblStylePr w:type="band2Horz">
      <w:tblPr/>
      <w:tcPr>
        <w:shd w:val="clear" w:color="auto" w:fill="FFFFFF" w:themeFill="background1"/>
      </w:tcPr>
    </w:tblStylePr>
    <w:tblStylePr w:type="nwCell">
      <w:pPr>
        <w:jc w:val="center"/>
      </w:pPr>
    </w:tblStylePr>
  </w:style>
  <w:style w:type="table" w:customStyle="1" w:styleId="TableCoreClass">
    <w:name w:val="Table Core Class"/>
    <w:basedOn w:val="a3"/>
    <w:uiPriority w:val="99"/>
    <w:rsid w:val="00996121"/>
    <w:pPr>
      <w:spacing w:after="0"/>
      <w:jc w:val="center"/>
    </w:pPr>
    <w:rPr>
      <w:rFonts w:cstheme="minorBidi"/>
      <w:sz w:val="18"/>
      <w:szCs w:val="22"/>
      <w:lang w:val="en-US"/>
    </w:rPr>
    <w:tblPr>
      <w:tblStyleRowBandSize w:val="1"/>
    </w:tblPr>
    <w:tcPr>
      <w:shd w:val="clear" w:color="auto" w:fill="auto"/>
    </w:tcPr>
    <w:tblStylePr w:type="firstRow">
      <w:rPr>
        <w:b w:val="0"/>
      </w:rPr>
    </w:tblStylePr>
    <w:tblStylePr w:type="firstCol">
      <w:pPr>
        <w:jc w:val="left"/>
      </w:pPr>
    </w:tblStylePr>
    <w:tblStylePr w:type="band2Horz">
      <w:tblPr/>
      <w:tcPr>
        <w:shd w:val="clear" w:color="auto" w:fill="CEE4AA"/>
      </w:tcPr>
    </w:tblStylePr>
  </w:style>
  <w:style w:type="paragraph" w:customStyle="1" w:styleId="PlaytestWarningText">
    <w:name w:val="Playtest Warning Text"/>
    <w:basedOn w:val="a1"/>
    <w:link w:val="PlaytestWarningText0"/>
    <w:autoRedefine/>
    <w:qFormat/>
    <w:rsid w:val="004F4EBB"/>
    <w:pPr>
      <w:shd w:val="clear" w:color="auto" w:fill="E6E6E6"/>
      <w:spacing w:after="120" w:line="259" w:lineRule="auto"/>
    </w:pPr>
    <w:rPr>
      <w:rFonts w:ascii="Cambria" w:hAnsi="Cambria"/>
    </w:rPr>
  </w:style>
  <w:style w:type="character" w:customStyle="1" w:styleId="PlaytestWarningText0">
    <w:name w:val="Playtest Warning Text Знак"/>
    <w:basedOn w:val="a2"/>
    <w:link w:val="PlaytestWarningText"/>
    <w:rsid w:val="003C5294"/>
    <w:rPr>
      <w:rFonts w:ascii="Cambria" w:eastAsia="ヒラギノ角ゴ Pro W3" w:hAnsi="Cambria" w:cs="Calibri"/>
      <w:bCs/>
      <w:sz w:val="18"/>
      <w:szCs w:val="20"/>
      <w:shd w:val="clear" w:color="auto" w:fill="E6E6E6"/>
      <w:lang w:val="en-US" w:eastAsia="ja-JP"/>
    </w:rPr>
  </w:style>
  <w:style w:type="paragraph" w:customStyle="1" w:styleId="PlaytestHeading1">
    <w:name w:val="Playtest Heading 1"/>
    <w:basedOn w:val="Heading1ToC"/>
    <w:next w:val="BasicTextParagraph1"/>
    <w:link w:val="PlaytestHeading10"/>
    <w:autoRedefine/>
    <w:qFormat/>
    <w:rsid w:val="001709F2"/>
    <w:pPr>
      <w:shd w:val="clear" w:color="auto" w:fill="E6E6E6"/>
      <w:spacing w:before="168"/>
    </w:pPr>
    <w:rPr>
      <w:rFonts w:ascii="Cambria" w:hAnsi="Cambria" w:cstheme="minorHAnsi"/>
      <w:bCs/>
      <w:smallCaps/>
      <w:color w:val="000000"/>
    </w:rPr>
  </w:style>
  <w:style w:type="character" w:customStyle="1" w:styleId="PlaytestHeading10">
    <w:name w:val="Playtest Heading 1 Знак"/>
    <w:basedOn w:val="20"/>
    <w:link w:val="PlaytestHeading1"/>
    <w:rsid w:val="003C5294"/>
    <w:rPr>
      <w:rFonts w:ascii="Cambria" w:eastAsia="ヒラギノ角ゴ Pro W3" w:hAnsi="Cambria"/>
      <w:b/>
      <w:bCs/>
      <w:smallCaps/>
      <w:color w:val="000000"/>
      <w:sz w:val="36"/>
      <w:szCs w:val="36"/>
      <w:shd w:val="clear" w:color="auto" w:fill="E6E6E6"/>
      <w:lang w:val="en-US" w:eastAsia="zh-CN"/>
    </w:rPr>
  </w:style>
  <w:style w:type="paragraph" w:customStyle="1" w:styleId="BoxedTextNotes">
    <w:name w:val="Boxed Text Notes"/>
    <w:basedOn w:val="BasicText"/>
    <w:link w:val="BoxedTextNotes0"/>
    <w:qFormat/>
    <w:rsid w:val="00512899"/>
    <w:pPr>
      <w:pBdr>
        <w:top w:val="threeDEmboss" w:sz="12" w:space="1" w:color="632423" w:themeColor="accent2" w:themeShade="80"/>
        <w:left w:val="threeDEmboss" w:sz="12" w:space="4" w:color="632423" w:themeColor="accent2" w:themeShade="80"/>
        <w:bottom w:val="threeDEmboss" w:sz="12" w:space="1" w:color="632423" w:themeColor="accent2" w:themeShade="80"/>
        <w:right w:val="threeDEmboss" w:sz="12" w:space="4" w:color="632423" w:themeColor="accent2" w:themeShade="80"/>
      </w:pBdr>
      <w:shd w:val="clear" w:color="auto" w:fill="D2D2D2"/>
      <w:spacing w:before="120" w:after="120"/>
      <w:ind w:left="180" w:right="289"/>
    </w:pPr>
    <w:rPr>
      <w:rFonts w:eastAsiaTheme="minorEastAsia"/>
      <w:szCs w:val="22"/>
      <w:lang w:eastAsia="zh-CN"/>
    </w:rPr>
  </w:style>
  <w:style w:type="character" w:customStyle="1" w:styleId="BoxedTextNotes0">
    <w:name w:val="Boxed Text Notes Знак"/>
    <w:basedOn w:val="a2"/>
    <w:link w:val="BoxedTextNotes"/>
    <w:rsid w:val="00512899"/>
    <w:rPr>
      <w:rFonts w:eastAsiaTheme="minorEastAsia" w:cs="Calibri"/>
      <w:sz w:val="18"/>
      <w:szCs w:val="22"/>
      <w:shd w:val="clear" w:color="auto" w:fill="D2D2D2"/>
      <w:lang w:val="en-US" w:eastAsia="zh-CN"/>
    </w:rPr>
  </w:style>
  <w:style w:type="character" w:customStyle="1" w:styleId="CHARBOLDSERIF">
    <w:name w:val="*CHAR BOLD SERIF"/>
    <w:basedOn w:val="CHARBOLDSANSSERIF"/>
    <w:uiPriority w:val="1"/>
    <w:qFormat/>
    <w:rsid w:val="001709F2"/>
    <w:rPr>
      <w:rFonts w:asciiTheme="minorHAnsi" w:hAnsiTheme="minorHAnsi"/>
      <w:b/>
      <w:color w:val="auto"/>
    </w:rPr>
  </w:style>
  <w:style w:type="character" w:customStyle="1" w:styleId="CHARBOLDSANSSERIF">
    <w:name w:val="*CHAR BOLD SANS SERIF"/>
    <w:uiPriority w:val="1"/>
    <w:qFormat/>
    <w:rsid w:val="001709F2"/>
    <w:rPr>
      <w:rFonts w:asciiTheme="majorHAnsi" w:hAnsiTheme="majorHAnsi"/>
      <w:b/>
      <w:color w:val="auto"/>
    </w:rPr>
  </w:style>
  <w:style w:type="character" w:customStyle="1" w:styleId="CHARITALICSERIF">
    <w:name w:val="*CHAR ITALIC SERIF"/>
    <w:basedOn w:val="CHARBOLDSERIF"/>
    <w:uiPriority w:val="1"/>
    <w:qFormat/>
    <w:rsid w:val="001709F2"/>
    <w:rPr>
      <w:rFonts w:asciiTheme="minorHAnsi" w:hAnsiTheme="minorHAnsi"/>
      <w:b w:val="0"/>
      <w:i/>
      <w:color w:val="auto"/>
    </w:rPr>
  </w:style>
  <w:style w:type="table" w:styleId="41">
    <w:name w:val="Plain Table 4"/>
    <w:basedOn w:val="a3"/>
    <w:uiPriority w:val="44"/>
    <w:rsid w:val="008278EF"/>
    <w:pPr>
      <w:spacing w:after="0"/>
    </w:pPr>
    <w:rPr>
      <w:rFonts w:eastAsiaTheme="minorEastAsia" w:cstheme="minorBidi"/>
      <w:sz w:val="24"/>
      <w:szCs w:val="24"/>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pigraph1">
    <w:name w:val="Epigraph 1"/>
    <w:basedOn w:val="BasicText"/>
    <w:next w:val="Epigraph2"/>
    <w:link w:val="Epigraph10"/>
    <w:autoRedefine/>
    <w:qFormat/>
    <w:rsid w:val="003E522F"/>
    <w:pPr>
      <w:spacing w:after="0" w:line="360" w:lineRule="auto"/>
    </w:pPr>
    <w:rPr>
      <w:i/>
    </w:rPr>
  </w:style>
  <w:style w:type="paragraph" w:customStyle="1" w:styleId="Epigraph2">
    <w:name w:val="Epigraph 2"/>
    <w:basedOn w:val="Epigraph1"/>
    <w:next w:val="EpigraphSource"/>
    <w:link w:val="Epigraph20"/>
    <w:autoRedefine/>
    <w:qFormat/>
    <w:rsid w:val="003E522F"/>
    <w:pPr>
      <w:spacing w:line="240" w:lineRule="auto"/>
      <w:ind w:firstLine="192"/>
    </w:pPr>
  </w:style>
  <w:style w:type="paragraph" w:customStyle="1" w:styleId="EpigraphSource">
    <w:name w:val="Epigraph Source"/>
    <w:basedOn w:val="Epigraph1"/>
    <w:next w:val="BasicText"/>
    <w:autoRedefine/>
    <w:qFormat/>
    <w:rsid w:val="00C32527"/>
    <w:pPr>
      <w:spacing w:before="144" w:after="72" w:line="240" w:lineRule="auto"/>
      <w:jc w:val="right"/>
    </w:pPr>
    <w:rPr>
      <w:rFonts w:ascii="Calibri" w:hAnsi="Calibri"/>
      <w:i w:val="0"/>
    </w:rPr>
  </w:style>
  <w:style w:type="character" w:customStyle="1" w:styleId="Epigraph20">
    <w:name w:val="Epigraph 2 Знак"/>
    <w:basedOn w:val="Epigraph10"/>
    <w:link w:val="Epigraph2"/>
    <w:rsid w:val="003C5294"/>
    <w:rPr>
      <w:rFonts w:eastAsia="ヒラギノ角ゴ Pro W3" w:cs="Calibri"/>
      <w:i/>
      <w:sz w:val="18"/>
      <w:szCs w:val="20"/>
      <w:lang w:val="en-US" w:eastAsia="ja-JP"/>
    </w:rPr>
  </w:style>
  <w:style w:type="character" w:customStyle="1" w:styleId="Epigraph10">
    <w:name w:val="Epigraph 1 Знак"/>
    <w:basedOn w:val="a2"/>
    <w:link w:val="Epigraph1"/>
    <w:rsid w:val="003C5294"/>
    <w:rPr>
      <w:rFonts w:eastAsia="ヒラギノ角ゴ Pro W3" w:cs="Calibri"/>
      <w:i/>
      <w:sz w:val="18"/>
      <w:szCs w:val="20"/>
      <w:lang w:val="en-US" w:eastAsia="ja-JP"/>
    </w:rPr>
  </w:style>
  <w:style w:type="paragraph" w:styleId="a0">
    <w:name w:val="List Bullet"/>
    <w:basedOn w:val="a1"/>
    <w:uiPriority w:val="99"/>
    <w:unhideWhenUsed/>
    <w:rsid w:val="003F3237"/>
    <w:pPr>
      <w:numPr>
        <w:numId w:val="1"/>
      </w:numPr>
    </w:pPr>
  </w:style>
  <w:style w:type="paragraph" w:styleId="aff7">
    <w:name w:val="Body Text"/>
    <w:basedOn w:val="a1"/>
    <w:link w:val="aff8"/>
    <w:uiPriority w:val="99"/>
    <w:unhideWhenUsed/>
    <w:rsid w:val="003F3237"/>
    <w:pPr>
      <w:spacing w:after="120"/>
    </w:pPr>
  </w:style>
  <w:style w:type="character" w:customStyle="1" w:styleId="aff8">
    <w:name w:val="Основний текст Знак"/>
    <w:basedOn w:val="a2"/>
    <w:link w:val="aff7"/>
    <w:uiPriority w:val="99"/>
    <w:rsid w:val="003F3237"/>
    <w:rPr>
      <w:sz w:val="20"/>
      <w:szCs w:val="20"/>
      <w:lang w:val="en-US"/>
    </w:rPr>
  </w:style>
  <w:style w:type="paragraph" w:styleId="aff9">
    <w:name w:val="Body Text First Indent"/>
    <w:basedOn w:val="a1"/>
    <w:link w:val="affa"/>
    <w:uiPriority w:val="99"/>
    <w:unhideWhenUsed/>
    <w:rsid w:val="00A636BD"/>
    <w:pPr>
      <w:keepNext/>
      <w:framePr w:wrap="around" w:vAnchor="text" w:hAnchor="text"/>
      <w:spacing w:after="0"/>
      <w:ind w:firstLine="144"/>
      <w:textAlignment w:val="baseline"/>
    </w:pPr>
    <w:rPr>
      <w:rFonts w:ascii="Lombardina Initial Two" w:hAnsi="Lombardina Initial Two"/>
      <w:color w:val="0F243E" w:themeColor="text2" w:themeShade="80"/>
      <w:position w:val="-5"/>
      <w:sz w:val="120"/>
      <w:szCs w:val="96"/>
    </w:rPr>
  </w:style>
  <w:style w:type="character" w:customStyle="1" w:styleId="affa">
    <w:name w:val="Червоний рядок Знак"/>
    <w:basedOn w:val="aff8"/>
    <w:link w:val="aff9"/>
    <w:uiPriority w:val="99"/>
    <w:rsid w:val="00A636BD"/>
    <w:rPr>
      <w:rFonts w:ascii="Lombardina Initial Two" w:eastAsia="ヒラギノ角ゴ Pro W3" w:hAnsi="Lombardina Initial Two" w:cs="Calibri"/>
      <w:bCs/>
      <w:color w:val="0F243E" w:themeColor="text2" w:themeShade="80"/>
      <w:position w:val="-5"/>
      <w:sz w:val="120"/>
      <w:szCs w:val="96"/>
      <w:lang w:val="en-US" w:eastAsia="ja-JP"/>
    </w:rPr>
  </w:style>
  <w:style w:type="paragraph" w:styleId="affb">
    <w:name w:val="Body Text Indent"/>
    <w:basedOn w:val="a1"/>
    <w:link w:val="affc"/>
    <w:uiPriority w:val="99"/>
    <w:unhideWhenUsed/>
    <w:rsid w:val="003F3237"/>
    <w:pPr>
      <w:spacing w:after="120"/>
      <w:ind w:left="283"/>
    </w:pPr>
  </w:style>
  <w:style w:type="character" w:customStyle="1" w:styleId="affc">
    <w:name w:val="Основний текст з відступом Знак"/>
    <w:basedOn w:val="a2"/>
    <w:link w:val="affb"/>
    <w:uiPriority w:val="99"/>
    <w:rsid w:val="003F3237"/>
    <w:rPr>
      <w:sz w:val="20"/>
      <w:szCs w:val="20"/>
      <w:lang w:val="en-US"/>
    </w:rPr>
  </w:style>
  <w:style w:type="paragraph" w:styleId="21">
    <w:name w:val="Body Text First Indent 2"/>
    <w:basedOn w:val="affb"/>
    <w:link w:val="22"/>
    <w:uiPriority w:val="99"/>
    <w:unhideWhenUsed/>
    <w:rsid w:val="003F3237"/>
    <w:pPr>
      <w:spacing w:after="0"/>
      <w:ind w:left="360" w:firstLine="360"/>
    </w:pPr>
  </w:style>
  <w:style w:type="character" w:customStyle="1" w:styleId="22">
    <w:name w:val="Червоний рядок 2 Знак"/>
    <w:basedOn w:val="affc"/>
    <w:link w:val="21"/>
    <w:uiPriority w:val="99"/>
    <w:rsid w:val="003F3237"/>
    <w:rPr>
      <w:sz w:val="20"/>
      <w:szCs w:val="20"/>
      <w:lang w:val="en-US"/>
    </w:rPr>
  </w:style>
  <w:style w:type="paragraph" w:styleId="affd">
    <w:name w:val="toa heading"/>
    <w:basedOn w:val="a1"/>
    <w:next w:val="a1"/>
    <w:uiPriority w:val="99"/>
    <w:unhideWhenUsed/>
    <w:rsid w:val="003F3237"/>
    <w:pPr>
      <w:spacing w:before="120"/>
    </w:pPr>
    <w:rPr>
      <w:rFonts w:asciiTheme="majorHAnsi" w:eastAsiaTheme="majorEastAsia" w:hAnsiTheme="majorHAnsi" w:cstheme="majorBidi"/>
      <w:b/>
      <w:bCs w:val="0"/>
      <w:sz w:val="24"/>
      <w:szCs w:val="24"/>
    </w:rPr>
  </w:style>
  <w:style w:type="paragraph" w:styleId="affe">
    <w:name w:val="TOC Heading"/>
    <w:basedOn w:val="1"/>
    <w:next w:val="a1"/>
    <w:uiPriority w:val="39"/>
    <w:unhideWhenUsed/>
    <w:qFormat/>
    <w:rsid w:val="003F3237"/>
    <w:pPr>
      <w:keepNext/>
      <w:keepLines/>
      <w:spacing w:before="240" w:line="259" w:lineRule="auto"/>
      <w:outlineLvl w:val="9"/>
    </w:pPr>
    <w:rPr>
      <w:rFonts w:asciiTheme="majorHAnsi" w:eastAsiaTheme="majorEastAsia" w:hAnsiTheme="majorHAnsi" w:cstheme="majorBidi"/>
      <w:b w:val="0"/>
      <w:bCs/>
      <w:color w:val="365F91" w:themeColor="accent1" w:themeShade="BF"/>
      <w:sz w:val="32"/>
      <w:szCs w:val="32"/>
      <w:lang w:val="ru-RU" w:eastAsia="ru-RU"/>
    </w:rPr>
  </w:style>
  <w:style w:type="paragraph" w:styleId="15">
    <w:name w:val="toc 1"/>
    <w:basedOn w:val="a1"/>
    <w:next w:val="a1"/>
    <w:autoRedefine/>
    <w:uiPriority w:val="39"/>
    <w:unhideWhenUsed/>
    <w:rsid w:val="007D1BD8"/>
    <w:pPr>
      <w:spacing w:after="100"/>
    </w:pPr>
    <w:rPr>
      <w:b/>
      <w:noProof/>
      <w:color w:val="632423" w:themeColor="accent2" w:themeShade="80"/>
    </w:rPr>
  </w:style>
  <w:style w:type="paragraph" w:styleId="23">
    <w:name w:val="toc 2"/>
    <w:basedOn w:val="a1"/>
    <w:next w:val="a1"/>
    <w:autoRedefine/>
    <w:uiPriority w:val="39"/>
    <w:unhideWhenUsed/>
    <w:rsid w:val="003F3237"/>
    <w:pPr>
      <w:spacing w:after="100"/>
      <w:ind w:left="200"/>
    </w:pPr>
  </w:style>
  <w:style w:type="paragraph" w:styleId="31">
    <w:name w:val="toc 3"/>
    <w:basedOn w:val="a1"/>
    <w:next w:val="a1"/>
    <w:autoRedefine/>
    <w:uiPriority w:val="39"/>
    <w:unhideWhenUsed/>
    <w:rsid w:val="003F3237"/>
    <w:pPr>
      <w:spacing w:after="100"/>
      <w:ind w:left="400"/>
    </w:pPr>
  </w:style>
  <w:style w:type="paragraph" w:customStyle="1" w:styleId="LayoutFooter">
    <w:name w:val="Layout Footer"/>
    <w:basedOn w:val="ab"/>
    <w:autoRedefine/>
    <w:qFormat/>
    <w:rsid w:val="007D1BD8"/>
    <w:pPr>
      <w:tabs>
        <w:tab w:val="clear" w:pos="9355"/>
        <w:tab w:val="right" w:pos="10260"/>
      </w:tabs>
      <w:ind w:left="1080"/>
    </w:pPr>
    <w:rPr>
      <w:b/>
      <w:bCs w:val="0"/>
      <w:smallCaps/>
      <w:color w:val="632423" w:themeColor="accent2" w:themeShade="80"/>
    </w:rPr>
  </w:style>
  <w:style w:type="paragraph" w:customStyle="1" w:styleId="ToCHeader">
    <w:name w:val="ToC Header"/>
    <w:basedOn w:val="a1"/>
    <w:next w:val="BasicTextParagraph1"/>
    <w:qFormat/>
    <w:rsid w:val="00975642"/>
    <w:rPr>
      <w:rFonts w:ascii="Book Antiqua" w:hAnsi="Book Antiqua"/>
      <w:b/>
      <w:bCs w:val="0"/>
      <w:smallCaps/>
      <w:color w:val="4D0000"/>
      <w:sz w:val="44"/>
      <w:szCs w:val="48"/>
    </w:rPr>
  </w:style>
  <w:style w:type="character" w:customStyle="1" w:styleId="CHARFONTICON4E">
    <w:name w:val="*CHAR FONT ICON4E"/>
    <w:basedOn w:val="a2"/>
    <w:uiPriority w:val="1"/>
    <w:qFormat/>
    <w:rsid w:val="005C2F3C"/>
    <w:rPr>
      <w:rFonts w:ascii="Fourth-Edition Dings" w:hAnsi="Fourth-Edition Dings" w:cs="Calibri"/>
      <w:b/>
      <w:color w:val="FFFFFF" w:themeColor="background1"/>
      <w:sz w:val="28"/>
      <w:bdr w:val="none" w:sz="0" w:space="0" w:color="auto"/>
      <w:shd w:val="clear" w:color="auto" w:fill="000000" w:themeFill="text1"/>
    </w:rPr>
  </w:style>
  <w:style w:type="character" w:customStyle="1" w:styleId="BasicTextAccented">
    <w:name w:val="Basic Text Accented"/>
    <w:basedOn w:val="a2"/>
    <w:qFormat/>
    <w:rsid w:val="001709F2"/>
    <w:rPr>
      <w:rFonts w:asciiTheme="minorHAnsi" w:hAnsiTheme="minorHAnsi"/>
      <w:b/>
    </w:rPr>
  </w:style>
  <w:style w:type="paragraph" w:customStyle="1" w:styleId="TableCell">
    <w:name w:val="Table Cell"/>
    <w:basedOn w:val="TableText"/>
    <w:qFormat/>
    <w:rsid w:val="00740679"/>
    <w:rPr>
      <w:bCs/>
    </w:rPr>
  </w:style>
  <w:style w:type="character" w:customStyle="1" w:styleId="LayoutFooterBasic">
    <w:name w:val="Layout Footer Basic"/>
    <w:basedOn w:val="a2"/>
    <w:rsid w:val="001709F2"/>
    <w:rPr>
      <w:rFonts w:asciiTheme="minorHAnsi" w:hAnsiTheme="minorHAnsi"/>
      <w:smallCaps/>
      <w:color w:val="A98C31"/>
      <w:sz w:val="20"/>
      <w:lang w:val="en-US"/>
    </w:rPr>
  </w:style>
  <w:style w:type="character" w:customStyle="1" w:styleId="HeadingTitle">
    <w:name w:val="Heading Title"/>
    <w:rsid w:val="000125B2"/>
  </w:style>
  <w:style w:type="paragraph" w:customStyle="1" w:styleId="LayoutFooterVariant">
    <w:name w:val="Layout Footer Variant"/>
    <w:basedOn w:val="LayoutFooter"/>
    <w:autoRedefine/>
    <w:qFormat/>
    <w:rsid w:val="006553F6"/>
    <w:rPr>
      <w:color w:val="000000" w:themeColor="text1"/>
    </w:rPr>
  </w:style>
  <w:style w:type="character" w:customStyle="1" w:styleId="16">
    <w:name w:val="Підзаголовок1"/>
    <w:rsid w:val="00F4030A"/>
  </w:style>
  <w:style w:type="character" w:customStyle="1" w:styleId="LayoutHeader">
    <w:name w:val="Layout Header"/>
    <w:basedOn w:val="aa"/>
    <w:rsid w:val="001709F2"/>
    <w:rPr>
      <w:rFonts w:asciiTheme="minorHAnsi" w:hAnsiTheme="minorHAnsi" w:cstheme="minorBidi"/>
      <w:smallCaps/>
      <w:color w:val="53170D"/>
      <w:sz w:val="20"/>
      <w:szCs w:val="24"/>
      <w:lang w:val="en-US"/>
    </w:rPr>
  </w:style>
  <w:style w:type="character" w:customStyle="1" w:styleId="CHARSUP">
    <w:name w:val="*CHAR SUP"/>
    <w:basedOn w:val="a2"/>
    <w:uiPriority w:val="1"/>
    <w:qFormat/>
    <w:rsid w:val="001709F2"/>
    <w:rPr>
      <w:rFonts w:asciiTheme="minorHAnsi" w:hAnsiTheme="minorHAnsi"/>
      <w:caps w:val="0"/>
      <w:smallCaps w:val="0"/>
      <w:strike w:val="0"/>
      <w:dstrike w:val="0"/>
      <w:vanish w:val="0"/>
      <w:color w:val="auto"/>
      <w:vertAlign w:val="superscript"/>
    </w:rPr>
  </w:style>
  <w:style w:type="paragraph" w:customStyle="1" w:styleId="StatBlockBasicSubheadinline">
    <w:name w:val="Stat Block Basic Subhead inline"/>
    <w:basedOn w:val="a1"/>
    <w:qFormat/>
    <w:rsid w:val="00BC411B"/>
    <w:pPr>
      <w:ind w:firstLine="192"/>
    </w:pPr>
    <w:rPr>
      <w:rFonts w:ascii="Philosopher" w:hAnsi="Philosopher"/>
      <w:b/>
      <w:bCs w:val="0"/>
    </w:rPr>
  </w:style>
  <w:style w:type="paragraph" w:customStyle="1" w:styleId="DocumentTitle">
    <w:name w:val="Document Title"/>
    <w:basedOn w:val="DocumentBookTitle"/>
    <w:autoRedefine/>
    <w:qFormat/>
    <w:rsid w:val="00070C99"/>
    <w:pPr>
      <w:pBdr>
        <w:top w:val="single" w:sz="6" w:space="6" w:color="4F81BD" w:themeColor="accent1"/>
        <w:bottom w:val="single" w:sz="6" w:space="6" w:color="4F81BD" w:themeColor="accent1"/>
      </w:pBdr>
      <w:shd w:val="clear" w:color="auto" w:fill="auto"/>
      <w:spacing w:after="240"/>
    </w:pPr>
    <w:rPr>
      <w:rFonts w:asciiTheme="majorHAnsi" w:eastAsiaTheme="majorEastAsia" w:hAnsiTheme="majorHAnsi" w:cstheme="majorBidi"/>
      <w:smallCaps/>
      <w:color w:val="92CDDC" w:themeColor="accent5" w:themeTint="99"/>
      <w:sz w:val="144"/>
      <w:szCs w:val="144"/>
      <w14:textOutline w14:w="9525" w14:cap="rnd" w14:cmpd="sng" w14:algn="ctr">
        <w14:solidFill>
          <w14:schemeClr w14:val="bg1"/>
        </w14:solidFill>
        <w14:prstDash w14:val="solid"/>
        <w14:bevel/>
      </w14:textOutline>
    </w:rPr>
  </w:style>
  <w:style w:type="paragraph" w:customStyle="1" w:styleId="DocumentBookTitle">
    <w:name w:val="Document Book Title"/>
    <w:link w:val="DocumentBookTitle0"/>
    <w:autoRedefine/>
    <w:qFormat/>
    <w:rsid w:val="00A636BD"/>
    <w:pPr>
      <w:shd w:val="clear" w:color="auto" w:fill="000000" w:themeFill="text1"/>
      <w:spacing w:after="0"/>
      <w:jc w:val="center"/>
    </w:pPr>
    <w:rPr>
      <w:rFonts w:ascii="EB Garamond SemiBold" w:eastAsia="Times New Roman" w:hAnsi="EB Garamond SemiBold" w:cs="Gill Sans"/>
      <w:b/>
      <w:noProof/>
      <w:color w:val="EEECE1" w:themeColor="background2"/>
      <w:sz w:val="72"/>
      <w:szCs w:val="72"/>
      <w:lang w:val="en-US"/>
    </w:rPr>
  </w:style>
  <w:style w:type="character" w:customStyle="1" w:styleId="DocumentBookTitle0">
    <w:name w:val="Document Book Title Знак"/>
    <w:basedOn w:val="a2"/>
    <w:link w:val="DocumentBookTitle"/>
    <w:rsid w:val="00A636BD"/>
    <w:rPr>
      <w:rFonts w:ascii="EB Garamond SemiBold" w:eastAsia="Times New Roman" w:hAnsi="EB Garamond SemiBold" w:cs="Gill Sans"/>
      <w:b/>
      <w:noProof/>
      <w:color w:val="EEECE1" w:themeColor="background2"/>
      <w:sz w:val="72"/>
      <w:szCs w:val="72"/>
      <w:shd w:val="clear" w:color="auto" w:fill="000000" w:themeFill="text1"/>
      <w:lang w:val="en-US"/>
    </w:rPr>
  </w:style>
  <w:style w:type="character" w:customStyle="1" w:styleId="CHARFONTSEGOEEMOJI">
    <w:name w:val="*CHAR FONT SEGOEEMOJI"/>
    <w:basedOn w:val="a2"/>
    <w:uiPriority w:val="1"/>
    <w:qFormat/>
    <w:rsid w:val="00A113A0"/>
    <w:rPr>
      <w:rFonts w:ascii="Segoe UI Emoji" w:hAnsi="Segoe UI Emoji" w:cs="Segoe UI Emoji"/>
      <w:b/>
      <w:sz w:val="20"/>
    </w:rPr>
  </w:style>
  <w:style w:type="paragraph" w:customStyle="1" w:styleId="SubheadHanging">
    <w:name w:val="Subhead Hanging"/>
    <w:basedOn w:val="a1"/>
    <w:link w:val="SubheadHanging0"/>
    <w:qFormat/>
    <w:rsid w:val="006553F6"/>
    <w:pPr>
      <w:widowControl w:val="0"/>
      <w:ind w:left="300" w:hanging="300"/>
    </w:pPr>
    <w:rPr>
      <w:b/>
      <w:bCs w:val="0"/>
    </w:rPr>
  </w:style>
  <w:style w:type="character" w:customStyle="1" w:styleId="SubheadHanging0">
    <w:name w:val="Subhead Hanging Знак"/>
    <w:basedOn w:val="a2"/>
    <w:link w:val="SubheadHanging"/>
    <w:rsid w:val="006553F6"/>
    <w:rPr>
      <w:rFonts w:eastAsia="ヒラギノ角ゴ Pro W3" w:cstheme="minorBidi"/>
      <w:b/>
      <w:bCs/>
      <w:color w:val="000000"/>
      <w:sz w:val="20"/>
      <w:szCs w:val="20"/>
      <w:lang w:val="en-US" w:eastAsia="ja-JP"/>
    </w:rPr>
  </w:style>
  <w:style w:type="paragraph" w:customStyle="1" w:styleId="ListHeading">
    <w:name w:val="List Heading"/>
    <w:basedOn w:val="BasicText"/>
    <w:next w:val="a1"/>
    <w:link w:val="ListHeading0"/>
    <w:autoRedefine/>
    <w:qFormat/>
    <w:rsid w:val="00E074A5"/>
    <w:pPr>
      <w:framePr w:hSpace="187" w:wrap="around" w:vAnchor="text" w:hAnchor="margin" w:y="715"/>
      <w:jc w:val="left"/>
    </w:pPr>
    <w:rPr>
      <w:rFonts w:asciiTheme="majorHAnsi" w:hAnsiTheme="majorHAnsi"/>
      <w:b/>
      <w:sz w:val="21"/>
    </w:rPr>
  </w:style>
  <w:style w:type="character" w:customStyle="1" w:styleId="ListHeading0">
    <w:name w:val="List Heading Знак"/>
    <w:basedOn w:val="af5"/>
    <w:link w:val="ListHeading"/>
    <w:rsid w:val="003C5294"/>
    <w:rPr>
      <w:rFonts w:asciiTheme="majorHAnsi" w:eastAsia="ヒラギノ角ゴ Pro W3" w:hAnsiTheme="majorHAnsi" w:cs="Calibri"/>
      <w:b/>
      <w:sz w:val="20"/>
      <w:szCs w:val="20"/>
      <w:lang w:val="en-US" w:eastAsia="ja-JP"/>
    </w:rPr>
  </w:style>
  <w:style w:type="paragraph" w:customStyle="1" w:styleId="ListItem">
    <w:name w:val="List Item"/>
    <w:basedOn w:val="BasicText"/>
    <w:autoRedefine/>
    <w:qFormat/>
    <w:rsid w:val="00A81815"/>
    <w:pPr>
      <w:ind w:left="288" w:hanging="288"/>
    </w:pPr>
    <w:rPr>
      <w:rFonts w:asciiTheme="majorHAnsi" w:hAnsiTheme="majorHAnsi"/>
      <w:sz w:val="17"/>
      <w:szCs w:val="17"/>
    </w:rPr>
  </w:style>
  <w:style w:type="paragraph" w:customStyle="1" w:styleId="TableHeaderCentered">
    <w:name w:val="Table Header Centered"/>
    <w:basedOn w:val="TableCell"/>
    <w:rsid w:val="001709F2"/>
    <w:pPr>
      <w:jc w:val="center"/>
    </w:pPr>
    <w:rPr>
      <w:b/>
      <w:sz w:val="18"/>
    </w:rPr>
  </w:style>
  <w:style w:type="paragraph" w:customStyle="1" w:styleId="StatBlockBasicDataStats">
    <w:name w:val="Stat Block Basic Data Stats"/>
    <w:basedOn w:val="a1"/>
    <w:qFormat/>
    <w:rsid w:val="003C5294"/>
    <w:pPr>
      <w:keepLines/>
      <w:widowControl w:val="0"/>
      <w:pBdr>
        <w:bottom w:val="single" w:sz="12" w:space="7" w:color="7BA0CD" w:themeColor="accent1" w:themeTint="BF"/>
      </w:pBdr>
      <w:tabs>
        <w:tab w:val="center" w:pos="360"/>
        <w:tab w:val="center" w:pos="1120"/>
        <w:tab w:val="center" w:pos="1860"/>
        <w:tab w:val="center" w:pos="2620"/>
        <w:tab w:val="center" w:pos="3340"/>
        <w:tab w:val="center" w:pos="4080"/>
      </w:tabs>
      <w:suppressAutoHyphens/>
      <w:autoSpaceDE w:val="0"/>
      <w:autoSpaceDN w:val="0"/>
      <w:adjustRightInd w:val="0"/>
      <w:spacing w:after="80" w:line="200" w:lineRule="atLeast"/>
      <w:ind w:firstLine="90"/>
      <w:jc w:val="left"/>
      <w:textAlignment w:val="center"/>
    </w:pPr>
    <w:rPr>
      <w:rFonts w:eastAsia="MS Gothic" w:cs="ScalaSansOffc"/>
      <w:bCs w:val="0"/>
      <w:caps/>
      <w:color w:val="000000"/>
      <w:szCs w:val="17"/>
    </w:rPr>
  </w:style>
  <w:style w:type="paragraph" w:customStyle="1" w:styleId="StatBlockBasicRegularIndent">
    <w:name w:val="Stat Block Basic Regular Indent"/>
    <w:basedOn w:val="StatBlockBasicRegular"/>
    <w:qFormat/>
    <w:rsid w:val="00E10DC5"/>
    <w:pPr>
      <w:ind w:firstLine="192"/>
    </w:pPr>
  </w:style>
  <w:style w:type="paragraph" w:customStyle="1" w:styleId="StatBlockBasicSubheading">
    <w:name w:val="Stat Block Basic Subheading"/>
    <w:basedOn w:val="StatBlockBasicActionsHeaderVariant2"/>
    <w:qFormat/>
    <w:rsid w:val="00FF245B"/>
    <w:pPr>
      <w:pBdr>
        <w:bottom w:val="none" w:sz="0" w:space="0" w:color="auto"/>
      </w:pBdr>
      <w:spacing w:after="0"/>
      <w:ind w:left="192" w:hanging="192"/>
    </w:pPr>
    <w:rPr>
      <w:b/>
      <w:bCs w:val="0"/>
      <w:color w:val="7BA0CD" w:themeColor="accent1" w:themeTint="BF"/>
      <w:sz w:val="22"/>
      <w:szCs w:val="17"/>
    </w:rPr>
  </w:style>
  <w:style w:type="paragraph" w:customStyle="1" w:styleId="StatBlockBasicSpellList">
    <w:name w:val="Stat Block Basic Spell List"/>
    <w:basedOn w:val="StatBlockBasicRegular"/>
    <w:qFormat/>
    <w:rsid w:val="00057E0F"/>
  </w:style>
  <w:style w:type="paragraph" w:customStyle="1" w:styleId="17">
    <w:name w:val="Підзаголовок1"/>
    <w:basedOn w:val="Heading2ToC"/>
    <w:qFormat/>
    <w:rsid w:val="00057E0F"/>
  </w:style>
  <w:style w:type="paragraph" w:customStyle="1" w:styleId="SIDEBARHEADING">
    <w:name w:val="SIDEBAR HEADING"/>
    <w:basedOn w:val="a1"/>
    <w:next w:val="SidebarTextParagraph1"/>
    <w:autoRedefine/>
    <w:rsid w:val="006553F6"/>
    <w:pPr>
      <w:spacing w:before="36" w:after="36"/>
    </w:pPr>
    <w:rPr>
      <w:rFonts w:eastAsiaTheme="minorEastAsia" w:cs="Martel DemiBold"/>
      <w:b/>
      <w:iCs/>
      <w:smallCaps/>
      <w:spacing w:val="2"/>
      <w:w w:val="102"/>
      <w:sz w:val="21"/>
      <w:szCs w:val="19"/>
      <w:lang w:eastAsia="zh-TW"/>
    </w:rPr>
  </w:style>
  <w:style w:type="paragraph" w:customStyle="1" w:styleId="Headline5">
    <w:name w:val="Headline 5"/>
    <w:basedOn w:val="Heading5ToC"/>
    <w:next w:val="BasicTextParagraph1"/>
    <w:autoRedefine/>
    <w:qFormat/>
    <w:rsid w:val="00237E04"/>
    <w:pPr>
      <w:outlineLvl w:val="9"/>
    </w:pPr>
  </w:style>
  <w:style w:type="paragraph" w:customStyle="1" w:styleId="Heading5ToC">
    <w:name w:val="Heading 5 ToC"/>
    <w:basedOn w:val="5"/>
    <w:next w:val="BasicTextParagraph1"/>
    <w:autoRedefine/>
    <w:qFormat/>
    <w:rsid w:val="005F27EE"/>
    <w:rPr>
      <w:b/>
    </w:rPr>
  </w:style>
  <w:style w:type="paragraph" w:customStyle="1" w:styleId="Headline4">
    <w:name w:val="Headline 4"/>
    <w:basedOn w:val="Heading4ToC"/>
    <w:next w:val="BasicTextParagraph1"/>
    <w:autoRedefine/>
    <w:qFormat/>
    <w:rsid w:val="004B6F4E"/>
    <w:pPr>
      <w:outlineLvl w:val="9"/>
    </w:pPr>
  </w:style>
  <w:style w:type="table" w:customStyle="1" w:styleId="TableFill">
    <w:name w:val="Table Fill"/>
    <w:basedOn w:val="-11"/>
    <w:uiPriority w:val="99"/>
    <w:rsid w:val="000E6EEF"/>
    <w:tblPr/>
    <w:tcPr>
      <w:shd w:val="clear" w:color="auto" w:fill="auto"/>
    </w:tcPr>
    <w:tblStylePr w:type="firstRow">
      <w:rPr>
        <w:rFonts w:asciiTheme="minorHAnsi" w:hAnsiTheme="minorHAnsi"/>
        <w:b/>
        <w:bCs/>
        <w:sz w:val="18"/>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FDE9D9" w:themeFill="accent6" w:themeFillTint="33"/>
      </w:tcPr>
    </w:tblStylePr>
    <w:tblStylePr w:type="band2Horz">
      <w:tblPr/>
      <w:tcPr>
        <w:shd w:val="clear" w:color="auto" w:fill="F2DBDB" w:themeFill="accent2" w:themeFillTint="33"/>
      </w:tcPr>
    </w:tblStylePr>
  </w:style>
  <w:style w:type="table" w:styleId="-11">
    <w:name w:val="List Table 1 Light Accent 1"/>
    <w:basedOn w:val="a3"/>
    <w:uiPriority w:val="46"/>
    <w:rsid w:val="00740679"/>
    <w:pPr>
      <w:spacing w:after="0"/>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CorePink">
    <w:name w:val="Table Core Pink"/>
    <w:basedOn w:val="a3"/>
    <w:uiPriority w:val="99"/>
    <w:rsid w:val="00057BAE"/>
    <w:tblPr>
      <w:tblStyleRowBandSize w:val="1"/>
      <w:tblStyleColBandSize w:val="1"/>
    </w:tblPr>
    <w:tcPr>
      <w:shd w:val="clear" w:color="auto" w:fill="auto"/>
    </w:tcPr>
    <w:tblStylePr w:type="firstRow">
      <w:rPr>
        <w:rFonts w:asciiTheme="majorHAnsi" w:eastAsiaTheme="majorEastAsia" w:hAnsiTheme="majorHAnsi" w:cstheme="majorBidi"/>
        <w:b w:val="0"/>
        <w:color w:val="F79646" w:themeColor="accent6"/>
        <w:sz w:val="20"/>
      </w:rPr>
    </w:tblStylePr>
    <w:tblStylePr w:type="lastRow">
      <w:rPr>
        <w:b w:val="0"/>
        <w:bCs/>
        <w:color w:val="1F497D" w:themeColor="text2"/>
      </w:rPr>
    </w:tblStylePr>
    <w:tblStylePr w:type="firstCol">
      <w:rPr>
        <w:b w:val="0"/>
        <w:bCs/>
      </w:rPr>
      <w:tblPr/>
      <w:tcPr>
        <w:tcBorders>
          <w:top w:val="nil"/>
          <w:left w:val="nil"/>
          <w:bottom w:val="nil"/>
          <w:right w:val="nil"/>
          <w:insideH w:val="nil"/>
          <w:insideV w:val="nil"/>
          <w:tl2br w:val="nil"/>
          <w:tr2bl w:val="nil"/>
        </w:tcBorders>
        <w:shd w:val="clear" w:color="auto" w:fill="auto"/>
      </w:tcPr>
    </w:tblStylePr>
    <w:tblStylePr w:type="lastCol">
      <w:rPr>
        <w:b w:val="0"/>
        <w:bCs/>
      </w:rPr>
      <w:tblPr/>
      <w:tcPr>
        <w:tcBorders>
          <w:top w:val="nil"/>
          <w:left w:val="nil"/>
          <w:bottom w:val="nil"/>
          <w:right w:val="nil"/>
          <w:insideH w:val="nil"/>
          <w:insideV w:val="nil"/>
          <w:tl2br w:val="nil"/>
          <w:tr2bl w:val="nil"/>
        </w:tcBorders>
        <w:shd w:val="clear" w:color="auto" w:fill="auto"/>
      </w:tcPr>
    </w:tblStylePr>
    <w:tblStylePr w:type="band1Horz">
      <w:rPr>
        <w:rFonts w:asciiTheme="minorHAnsi" w:hAnsiTheme="minorHAnsi"/>
        <w:b w:val="0"/>
        <w:color w:val="auto"/>
        <w:sz w:val="16"/>
      </w:rPr>
    </w:tblStylePr>
    <w:tblStylePr w:type="band2Horz">
      <w:rPr>
        <w:rFonts w:asciiTheme="minorHAnsi" w:hAnsiTheme="minorHAnsi"/>
        <w:b w:val="0"/>
        <w:color w:val="000000" w:themeColor="text1"/>
        <w:sz w:val="16"/>
      </w:rPr>
      <w:tblPr/>
      <w:tcPr>
        <w:shd w:val="clear" w:color="auto" w:fill="EAF1DD" w:themeFill="accent3" w:themeFillTint="33"/>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line1">
    <w:name w:val="Headline 1"/>
    <w:basedOn w:val="Heading1ToC"/>
    <w:next w:val="BasicTextParagraph1"/>
    <w:autoRedefine/>
    <w:qFormat/>
    <w:rsid w:val="00B62A74"/>
    <w:pPr>
      <w:outlineLvl w:val="9"/>
    </w:pPr>
  </w:style>
  <w:style w:type="table" w:styleId="110">
    <w:name w:val="Medium List 1 Accent 1"/>
    <w:basedOn w:val="a3"/>
    <w:uiPriority w:val="65"/>
    <w:semiHidden/>
    <w:unhideWhenUsed/>
    <w:rsid w:val="00493BF1"/>
    <w:pPr>
      <w:spacing w:after="0"/>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PlaytestStatBlockTitle">
    <w:name w:val="Playtest Stat BlockTitle"/>
    <w:next w:val="PlaytestStatBlockMetadata"/>
    <w:qFormat/>
    <w:rsid w:val="00FF245B"/>
    <w:pPr>
      <w:keepNext/>
      <w:keepLines/>
      <w:shd w:val="clear" w:color="auto" w:fill="E6E6E6"/>
      <w:spacing w:after="0"/>
    </w:pPr>
    <w:rPr>
      <w:rFonts w:asciiTheme="majorHAnsi" w:eastAsia="ヒラギノ角ゴ Pro W3" w:hAnsiTheme="majorHAnsi" w:cstheme="minorBidi"/>
      <w:b/>
      <w:color w:val="000000"/>
      <w:sz w:val="28"/>
      <w:szCs w:val="28"/>
      <w:lang w:val="en-US" w:eastAsia="ja-JP"/>
    </w:rPr>
  </w:style>
  <w:style w:type="paragraph" w:customStyle="1" w:styleId="PlaytestStatBlockMetadata">
    <w:name w:val="Playtest Stat Block Metadata"/>
    <w:basedOn w:val="PlaytestStatBlockBody"/>
    <w:next w:val="PlaytestStatBlockData"/>
    <w:qFormat/>
    <w:rsid w:val="0058186A"/>
    <w:pPr>
      <w:keepNext/>
    </w:pPr>
    <w:rPr>
      <w:i/>
    </w:rPr>
  </w:style>
  <w:style w:type="paragraph" w:customStyle="1" w:styleId="PlaytestStatBlockBody">
    <w:name w:val="Playtest Stat Block Body"/>
    <w:basedOn w:val="BasicText"/>
    <w:qFormat/>
    <w:rsid w:val="002F6B67"/>
    <w:pPr>
      <w:adjustRightInd w:val="0"/>
      <w:spacing w:after="0"/>
    </w:pPr>
  </w:style>
  <w:style w:type="paragraph" w:customStyle="1" w:styleId="PlaytestStatBlockData">
    <w:name w:val="Playtest Stat Block Data"/>
    <w:basedOn w:val="PlaytestStatBlockBody"/>
    <w:qFormat/>
    <w:rsid w:val="0058186A"/>
    <w:pPr>
      <w:keepLines/>
      <w:ind w:left="187" w:hanging="187"/>
    </w:pPr>
  </w:style>
  <w:style w:type="paragraph" w:customStyle="1" w:styleId="QuoteCore">
    <w:name w:val="Quote Core"/>
    <w:basedOn w:val="BasicText"/>
    <w:autoRedefine/>
    <w:qFormat/>
    <w:rsid w:val="001709F2"/>
    <w:pPr>
      <w:pBdr>
        <w:top w:val="single" w:sz="12" w:space="1" w:color="auto"/>
        <w:bottom w:val="single" w:sz="12" w:space="1" w:color="auto"/>
      </w:pBdr>
    </w:pPr>
    <w:rPr>
      <w:sz w:val="20"/>
    </w:rPr>
  </w:style>
  <w:style w:type="paragraph" w:customStyle="1" w:styleId="QuoteCoreSource">
    <w:name w:val="Quote Core Source"/>
    <w:basedOn w:val="QuoteCore"/>
    <w:autoRedefine/>
    <w:qFormat/>
    <w:rsid w:val="00A81815"/>
    <w:pPr>
      <w:jc w:val="right"/>
    </w:pPr>
  </w:style>
  <w:style w:type="paragraph" w:customStyle="1" w:styleId="HeadingSubHeaderGold">
    <w:name w:val="Heading SubHeader Gold"/>
    <w:basedOn w:val="BasicText"/>
    <w:next w:val="BasicTextParagraph1"/>
    <w:link w:val="HeadingSubHeaderGold0"/>
    <w:autoRedefine/>
    <w:qFormat/>
    <w:rsid w:val="002F586D"/>
    <w:pPr>
      <w:pBdr>
        <w:bottom w:val="single" w:sz="12" w:space="0" w:color="D2B17D"/>
      </w:pBdr>
      <w:spacing w:after="80"/>
      <w:jc w:val="center"/>
    </w:pPr>
    <w:rPr>
      <w:rFonts w:asciiTheme="majorHAnsi" w:hAnsiTheme="majorHAnsi"/>
      <w:b/>
      <w:color w:val="53170D"/>
      <w:sz w:val="32"/>
      <w:szCs w:val="24"/>
    </w:rPr>
  </w:style>
  <w:style w:type="character" w:customStyle="1" w:styleId="HeadingSubHeaderGold0">
    <w:name w:val="Heading SubHeader Gold Знак"/>
    <w:basedOn w:val="a2"/>
    <w:link w:val="HeadingSubHeaderGold"/>
    <w:rsid w:val="003C5294"/>
    <w:rPr>
      <w:rFonts w:asciiTheme="majorHAnsi" w:eastAsia="ヒラギノ角ゴ Pro W3" w:hAnsiTheme="majorHAnsi" w:cs="Calibri"/>
      <w:b/>
      <w:color w:val="53170D"/>
      <w:sz w:val="32"/>
      <w:szCs w:val="24"/>
      <w:lang w:val="en-US" w:eastAsia="ja-JP"/>
    </w:rPr>
  </w:style>
  <w:style w:type="character" w:customStyle="1" w:styleId="CHARFONTAWESOME">
    <w:name w:val="*CHAR FONT AWESOME"/>
    <w:basedOn w:val="a2"/>
    <w:uiPriority w:val="1"/>
    <w:qFormat/>
    <w:rsid w:val="00EE5E22"/>
    <w:rPr>
      <w:rFonts w:ascii="FontAwesome" w:hAnsi="FontAwesome"/>
    </w:rPr>
  </w:style>
  <w:style w:type="character" w:customStyle="1" w:styleId="COLORRED">
    <w:name w:val="*COLOR RED"/>
    <w:uiPriority w:val="1"/>
    <w:qFormat/>
    <w:rsid w:val="005F27EE"/>
    <w:rPr>
      <w:color w:val="FF0000"/>
    </w:rPr>
  </w:style>
  <w:style w:type="character" w:customStyle="1" w:styleId="CHARITALIC">
    <w:name w:val="*CHAR ITALIC"/>
    <w:uiPriority w:val="1"/>
    <w:qFormat/>
    <w:rsid w:val="001709F2"/>
    <w:rPr>
      <w:i/>
      <w:color w:val="auto"/>
      <w:spacing w:val="1"/>
    </w:rPr>
  </w:style>
  <w:style w:type="paragraph" w:customStyle="1" w:styleId="StatBlockBasicDataName">
    <w:name w:val="Stat Block Basic Data Name"/>
    <w:basedOn w:val="a1"/>
    <w:next w:val="StatBlockBasicDataStats"/>
    <w:qFormat/>
    <w:rsid w:val="00086B1A"/>
    <w:pPr>
      <w:keepLines/>
      <w:widowControl w:val="0"/>
      <w:pBdr>
        <w:top w:val="single" w:sz="12" w:space="7" w:color="7BA0CD" w:themeColor="accent1" w:themeTint="BF"/>
      </w:pBdr>
      <w:tabs>
        <w:tab w:val="center" w:pos="360"/>
        <w:tab w:val="center" w:pos="1120"/>
        <w:tab w:val="center" w:pos="1860"/>
        <w:tab w:val="center" w:pos="2620"/>
        <w:tab w:val="center" w:pos="3340"/>
        <w:tab w:val="center" w:pos="4080"/>
      </w:tabs>
      <w:suppressAutoHyphens/>
      <w:autoSpaceDE w:val="0"/>
      <w:autoSpaceDN w:val="0"/>
      <w:adjustRightInd w:val="0"/>
      <w:spacing w:after="0" w:line="200" w:lineRule="atLeast"/>
      <w:ind w:firstLine="180"/>
      <w:jc w:val="left"/>
      <w:textAlignment w:val="center"/>
    </w:pPr>
    <w:rPr>
      <w:rFonts w:asciiTheme="majorHAnsi" w:eastAsia="MS Gothic" w:hAnsiTheme="majorHAnsi" w:cs="ScalaSansOffc"/>
      <w:b/>
      <w:bCs w:val="0"/>
      <w:caps/>
      <w:color w:val="632423" w:themeColor="accent2" w:themeShade="80"/>
      <w:szCs w:val="17"/>
    </w:rPr>
  </w:style>
  <w:style w:type="character" w:customStyle="1" w:styleId="COLORBLUE">
    <w:name w:val="*COLOR BLUE"/>
    <w:basedOn w:val="a2"/>
    <w:uiPriority w:val="1"/>
    <w:qFormat/>
    <w:rsid w:val="005F27EE"/>
    <w:rPr>
      <w:color w:val="0070C0"/>
    </w:rPr>
  </w:style>
  <w:style w:type="character" w:customStyle="1" w:styleId="BoxedWordAttention">
    <w:name w:val="Boxed Word Attention"/>
    <w:basedOn w:val="a2"/>
    <w:qFormat/>
    <w:rsid w:val="00A00E2F"/>
    <w:rPr>
      <w:b/>
      <w:color w:val="C00000"/>
      <w:spacing w:val="0"/>
      <w:w w:val="100"/>
      <w:position w:val="0"/>
      <w:u w:color="C00000"/>
      <w:bdr w:val="double" w:sz="4" w:space="0" w:color="C00000"/>
      <w:shd w:val="clear" w:color="auto" w:fill="EAF1DD" w:themeFill="accent3" w:themeFillTint="33"/>
      <w14:cntxtAlts w14:val="0"/>
    </w:rPr>
  </w:style>
  <w:style w:type="paragraph" w:customStyle="1" w:styleId="Heading4ToC0">
    <w:name w:val="Стиль Heading 4 ToC + курсив"/>
    <w:basedOn w:val="Heading4ToC"/>
    <w:rsid w:val="00A623C1"/>
    <w:rPr>
      <w:i w:val="0"/>
      <w:iCs w:val="0"/>
    </w:rPr>
  </w:style>
  <w:style w:type="character" w:customStyle="1" w:styleId="COLORGREEN">
    <w:name w:val="*COLOR GREEN"/>
    <w:basedOn w:val="a2"/>
    <w:uiPriority w:val="1"/>
    <w:qFormat/>
    <w:rsid w:val="005F27EE"/>
    <w:rPr>
      <w:color w:val="00B050"/>
    </w:rPr>
  </w:style>
  <w:style w:type="paragraph" w:customStyle="1" w:styleId="StatBlockBasicMetadata">
    <w:name w:val="Stat Block Basic Metadata"/>
    <w:basedOn w:val="a1"/>
    <w:qFormat/>
    <w:rsid w:val="003C5294"/>
    <w:pPr>
      <w:keepNext/>
      <w:pBdr>
        <w:bottom w:val="single" w:sz="12" w:space="1" w:color="C00000"/>
      </w:pBdr>
      <w:spacing w:after="0"/>
    </w:pPr>
    <w:rPr>
      <w:rFonts w:ascii="Philosopher" w:hAnsi="Philosopher"/>
      <w:bCs w:val="0"/>
      <w:i/>
      <w:sz w:val="16"/>
      <w:szCs w:val="16"/>
    </w:rPr>
  </w:style>
  <w:style w:type="paragraph" w:styleId="afff">
    <w:name w:val="Normal (Web)"/>
    <w:basedOn w:val="a1"/>
    <w:uiPriority w:val="99"/>
    <w:unhideWhenUsed/>
    <w:rsid w:val="00CD242A"/>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PlaytestStatBlockHeading">
    <w:name w:val="Playtest Stat Block Heading"/>
    <w:basedOn w:val="PlaytestStatBlockBody"/>
    <w:next w:val="PlaytestStatBlockBody"/>
    <w:qFormat/>
    <w:rsid w:val="00FF245B"/>
    <w:pPr>
      <w:keepNext/>
      <w:keepLines/>
      <w:pBdr>
        <w:bottom w:val="single" w:sz="18" w:space="1" w:color="auto"/>
      </w:pBdr>
      <w:shd w:val="clear" w:color="auto" w:fill="E6E6E6"/>
      <w:tabs>
        <w:tab w:val="left" w:pos="216"/>
      </w:tabs>
      <w:spacing w:before="36" w:after="36"/>
      <w:jc w:val="left"/>
    </w:pPr>
    <w:rPr>
      <w:b/>
      <w:bCs/>
      <w:sz w:val="22"/>
      <w:szCs w:val="24"/>
    </w:rPr>
  </w:style>
  <w:style w:type="paragraph" w:customStyle="1" w:styleId="PlaytestStatBlockBulleted">
    <w:name w:val="Playtest Stat Block Bulleted"/>
    <w:basedOn w:val="PlaytestStatBlockBody"/>
    <w:autoRedefine/>
    <w:qFormat/>
    <w:rsid w:val="00D50542"/>
    <w:pPr>
      <w:numPr>
        <w:numId w:val="8"/>
      </w:numPr>
      <w:tabs>
        <w:tab w:val="left" w:pos="216"/>
      </w:tabs>
      <w:spacing w:before="120"/>
    </w:pPr>
  </w:style>
  <w:style w:type="paragraph" w:customStyle="1" w:styleId="HeadingHeader">
    <w:name w:val="Heading Header"/>
    <w:basedOn w:val="a1"/>
    <w:next w:val="BasicTextParagraph1"/>
    <w:link w:val="HeadingHeader0"/>
    <w:qFormat/>
    <w:rsid w:val="0005659A"/>
    <w:pPr>
      <w:spacing w:after="0"/>
    </w:pPr>
    <w:rPr>
      <w:rFonts w:ascii="Mrs Eaves Serif Cyrillic" w:hAnsi="Mrs Eaves Serif Cyrillic"/>
      <w:color w:val="53170D"/>
      <w:sz w:val="40"/>
      <w:szCs w:val="24"/>
    </w:rPr>
  </w:style>
  <w:style w:type="character" w:customStyle="1" w:styleId="HeadingHeader0">
    <w:name w:val="Heading Header Знак"/>
    <w:basedOn w:val="a2"/>
    <w:link w:val="HeadingHeader"/>
    <w:rsid w:val="003C5294"/>
    <w:rPr>
      <w:rFonts w:ascii="Mrs Eaves Serif Cyrillic" w:eastAsia="ヒラギノ角ゴ Pro W3" w:hAnsi="Mrs Eaves Serif Cyrillic" w:cs="Calibri"/>
      <w:bCs/>
      <w:color w:val="53170D"/>
      <w:sz w:val="40"/>
      <w:szCs w:val="24"/>
      <w:lang w:val="en-US" w:eastAsia="ja-JP"/>
    </w:rPr>
  </w:style>
  <w:style w:type="paragraph" w:customStyle="1" w:styleId="PlaytestStatBlockHanging">
    <w:name w:val="Playtest Stat Block Hanging"/>
    <w:basedOn w:val="PlaytestStatBlockBody"/>
    <w:qFormat/>
    <w:rsid w:val="00C767AF"/>
    <w:pPr>
      <w:ind w:left="192" w:hanging="192"/>
    </w:pPr>
  </w:style>
  <w:style w:type="paragraph" w:customStyle="1" w:styleId="PlaytestStatBlockDataStats">
    <w:name w:val="Playtest Stat Block Data Stats"/>
    <w:basedOn w:val="BasicText"/>
    <w:qFormat/>
    <w:rsid w:val="00BF54CB"/>
    <w:pPr>
      <w:keepNext/>
      <w:keepLines/>
      <w:pBdr>
        <w:top w:val="single" w:sz="4" w:space="1" w:color="auto"/>
        <w:bottom w:val="single" w:sz="4" w:space="1" w:color="auto"/>
      </w:pBdr>
      <w:tabs>
        <w:tab w:val="center" w:pos="360"/>
        <w:tab w:val="center" w:pos="1120"/>
        <w:tab w:val="center" w:pos="1860"/>
        <w:tab w:val="center" w:pos="2621"/>
        <w:tab w:val="center" w:pos="3341"/>
        <w:tab w:val="center" w:pos="4075"/>
      </w:tabs>
      <w:adjustRightInd w:val="0"/>
      <w:ind w:left="192" w:hanging="192"/>
    </w:pPr>
    <w:rPr>
      <w:rFonts w:asciiTheme="majorHAnsi" w:hAnsiTheme="majorHAnsi"/>
    </w:rPr>
  </w:style>
  <w:style w:type="paragraph" w:customStyle="1" w:styleId="DocumentBookSubtitle">
    <w:name w:val="Document Book Subtitle"/>
    <w:basedOn w:val="DocumentBookTitle"/>
    <w:link w:val="DocumentBookSubtitle0"/>
    <w:autoRedefine/>
    <w:qFormat/>
    <w:rsid w:val="00302071"/>
    <w:rPr>
      <w:rFonts w:asciiTheme="majorHAnsi" w:hAnsiTheme="majorHAnsi"/>
      <w:sz w:val="48"/>
      <w:szCs w:val="48"/>
    </w:rPr>
  </w:style>
  <w:style w:type="character" w:customStyle="1" w:styleId="DocumentBookSubtitle0">
    <w:name w:val="Document Book Subtitle Знак"/>
    <w:basedOn w:val="DocumentBookTitle0"/>
    <w:link w:val="DocumentBookSubtitle"/>
    <w:rsid w:val="003C5294"/>
    <w:rPr>
      <w:rFonts w:asciiTheme="majorHAnsi" w:eastAsia="Times New Roman" w:hAnsiTheme="majorHAnsi" w:cs="Gill Sans"/>
      <w:b/>
      <w:noProof/>
      <w:color w:val="EEECE1" w:themeColor="background2"/>
      <w:sz w:val="48"/>
      <w:szCs w:val="48"/>
      <w:shd w:val="clear" w:color="auto" w:fill="000000" w:themeFill="text1"/>
      <w:lang w:val="en-US"/>
    </w:rPr>
  </w:style>
  <w:style w:type="paragraph" w:customStyle="1" w:styleId="BasicStat">
    <w:name w:val="Basic Stat"/>
    <w:basedOn w:val="BasicText"/>
    <w:autoRedefine/>
    <w:rsid w:val="0068080A"/>
    <w:pPr>
      <w:keepLines/>
      <w:spacing w:after="200"/>
      <w:ind w:left="187" w:hanging="187"/>
    </w:pPr>
    <w:rPr>
      <w:rFonts w:ascii="Segoe UI" w:hAnsi="Segoe UI"/>
      <w:b/>
      <w:sz w:val="22"/>
    </w:rPr>
  </w:style>
  <w:style w:type="paragraph" w:customStyle="1" w:styleId="PlaytestNoParagraphStyle">
    <w:name w:val="Playtest No Paragraph Style"/>
    <w:link w:val="PlaytestNoParagraphStyle0"/>
    <w:autoRedefine/>
    <w:rsid w:val="00B76456"/>
    <w:pPr>
      <w:widowControl w:val="0"/>
      <w:shd w:val="clear" w:color="auto" w:fill="000000" w:themeFill="text1"/>
      <w:autoSpaceDE w:val="0"/>
      <w:autoSpaceDN w:val="0"/>
      <w:adjustRightInd w:val="0"/>
      <w:spacing w:after="0" w:line="288" w:lineRule="auto"/>
      <w:jc w:val="center"/>
      <w:textAlignment w:val="center"/>
    </w:pPr>
    <w:rPr>
      <w:rFonts w:ascii="MinionPro-Regular" w:eastAsia="Times New Roman" w:hAnsi="MinionPro-Regular" w:cs="MinionPro-Regular"/>
      <w:i/>
      <w:color w:val="E1EBF7" w:themeColor="text2" w:themeTint="1A"/>
      <w:sz w:val="24"/>
      <w:szCs w:val="24"/>
      <w:lang w:val="en-US"/>
    </w:rPr>
  </w:style>
  <w:style w:type="character" w:customStyle="1" w:styleId="PlaytestNoParagraphStyle0">
    <w:name w:val="Playtest No Paragraph Style Знак"/>
    <w:basedOn w:val="a2"/>
    <w:link w:val="PlaytestNoParagraphStyle"/>
    <w:rsid w:val="003C5294"/>
    <w:rPr>
      <w:rFonts w:ascii="MinionPro-Regular" w:eastAsia="Times New Roman" w:hAnsi="MinionPro-Regular" w:cs="MinionPro-Regular"/>
      <w:i/>
      <w:color w:val="E1EBF7" w:themeColor="text2" w:themeTint="1A"/>
      <w:sz w:val="24"/>
      <w:szCs w:val="24"/>
      <w:shd w:val="clear" w:color="auto" w:fill="000000" w:themeFill="text1"/>
      <w:lang w:val="en-US"/>
    </w:rPr>
  </w:style>
  <w:style w:type="paragraph" w:customStyle="1" w:styleId="DocumentBookAdventureLevel">
    <w:name w:val="Document Book Adventure Level"/>
    <w:autoRedefine/>
    <w:qFormat/>
    <w:rsid w:val="00642AEF"/>
    <w:pPr>
      <w:spacing w:after="0"/>
      <w:ind w:left="540" w:right="630"/>
      <w:jc w:val="center"/>
    </w:pPr>
    <w:rPr>
      <w:rFonts w:ascii="Crimson Text" w:eastAsia="Times New Roman" w:hAnsi="Crimson Text" w:cs="Times New Roman"/>
      <w:i/>
      <w:color w:val="000000"/>
      <w:sz w:val="28"/>
      <w:szCs w:val="28"/>
      <w:lang w:val="en-US"/>
    </w:rPr>
  </w:style>
  <w:style w:type="paragraph" w:customStyle="1" w:styleId="DocumentBookAuthorName">
    <w:name w:val="Document Book Author Name"/>
    <w:autoRedefine/>
    <w:qFormat/>
    <w:rsid w:val="0046578E"/>
    <w:pPr>
      <w:spacing w:after="0"/>
      <w:jc w:val="center"/>
    </w:pPr>
    <w:rPr>
      <w:rFonts w:ascii="Forum" w:eastAsia="Times New Roman" w:hAnsi="Forum" w:cs="Times New Roman"/>
      <w:b/>
      <w:color w:val="FFFFFF" w:themeColor="background1"/>
      <w:sz w:val="28"/>
      <w:szCs w:val="28"/>
      <w:lang w:val="en-US"/>
    </w:rPr>
  </w:style>
  <w:style w:type="paragraph" w:customStyle="1" w:styleId="DocumentBookDesigner">
    <w:name w:val="Document Book Designer"/>
    <w:autoRedefine/>
    <w:qFormat/>
    <w:rsid w:val="00642AEF"/>
    <w:pPr>
      <w:spacing w:after="0"/>
    </w:pPr>
    <w:rPr>
      <w:rFonts w:ascii="Crimson Text" w:eastAsia="Times New Roman" w:hAnsi="Crimson Text" w:cs="Times New Roman"/>
      <w:i/>
      <w:color w:val="000000"/>
      <w:sz w:val="24"/>
      <w:szCs w:val="24"/>
      <w:lang w:val="en-US"/>
    </w:rPr>
  </w:style>
  <w:style w:type="paragraph" w:customStyle="1" w:styleId="DocumentBookCode">
    <w:name w:val="Document Book Code"/>
    <w:autoRedefine/>
    <w:qFormat/>
    <w:rsid w:val="005148D5"/>
    <w:pPr>
      <w:spacing w:after="0"/>
      <w:jc w:val="center"/>
    </w:pPr>
    <w:rPr>
      <w:rFonts w:ascii="Crimson Text" w:eastAsia="Times New Roman" w:hAnsi="Crimson Text" w:cs="MinionPro-Regular"/>
      <w:b/>
      <w:noProof/>
      <w:color w:val="FFFFFF" w:themeColor="background1"/>
      <w:sz w:val="22"/>
      <w:szCs w:val="22"/>
      <w:lang w:val="en-US"/>
    </w:rPr>
  </w:style>
  <w:style w:type="paragraph" w:customStyle="1" w:styleId="HANDOUTTricksoftheTradeBody">
    <w:name w:val="HANDOUT Tricks of the Trade Body"/>
    <w:basedOn w:val="ListItem"/>
    <w:autoRedefine/>
    <w:qFormat/>
    <w:rsid w:val="00563F53"/>
    <w:pPr>
      <w:keepLines/>
      <w:spacing w:after="240"/>
      <w:ind w:left="187" w:hanging="187"/>
    </w:pPr>
    <w:rPr>
      <w:rFonts w:ascii="Scala Sans Offc" w:hAnsi="Scala Sans Offc"/>
      <w:sz w:val="18"/>
      <w:szCs w:val="18"/>
    </w:rPr>
  </w:style>
  <w:style w:type="paragraph" w:customStyle="1" w:styleId="HeadingSmallHeader">
    <w:name w:val="Heading Small Header"/>
    <w:basedOn w:val="BasicText"/>
    <w:next w:val="BasicTextParagraph1"/>
    <w:link w:val="HeadingSmallHeader0"/>
    <w:autoRedefine/>
    <w:qFormat/>
    <w:rsid w:val="001709F2"/>
    <w:pPr>
      <w:spacing w:after="0"/>
    </w:pPr>
    <w:rPr>
      <w:rFonts w:asciiTheme="majorHAnsi" w:hAnsiTheme="majorHAnsi"/>
      <w:b/>
      <w:color w:val="53170D"/>
      <w:sz w:val="26"/>
      <w:szCs w:val="24"/>
    </w:rPr>
  </w:style>
  <w:style w:type="character" w:customStyle="1" w:styleId="HeadingSmallHeader0">
    <w:name w:val="Heading Small Header Знак"/>
    <w:basedOn w:val="a2"/>
    <w:link w:val="HeadingSmallHeader"/>
    <w:rsid w:val="003C5294"/>
    <w:rPr>
      <w:rFonts w:asciiTheme="majorHAnsi" w:eastAsia="ヒラギノ角ゴ Pro W3" w:hAnsiTheme="majorHAnsi" w:cs="Calibri"/>
      <w:b/>
      <w:color w:val="53170D"/>
      <w:sz w:val="26"/>
      <w:szCs w:val="24"/>
      <w:lang w:val="en-US" w:eastAsia="ja-JP"/>
    </w:rPr>
  </w:style>
  <w:style w:type="table" w:customStyle="1" w:styleId="TableMasterPurple">
    <w:name w:val="Table Master Purple"/>
    <w:basedOn w:val="TableMasterPurple1"/>
    <w:uiPriority w:val="99"/>
    <w:rsid w:val="00466632"/>
    <w:tblPr/>
    <w:tcPr>
      <w:shd w:val="clear" w:color="auto" w:fill="auto"/>
    </w:tcPr>
    <w:tblStylePr w:type="firstRow">
      <w:pPr>
        <w:wordWrap/>
        <w:spacing w:beforeLines="0" w:before="20" w:beforeAutospacing="0" w:afterLines="0" w:after="60" w:afterAutospacing="0" w:line="240" w:lineRule="auto"/>
      </w:pPr>
      <w:rPr>
        <w:rFonts w:ascii="Scaly Sans Caps" w:hAnsi="Scaly Sans Caps"/>
        <w:b/>
        <w:bCs/>
        <w:color w:val="000000" w:themeColor="text1"/>
        <w:sz w:val="22"/>
      </w:rPr>
    </w:tblStylePr>
    <w:tblStylePr w:type="lastRow">
      <w:pPr>
        <w:spacing w:before="0" w:after="0" w:line="240" w:lineRule="auto"/>
      </w:pPr>
      <w:rPr>
        <w:b w:val="0"/>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val="0"/>
        <w:bCs/>
      </w:rPr>
    </w:tblStylePr>
    <w:tblStylePr w:type="lastCol">
      <w:rPr>
        <w:b w:val="0"/>
        <w:bCs/>
      </w:rPr>
    </w:tblStylePr>
    <w:tblStylePr w:type="band2Vert">
      <w:rPr>
        <w:color w:val="auto"/>
      </w:rPr>
    </w:tblStylePr>
    <w:tblStylePr w:type="band2Horz">
      <w:tblPr/>
      <w:tcPr>
        <w:shd w:val="clear" w:color="auto" w:fill="E6DBEF"/>
      </w:tcPr>
    </w:tblStylePr>
  </w:style>
  <w:style w:type="table" w:customStyle="1" w:styleId="TableMasterPurple1">
    <w:name w:val="Table Master Purple1"/>
    <w:basedOn w:val="a3"/>
    <w:uiPriority w:val="99"/>
    <w:rsid w:val="00E96D50"/>
    <w:pPr>
      <w:spacing w:before="20" w:after="20"/>
    </w:pPr>
    <w:rPr>
      <w:rFonts w:ascii="Scaly Sans" w:hAnsi="Scaly Sans" w:cstheme="minorBidi"/>
      <w:sz w:val="18"/>
      <w:szCs w:val="22"/>
      <w:lang w:val="en-US"/>
    </w:rPr>
    <w:tblPr>
      <w:tblStyleRowBandSize w:val="1"/>
      <w:tblStyleColBandSize w:val="1"/>
    </w:tblPr>
    <w:tcPr>
      <w:shd w:val="clear" w:color="auto" w:fill="auto"/>
    </w:tcPr>
    <w:tblStylePr w:type="firstRow">
      <w:pPr>
        <w:wordWrap/>
        <w:spacing w:before="0" w:beforeAutospacing="0" w:afterLines="0" w:after="40" w:afterAutospacing="0" w:line="240" w:lineRule="auto"/>
      </w:pPr>
      <w:rPr>
        <w:rFonts w:ascii="Scala Sans Cyrillic" w:hAnsi="Scala Sans Cyrillic"/>
        <w:b w:val="0"/>
        <w:bCs/>
        <w:color w:val="000000" w:themeColor="text1"/>
        <w:sz w:val="22"/>
      </w:rPr>
    </w:tblStylePr>
    <w:tblStylePr w:type="lastRow">
      <w:pPr>
        <w:spacing w:before="0" w:after="0" w:line="240" w:lineRule="auto"/>
      </w:pPr>
      <w:rPr>
        <w:b w:val="0"/>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val="0"/>
        <w:bCs/>
      </w:rPr>
    </w:tblStylePr>
    <w:tblStylePr w:type="lastCol">
      <w:rPr>
        <w:b w:val="0"/>
        <w:bCs/>
      </w:rPr>
    </w:tblStylePr>
    <w:tblStylePr w:type="band2Vert">
      <w:rPr>
        <w:color w:val="auto"/>
      </w:rPr>
    </w:tblStylePr>
    <w:tblStylePr w:type="band2Horz">
      <w:tblPr/>
      <w:tcPr>
        <w:shd w:val="clear" w:color="auto" w:fill="E6DBEF"/>
      </w:tcPr>
    </w:tblStylePr>
  </w:style>
  <w:style w:type="table" w:customStyle="1" w:styleId="TableMasterGray">
    <w:name w:val="Table Master Gray"/>
    <w:basedOn w:val="TableMasterPurple1"/>
    <w:uiPriority w:val="99"/>
    <w:rsid w:val="00057BAE"/>
    <w:tblPr/>
    <w:tcPr>
      <w:shd w:val="clear" w:color="auto" w:fill="auto"/>
    </w:tcPr>
    <w:tblStylePr w:type="firstRow">
      <w:pPr>
        <w:wordWrap/>
        <w:spacing w:beforeLines="0" w:before="20" w:beforeAutospacing="0" w:afterLines="0" w:after="60" w:afterAutospacing="0" w:line="240" w:lineRule="auto"/>
      </w:pPr>
      <w:rPr>
        <w:rFonts w:ascii="Scaly Sans Caps" w:hAnsi="Scaly Sans Caps"/>
        <w:b w:val="0"/>
        <w:bCs/>
        <w:color w:val="000000" w:themeColor="text1"/>
        <w:sz w:val="22"/>
      </w:rPr>
    </w:tblStylePr>
    <w:tblStylePr w:type="lastRow">
      <w:pPr>
        <w:spacing w:before="0" w:after="0" w:line="240" w:lineRule="auto"/>
      </w:pPr>
      <w:rPr>
        <w:b w:val="0"/>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val="0"/>
        <w:bCs/>
      </w:rPr>
    </w:tblStylePr>
    <w:tblStylePr w:type="lastCol">
      <w:rPr>
        <w:b w:val="0"/>
        <w:bCs/>
      </w:rPr>
    </w:tblStylePr>
    <w:tblStylePr w:type="band2Vert">
      <w:rPr>
        <w:color w:val="auto"/>
      </w:rPr>
    </w:tblStylePr>
    <w:tblStylePr w:type="band2Horz">
      <w:tblPr/>
      <w:tcPr>
        <w:shd w:val="clear" w:color="auto" w:fill="DDDDDD"/>
      </w:tcPr>
    </w:tblStylePr>
  </w:style>
  <w:style w:type="table" w:customStyle="1" w:styleId="TableBestiaryBlue">
    <w:name w:val="Table Bestiary Blue"/>
    <w:basedOn w:val="a3"/>
    <w:uiPriority w:val="99"/>
    <w:rsid w:val="00C432FF"/>
    <w:pPr>
      <w:spacing w:before="20" w:after="20"/>
    </w:pPr>
    <w:rPr>
      <w:rFonts w:eastAsia="Calibri" w:cs="Times New Roman"/>
      <w:sz w:val="18"/>
      <w:szCs w:val="22"/>
      <w:lang w:val="en-US"/>
    </w:rPr>
    <w:tblPr>
      <w:tblStyleRowBandSize w:val="1"/>
      <w:tblStyleColBandSize w:val="1"/>
      <w:tblInd w:w="0" w:type="nil"/>
    </w:tblPr>
    <w:tcPr>
      <w:shd w:val="clear" w:color="auto" w:fill="auto"/>
    </w:tcPr>
    <w:tblStylePr w:type="firstRow">
      <w:pPr>
        <w:wordWrap/>
        <w:spacing w:beforeLines="0" w:before="100" w:beforeAutospacing="1" w:afterLines="0" w:after="100" w:afterAutospacing="1" w:line="240" w:lineRule="auto"/>
      </w:pPr>
      <w:rPr>
        <w:rFonts w:ascii="Scala Sans Cyrillic" w:hAnsi="Scala Sans Cyrillic" w:hint="default"/>
        <w:b/>
        <w:bCs/>
        <w:color w:val="000000"/>
        <w:sz w:val="22"/>
        <w:szCs w:val="22"/>
      </w:rPr>
    </w:tblStylePr>
    <w:tblStylePr w:type="lastRow">
      <w:pPr>
        <w:spacing w:beforeLines="0" w:before="100" w:beforeAutospacing="1" w:afterLines="0" w:after="100" w:afterAutospacing="1" w:line="240" w:lineRule="auto"/>
      </w:pPr>
      <w:rPr>
        <w:b w:val="0"/>
        <w:bCs/>
      </w:rPr>
      <w:tblPr/>
      <w:tcPr>
        <w:tcBorders>
          <w:top w:val="nil"/>
          <w:left w:val="nil"/>
          <w:bottom w:val="nil"/>
          <w:right w:val="nil"/>
          <w:insideH w:val="nil"/>
          <w:insideV w:val="nil"/>
          <w:tl2br w:val="nil"/>
          <w:tr2bl w:val="nil"/>
        </w:tcBorders>
        <w:shd w:val="clear" w:color="auto" w:fill="auto"/>
      </w:tcPr>
    </w:tblStylePr>
    <w:tblStylePr w:type="firstCol">
      <w:rPr>
        <w:b w:val="0"/>
        <w:bCs/>
      </w:rPr>
    </w:tblStylePr>
    <w:tblStylePr w:type="lastCol">
      <w:rPr>
        <w:b w:val="0"/>
        <w:bCs/>
      </w:rPr>
    </w:tblStylePr>
    <w:tblStylePr w:type="band1Vert">
      <w:tblPr/>
      <w:tcPr>
        <w:tcBorders>
          <w:top w:val="nil"/>
          <w:left w:val="nil"/>
          <w:bottom w:val="nil"/>
          <w:right w:val="nil"/>
          <w:insideH w:val="nil"/>
          <w:insideV w:val="nil"/>
          <w:tl2br w:val="nil"/>
          <w:tr2bl w:val="nil"/>
        </w:tcBorders>
        <w:shd w:val="clear" w:color="auto" w:fill="auto"/>
      </w:tcPr>
    </w:tblStylePr>
    <w:tblStylePr w:type="band2Vert">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D5DCE4"/>
      </w:tcPr>
    </w:tblStylePr>
    <w:tblStylePr w:type="seCell">
      <w:tblPr/>
      <w:tcPr>
        <w:tcBorders>
          <w:top w:val="nil"/>
          <w:left w:val="nil"/>
          <w:bottom w:val="nil"/>
          <w:right w:val="nil"/>
          <w:insideH w:val="nil"/>
          <w:insideV w:val="nil"/>
          <w:tl2br w:val="nil"/>
          <w:tr2bl w:val="nil"/>
        </w:tcBorders>
        <w:shd w:val="clear" w:color="auto" w:fill="auto"/>
      </w:tcPr>
    </w:tblStylePr>
    <w:tblStylePr w:type="swCell">
      <w:tblPr/>
      <w:tcPr>
        <w:tcBorders>
          <w:top w:val="nil"/>
          <w:left w:val="nil"/>
          <w:bottom w:val="nil"/>
          <w:right w:val="nil"/>
          <w:insideH w:val="nil"/>
          <w:insideV w:val="nil"/>
          <w:tl2br w:val="nil"/>
          <w:tr2bl w:val="nil"/>
        </w:tcBorders>
        <w:shd w:val="clear" w:color="auto" w:fill="auto"/>
      </w:tcPr>
    </w:tblStylePr>
  </w:style>
  <w:style w:type="table" w:styleId="160">
    <w:name w:val="Medium Shading 1 Accent 6"/>
    <w:aliases w:val="Table Core 1"/>
    <w:basedOn w:val="a3"/>
    <w:uiPriority w:val="63"/>
    <w:rsid w:val="00057BAE"/>
    <w:pPr>
      <w:spacing w:before="20" w:after="20"/>
    </w:pPr>
    <w:rPr>
      <w:rFonts w:ascii="Scaly Sans" w:hAnsi="Scaly Sans" w:cstheme="minorBidi"/>
      <w:sz w:val="18"/>
      <w:szCs w:val="24"/>
      <w:lang w:val="en-US"/>
    </w:rPr>
    <w:tblPr>
      <w:tblStyleRowBandSize w:val="1"/>
      <w:tblStyleColBandSize w:val="1"/>
    </w:tblPr>
    <w:tblStylePr w:type="firstRow">
      <w:pPr>
        <w:wordWrap/>
        <w:spacing w:before="0" w:beforeAutospacing="0" w:afterLines="0" w:after="20" w:afterAutospacing="0" w:line="240" w:lineRule="auto"/>
      </w:pPr>
      <w:rPr>
        <w:rFonts w:ascii="Scaly Sans Caps" w:hAnsi="Scaly Sans Caps"/>
        <w:b w:val="0"/>
        <w:bCs/>
        <w:color w:val="auto"/>
        <w:sz w:val="22"/>
      </w:r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pPr>
        <w:jc w:val="center"/>
      </w:pPr>
      <w:rPr>
        <w:rFonts w:ascii="Scaly Sans" w:hAnsi="Scaly Sans"/>
        <w:b w:val="0"/>
        <w:bCs/>
      </w:rPr>
    </w:tblStylePr>
    <w:tblStylePr w:type="lastCol">
      <w:rPr>
        <w:b w:val="0"/>
        <w:bCs/>
      </w:rPr>
    </w:tblStylePr>
    <w:tblStylePr w:type="band1Horz">
      <w:tblPr/>
      <w:tcPr>
        <w:tcBorders>
          <w:top w:val="nil"/>
          <w:left w:val="nil"/>
          <w:bottom w:val="nil"/>
          <w:right w:val="nil"/>
          <w:insideH w:val="nil"/>
          <w:insideV w:val="nil"/>
          <w:tl2br w:val="nil"/>
          <w:tr2bl w:val="nil"/>
        </w:tcBorders>
        <w:shd w:val="clear" w:color="A2CD85" w:fill="CEE4AA"/>
      </w:tcPr>
    </w:tblStylePr>
    <w:tblStylePr w:type="band2Horz">
      <w:tblPr/>
      <w:tcPr>
        <w:tcBorders>
          <w:insideH w:val="nil"/>
          <w:insideV w:val="nil"/>
        </w:tcBorders>
      </w:tcPr>
    </w:tblStylePr>
  </w:style>
  <w:style w:type="table" w:customStyle="1" w:styleId="TableCoreBrown">
    <w:name w:val="Table Core Brown"/>
    <w:basedOn w:val="TableCoreGreenSpelllist"/>
    <w:uiPriority w:val="99"/>
    <w:rsid w:val="001D26D3"/>
    <w:rPr>
      <w:rFonts w:ascii="Scaly Sans" w:hAnsi="Scaly Sans"/>
    </w:rPr>
    <w:tblPr/>
    <w:tcPr>
      <w:shd w:val="clear" w:color="auto" w:fill="auto"/>
    </w:tcPr>
    <w:tblStylePr w:type="firstRow">
      <w:pPr>
        <w:wordWrap/>
        <w:spacing w:beforeLines="0" w:before="0" w:beforeAutospacing="0" w:afterLines="0" w:after="60" w:afterAutospacing="0" w:line="240" w:lineRule="auto"/>
        <w:ind w:leftChars="0" w:left="0" w:rightChars="0" w:right="0" w:firstLineChars="0" w:firstLine="0"/>
        <w:jc w:val="both"/>
        <w:textboxTightWrap w:val="firstLineOnly"/>
        <w:outlineLvl w:val="9"/>
      </w:pPr>
      <w:rPr>
        <w:rFonts w:ascii="Scala Sans Cyrillic" w:hAnsi="Scala Sans Cyrillic"/>
        <w:b w:val="0"/>
        <w:i w:val="0"/>
        <w:caps w:val="0"/>
        <w:smallCaps w:val="0"/>
        <w:strike w:val="0"/>
        <w:dstrike w:val="0"/>
        <w:vanish w:val="0"/>
        <w:color w:val="auto"/>
        <w:sz w:val="22"/>
        <w:u w:val="none"/>
        <w:vertAlign w:val="baseline"/>
      </w:rPr>
    </w:tblStylePr>
    <w:tblStylePr w:type="band1Horz">
      <w:rPr>
        <w:sz w:val="18"/>
      </w:rPr>
    </w:tblStylePr>
    <w:tblStylePr w:type="band2Horz">
      <w:rPr>
        <w:sz w:val="18"/>
      </w:rPr>
      <w:tblPr/>
      <w:tcPr>
        <w:shd w:val="clear" w:color="auto" w:fill="E7D6AF"/>
      </w:tcPr>
    </w:tblStylePr>
  </w:style>
  <w:style w:type="paragraph" w:customStyle="1" w:styleId="BasicTextHanging">
    <w:name w:val="Basic Text Hanging"/>
    <w:basedOn w:val="BasicText"/>
    <w:autoRedefine/>
    <w:qFormat/>
    <w:rsid w:val="00FF27B1"/>
    <w:pPr>
      <w:ind w:left="288" w:hanging="288"/>
    </w:pPr>
  </w:style>
  <w:style w:type="paragraph" w:customStyle="1" w:styleId="BasicTextBulleted">
    <w:name w:val="Basic Text Bulleted"/>
    <w:basedOn w:val="BasicText"/>
    <w:autoRedefine/>
    <w:qFormat/>
    <w:rsid w:val="007E024F"/>
    <w:pPr>
      <w:numPr>
        <w:numId w:val="5"/>
      </w:numPr>
      <w:ind w:left="432" w:hanging="144"/>
    </w:pPr>
  </w:style>
  <w:style w:type="paragraph" w:customStyle="1" w:styleId="BasicTextMetadata">
    <w:name w:val="Basic Text Metadata"/>
    <w:basedOn w:val="BasicText"/>
    <w:next w:val="BasicText"/>
    <w:autoRedefine/>
    <w:qFormat/>
    <w:rsid w:val="001709F2"/>
    <w:rPr>
      <w:i/>
      <w:sz w:val="16"/>
    </w:rPr>
  </w:style>
  <w:style w:type="paragraph" w:customStyle="1" w:styleId="BasicTextNumbered">
    <w:name w:val="Basic Text Numbered"/>
    <w:basedOn w:val="BasicTextBulleted"/>
    <w:autoRedefine/>
    <w:qFormat/>
    <w:rsid w:val="007E024F"/>
    <w:pPr>
      <w:numPr>
        <w:numId w:val="6"/>
      </w:numPr>
      <w:ind w:left="432" w:hanging="144"/>
    </w:pPr>
  </w:style>
  <w:style w:type="paragraph" w:customStyle="1" w:styleId="BasicTextDnDSaveDC">
    <w:name w:val="Basic Text DnD Save DC"/>
    <w:basedOn w:val="BasicText"/>
    <w:autoRedefine/>
    <w:qFormat/>
    <w:rsid w:val="00C05F0E"/>
    <w:pPr>
      <w:jc w:val="center"/>
    </w:pPr>
  </w:style>
  <w:style w:type="paragraph" w:customStyle="1" w:styleId="SidebarTextHanging">
    <w:name w:val="Sidebar Text Hanging"/>
    <w:basedOn w:val="a1"/>
    <w:autoRedefine/>
    <w:qFormat/>
    <w:rsid w:val="006553F6"/>
    <w:pPr>
      <w:ind w:left="180" w:hanging="180"/>
    </w:pPr>
    <w:rPr>
      <w:sz w:val="16"/>
    </w:rPr>
  </w:style>
  <w:style w:type="paragraph" w:customStyle="1" w:styleId="SidebarTextBulleted">
    <w:name w:val="Sidebar Text Bulleted"/>
    <w:basedOn w:val="a1"/>
    <w:autoRedefine/>
    <w:qFormat/>
    <w:rsid w:val="006553F6"/>
    <w:pPr>
      <w:numPr>
        <w:numId w:val="7"/>
      </w:numPr>
      <w:ind w:left="0" w:firstLine="180"/>
    </w:pPr>
    <w:rPr>
      <w:sz w:val="16"/>
    </w:rPr>
  </w:style>
  <w:style w:type="paragraph" w:customStyle="1" w:styleId="SidebarTextMetadata">
    <w:name w:val="Sidebar Text Metadata"/>
    <w:basedOn w:val="BasicTextMetadata"/>
    <w:autoRedefine/>
    <w:rsid w:val="00841732"/>
    <w:rPr>
      <w:color w:val="000000" w:themeColor="text1"/>
    </w:rPr>
  </w:style>
  <w:style w:type="paragraph" w:customStyle="1" w:styleId="ListItemItalic">
    <w:name w:val="List Item Italic"/>
    <w:basedOn w:val="ListItem"/>
    <w:autoRedefine/>
    <w:qFormat/>
    <w:rsid w:val="00A81815"/>
    <w:rPr>
      <w:i/>
    </w:rPr>
  </w:style>
  <w:style w:type="paragraph" w:customStyle="1" w:styleId="SidebarTextParagraph1">
    <w:name w:val="Sidebar Text Paragraph 1"/>
    <w:basedOn w:val="SidebarTextRegular"/>
    <w:next w:val="SidebarTextParagraph2"/>
    <w:autoRedefine/>
    <w:qFormat/>
    <w:rsid w:val="00C64A86"/>
    <w:pPr>
      <w:spacing w:after="0"/>
    </w:pPr>
    <w:rPr>
      <w:sz w:val="16"/>
    </w:rPr>
  </w:style>
  <w:style w:type="paragraph" w:customStyle="1" w:styleId="SidebarTextParagraph2">
    <w:name w:val="Sidebar Text Paragraph 2"/>
    <w:basedOn w:val="SidebarTextParagraph1"/>
    <w:autoRedefine/>
    <w:qFormat/>
    <w:rsid w:val="00C64A86"/>
    <w:pPr>
      <w:spacing w:before="0"/>
      <w:ind w:firstLine="180"/>
    </w:pPr>
  </w:style>
  <w:style w:type="paragraph" w:customStyle="1" w:styleId="DocumentBackTitle">
    <w:name w:val="Document Back Title"/>
    <w:basedOn w:val="BasicText"/>
    <w:autoRedefine/>
    <w:rsid w:val="00D42B33"/>
    <w:pPr>
      <w:spacing w:before="120" w:after="240" w:line="500" w:lineRule="exact"/>
      <w:jc w:val="center"/>
    </w:pPr>
    <w:rPr>
      <w:rFonts w:asciiTheme="majorHAnsi" w:hAnsiTheme="majorHAnsi" w:cs="Martel DemiBold"/>
      <w:b/>
      <w:smallCaps/>
      <w:color w:val="C00000"/>
      <w:w w:val="80"/>
      <w:sz w:val="46"/>
      <w:szCs w:val="46"/>
      <w14:textOutline w14:w="25400" w14:cap="flat" w14:cmpd="sng" w14:algn="ctr">
        <w14:noFill/>
        <w14:prstDash w14:val="solid"/>
        <w14:round/>
      </w14:textOutline>
      <w14:props3d w14:extrusionH="0" w14:contourW="50800" w14:prstMaterial="powder">
        <w14:extrusionClr>
          <w14:schemeClr w14:val="bg1"/>
        </w14:extrusionClr>
        <w14:contourClr>
          <w14:schemeClr w14:val="tx1"/>
        </w14:contourClr>
      </w14:props3d>
    </w:rPr>
  </w:style>
  <w:style w:type="paragraph" w:customStyle="1" w:styleId="DocumentBackText">
    <w:name w:val="Document Back Text"/>
    <w:basedOn w:val="BasicText"/>
    <w:autoRedefine/>
    <w:rsid w:val="00A636BD"/>
    <w:pPr>
      <w:spacing w:after="240" w:line="264" w:lineRule="auto"/>
    </w:pPr>
    <w:rPr>
      <w:rFonts w:cs="Taviraj Black"/>
      <w:b/>
      <w:color w:val="FFFFFF" w:themeColor="background1"/>
      <w:spacing w:val="10"/>
      <w:w w:val="102"/>
      <w14:shadow w14:blurRad="63500" w14:dist="25400" w14:dir="2700000" w14:sx="100000" w14:sy="100000" w14:kx="0" w14:ky="0" w14:algn="tl">
        <w14:srgbClr w14:val="000000">
          <w14:alpha w14:val="62000"/>
        </w14:srgbClr>
      </w14:shadow>
      <w14:textOutline w14:w="25400" w14:cap="flat" w14:cmpd="sng" w14:algn="ctr">
        <w14:noFill/>
        <w14:prstDash w14:val="solid"/>
        <w14:round/>
      </w14:textOutline>
      <w14:props3d w14:extrusionH="0" w14:contourW="10160" w14:prstMaterial="powder">
        <w14:extrusionClr>
          <w14:schemeClr w14:val="bg1"/>
        </w14:extrusionClr>
        <w14:contourClr>
          <w14:schemeClr w14:val="tx1"/>
        </w14:contourClr>
      </w14:props3d>
    </w:rPr>
  </w:style>
  <w:style w:type="paragraph" w:customStyle="1" w:styleId="DocumentBookTagline">
    <w:name w:val="Document Book Tagline"/>
    <w:basedOn w:val="BasicText"/>
    <w:autoRedefine/>
    <w:qFormat/>
    <w:rsid w:val="005148D5"/>
    <w:pPr>
      <w:spacing w:after="0" w:line="360" w:lineRule="exact"/>
      <w:jc w:val="center"/>
    </w:pPr>
    <w:rPr>
      <w:rFonts w:cs="Taviraj Black"/>
      <w:b/>
      <w:color w:val="FFFFFF" w:themeColor="background1"/>
      <w:spacing w:val="10"/>
      <w:sz w:val="32"/>
      <w:szCs w:val="36"/>
      <w14:shadow w14:blurRad="63500" w14:dist="25400" w14:dir="2700000" w14:sx="100000" w14:sy="100000" w14:kx="0" w14:ky="0" w14:algn="tl">
        <w14:srgbClr w14:val="000000">
          <w14:alpha w14:val="62000"/>
        </w14:srgbClr>
      </w14:shadow>
      <w14:textOutline w14:w="25400" w14:cap="flat" w14:cmpd="sng" w14:algn="ctr">
        <w14:noFill/>
        <w14:prstDash w14:val="solid"/>
        <w14:round/>
      </w14:textOutline>
      <w14:props3d w14:extrusionH="57150" w14:contourW="10160" w14:prstMaterial="powder">
        <w14:bevelT w14:w="38100" w14:h="38100" w14:prst="slope"/>
        <w14:extrusionClr>
          <w14:schemeClr w14:val="bg1"/>
        </w14:extrusionClr>
        <w14:contourClr>
          <w14:schemeClr w14:val="tx1"/>
        </w14:contourClr>
      </w14:props3d>
    </w:rPr>
  </w:style>
  <w:style w:type="paragraph" w:customStyle="1" w:styleId="TableTextCentered">
    <w:name w:val="Table Text Centered"/>
    <w:basedOn w:val="TableText"/>
    <w:rsid w:val="006553F6"/>
    <w:pPr>
      <w:spacing w:after="72"/>
      <w:jc w:val="center"/>
    </w:pPr>
    <w:rPr>
      <w:sz w:val="18"/>
    </w:rPr>
  </w:style>
  <w:style w:type="paragraph" w:customStyle="1" w:styleId="LayoutPageNumber">
    <w:name w:val="Layout Page Number"/>
    <w:basedOn w:val="BasicText"/>
    <w:autoRedefine/>
    <w:qFormat/>
    <w:rsid w:val="001709F2"/>
    <w:pPr>
      <w:spacing w:after="0" w:line="264" w:lineRule="auto"/>
      <w:jc w:val="right"/>
    </w:pPr>
    <w:rPr>
      <w:rFonts w:cs="Trirong"/>
      <w:bCs/>
      <w:noProof/>
      <w:color w:val="4F81BD" w:themeColor="accent1"/>
      <w:w w:val="98"/>
      <w:sz w:val="20"/>
      <w:szCs w:val="18"/>
    </w:rPr>
  </w:style>
  <w:style w:type="paragraph" w:customStyle="1" w:styleId="FancyStatBlockTitle">
    <w:name w:val="Fancy Stat Block Title"/>
    <w:basedOn w:val="4"/>
    <w:qFormat/>
    <w:rsid w:val="00086B1A"/>
    <w:pPr>
      <w:keepLines w:val="0"/>
      <w:numPr>
        <w:ilvl w:val="0"/>
        <w:numId w:val="0"/>
      </w:numPr>
      <w:spacing w:before="0" w:after="0" w:line="240" w:lineRule="exact"/>
    </w:pPr>
    <w:rPr>
      <w:rFonts w:asciiTheme="minorHAnsi" w:eastAsiaTheme="minorHAnsi" w:hAnsiTheme="minorHAnsi" w:cs="Martel DemiBold"/>
      <w:b/>
      <w:i w:val="0"/>
      <w:iCs w:val="0"/>
      <w:smallCaps/>
      <w:color w:val="9C2B1B"/>
      <w:w w:val="102"/>
      <w:sz w:val="30"/>
      <w:szCs w:val="24"/>
    </w:rPr>
  </w:style>
  <w:style w:type="paragraph" w:customStyle="1" w:styleId="StatBlockBasicActionsHeaderVariant5">
    <w:name w:val="Stat Block Basic Actions Header Variant 5"/>
    <w:basedOn w:val="a1"/>
    <w:next w:val="StatBlockBasicText1"/>
    <w:uiPriority w:val="99"/>
    <w:qFormat/>
    <w:rsid w:val="007F0921"/>
    <w:pPr>
      <w:keepNext/>
      <w:pBdr>
        <w:bottom w:val="single" w:sz="12" w:space="0" w:color="943634" w:themeColor="accent2" w:themeShade="BF"/>
      </w:pBdr>
      <w:spacing w:before="180" w:after="60" w:line="230" w:lineRule="exact"/>
    </w:pPr>
    <w:rPr>
      <w:rFonts w:ascii="Philosopher" w:hAnsi="Philosopher" w:cs="Martel DemiBold"/>
      <w:b/>
      <w:bCs w:val="0"/>
      <w:smallCaps/>
      <w:color w:val="9C2B1B"/>
      <w:w w:val="102"/>
      <w:sz w:val="24"/>
      <w:szCs w:val="24"/>
    </w:rPr>
  </w:style>
  <w:style w:type="paragraph" w:customStyle="1" w:styleId="StatBlockBasicRegularUnderline">
    <w:name w:val="Stat Block Basic Regular Underline"/>
    <w:basedOn w:val="StatBlockBasicRegular"/>
    <w:link w:val="StatBlockBasicRegularUnderline0"/>
    <w:uiPriority w:val="99"/>
    <w:qFormat/>
    <w:rsid w:val="007F0921"/>
    <w:pPr>
      <w:keepLines/>
      <w:pBdr>
        <w:bottom w:val="single" w:sz="12" w:space="5" w:color="7BA0CD" w:themeColor="accent1" w:themeTint="BF"/>
      </w:pBdr>
      <w:spacing w:after="60"/>
      <w:ind w:left="187" w:hanging="187"/>
    </w:pPr>
  </w:style>
  <w:style w:type="character" w:customStyle="1" w:styleId="StatBlockBasicRegularUnderline0">
    <w:name w:val="Stat Block Basic Regular Underline Знак"/>
    <w:basedOn w:val="a2"/>
    <w:link w:val="StatBlockBasicRegularUnderline"/>
    <w:uiPriority w:val="99"/>
    <w:rsid w:val="007F0921"/>
    <w:rPr>
      <w:rFonts w:ascii="Philosopher" w:eastAsia="ヒラギノ角ゴ Pro W3" w:hAnsi="Philosopher" w:cs="Calibri"/>
      <w:bCs/>
      <w:sz w:val="18"/>
      <w:szCs w:val="16"/>
      <w:lang w:val="en-US" w:eastAsia="ja-JP"/>
    </w:rPr>
  </w:style>
  <w:style w:type="paragraph" w:customStyle="1" w:styleId="STATBLOCKABILITYSCORENUMBER1">
    <w:name w:val="STAT BLOCK ABILITY SCORE NUMBER1"/>
    <w:basedOn w:val="StatBlockBasicText1"/>
    <w:next w:val="a1"/>
    <w:rsid w:val="009030E8"/>
    <w:pPr>
      <w:keepLines/>
      <w:widowControl w:val="0"/>
      <w:pBdr>
        <w:bottom w:val="threeDEngrave" w:sz="12" w:space="7" w:color="4F81BD" w:themeColor="accent1"/>
      </w:pBdr>
      <w:tabs>
        <w:tab w:val="center" w:pos="360"/>
        <w:tab w:val="center" w:pos="1120"/>
        <w:tab w:val="center" w:pos="1860"/>
        <w:tab w:val="center" w:pos="2620"/>
        <w:tab w:val="center" w:pos="3340"/>
        <w:tab w:val="center" w:pos="4080"/>
      </w:tabs>
      <w:suppressAutoHyphens/>
      <w:autoSpaceDE w:val="0"/>
      <w:autoSpaceDN w:val="0"/>
      <w:adjustRightInd w:val="0"/>
      <w:spacing w:before="0" w:after="80" w:line="200" w:lineRule="atLeast"/>
      <w:ind w:firstLine="90"/>
      <w:textAlignment w:val="center"/>
    </w:pPr>
    <w:rPr>
      <w:rFonts w:eastAsia="MS Gothic" w:cs="ScalaSansOffc"/>
      <w:caps/>
      <w:szCs w:val="17"/>
    </w:rPr>
  </w:style>
  <w:style w:type="paragraph" w:customStyle="1" w:styleId="DocumentDisclaimer">
    <w:name w:val="Document Disclaimer"/>
    <w:basedOn w:val="BasicText"/>
    <w:autoRedefine/>
    <w:qFormat/>
    <w:rsid w:val="001709F2"/>
    <w:rPr>
      <w:smallCaps/>
      <w:sz w:val="16"/>
    </w:rPr>
  </w:style>
  <w:style w:type="paragraph" w:customStyle="1" w:styleId="TABLEHEADING">
    <w:name w:val="TABLE HEADING"/>
    <w:basedOn w:val="BasicText"/>
    <w:autoRedefine/>
    <w:uiPriority w:val="99"/>
    <w:qFormat/>
    <w:rsid w:val="00986710"/>
    <w:pPr>
      <w:keepNext/>
      <w:spacing w:before="60" w:after="60" w:line="264" w:lineRule="auto"/>
    </w:pPr>
    <w:rPr>
      <w:rFonts w:cs="Martel DemiBold"/>
      <w:b/>
      <w:bCs/>
      <w:smallCaps/>
      <w:spacing w:val="6"/>
      <w:w w:val="102"/>
      <w:sz w:val="20"/>
      <w:szCs w:val="18"/>
    </w:rPr>
  </w:style>
  <w:style w:type="table" w:customStyle="1" w:styleId="TableCoreGreen">
    <w:name w:val="Table Core Green"/>
    <w:basedOn w:val="a3"/>
    <w:uiPriority w:val="99"/>
    <w:rsid w:val="004C04A7"/>
    <w:pPr>
      <w:spacing w:after="0"/>
    </w:pPr>
    <w:rPr>
      <w:rFonts w:ascii="Lato" w:hAnsi="Lato" w:cs="Arial"/>
      <w:sz w:val="16"/>
      <w:szCs w:val="20"/>
      <w:lang w:eastAsia="ru-R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58" w:type="dxa"/>
        <w:bottom w:w="29" w:type="dxa"/>
        <w:right w:w="58" w:type="dxa"/>
      </w:tblCellMar>
    </w:tblPr>
    <w:tcPr>
      <w:shd w:val="clear" w:color="auto" w:fill="auto"/>
    </w:tcPr>
    <w:tblStylePr w:type="firstRow">
      <w:pPr>
        <w:jc w:val="left"/>
      </w:pPr>
      <w:rPr>
        <w:rFonts w:asciiTheme="minorHAnsi" w:hAnsiTheme="minorHAnsi"/>
        <w:b w:val="0"/>
        <w:bCs/>
        <w:color w:val="auto"/>
        <w:sz w:val="18"/>
      </w:rPr>
      <w:tblPr/>
      <w:tcPr>
        <w:tcBorders>
          <w:top w:val="nil"/>
          <w:left w:val="nil"/>
          <w:bottom w:val="nil"/>
          <w:right w:val="nil"/>
          <w:insideH w:val="nil"/>
          <w:insideV w:val="nil"/>
          <w:tl2br w:val="nil"/>
          <w:tr2bl w:val="nil"/>
        </w:tcBorders>
        <w:shd w:val="clear" w:color="auto" w:fill="auto"/>
      </w:tcPr>
    </w:tblStylePr>
    <w:tblStylePr w:type="lastRow">
      <w:tblPr/>
      <w:tcPr>
        <w:tcBorders>
          <w:top w:val="nil"/>
          <w:left w:val="nil"/>
          <w:bottom w:val="nil"/>
          <w:right w:val="nil"/>
          <w:insideH w:val="nil"/>
          <w:insideV w:val="nil"/>
        </w:tcBorders>
        <w:shd w:val="clear" w:color="auto" w:fill="auto"/>
      </w:tcPr>
    </w:tblStylePr>
    <w:tblStylePr w:type="lastCol">
      <w:pPr>
        <w:jc w:val="left"/>
      </w:pPr>
      <w:rPr>
        <w:rFonts w:ascii="Lato" w:hAnsi="Lato"/>
        <w:sz w:val="16"/>
      </w:rPr>
    </w:tblStylePr>
    <w:tblStylePr w:type="band1Horz">
      <w:rPr>
        <w:color w:val="auto"/>
      </w:rPr>
      <w:tblPr/>
      <w:tcPr>
        <w:tcBorders>
          <w:top w:val="nil"/>
          <w:left w:val="nil"/>
          <w:bottom w:val="nil"/>
          <w:right w:val="nil"/>
          <w:insideH w:val="nil"/>
          <w:insideV w:val="nil"/>
        </w:tcBorders>
        <w:shd w:val="clear" w:color="auto" w:fill="auto"/>
      </w:tcPr>
    </w:tblStylePr>
    <w:tblStylePr w:type="band2Horz">
      <w:rPr>
        <w:color w:val="auto"/>
      </w:rPr>
      <w:tblPr/>
      <w:tcPr>
        <w:tcBorders>
          <w:top w:val="nil"/>
          <w:left w:val="nil"/>
          <w:bottom w:val="nil"/>
          <w:right w:val="nil"/>
          <w:insideH w:val="nil"/>
          <w:insideV w:val="nil"/>
        </w:tcBorders>
        <w:shd w:val="clear" w:color="auto" w:fill="CEE4AA"/>
      </w:tcPr>
    </w:tblStylePr>
  </w:style>
  <w:style w:type="paragraph" w:customStyle="1" w:styleId="PlaytestHeading2">
    <w:name w:val="Playtest Heading 2"/>
    <w:basedOn w:val="PlaytestHeading1"/>
    <w:next w:val="BasicTextParagraph1"/>
    <w:autoRedefine/>
    <w:qFormat/>
    <w:rsid w:val="00A4143A"/>
    <w:pPr>
      <w:spacing w:before="96"/>
      <w:outlineLvl w:val="1"/>
    </w:pPr>
    <w:rPr>
      <w:sz w:val="28"/>
      <w:szCs w:val="28"/>
    </w:rPr>
  </w:style>
  <w:style w:type="paragraph" w:customStyle="1" w:styleId="PlaytestHeading3">
    <w:name w:val="Playtest Heading 3"/>
    <w:basedOn w:val="PlaytestHeading1"/>
    <w:autoRedefine/>
    <w:qFormat/>
    <w:rsid w:val="00A4143A"/>
    <w:pPr>
      <w:spacing w:before="48" w:after="48"/>
      <w:outlineLvl w:val="2"/>
    </w:pPr>
    <w:rPr>
      <w:sz w:val="24"/>
      <w:szCs w:val="24"/>
    </w:rPr>
  </w:style>
  <w:style w:type="paragraph" w:customStyle="1" w:styleId="HeadingSubtitle">
    <w:name w:val="Heading Subtitle"/>
    <w:basedOn w:val="BasicText"/>
    <w:autoRedefine/>
    <w:qFormat/>
    <w:rsid w:val="00A637CD"/>
    <w:pPr>
      <w:jc w:val="center"/>
    </w:pPr>
  </w:style>
  <w:style w:type="paragraph" w:customStyle="1" w:styleId="DocumentSubtitle">
    <w:name w:val="Document Subtitle"/>
    <w:basedOn w:val="HeadingSubtitle"/>
    <w:autoRedefine/>
    <w:qFormat/>
    <w:rsid w:val="00C16253"/>
  </w:style>
  <w:style w:type="paragraph" w:customStyle="1" w:styleId="BoxedTextNotesVariant">
    <w:name w:val="Boxed Text Notes Variant"/>
    <w:basedOn w:val="BoxedTextNotes"/>
    <w:qFormat/>
    <w:rsid w:val="00CF0E16"/>
    <w:pPr>
      <w:pBdr>
        <w:top w:val="threeDEmboss" w:sz="12" w:space="1" w:color="4F6228" w:themeColor="accent3" w:themeShade="80"/>
        <w:left w:val="threeDEmboss" w:sz="12" w:space="4" w:color="4F6228" w:themeColor="accent3" w:themeShade="80"/>
        <w:bottom w:val="threeDEmboss" w:sz="12" w:space="1" w:color="4F6228" w:themeColor="accent3" w:themeShade="80"/>
        <w:right w:val="threeDEmboss" w:sz="12" w:space="4" w:color="4F6228" w:themeColor="accent3" w:themeShade="80"/>
      </w:pBdr>
      <w:shd w:val="clear" w:color="auto" w:fill="F2DBDB" w:themeFill="accent2" w:themeFillTint="33"/>
    </w:pPr>
  </w:style>
  <w:style w:type="paragraph" w:customStyle="1" w:styleId="BoxedtextNotesBW">
    <w:name w:val="Boxed text Notes BW"/>
    <w:basedOn w:val="BoxedTextNotes"/>
    <w:qFormat/>
    <w:rsid w:val="00EE4FA8"/>
    <w:pPr>
      <w:pBdr>
        <w:top w:val="threeDEmboss" w:sz="12" w:space="1" w:color="000000"/>
        <w:left w:val="threeDEmboss" w:sz="12" w:space="4" w:color="000000"/>
        <w:bottom w:val="threeDEmboss" w:sz="12" w:space="1" w:color="000000"/>
        <w:right w:val="threeDEmboss" w:sz="12" w:space="4" w:color="000000"/>
      </w:pBdr>
      <w:shd w:val="clear" w:color="auto" w:fill="E1EBF7" w:themeFill="text2" w:themeFillTint="1A"/>
    </w:pPr>
  </w:style>
  <w:style w:type="paragraph" w:customStyle="1" w:styleId="BasicTextInlineSubheading">
    <w:name w:val="Basic Text Inline Subheading"/>
    <w:basedOn w:val="BasicText"/>
    <w:autoRedefine/>
    <w:qFormat/>
    <w:rsid w:val="001709F2"/>
    <w:rPr>
      <w:b/>
      <w:sz w:val="20"/>
    </w:rPr>
  </w:style>
  <w:style w:type="paragraph" w:customStyle="1" w:styleId="DROPCAP">
    <w:name w:val="DROPCAP"/>
    <w:basedOn w:val="aff9"/>
    <w:autoRedefine/>
    <w:qFormat/>
    <w:rsid w:val="00B5469B"/>
    <w:pPr>
      <w:framePr w:wrap="around"/>
    </w:pPr>
    <w:rPr>
      <w:color w:val="FF0000"/>
      <w:sz w:val="144"/>
      <w:szCs w:val="144"/>
      <w:lang w:val="ru-RU" w:eastAsia="zh-CN"/>
    </w:rPr>
  </w:style>
  <w:style w:type="paragraph" w:customStyle="1" w:styleId="BasicTextnointerval">
    <w:name w:val="Basic Text no interval"/>
    <w:basedOn w:val="BasicText"/>
    <w:autoRedefine/>
    <w:qFormat/>
    <w:rsid w:val="003E2808"/>
    <w:pPr>
      <w:spacing w:after="0"/>
    </w:pPr>
  </w:style>
  <w:style w:type="table" w:customStyle="1" w:styleId="24">
    <w:name w:val="Стиль2"/>
    <w:basedOn w:val="a3"/>
    <w:uiPriority w:val="99"/>
    <w:rsid w:val="002B2BFC"/>
    <w:pPr>
      <w:spacing w:after="0"/>
    </w:pPr>
    <w:tblPr/>
    <w:tblStylePr w:type="firstRow">
      <w:rPr>
        <w:rFonts w:asciiTheme="minorHAnsi" w:hAnsiTheme="minorHAnsi"/>
      </w:rPr>
    </w:tblStylePr>
  </w:style>
  <w:style w:type="table" w:styleId="-56">
    <w:name w:val="List Table 5 Dark Accent 6"/>
    <w:basedOn w:val="a3"/>
    <w:uiPriority w:val="50"/>
    <w:rsid w:val="002B2BFC"/>
    <w:pPr>
      <w:spacing w:after="0"/>
    </w:pPr>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LayoutHeaderVariant">
    <w:name w:val="Layout Header Variant"/>
    <w:basedOn w:val="a9"/>
    <w:qFormat/>
    <w:rsid w:val="00A81815"/>
  </w:style>
  <w:style w:type="paragraph" w:customStyle="1" w:styleId="QuoteAccented">
    <w:name w:val="Quote Accented"/>
    <w:basedOn w:val="QuoteCoreSource"/>
    <w:autoRedefine/>
    <w:qFormat/>
    <w:rsid w:val="001A5472"/>
    <w:pPr>
      <w:pBdr>
        <w:top w:val="none" w:sz="0" w:space="0" w:color="auto"/>
        <w:left w:val="single" w:sz="18" w:space="4" w:color="9B3737"/>
        <w:bottom w:val="none" w:sz="0" w:space="0" w:color="auto"/>
      </w:pBdr>
      <w:spacing w:before="72"/>
      <w:ind w:left="1260" w:firstLine="420"/>
    </w:pPr>
    <w:rPr>
      <w:rFonts w:ascii="EB Garamond SemiBold" w:hAnsi="EB Garamond SemiBold" w:cstheme="minorHAnsi"/>
      <w:b/>
      <w:smallCaps/>
      <w:color w:val="9B3737"/>
      <w:sz w:val="28"/>
    </w:rPr>
  </w:style>
  <w:style w:type="paragraph" w:styleId="42">
    <w:name w:val="toc 4"/>
    <w:basedOn w:val="a1"/>
    <w:next w:val="a1"/>
    <w:autoRedefine/>
    <w:uiPriority w:val="39"/>
    <w:unhideWhenUsed/>
    <w:rsid w:val="00401B5F"/>
    <w:pPr>
      <w:spacing w:after="100" w:line="259" w:lineRule="auto"/>
      <w:ind w:left="660"/>
      <w:jc w:val="left"/>
    </w:pPr>
    <w:rPr>
      <w:rFonts w:eastAsiaTheme="minorEastAsia"/>
      <w:sz w:val="22"/>
      <w:szCs w:val="22"/>
      <w:lang w:val="ru-RU" w:eastAsia="ru-RU"/>
    </w:rPr>
  </w:style>
  <w:style w:type="paragraph" w:styleId="51">
    <w:name w:val="toc 5"/>
    <w:basedOn w:val="a1"/>
    <w:next w:val="a1"/>
    <w:autoRedefine/>
    <w:uiPriority w:val="39"/>
    <w:unhideWhenUsed/>
    <w:rsid w:val="00401B5F"/>
    <w:pPr>
      <w:spacing w:after="100" w:line="259" w:lineRule="auto"/>
      <w:ind w:left="880"/>
      <w:jc w:val="left"/>
    </w:pPr>
    <w:rPr>
      <w:rFonts w:eastAsiaTheme="minorEastAsia"/>
      <w:sz w:val="22"/>
      <w:szCs w:val="22"/>
      <w:lang w:val="ru-RU" w:eastAsia="ru-RU"/>
    </w:rPr>
  </w:style>
  <w:style w:type="paragraph" w:styleId="6">
    <w:name w:val="toc 6"/>
    <w:basedOn w:val="a1"/>
    <w:next w:val="a1"/>
    <w:autoRedefine/>
    <w:uiPriority w:val="39"/>
    <w:unhideWhenUsed/>
    <w:rsid w:val="00401B5F"/>
    <w:pPr>
      <w:spacing w:after="100" w:line="259" w:lineRule="auto"/>
      <w:ind w:left="1100"/>
      <w:jc w:val="left"/>
    </w:pPr>
    <w:rPr>
      <w:rFonts w:eastAsiaTheme="minorEastAsia"/>
      <w:sz w:val="22"/>
      <w:szCs w:val="22"/>
      <w:lang w:val="ru-RU" w:eastAsia="ru-RU"/>
    </w:rPr>
  </w:style>
  <w:style w:type="paragraph" w:styleId="7">
    <w:name w:val="toc 7"/>
    <w:basedOn w:val="a1"/>
    <w:next w:val="a1"/>
    <w:autoRedefine/>
    <w:uiPriority w:val="39"/>
    <w:unhideWhenUsed/>
    <w:rsid w:val="00401B5F"/>
    <w:pPr>
      <w:spacing w:after="100" w:line="259" w:lineRule="auto"/>
      <w:ind w:left="1320"/>
      <w:jc w:val="left"/>
    </w:pPr>
    <w:rPr>
      <w:rFonts w:eastAsiaTheme="minorEastAsia"/>
      <w:sz w:val="22"/>
      <w:szCs w:val="22"/>
      <w:lang w:val="ru-RU" w:eastAsia="ru-RU"/>
    </w:rPr>
  </w:style>
  <w:style w:type="paragraph" w:styleId="8">
    <w:name w:val="toc 8"/>
    <w:basedOn w:val="a1"/>
    <w:next w:val="a1"/>
    <w:autoRedefine/>
    <w:uiPriority w:val="39"/>
    <w:unhideWhenUsed/>
    <w:rsid w:val="00401B5F"/>
    <w:pPr>
      <w:spacing w:after="100" w:line="259" w:lineRule="auto"/>
      <w:ind w:left="1540"/>
      <w:jc w:val="left"/>
    </w:pPr>
    <w:rPr>
      <w:rFonts w:eastAsiaTheme="minorEastAsia"/>
      <w:sz w:val="22"/>
      <w:szCs w:val="22"/>
      <w:lang w:val="ru-RU" w:eastAsia="ru-RU"/>
    </w:rPr>
  </w:style>
  <w:style w:type="paragraph" w:styleId="9">
    <w:name w:val="toc 9"/>
    <w:basedOn w:val="a1"/>
    <w:next w:val="a1"/>
    <w:autoRedefine/>
    <w:uiPriority w:val="39"/>
    <w:unhideWhenUsed/>
    <w:rsid w:val="00401B5F"/>
    <w:pPr>
      <w:spacing w:after="100" w:line="259" w:lineRule="auto"/>
      <w:ind w:left="1760"/>
      <w:jc w:val="left"/>
    </w:pPr>
    <w:rPr>
      <w:rFonts w:eastAsiaTheme="minorEastAsia"/>
      <w:sz w:val="22"/>
      <w:szCs w:val="22"/>
      <w:lang w:val="ru-RU" w:eastAsia="ru-RU"/>
    </w:rPr>
  </w:style>
  <w:style w:type="table" w:styleId="-46">
    <w:name w:val="Grid Table 4 Accent 6"/>
    <w:basedOn w:val="a3"/>
    <w:uiPriority w:val="49"/>
    <w:rsid w:val="005161FC"/>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InlineSubhead">
    <w:name w:val="Inline Subhead"/>
    <w:qFormat/>
    <w:rsid w:val="00174DA9"/>
    <w:rPr>
      <w:b/>
      <w:bCs/>
      <w:i/>
      <w:iCs/>
      <w:color w:val="9B3737"/>
    </w:rPr>
  </w:style>
  <w:style w:type="paragraph" w:customStyle="1" w:styleId="FlowchartText">
    <w:name w:val="Flowchart Text"/>
    <w:basedOn w:val="BasicText"/>
    <w:qFormat/>
    <w:rsid w:val="00174DA9"/>
    <w:pPr>
      <w:jc w:val="center"/>
    </w:pPr>
    <w:rPr>
      <w:b/>
      <w14:textOutline w14:w="9525" w14:cap="rnd" w14:cmpd="sng" w14:algn="ctr">
        <w14:solidFill>
          <w14:schemeClr w14:val="accent6">
            <w14:lumMod w14:val="50000"/>
          </w14:schemeClr>
        </w14:solidFill>
        <w14:prstDash w14:val="solid"/>
        <w14:bevel/>
      </w14:textOutline>
    </w:rPr>
  </w:style>
  <w:style w:type="paragraph" w:customStyle="1" w:styleId="PlayingThePillarsHeading">
    <w:name w:val="Playing The Pillars Heading"/>
    <w:basedOn w:val="a1"/>
    <w:qFormat/>
    <w:rsid w:val="00E32791"/>
    <w:pPr>
      <w:numPr>
        <w:ilvl w:val="1"/>
      </w:numPr>
      <w:spacing w:after="160"/>
      <w:jc w:val="center"/>
    </w:pPr>
    <w:rPr>
      <w:rFonts w:asciiTheme="majorHAnsi" w:eastAsiaTheme="minorEastAsia" w:hAnsiTheme="majorHAnsi"/>
      <w:b/>
      <w:color w:val="9B3737"/>
      <w:sz w:val="24"/>
      <w:szCs w:val="22"/>
      <w:lang w:eastAsia="en-US"/>
    </w:rPr>
  </w:style>
  <w:style w:type="paragraph" w:customStyle="1" w:styleId="PlayingthePillarsHeader">
    <w:name w:val="Playing the Pillars Header"/>
    <w:basedOn w:val="PlayingThePillarsHeading"/>
    <w:qFormat/>
    <w:rsid w:val="00E32791"/>
    <w:pPr>
      <w:tabs>
        <w:tab w:val="center" w:pos="4320"/>
        <w:tab w:val="right" w:pos="8640"/>
      </w:tabs>
      <w:spacing w:after="0"/>
      <w:jc w:val="left"/>
    </w:pPr>
    <w:rPr>
      <w:rFonts w:ascii="Forum" w:hAnsi="Forum"/>
    </w:rPr>
  </w:style>
  <w:style w:type="paragraph" w:customStyle="1" w:styleId="PlayingthePillarsBody">
    <w:name w:val="Playing the Pillars Body"/>
    <w:basedOn w:val="BasicText"/>
    <w:qFormat/>
    <w:rsid w:val="00EA34B7"/>
    <w:pPr>
      <w:spacing w:after="0"/>
      <w:jc w:val="left"/>
    </w:pPr>
    <w:rPr>
      <w:rFonts w:eastAsiaTheme="minorEastAsia"/>
      <w:lang w:eastAsia="en-US"/>
    </w:rPr>
  </w:style>
  <w:style w:type="paragraph" w:customStyle="1" w:styleId="Pillars">
    <w:name w:val="Pillars"/>
    <w:basedOn w:val="PlayingThePillarsHeading"/>
    <w:qFormat/>
    <w:rsid w:val="00E32791"/>
    <w:rPr>
      <w:rFonts w:ascii="Forum" w:hAnsi="Forum"/>
      <w:bCs w:val="0"/>
    </w:rPr>
  </w:style>
  <w:style w:type="paragraph" w:customStyle="1" w:styleId="StatBlockBasicTitleVariant">
    <w:name w:val="Stat Block Basic Title Variant"/>
    <w:next w:val="StatBlockBasicMetadata"/>
    <w:qFormat/>
    <w:rsid w:val="00302071"/>
    <w:pPr>
      <w:keepNext/>
      <w:keepLines/>
      <w:spacing w:after="0"/>
    </w:pPr>
    <w:rPr>
      <w:rFonts w:ascii="Andada SC" w:eastAsia="ヒラギノ角ゴ Pro W3" w:hAnsi="Andada SC" w:cstheme="minorBidi"/>
      <w:color w:val="943634"/>
      <w:sz w:val="24"/>
      <w:szCs w:val="24"/>
      <w:lang w:val="en-US" w:eastAsia="ja-JP"/>
    </w:rPr>
  </w:style>
  <w:style w:type="paragraph" w:customStyle="1" w:styleId="StatBlockBasicDescription">
    <w:name w:val="Stat Block Basic Description"/>
    <w:qFormat/>
    <w:rsid w:val="00FF245B"/>
    <w:pPr>
      <w:tabs>
        <w:tab w:val="left" w:pos="187"/>
      </w:tabs>
      <w:spacing w:before="60" w:after="0"/>
    </w:pPr>
    <w:rPr>
      <w:rFonts w:ascii="Philosopher" w:eastAsia="ヒラギノ角ゴ Pro W3" w:hAnsi="Philosopher" w:cstheme="minorBidi"/>
      <w:color w:val="000000"/>
      <w:sz w:val="20"/>
      <w:szCs w:val="20"/>
      <w:lang w:val="en-US" w:eastAsia="ja-JP"/>
    </w:rPr>
  </w:style>
  <w:style w:type="paragraph" w:customStyle="1" w:styleId="StatBlockBasicDataSubheading">
    <w:name w:val="Stat Block Basic Data Subheading"/>
    <w:basedOn w:val="StatBlockBasicDescription"/>
    <w:next w:val="StatBlockBasicText1"/>
    <w:link w:val="StatBlockBasicDataSubheading0"/>
    <w:qFormat/>
    <w:rsid w:val="00086B1A"/>
    <w:pPr>
      <w:keepLines/>
      <w:spacing w:before="0"/>
      <w:ind w:left="187" w:hanging="187"/>
    </w:pPr>
    <w:rPr>
      <w:b/>
      <w:color w:val="9C2B1B"/>
      <w:sz w:val="22"/>
    </w:rPr>
  </w:style>
  <w:style w:type="character" w:customStyle="1" w:styleId="StatBlockBasicDataSubheading0">
    <w:name w:val="Stat Block Basic Data Subheading Знак"/>
    <w:basedOn w:val="a2"/>
    <w:link w:val="StatBlockBasicDataSubheading"/>
    <w:rsid w:val="00086B1A"/>
    <w:rPr>
      <w:rFonts w:ascii="Philosopher" w:eastAsia="ヒラギノ角ゴ Pro W3" w:hAnsi="Philosopher" w:cstheme="minorBidi"/>
      <w:b/>
      <w:color w:val="9C2B1B"/>
      <w:sz w:val="22"/>
      <w:szCs w:val="20"/>
      <w:lang w:val="en-US" w:eastAsia="ja-JP"/>
    </w:rPr>
  </w:style>
  <w:style w:type="paragraph" w:customStyle="1" w:styleId="StatBlockBasicMetadataVariant">
    <w:name w:val="Stat Block Basic Metadata Variant"/>
    <w:basedOn w:val="StatBlockBasicDescription"/>
    <w:next w:val="StatBlockBasicDataSubheading"/>
    <w:qFormat/>
    <w:rsid w:val="007F0921"/>
    <w:pPr>
      <w:keepNext/>
      <w:spacing w:after="120"/>
      <w:contextualSpacing/>
    </w:pPr>
    <w:rPr>
      <w:i/>
      <w:sz w:val="16"/>
    </w:rPr>
  </w:style>
  <w:style w:type="paragraph" w:customStyle="1" w:styleId="StatBlockBasicHanging">
    <w:name w:val="Stat Block Basic Hanging"/>
    <w:basedOn w:val="BasicTextHanging"/>
    <w:qFormat/>
    <w:rsid w:val="003E3AF4"/>
  </w:style>
  <w:style w:type="paragraph" w:customStyle="1" w:styleId="StatBlockBasicData">
    <w:name w:val="Stat Block Basic Data"/>
    <w:basedOn w:val="a1"/>
    <w:qFormat/>
    <w:rsid w:val="003C5294"/>
    <w:pPr>
      <w:keepLines/>
      <w:spacing w:after="0"/>
      <w:ind w:left="192" w:hanging="192"/>
    </w:pPr>
    <w:rPr>
      <w:rFonts w:ascii="Philosopher" w:hAnsi="Philosopher"/>
      <w:szCs w:val="17"/>
    </w:rPr>
  </w:style>
  <w:style w:type="paragraph" w:customStyle="1" w:styleId="FancyStatBlockMetadata">
    <w:name w:val="Fancy Stat Block Metadata"/>
    <w:basedOn w:val="BasicTextMetadata"/>
    <w:qFormat/>
    <w:rsid w:val="005F5BEF"/>
  </w:style>
  <w:style w:type="paragraph" w:customStyle="1" w:styleId="FancyStatBlockDataUnderline">
    <w:name w:val="Fancy Stat Block Data Underline"/>
    <w:basedOn w:val="StatBlockBasicRegularUnderline"/>
    <w:qFormat/>
    <w:rsid w:val="005F5BEF"/>
    <w:pPr>
      <w:pBdr>
        <w:bottom w:val="single" w:sz="12" w:space="5" w:color="C00000"/>
      </w:pBdr>
      <w:ind w:left="192" w:hanging="192"/>
    </w:pPr>
  </w:style>
  <w:style w:type="paragraph" w:customStyle="1" w:styleId="FancyStatBlockAbilityScoreName">
    <w:name w:val="Fancy Stat Block Ability Score Name"/>
    <w:basedOn w:val="a1"/>
    <w:qFormat/>
    <w:rsid w:val="00086B1A"/>
    <w:pPr>
      <w:keepLines/>
      <w:widowControl w:val="0"/>
      <w:tabs>
        <w:tab w:val="center" w:pos="360"/>
        <w:tab w:val="center" w:pos="1120"/>
        <w:tab w:val="center" w:pos="1860"/>
        <w:tab w:val="center" w:pos="2620"/>
        <w:tab w:val="center" w:pos="3340"/>
        <w:tab w:val="center" w:pos="4080"/>
      </w:tabs>
      <w:suppressAutoHyphens/>
      <w:autoSpaceDE w:val="0"/>
      <w:autoSpaceDN w:val="0"/>
      <w:adjustRightInd w:val="0"/>
      <w:spacing w:after="0" w:line="200" w:lineRule="atLeast"/>
      <w:ind w:firstLine="180"/>
      <w:jc w:val="left"/>
      <w:textAlignment w:val="center"/>
    </w:pPr>
    <w:rPr>
      <w:rFonts w:eastAsia="MS Gothic" w:cs="ScalaSansOffc"/>
      <w:b/>
      <w:bCs w:val="0"/>
      <w:caps/>
      <w:color w:val="9C2B1B"/>
      <w:sz w:val="16"/>
      <w:szCs w:val="17"/>
    </w:rPr>
  </w:style>
  <w:style w:type="paragraph" w:customStyle="1" w:styleId="FancyStatBlockDataStats">
    <w:name w:val="Fancy Stat Block Data Stats"/>
    <w:basedOn w:val="StatBlockBasicDataStats"/>
    <w:qFormat/>
    <w:rsid w:val="005F5BEF"/>
    <w:pPr>
      <w:pBdr>
        <w:bottom w:val="single" w:sz="12" w:space="7" w:color="C00000"/>
      </w:pBdr>
    </w:pPr>
    <w:rPr>
      <w:sz w:val="16"/>
    </w:rPr>
  </w:style>
  <w:style w:type="paragraph" w:customStyle="1" w:styleId="FancyStatBlockRegularUnderline">
    <w:name w:val="Fancy Stat Block Regular Underline"/>
    <w:basedOn w:val="StatBlockBasicRegularUnderline"/>
    <w:qFormat/>
    <w:rsid w:val="005F5BEF"/>
    <w:pPr>
      <w:pBdr>
        <w:bottom w:val="single" w:sz="12" w:space="5" w:color="C00000"/>
      </w:pBdr>
    </w:pPr>
  </w:style>
  <w:style w:type="paragraph" w:customStyle="1" w:styleId="FancyStatActionsHeader">
    <w:name w:val="Fancy Stat Actions Header"/>
    <w:basedOn w:val="StatBlockBasicActionsHeaderVariant5"/>
    <w:qFormat/>
    <w:rsid w:val="00E606C4"/>
    <w:pPr>
      <w:pBdr>
        <w:bottom w:val="single" w:sz="12" w:space="0" w:color="C00000"/>
      </w:pBdr>
      <w:spacing w:before="72" w:after="48" w:line="240" w:lineRule="auto"/>
    </w:pPr>
  </w:style>
  <w:style w:type="character" w:customStyle="1" w:styleId="FancyStatBlockLabel">
    <w:name w:val="Fancy Stat Block Label"/>
    <w:basedOn w:val="a2"/>
    <w:qFormat/>
    <w:rsid w:val="00086B1A"/>
    <w:rPr>
      <w:b/>
      <w:color w:val="9C2B1B"/>
    </w:rPr>
  </w:style>
  <w:style w:type="paragraph" w:customStyle="1" w:styleId="FancyStatBlockSpellList">
    <w:name w:val="Fancy Stat Block Spell List"/>
    <w:basedOn w:val="BasicText"/>
    <w:qFormat/>
    <w:rsid w:val="00E606C4"/>
  </w:style>
  <w:style w:type="table" w:customStyle="1" w:styleId="TableClassCoreGreen">
    <w:name w:val="Table Class Core Green"/>
    <w:basedOn w:val="a3"/>
    <w:uiPriority w:val="99"/>
    <w:rsid w:val="00B8019C"/>
    <w:pPr>
      <w:spacing w:before="20" w:after="20"/>
    </w:pPr>
    <w:rPr>
      <w:rFonts w:ascii="Scaly Sans" w:hAnsi="Scaly Sans" w:cstheme="minorBidi"/>
      <w:sz w:val="18"/>
      <w:szCs w:val="24"/>
      <w:lang w:val="en-US"/>
    </w:rPr>
    <w:tblPr>
      <w:tblStyleRowBandSize w:val="1"/>
      <w:tblStyleColBandSize w:val="1"/>
      <w:tblInd w:w="0" w:type="nil"/>
    </w:tblPr>
    <w:tblStylePr w:type="firstRow">
      <w:pPr>
        <w:wordWrap/>
        <w:spacing w:afterLines="0" w:after="100" w:afterAutospacing="1"/>
      </w:pPr>
      <w:rPr>
        <w:rFonts w:ascii="Scaly Sans Caps" w:hAnsi="Scaly Sans Caps" w:hint="default"/>
        <w:b w:val="0"/>
        <w:sz w:val="22"/>
        <w:szCs w:val="22"/>
      </w:rPr>
    </w:tblStylePr>
    <w:tblStylePr w:type="band2Horz">
      <w:tblPr/>
      <w:tcPr>
        <w:shd w:val="clear" w:color="auto" w:fill="CEE4AA"/>
      </w:tcPr>
    </w:tblStylePr>
  </w:style>
  <w:style w:type="paragraph" w:customStyle="1" w:styleId="StatBlockBasicActionsHeaderVariant6">
    <w:name w:val="Stat Block Basic Actions Header Variant 6"/>
    <w:basedOn w:val="a1"/>
    <w:next w:val="StatBlockBasicText1"/>
    <w:link w:val="StatBlockBasicActionsHeaderVariant60"/>
    <w:qFormat/>
    <w:rsid w:val="007F0921"/>
    <w:pPr>
      <w:spacing w:after="0"/>
      <w:jc w:val="left"/>
    </w:pPr>
    <w:rPr>
      <w:rFonts w:ascii="Philosopher" w:eastAsiaTheme="minorHAnsi" w:hAnsi="Philosopher"/>
      <w:b/>
      <w:color w:val="58170D"/>
      <w:sz w:val="24"/>
      <w:szCs w:val="24"/>
      <w:lang w:eastAsia="en-US"/>
    </w:rPr>
  </w:style>
  <w:style w:type="character" w:customStyle="1" w:styleId="StatBlockBasicActionsHeaderVariant60">
    <w:name w:val="Stat Block Basic Actions Header Variant 6 Знак"/>
    <w:basedOn w:val="a2"/>
    <w:link w:val="StatBlockBasicActionsHeaderVariant6"/>
    <w:rsid w:val="007F0921"/>
    <w:rPr>
      <w:rFonts w:ascii="Philosopher" w:hAnsi="Philosopher" w:cstheme="minorBidi"/>
      <w:b/>
      <w:color w:val="58170D"/>
      <w:sz w:val="24"/>
      <w:szCs w:val="24"/>
      <w:lang w:val="en-US"/>
    </w:rPr>
  </w:style>
  <w:style w:type="paragraph" w:customStyle="1" w:styleId="FancyStatBlockRegular">
    <w:name w:val="Fancy Stat Block Regular"/>
    <w:basedOn w:val="FancyStatBlockRegularUnderline"/>
    <w:qFormat/>
    <w:rsid w:val="00D06172"/>
    <w:pPr>
      <w:pBdr>
        <w:bottom w:val="none" w:sz="0" w:space="0" w:color="auto"/>
      </w:pBdr>
      <w:ind w:left="0" w:firstLine="0"/>
    </w:pPr>
  </w:style>
  <w:style w:type="paragraph" w:customStyle="1" w:styleId="BoxedTexttoRead">
    <w:name w:val="Boxed Text to Read"/>
    <w:basedOn w:val="BasicText"/>
    <w:qFormat/>
    <w:rsid w:val="00933CDB"/>
    <w:pPr>
      <w:pBdr>
        <w:left w:val="single" w:sz="12" w:space="4" w:color="8F9B8F"/>
        <w:right w:val="single" w:sz="12" w:space="4" w:color="8F9B8F"/>
      </w:pBdr>
      <w:shd w:val="clear" w:color="auto" w:fill="E4E7E7"/>
      <w:ind w:left="144" w:right="144"/>
    </w:pPr>
    <w:rPr>
      <w:lang w:eastAsia="zh-CN"/>
    </w:rPr>
  </w:style>
  <w:style w:type="paragraph" w:customStyle="1" w:styleId="BoxedTextMasterNotes">
    <w:name w:val="Boxed Text Master Notes"/>
    <w:basedOn w:val="BoxedTexttoRead"/>
    <w:qFormat/>
    <w:rsid w:val="00A94FC7"/>
    <w:pPr>
      <w:pBdr>
        <w:top w:val="double" w:sz="4" w:space="1" w:color="auto"/>
        <w:left w:val="none" w:sz="0" w:space="0" w:color="auto"/>
        <w:bottom w:val="double" w:sz="4" w:space="1" w:color="auto"/>
        <w:right w:val="none" w:sz="0" w:space="0" w:color="auto"/>
      </w:pBdr>
      <w:shd w:val="clear" w:color="auto" w:fill="CCD3D3"/>
    </w:pPr>
  </w:style>
  <w:style w:type="table" w:styleId="-110">
    <w:name w:val="Grid Table 1 Light Accent 1"/>
    <w:basedOn w:val="a3"/>
    <w:uiPriority w:val="46"/>
    <w:rsid w:val="000C132D"/>
    <w:pPr>
      <w:spacing w:after="0"/>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afff0">
    <w:name w:val="table of figures"/>
    <w:basedOn w:val="a1"/>
    <w:next w:val="a1"/>
    <w:uiPriority w:val="99"/>
    <w:unhideWhenUsed/>
    <w:rsid w:val="00A80670"/>
    <w:pPr>
      <w:spacing w:after="0"/>
      <w:ind w:left="360" w:hanging="360"/>
      <w:jc w:val="left"/>
    </w:pPr>
    <w:rPr>
      <w:bCs w:val="0"/>
      <w:smallCaps/>
      <w:sz w:val="20"/>
    </w:rPr>
  </w:style>
  <w:style w:type="character" w:styleId="afff1">
    <w:name w:val="page number"/>
    <w:basedOn w:val="a2"/>
    <w:uiPriority w:val="99"/>
    <w:unhideWhenUsed/>
    <w:rsid w:val="00A80670"/>
  </w:style>
  <w:style w:type="paragraph" w:styleId="a">
    <w:name w:val="List Number"/>
    <w:basedOn w:val="a1"/>
    <w:uiPriority w:val="99"/>
    <w:unhideWhenUsed/>
    <w:rsid w:val="00A80670"/>
    <w:pPr>
      <w:numPr>
        <w:numId w:val="2"/>
      </w:numPr>
    </w:pPr>
  </w:style>
  <w:style w:type="paragraph" w:styleId="25">
    <w:name w:val="Body Text 2"/>
    <w:basedOn w:val="a1"/>
    <w:link w:val="26"/>
    <w:uiPriority w:val="99"/>
    <w:unhideWhenUsed/>
    <w:rsid w:val="00A80670"/>
    <w:pPr>
      <w:spacing w:after="120" w:line="480" w:lineRule="auto"/>
    </w:pPr>
  </w:style>
  <w:style w:type="character" w:customStyle="1" w:styleId="26">
    <w:name w:val="Основний текст 2 Знак"/>
    <w:basedOn w:val="a2"/>
    <w:link w:val="25"/>
    <w:uiPriority w:val="99"/>
    <w:rsid w:val="00A80670"/>
    <w:rPr>
      <w:rFonts w:eastAsia="ヒラギノ角ゴ Pro W3" w:cstheme="minorBidi"/>
      <w:color w:val="000000"/>
      <w:sz w:val="20"/>
      <w:szCs w:val="20"/>
      <w:lang w:val="en-US" w:eastAsia="ja-JP"/>
    </w:rPr>
  </w:style>
  <w:style w:type="paragraph" w:styleId="32">
    <w:name w:val="Body Text 3"/>
    <w:basedOn w:val="a1"/>
    <w:link w:val="33"/>
    <w:uiPriority w:val="99"/>
    <w:unhideWhenUsed/>
    <w:rsid w:val="00A80670"/>
    <w:pPr>
      <w:spacing w:after="120"/>
    </w:pPr>
    <w:rPr>
      <w:sz w:val="16"/>
      <w:szCs w:val="16"/>
    </w:rPr>
  </w:style>
  <w:style w:type="character" w:customStyle="1" w:styleId="33">
    <w:name w:val="Основний текст 3 Знак"/>
    <w:basedOn w:val="a2"/>
    <w:link w:val="32"/>
    <w:uiPriority w:val="99"/>
    <w:rsid w:val="00A80670"/>
    <w:rPr>
      <w:rFonts w:eastAsia="ヒラギノ角ゴ Pro W3" w:cstheme="minorBidi"/>
      <w:color w:val="000000"/>
      <w:sz w:val="16"/>
      <w:szCs w:val="16"/>
      <w:lang w:val="en-US" w:eastAsia="ja-JP"/>
    </w:rPr>
  </w:style>
  <w:style w:type="paragraph" w:styleId="27">
    <w:name w:val="Body Text Indent 2"/>
    <w:basedOn w:val="a1"/>
    <w:link w:val="28"/>
    <w:uiPriority w:val="99"/>
    <w:unhideWhenUsed/>
    <w:rsid w:val="00A80670"/>
    <w:pPr>
      <w:spacing w:after="120" w:line="480" w:lineRule="auto"/>
      <w:ind w:left="283"/>
    </w:pPr>
  </w:style>
  <w:style w:type="character" w:customStyle="1" w:styleId="28">
    <w:name w:val="Основний текст з відступом 2 Знак"/>
    <w:basedOn w:val="a2"/>
    <w:link w:val="27"/>
    <w:uiPriority w:val="99"/>
    <w:rsid w:val="00A80670"/>
    <w:rPr>
      <w:rFonts w:eastAsia="ヒラギノ角ゴ Pro W3" w:cstheme="minorBidi"/>
      <w:color w:val="000000"/>
      <w:sz w:val="20"/>
      <w:szCs w:val="20"/>
      <w:lang w:val="en-US" w:eastAsia="ja-JP"/>
    </w:rPr>
  </w:style>
  <w:style w:type="paragraph" w:styleId="34">
    <w:name w:val="Body Text Indent 3"/>
    <w:basedOn w:val="a1"/>
    <w:link w:val="35"/>
    <w:uiPriority w:val="99"/>
    <w:unhideWhenUsed/>
    <w:rsid w:val="00A80670"/>
    <w:pPr>
      <w:spacing w:after="120"/>
      <w:ind w:left="283"/>
    </w:pPr>
    <w:rPr>
      <w:sz w:val="16"/>
      <w:szCs w:val="16"/>
    </w:rPr>
  </w:style>
  <w:style w:type="character" w:customStyle="1" w:styleId="35">
    <w:name w:val="Основний текст з відступом 3 Знак"/>
    <w:basedOn w:val="a2"/>
    <w:link w:val="34"/>
    <w:uiPriority w:val="99"/>
    <w:rsid w:val="00A80670"/>
    <w:rPr>
      <w:rFonts w:eastAsia="ヒラギノ角ゴ Pro W3" w:cstheme="minorBidi"/>
      <w:color w:val="000000"/>
      <w:sz w:val="16"/>
      <w:szCs w:val="16"/>
      <w:lang w:val="en-US" w:eastAsia="ja-JP"/>
    </w:rPr>
  </w:style>
  <w:style w:type="character" w:styleId="afff2">
    <w:name w:val="FollowedHyperlink"/>
    <w:basedOn w:val="a2"/>
    <w:uiPriority w:val="99"/>
    <w:unhideWhenUsed/>
    <w:rsid w:val="00A80670"/>
    <w:rPr>
      <w:color w:val="800080" w:themeColor="followedHyperlink"/>
      <w:u w:val="single"/>
    </w:rPr>
  </w:style>
  <w:style w:type="paragraph" w:styleId="afff3">
    <w:name w:val="Subtitle"/>
    <w:basedOn w:val="a1"/>
    <w:next w:val="a1"/>
    <w:link w:val="afff4"/>
    <w:uiPriority w:val="11"/>
    <w:qFormat/>
    <w:rsid w:val="00A80670"/>
    <w:pPr>
      <w:numPr>
        <w:ilvl w:val="1"/>
      </w:numPr>
      <w:spacing w:after="160"/>
    </w:pPr>
    <w:rPr>
      <w:rFonts w:eastAsiaTheme="minorEastAsia"/>
      <w:color w:val="5A5A5A" w:themeColor="text1" w:themeTint="A5"/>
      <w:spacing w:val="15"/>
      <w:sz w:val="22"/>
      <w:szCs w:val="22"/>
    </w:rPr>
  </w:style>
  <w:style w:type="character" w:customStyle="1" w:styleId="afff4">
    <w:name w:val="Підзаголовок Знак"/>
    <w:basedOn w:val="a2"/>
    <w:link w:val="afff3"/>
    <w:uiPriority w:val="11"/>
    <w:rsid w:val="00A80670"/>
    <w:rPr>
      <w:rFonts w:eastAsiaTheme="minorEastAsia" w:cstheme="minorBidi"/>
      <w:color w:val="5A5A5A" w:themeColor="text1" w:themeTint="A5"/>
      <w:spacing w:val="15"/>
      <w:sz w:val="22"/>
      <w:szCs w:val="22"/>
      <w:lang w:val="en-US" w:eastAsia="ja-JP"/>
    </w:rPr>
  </w:style>
  <w:style w:type="paragraph" w:styleId="afff5">
    <w:name w:val="Signature"/>
    <w:basedOn w:val="a1"/>
    <w:link w:val="afff6"/>
    <w:uiPriority w:val="99"/>
    <w:unhideWhenUsed/>
    <w:rsid w:val="00A80670"/>
    <w:pPr>
      <w:spacing w:after="0"/>
      <w:ind w:left="4252"/>
    </w:pPr>
  </w:style>
  <w:style w:type="character" w:customStyle="1" w:styleId="afff6">
    <w:name w:val="Підпис Знак"/>
    <w:basedOn w:val="a2"/>
    <w:link w:val="afff5"/>
    <w:uiPriority w:val="99"/>
    <w:rsid w:val="00A80670"/>
    <w:rPr>
      <w:rFonts w:eastAsia="ヒラギノ角ゴ Pro W3" w:cstheme="minorBidi"/>
      <w:color w:val="000000"/>
      <w:sz w:val="20"/>
      <w:szCs w:val="20"/>
      <w:lang w:val="en-US" w:eastAsia="ja-JP"/>
    </w:rPr>
  </w:style>
  <w:style w:type="paragraph" w:styleId="18">
    <w:name w:val="index 1"/>
    <w:basedOn w:val="a1"/>
    <w:next w:val="a1"/>
    <w:autoRedefine/>
    <w:uiPriority w:val="99"/>
    <w:unhideWhenUsed/>
    <w:rsid w:val="00A80670"/>
    <w:pPr>
      <w:spacing w:after="0"/>
      <w:ind w:left="200" w:hanging="200"/>
    </w:pPr>
  </w:style>
  <w:style w:type="paragraph" w:styleId="29">
    <w:name w:val="index 2"/>
    <w:basedOn w:val="a1"/>
    <w:next w:val="a1"/>
    <w:autoRedefine/>
    <w:uiPriority w:val="99"/>
    <w:unhideWhenUsed/>
    <w:rsid w:val="00A80670"/>
    <w:pPr>
      <w:spacing w:after="0"/>
      <w:ind w:left="400" w:hanging="200"/>
    </w:pPr>
  </w:style>
  <w:style w:type="paragraph" w:styleId="afff7">
    <w:name w:val="endnote text"/>
    <w:basedOn w:val="a1"/>
    <w:link w:val="afff8"/>
    <w:uiPriority w:val="99"/>
    <w:unhideWhenUsed/>
    <w:rsid w:val="00A80670"/>
    <w:pPr>
      <w:spacing w:after="0"/>
    </w:pPr>
  </w:style>
  <w:style w:type="character" w:customStyle="1" w:styleId="afff8">
    <w:name w:val="Текст кінцевої виноски Знак"/>
    <w:basedOn w:val="a2"/>
    <w:link w:val="afff7"/>
    <w:uiPriority w:val="99"/>
    <w:rsid w:val="00A80670"/>
    <w:rPr>
      <w:rFonts w:eastAsia="ヒラギノ角ゴ Pro W3" w:cstheme="minorBidi"/>
      <w:color w:val="000000"/>
      <w:sz w:val="20"/>
      <w:szCs w:val="20"/>
      <w:lang w:val="en-US" w:eastAsia="ja-JP"/>
    </w:rPr>
  </w:style>
  <w:style w:type="paragraph" w:styleId="afff9">
    <w:name w:val="footnote text"/>
    <w:basedOn w:val="a1"/>
    <w:link w:val="afffa"/>
    <w:uiPriority w:val="99"/>
    <w:unhideWhenUsed/>
    <w:rsid w:val="00A80670"/>
    <w:pPr>
      <w:spacing w:after="0"/>
    </w:pPr>
  </w:style>
  <w:style w:type="character" w:customStyle="1" w:styleId="afffa">
    <w:name w:val="Текст виноски Знак"/>
    <w:basedOn w:val="a2"/>
    <w:link w:val="afff9"/>
    <w:uiPriority w:val="99"/>
    <w:rsid w:val="00A80670"/>
    <w:rPr>
      <w:rFonts w:eastAsia="ヒラギノ角ゴ Pro W3" w:cstheme="minorBidi"/>
      <w:color w:val="000000"/>
      <w:sz w:val="20"/>
      <w:szCs w:val="20"/>
      <w:lang w:val="en-US" w:eastAsia="ja-JP"/>
    </w:rPr>
  </w:style>
  <w:style w:type="paragraph" w:styleId="afffb">
    <w:name w:val="Plain Text"/>
    <w:basedOn w:val="a1"/>
    <w:link w:val="afffc"/>
    <w:uiPriority w:val="99"/>
    <w:unhideWhenUsed/>
    <w:rsid w:val="00A80670"/>
    <w:pPr>
      <w:spacing w:after="0"/>
    </w:pPr>
    <w:rPr>
      <w:rFonts w:ascii="Consolas" w:hAnsi="Consolas"/>
      <w:sz w:val="21"/>
      <w:szCs w:val="21"/>
    </w:rPr>
  </w:style>
  <w:style w:type="character" w:customStyle="1" w:styleId="afffc">
    <w:name w:val="Текст Знак"/>
    <w:basedOn w:val="a2"/>
    <w:link w:val="afffb"/>
    <w:uiPriority w:val="99"/>
    <w:rsid w:val="00A80670"/>
    <w:rPr>
      <w:rFonts w:ascii="Consolas" w:eastAsia="ヒラギノ角ゴ Pro W3" w:hAnsi="Consolas" w:cstheme="minorBidi"/>
      <w:color w:val="000000"/>
      <w:lang w:val="en-US" w:eastAsia="ja-JP"/>
    </w:rPr>
  </w:style>
  <w:style w:type="paragraph" w:styleId="afffd">
    <w:name w:val="table of authorities"/>
    <w:basedOn w:val="a1"/>
    <w:next w:val="a1"/>
    <w:uiPriority w:val="99"/>
    <w:unhideWhenUsed/>
    <w:rsid w:val="00A80670"/>
    <w:pPr>
      <w:spacing w:after="0"/>
      <w:ind w:left="200" w:hanging="200"/>
    </w:pPr>
  </w:style>
  <w:style w:type="paragraph" w:styleId="afffe">
    <w:name w:val="Document Map"/>
    <w:basedOn w:val="a1"/>
    <w:link w:val="affff"/>
    <w:uiPriority w:val="99"/>
    <w:unhideWhenUsed/>
    <w:rsid w:val="00A80670"/>
    <w:pPr>
      <w:spacing w:after="0"/>
    </w:pPr>
    <w:rPr>
      <w:rFonts w:ascii="Segoe UI" w:hAnsi="Segoe UI" w:cs="Segoe UI"/>
      <w:sz w:val="16"/>
      <w:szCs w:val="16"/>
    </w:rPr>
  </w:style>
  <w:style w:type="character" w:customStyle="1" w:styleId="affff">
    <w:name w:val="Схема документа Знак"/>
    <w:basedOn w:val="a2"/>
    <w:link w:val="afffe"/>
    <w:uiPriority w:val="99"/>
    <w:rsid w:val="00A80670"/>
    <w:rPr>
      <w:rFonts w:ascii="Segoe UI" w:eastAsia="ヒラギノ角ゴ Pro W3" w:hAnsi="Segoe UI" w:cs="Segoe UI"/>
      <w:color w:val="000000"/>
      <w:sz w:val="16"/>
      <w:szCs w:val="16"/>
      <w:lang w:val="en-US" w:eastAsia="ja-JP"/>
    </w:rPr>
  </w:style>
  <w:style w:type="character" w:styleId="HTML">
    <w:name w:val="HTML Cite"/>
    <w:basedOn w:val="a2"/>
    <w:uiPriority w:val="99"/>
    <w:unhideWhenUsed/>
    <w:rsid w:val="00A80670"/>
    <w:rPr>
      <w:i/>
      <w:iCs/>
    </w:rPr>
  </w:style>
  <w:style w:type="paragraph" w:styleId="affff0">
    <w:name w:val="Message Header"/>
    <w:basedOn w:val="a1"/>
    <w:link w:val="affff1"/>
    <w:uiPriority w:val="99"/>
    <w:unhideWhenUsed/>
    <w:rsid w:val="00A8067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affff1">
    <w:name w:val="Шапка Знак"/>
    <w:basedOn w:val="a2"/>
    <w:link w:val="affff0"/>
    <w:uiPriority w:val="99"/>
    <w:rsid w:val="00A80670"/>
    <w:rPr>
      <w:rFonts w:asciiTheme="majorHAnsi" w:eastAsiaTheme="majorEastAsia" w:hAnsiTheme="majorHAnsi" w:cstheme="majorBidi"/>
      <w:color w:val="000000"/>
      <w:sz w:val="24"/>
      <w:szCs w:val="24"/>
      <w:shd w:val="pct20" w:color="auto" w:fill="auto"/>
      <w:lang w:val="en-US" w:eastAsia="ja-JP"/>
    </w:rPr>
  </w:style>
  <w:style w:type="character" w:styleId="HTML0">
    <w:name w:val="HTML Sample"/>
    <w:basedOn w:val="a2"/>
    <w:uiPriority w:val="99"/>
    <w:unhideWhenUsed/>
    <w:rsid w:val="00A80670"/>
    <w:rPr>
      <w:rFonts w:ascii="Consolas" w:hAnsi="Consolas"/>
      <w:sz w:val="24"/>
      <w:szCs w:val="24"/>
    </w:rPr>
  </w:style>
  <w:style w:type="character" w:styleId="affff2">
    <w:name w:val="Smart Hyperlink"/>
    <w:basedOn w:val="a2"/>
    <w:uiPriority w:val="99"/>
    <w:unhideWhenUsed/>
    <w:rsid w:val="00A80670"/>
    <w:rPr>
      <w:u w:val="dotted"/>
    </w:rPr>
  </w:style>
  <w:style w:type="paragraph" w:styleId="affff3">
    <w:name w:val="index heading"/>
    <w:basedOn w:val="a1"/>
    <w:next w:val="18"/>
    <w:uiPriority w:val="99"/>
    <w:unhideWhenUsed/>
    <w:rsid w:val="00A80670"/>
    <w:rPr>
      <w:rFonts w:asciiTheme="majorHAnsi" w:eastAsiaTheme="majorEastAsia" w:hAnsiTheme="majorHAnsi" w:cstheme="majorBidi"/>
      <w:b/>
      <w:bCs w:val="0"/>
    </w:rPr>
  </w:style>
  <w:style w:type="paragraph" w:styleId="affff4">
    <w:name w:val="Note Heading"/>
    <w:basedOn w:val="a1"/>
    <w:next w:val="a1"/>
    <w:link w:val="affff5"/>
    <w:uiPriority w:val="99"/>
    <w:unhideWhenUsed/>
    <w:rsid w:val="00A80670"/>
    <w:pPr>
      <w:spacing w:after="0"/>
    </w:pPr>
  </w:style>
  <w:style w:type="character" w:customStyle="1" w:styleId="affff5">
    <w:name w:val="Заголовок нотатки Знак"/>
    <w:basedOn w:val="a2"/>
    <w:link w:val="affff4"/>
    <w:uiPriority w:val="99"/>
    <w:rsid w:val="00A80670"/>
    <w:rPr>
      <w:rFonts w:eastAsia="ヒラギノ角ゴ Pro W3" w:cstheme="minorBidi"/>
      <w:color w:val="000000"/>
      <w:sz w:val="20"/>
      <w:szCs w:val="20"/>
      <w:lang w:val="en-US" w:eastAsia="ja-JP"/>
    </w:rPr>
  </w:style>
  <w:style w:type="paragraph" w:styleId="affff6">
    <w:name w:val="E-mail Signature"/>
    <w:basedOn w:val="a1"/>
    <w:link w:val="affff7"/>
    <w:uiPriority w:val="99"/>
    <w:unhideWhenUsed/>
    <w:rsid w:val="00A80670"/>
    <w:pPr>
      <w:spacing w:after="0"/>
    </w:pPr>
  </w:style>
  <w:style w:type="character" w:customStyle="1" w:styleId="affff7">
    <w:name w:val="Електронний підпис Знак"/>
    <w:basedOn w:val="a2"/>
    <w:link w:val="affff6"/>
    <w:uiPriority w:val="99"/>
    <w:rsid w:val="00A80670"/>
    <w:rPr>
      <w:rFonts w:eastAsia="ヒラギノ角ゴ Pro W3" w:cstheme="minorBidi"/>
      <w:color w:val="000000"/>
      <w:sz w:val="20"/>
      <w:szCs w:val="20"/>
      <w:lang w:val="en-US" w:eastAsia="ja-JP"/>
    </w:rPr>
  </w:style>
  <w:style w:type="character" w:styleId="affff8">
    <w:name w:val="Hashtag"/>
    <w:basedOn w:val="a2"/>
    <w:uiPriority w:val="99"/>
    <w:unhideWhenUsed/>
    <w:rsid w:val="00A80670"/>
    <w:rPr>
      <w:color w:val="2B579A"/>
      <w:shd w:val="clear" w:color="auto" w:fill="E1DFDD"/>
    </w:rPr>
  </w:style>
  <w:style w:type="paragraph" w:styleId="affff9">
    <w:name w:val="Block Text"/>
    <w:basedOn w:val="a1"/>
    <w:uiPriority w:val="99"/>
    <w:unhideWhenUsed/>
    <w:rsid w:val="00A80670"/>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character" w:styleId="affffa">
    <w:name w:val="Mention"/>
    <w:basedOn w:val="a2"/>
    <w:uiPriority w:val="99"/>
    <w:unhideWhenUsed/>
    <w:rsid w:val="00A80670"/>
    <w:rPr>
      <w:color w:val="2B579A"/>
      <w:shd w:val="clear" w:color="auto" w:fill="E1DFDD"/>
    </w:rPr>
  </w:style>
  <w:style w:type="character" w:styleId="HTML1">
    <w:name w:val="HTML Keyboard"/>
    <w:basedOn w:val="a2"/>
    <w:uiPriority w:val="99"/>
    <w:unhideWhenUsed/>
    <w:rsid w:val="005E0C15"/>
    <w:rPr>
      <w:rFonts w:ascii="Consolas" w:hAnsi="Consolas"/>
      <w:sz w:val="20"/>
      <w:szCs w:val="20"/>
    </w:rPr>
  </w:style>
  <w:style w:type="character" w:styleId="HTML2">
    <w:name w:val="HTML Code"/>
    <w:basedOn w:val="a2"/>
    <w:uiPriority w:val="99"/>
    <w:unhideWhenUsed/>
    <w:rsid w:val="005E0C15"/>
    <w:rPr>
      <w:rFonts w:ascii="Consolas" w:hAnsi="Consolas"/>
      <w:sz w:val="20"/>
      <w:szCs w:val="20"/>
    </w:rPr>
  </w:style>
  <w:style w:type="paragraph" w:styleId="affffb">
    <w:name w:val="Salutation"/>
    <w:basedOn w:val="a1"/>
    <w:next w:val="a1"/>
    <w:link w:val="affffc"/>
    <w:uiPriority w:val="99"/>
    <w:unhideWhenUsed/>
    <w:rsid w:val="005E0C15"/>
  </w:style>
  <w:style w:type="character" w:customStyle="1" w:styleId="affffc">
    <w:name w:val="Привітання Знак"/>
    <w:basedOn w:val="a2"/>
    <w:link w:val="affffb"/>
    <w:uiPriority w:val="99"/>
    <w:rsid w:val="005E0C15"/>
    <w:rPr>
      <w:rFonts w:eastAsia="ヒラギノ角ゴ Pro W3" w:cstheme="minorBidi"/>
      <w:color w:val="000000"/>
      <w:sz w:val="20"/>
      <w:szCs w:val="20"/>
      <w:lang w:val="en-US" w:eastAsia="ja-JP"/>
    </w:rPr>
  </w:style>
  <w:style w:type="paragraph" w:styleId="affffd">
    <w:name w:val="Closing"/>
    <w:basedOn w:val="a1"/>
    <w:link w:val="affffe"/>
    <w:uiPriority w:val="99"/>
    <w:unhideWhenUsed/>
    <w:rsid w:val="005E0C15"/>
    <w:pPr>
      <w:spacing w:after="0"/>
      <w:ind w:left="4252"/>
    </w:pPr>
  </w:style>
  <w:style w:type="character" w:customStyle="1" w:styleId="affffe">
    <w:name w:val="Прощання Знак"/>
    <w:basedOn w:val="a2"/>
    <w:link w:val="affffd"/>
    <w:uiPriority w:val="99"/>
    <w:rsid w:val="005E0C15"/>
    <w:rPr>
      <w:rFonts w:eastAsia="ヒラギノ角ゴ Pro W3" w:cstheme="minorBidi"/>
      <w:color w:val="000000"/>
      <w:sz w:val="20"/>
      <w:szCs w:val="20"/>
      <w:lang w:val="en-US" w:eastAsia="ja-JP"/>
    </w:rPr>
  </w:style>
  <w:style w:type="character" w:styleId="afffff">
    <w:name w:val="Subtle Reference"/>
    <w:basedOn w:val="a2"/>
    <w:uiPriority w:val="31"/>
    <w:qFormat/>
    <w:rsid w:val="005E0C15"/>
    <w:rPr>
      <w:smallCaps/>
      <w:color w:val="5A5A5A" w:themeColor="text1" w:themeTint="A5"/>
    </w:rPr>
  </w:style>
  <w:style w:type="paragraph" w:styleId="afffff0">
    <w:name w:val="envelope address"/>
    <w:basedOn w:val="a1"/>
    <w:uiPriority w:val="99"/>
    <w:unhideWhenUsed/>
    <w:rsid w:val="004428EE"/>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table" w:styleId="250">
    <w:name w:val="Medium Shading 2 Accent 5"/>
    <w:basedOn w:val="a3"/>
    <w:uiPriority w:val="64"/>
    <w:rsid w:val="000276FB"/>
    <w:pPr>
      <w:spacing w:after="0"/>
    </w:pPr>
    <w:rPr>
      <w:rFonts w:eastAsiaTheme="minorEastAsia" w:cstheme="minorBidi"/>
      <w:sz w:val="22"/>
      <w:szCs w:val="22"/>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fffff1">
    <w:name w:val="footnote reference"/>
    <w:basedOn w:val="a2"/>
    <w:uiPriority w:val="99"/>
    <w:semiHidden/>
    <w:unhideWhenUsed/>
    <w:rsid w:val="000276FB"/>
    <w:rPr>
      <w:vertAlign w:val="superscript"/>
    </w:rPr>
  </w:style>
  <w:style w:type="paragraph" w:customStyle="1" w:styleId="Infobox">
    <w:name w:val="Infobox"/>
    <w:basedOn w:val="a1"/>
    <w:qFormat/>
    <w:rsid w:val="003D75CA"/>
    <w:pPr>
      <w:spacing w:after="120"/>
      <w:jc w:val="left"/>
    </w:pPr>
    <w:rPr>
      <w:rFonts w:eastAsiaTheme="minorHAnsi" w:cstheme="minorBidi"/>
      <w:bCs w:val="0"/>
      <w:color w:val="000000" w:themeColor="text1"/>
      <w:szCs w:val="24"/>
      <w:lang w:eastAsia="en-US"/>
    </w:rPr>
  </w:style>
  <w:style w:type="paragraph" w:customStyle="1" w:styleId="Flavorbox">
    <w:name w:val="Flavorbox"/>
    <w:basedOn w:val="Infobox"/>
    <w:qFormat/>
    <w:rsid w:val="00D63F70"/>
    <w:pPr>
      <w:spacing w:line="288" w:lineRule="auto"/>
    </w:pPr>
  </w:style>
  <w:style w:type="table" w:styleId="afffff2">
    <w:name w:val="Table Grid"/>
    <w:basedOn w:val="a3"/>
    <w:uiPriority w:val="39"/>
    <w:rsid w:val="00B21D3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DSidebarHeaderChar">
    <w:name w:val="D&amp;D Sidebar Header Char"/>
    <w:basedOn w:val="a2"/>
    <w:link w:val="DDSidebarHeader"/>
    <w:locked/>
    <w:rsid w:val="00B21D37"/>
    <w:rPr>
      <w:rFonts w:ascii="Book Antiqua" w:eastAsiaTheme="majorEastAsia" w:hAnsi="Book Antiqua" w:cstheme="majorBidi"/>
      <w:b/>
      <w:color w:val="000000" w:themeColor="text1"/>
      <w:sz w:val="22"/>
    </w:rPr>
  </w:style>
  <w:style w:type="paragraph" w:customStyle="1" w:styleId="DDSidebarHeader">
    <w:name w:val="D&amp;D Sidebar Header"/>
    <w:basedOn w:val="a1"/>
    <w:link w:val="DDSidebarHeaderChar"/>
    <w:qFormat/>
    <w:rsid w:val="00B21D37"/>
    <w:pPr>
      <w:tabs>
        <w:tab w:val="left" w:pos="360"/>
      </w:tabs>
      <w:spacing w:before="20" w:after="20" w:line="288" w:lineRule="auto"/>
      <w:contextualSpacing/>
      <w:jc w:val="left"/>
    </w:pPr>
    <w:rPr>
      <w:rFonts w:ascii="Book Antiqua" w:eastAsiaTheme="majorEastAsia" w:hAnsi="Book Antiqua" w:cstheme="majorBidi"/>
      <w:b/>
      <w:bCs w:val="0"/>
      <w:color w:val="000000" w:themeColor="text1"/>
      <w:sz w:val="22"/>
      <w:szCs w:val="21"/>
      <w:lang w:val="ru-RU" w:eastAsia="en-US"/>
    </w:rPr>
  </w:style>
  <w:style w:type="character" w:customStyle="1" w:styleId="DDSidebarTextChar">
    <w:name w:val="D&amp;D Sidebar Text Char"/>
    <w:basedOn w:val="a2"/>
    <w:link w:val="DDSidebarText"/>
    <w:locked/>
    <w:rsid w:val="00B21D37"/>
    <w:rPr>
      <w:rFonts w:ascii="Book Antiqua" w:eastAsiaTheme="majorEastAsia" w:hAnsi="Book Antiqua" w:cstheme="majorBidi"/>
      <w:color w:val="000000" w:themeColor="text1"/>
      <w:sz w:val="18"/>
    </w:rPr>
  </w:style>
  <w:style w:type="paragraph" w:customStyle="1" w:styleId="DDSidebarText">
    <w:name w:val="D&amp;D Sidebar Text"/>
    <w:basedOn w:val="a1"/>
    <w:link w:val="DDSidebarTextChar"/>
    <w:qFormat/>
    <w:rsid w:val="00B21D37"/>
    <w:pPr>
      <w:tabs>
        <w:tab w:val="left" w:pos="360"/>
      </w:tabs>
      <w:spacing w:before="20" w:after="20" w:line="288" w:lineRule="auto"/>
      <w:contextualSpacing/>
      <w:jc w:val="left"/>
    </w:pPr>
    <w:rPr>
      <w:rFonts w:ascii="Book Antiqua" w:eastAsiaTheme="majorEastAsia" w:hAnsi="Book Antiqua" w:cstheme="majorBidi"/>
      <w:bCs w:val="0"/>
      <w:color w:val="000000" w:themeColor="text1"/>
      <w:szCs w:val="21"/>
      <w:lang w:val="ru-RU" w:eastAsia="en-US"/>
    </w:rPr>
  </w:style>
  <w:style w:type="character" w:customStyle="1" w:styleId="af1">
    <w:name w:val="Назва об'єкта Знак"/>
    <w:basedOn w:val="a2"/>
    <w:link w:val="af0"/>
    <w:uiPriority w:val="35"/>
    <w:rsid w:val="00A4797F"/>
    <w:rPr>
      <w:rFonts w:eastAsia="ヒラギノ角ゴ Pro W3" w:cs="Calibri"/>
      <w:bCs/>
      <w:i/>
      <w:iCs/>
      <w:color w:val="1F497D" w:themeColor="text2"/>
      <w:sz w:val="18"/>
      <w:szCs w:val="18"/>
      <w:lang w:val="en-US" w:eastAsia="ja-JP"/>
    </w:rPr>
  </w:style>
  <w:style w:type="table" w:customStyle="1" w:styleId="PHBClassSpellListTable-Green">
    <w:name w:val="PHB Class / Spell List Table - Green"/>
    <w:basedOn w:val="afffff2"/>
    <w:uiPriority w:val="99"/>
    <w:rsid w:val="00090921"/>
    <w:pPr>
      <w:spacing w:before="20" w:after="20"/>
      <w:jc w:val="left"/>
    </w:pPr>
    <w:rPr>
      <w:rFonts w:cstheme="minorBidi"/>
      <w:sz w:val="18"/>
      <w:szCs w:val="24"/>
      <w:lang w:val="en-US"/>
    </w:rPr>
    <w:tblPr>
      <w:tblStyleRowBandSize w:val="1"/>
      <w:tblStyleColBandSize w:val="1"/>
      <w:tblBorders>
        <w:top w:val="none" w:sz="0"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auto"/>
    </w:tcPr>
    <w:tblStylePr w:type="firstRow">
      <w:pPr>
        <w:wordWrap/>
        <w:spacing w:beforeLines="0" w:before="0" w:beforeAutospacing="0" w:afterLines="0" w:after="0" w:afterAutospacing="0" w:line="240" w:lineRule="auto"/>
        <w:ind w:leftChars="0" w:left="0" w:rightChars="0" w:right="0" w:firstLineChars="0" w:firstLine="0"/>
        <w:jc w:val="both"/>
        <w:textboxTightWrap w:val="firstLineOnly"/>
        <w:outlineLvl w:val="9"/>
      </w:pPr>
      <w:rPr>
        <w:rFonts w:asciiTheme="minorHAnsi" w:hAnsiTheme="minorHAnsi"/>
        <w:b/>
        <w:i w:val="0"/>
        <w:caps w:val="0"/>
        <w:smallCaps w:val="0"/>
        <w:strike w:val="0"/>
        <w:dstrike w:val="0"/>
        <w:vanish w:val="0"/>
        <w:color w:val="auto"/>
        <w:sz w:val="18"/>
        <w:u w:val="none"/>
        <w:vertAlign w:val="baseline"/>
      </w:rPr>
    </w:tblStylePr>
    <w:tblStylePr w:type="band1Horz">
      <w:rPr>
        <w:sz w:val="18"/>
      </w:rPr>
    </w:tblStylePr>
    <w:tblStylePr w:type="band2Horz">
      <w:rPr>
        <w:sz w:val="18"/>
      </w:rPr>
      <w:tblPr/>
      <w:tcPr>
        <w:shd w:val="clear" w:color="auto" w:fill="DAEEF3" w:themeFill="accent5" w:themeFillTint="33"/>
      </w:tcPr>
    </w:tblStylePr>
  </w:style>
  <w:style w:type="paragraph" w:customStyle="1" w:styleId="TableHeadercentered0">
    <w:name w:val="Table Header centered"/>
    <w:basedOn w:val="a1"/>
    <w:qFormat/>
    <w:rsid w:val="00090921"/>
    <w:pPr>
      <w:tabs>
        <w:tab w:val="left" w:pos="187"/>
      </w:tabs>
      <w:spacing w:after="0"/>
      <w:contextualSpacing/>
      <w:jc w:val="center"/>
    </w:pPr>
    <w:rPr>
      <w:rFonts w:cstheme="minorBidi"/>
      <w:b/>
      <w:bCs w:val="0"/>
      <w:color w:val="000000"/>
      <w:sz w:val="20"/>
      <w:szCs w:val="17"/>
    </w:rPr>
  </w:style>
  <w:style w:type="character" w:customStyle="1" w:styleId="CHARBOLD0">
    <w:name w:val="CHAR BOLD"/>
    <w:basedOn w:val="a2"/>
    <w:qFormat/>
    <w:rsid w:val="00090921"/>
    <w:rPr>
      <w:b/>
    </w:rPr>
  </w:style>
  <w:style w:type="paragraph" w:customStyle="1" w:styleId="CoreTextRegular">
    <w:name w:val="Core Text Regular"/>
    <w:link w:val="CoreTextRegular0"/>
    <w:qFormat/>
    <w:rsid w:val="00090921"/>
    <w:pPr>
      <w:tabs>
        <w:tab w:val="left" w:pos="187"/>
      </w:tabs>
      <w:spacing w:after="144"/>
      <w:contextualSpacing/>
      <w:jc w:val="left"/>
    </w:pPr>
    <w:rPr>
      <w:rFonts w:eastAsia="ヒラギノ角ゴ Pro W3" w:cstheme="minorBidi"/>
      <w:color w:val="000000"/>
      <w:sz w:val="20"/>
      <w:szCs w:val="20"/>
      <w:lang w:eastAsia="ja-JP"/>
    </w:rPr>
  </w:style>
  <w:style w:type="character" w:customStyle="1" w:styleId="CoreTextRegular0">
    <w:name w:val="Core Text Regular Знак"/>
    <w:basedOn w:val="a2"/>
    <w:link w:val="CoreTextRegular"/>
    <w:locked/>
    <w:rsid w:val="00090921"/>
    <w:rPr>
      <w:rFonts w:eastAsia="ヒラギノ角ゴ Pro W3" w:cstheme="minorBidi"/>
      <w:color w:val="000000"/>
      <w:sz w:val="20"/>
      <w:szCs w:val="20"/>
      <w:lang w:eastAsia="ja-JP"/>
    </w:rPr>
  </w:style>
  <w:style w:type="table" w:styleId="2a">
    <w:name w:val="Plain Table 2"/>
    <w:basedOn w:val="a3"/>
    <w:uiPriority w:val="42"/>
    <w:rsid w:val="000E37E1"/>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52">
    <w:name w:val="Plain Table 5"/>
    <w:basedOn w:val="a3"/>
    <w:uiPriority w:val="45"/>
    <w:rsid w:val="002E0733"/>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75712">
      <w:bodyDiv w:val="1"/>
      <w:marLeft w:val="0"/>
      <w:marRight w:val="0"/>
      <w:marTop w:val="0"/>
      <w:marBottom w:val="0"/>
      <w:divBdr>
        <w:top w:val="none" w:sz="0" w:space="0" w:color="auto"/>
        <w:left w:val="none" w:sz="0" w:space="0" w:color="auto"/>
        <w:bottom w:val="none" w:sz="0" w:space="0" w:color="auto"/>
        <w:right w:val="none" w:sz="0" w:space="0" w:color="auto"/>
      </w:divBdr>
    </w:div>
    <w:div w:id="49768917">
      <w:bodyDiv w:val="1"/>
      <w:marLeft w:val="0"/>
      <w:marRight w:val="0"/>
      <w:marTop w:val="0"/>
      <w:marBottom w:val="0"/>
      <w:divBdr>
        <w:top w:val="none" w:sz="0" w:space="0" w:color="auto"/>
        <w:left w:val="none" w:sz="0" w:space="0" w:color="auto"/>
        <w:bottom w:val="none" w:sz="0" w:space="0" w:color="auto"/>
        <w:right w:val="none" w:sz="0" w:space="0" w:color="auto"/>
      </w:divBdr>
      <w:divsChild>
        <w:div w:id="844052292">
          <w:marLeft w:val="0"/>
          <w:marRight w:val="0"/>
          <w:marTop w:val="0"/>
          <w:marBottom w:val="0"/>
          <w:divBdr>
            <w:top w:val="none" w:sz="0" w:space="0" w:color="auto"/>
            <w:left w:val="none" w:sz="0" w:space="0" w:color="auto"/>
            <w:bottom w:val="none" w:sz="0" w:space="0" w:color="auto"/>
            <w:right w:val="none" w:sz="0" w:space="0" w:color="auto"/>
          </w:divBdr>
          <w:divsChild>
            <w:div w:id="981691851">
              <w:marLeft w:val="0"/>
              <w:marRight w:val="0"/>
              <w:marTop w:val="0"/>
              <w:marBottom w:val="0"/>
              <w:divBdr>
                <w:top w:val="none" w:sz="0" w:space="0" w:color="auto"/>
                <w:left w:val="none" w:sz="0" w:space="0" w:color="auto"/>
                <w:bottom w:val="none" w:sz="0" w:space="0" w:color="auto"/>
                <w:right w:val="none" w:sz="0" w:space="0" w:color="auto"/>
              </w:divBdr>
              <w:divsChild>
                <w:div w:id="66474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141949">
          <w:blockQuote w:val="1"/>
          <w:marLeft w:val="0"/>
          <w:marRight w:val="0"/>
          <w:marTop w:val="0"/>
          <w:marBottom w:val="240"/>
          <w:divBdr>
            <w:top w:val="none" w:sz="0" w:space="0" w:color="auto"/>
            <w:left w:val="single" w:sz="24" w:space="12" w:color="DDDDDD"/>
            <w:bottom w:val="none" w:sz="0" w:space="0" w:color="auto"/>
            <w:right w:val="none" w:sz="0" w:space="0" w:color="auto"/>
          </w:divBdr>
        </w:div>
        <w:div w:id="981616941">
          <w:blockQuote w:val="1"/>
          <w:marLeft w:val="0"/>
          <w:marRight w:val="0"/>
          <w:marTop w:val="0"/>
          <w:marBottom w:val="240"/>
          <w:divBdr>
            <w:top w:val="none" w:sz="0" w:space="0" w:color="auto"/>
            <w:left w:val="single" w:sz="24" w:space="12" w:color="DDDDDD"/>
            <w:bottom w:val="none" w:sz="0" w:space="0" w:color="auto"/>
            <w:right w:val="none" w:sz="0" w:space="0" w:color="auto"/>
          </w:divBdr>
        </w:div>
        <w:div w:id="1874999817">
          <w:blockQuote w:val="1"/>
          <w:marLeft w:val="0"/>
          <w:marRight w:val="0"/>
          <w:marTop w:val="0"/>
          <w:marBottom w:val="240"/>
          <w:divBdr>
            <w:top w:val="none" w:sz="0" w:space="0" w:color="auto"/>
            <w:left w:val="single" w:sz="24" w:space="12" w:color="DDDDDD"/>
            <w:bottom w:val="none" w:sz="0" w:space="0" w:color="auto"/>
            <w:right w:val="none" w:sz="0" w:space="0" w:color="auto"/>
          </w:divBdr>
        </w:div>
      </w:divsChild>
    </w:div>
    <w:div w:id="510416538">
      <w:bodyDiv w:val="1"/>
      <w:marLeft w:val="0"/>
      <w:marRight w:val="0"/>
      <w:marTop w:val="0"/>
      <w:marBottom w:val="0"/>
      <w:divBdr>
        <w:top w:val="none" w:sz="0" w:space="0" w:color="auto"/>
        <w:left w:val="none" w:sz="0" w:space="0" w:color="auto"/>
        <w:bottom w:val="none" w:sz="0" w:space="0" w:color="auto"/>
        <w:right w:val="none" w:sz="0" w:space="0" w:color="auto"/>
      </w:divBdr>
    </w:div>
    <w:div w:id="548300738">
      <w:bodyDiv w:val="1"/>
      <w:marLeft w:val="0"/>
      <w:marRight w:val="0"/>
      <w:marTop w:val="0"/>
      <w:marBottom w:val="0"/>
      <w:divBdr>
        <w:top w:val="none" w:sz="0" w:space="0" w:color="auto"/>
        <w:left w:val="none" w:sz="0" w:space="0" w:color="auto"/>
        <w:bottom w:val="none" w:sz="0" w:space="0" w:color="auto"/>
        <w:right w:val="none" w:sz="0" w:space="0" w:color="auto"/>
      </w:divBdr>
    </w:div>
    <w:div w:id="612588743">
      <w:bodyDiv w:val="1"/>
      <w:marLeft w:val="0"/>
      <w:marRight w:val="0"/>
      <w:marTop w:val="0"/>
      <w:marBottom w:val="0"/>
      <w:divBdr>
        <w:top w:val="none" w:sz="0" w:space="0" w:color="auto"/>
        <w:left w:val="none" w:sz="0" w:space="0" w:color="auto"/>
        <w:bottom w:val="none" w:sz="0" w:space="0" w:color="auto"/>
        <w:right w:val="none" w:sz="0" w:space="0" w:color="auto"/>
      </w:divBdr>
      <w:divsChild>
        <w:div w:id="222257904">
          <w:marLeft w:val="0"/>
          <w:marRight w:val="0"/>
          <w:marTop w:val="0"/>
          <w:marBottom w:val="0"/>
          <w:divBdr>
            <w:top w:val="none" w:sz="0" w:space="0" w:color="auto"/>
            <w:left w:val="none" w:sz="0" w:space="0" w:color="auto"/>
            <w:bottom w:val="none" w:sz="0" w:space="0" w:color="auto"/>
            <w:right w:val="none" w:sz="0" w:space="0" w:color="auto"/>
          </w:divBdr>
          <w:divsChild>
            <w:div w:id="1487237965">
              <w:marLeft w:val="0"/>
              <w:marRight w:val="0"/>
              <w:marTop w:val="0"/>
              <w:marBottom w:val="0"/>
              <w:divBdr>
                <w:top w:val="none" w:sz="0" w:space="0" w:color="auto"/>
                <w:left w:val="none" w:sz="0" w:space="0" w:color="auto"/>
                <w:bottom w:val="none" w:sz="0" w:space="0" w:color="auto"/>
                <w:right w:val="none" w:sz="0" w:space="0" w:color="auto"/>
              </w:divBdr>
              <w:divsChild>
                <w:div w:id="101503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632259">
      <w:bodyDiv w:val="1"/>
      <w:marLeft w:val="0"/>
      <w:marRight w:val="0"/>
      <w:marTop w:val="0"/>
      <w:marBottom w:val="0"/>
      <w:divBdr>
        <w:top w:val="none" w:sz="0" w:space="0" w:color="auto"/>
        <w:left w:val="none" w:sz="0" w:space="0" w:color="auto"/>
        <w:bottom w:val="none" w:sz="0" w:space="0" w:color="auto"/>
        <w:right w:val="none" w:sz="0" w:space="0" w:color="auto"/>
      </w:divBdr>
    </w:div>
    <w:div w:id="686104714">
      <w:bodyDiv w:val="1"/>
      <w:marLeft w:val="0"/>
      <w:marRight w:val="0"/>
      <w:marTop w:val="0"/>
      <w:marBottom w:val="0"/>
      <w:divBdr>
        <w:top w:val="none" w:sz="0" w:space="0" w:color="auto"/>
        <w:left w:val="none" w:sz="0" w:space="0" w:color="auto"/>
        <w:bottom w:val="none" w:sz="0" w:space="0" w:color="auto"/>
        <w:right w:val="none" w:sz="0" w:space="0" w:color="auto"/>
      </w:divBdr>
      <w:divsChild>
        <w:div w:id="1835225180">
          <w:marLeft w:val="0"/>
          <w:marRight w:val="0"/>
          <w:marTop w:val="0"/>
          <w:marBottom w:val="0"/>
          <w:divBdr>
            <w:top w:val="none" w:sz="0" w:space="0" w:color="auto"/>
            <w:left w:val="none" w:sz="0" w:space="0" w:color="auto"/>
            <w:bottom w:val="none" w:sz="0" w:space="0" w:color="auto"/>
            <w:right w:val="none" w:sz="0" w:space="0" w:color="auto"/>
          </w:divBdr>
          <w:divsChild>
            <w:div w:id="746073831">
              <w:marLeft w:val="0"/>
              <w:marRight w:val="0"/>
              <w:marTop w:val="0"/>
              <w:marBottom w:val="0"/>
              <w:divBdr>
                <w:top w:val="none" w:sz="0" w:space="0" w:color="auto"/>
                <w:left w:val="none" w:sz="0" w:space="0" w:color="auto"/>
                <w:bottom w:val="none" w:sz="0" w:space="0" w:color="auto"/>
                <w:right w:val="none" w:sz="0" w:space="0" w:color="auto"/>
              </w:divBdr>
              <w:divsChild>
                <w:div w:id="80034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115413">
          <w:blockQuote w:val="1"/>
          <w:marLeft w:val="0"/>
          <w:marRight w:val="0"/>
          <w:marTop w:val="0"/>
          <w:marBottom w:val="240"/>
          <w:divBdr>
            <w:top w:val="none" w:sz="0" w:space="0" w:color="auto"/>
            <w:left w:val="single" w:sz="24" w:space="12" w:color="DDDDDD"/>
            <w:bottom w:val="none" w:sz="0" w:space="0" w:color="auto"/>
            <w:right w:val="none" w:sz="0" w:space="0" w:color="auto"/>
          </w:divBdr>
        </w:div>
        <w:div w:id="298995037">
          <w:blockQuote w:val="1"/>
          <w:marLeft w:val="0"/>
          <w:marRight w:val="0"/>
          <w:marTop w:val="0"/>
          <w:marBottom w:val="240"/>
          <w:divBdr>
            <w:top w:val="none" w:sz="0" w:space="0" w:color="auto"/>
            <w:left w:val="single" w:sz="24" w:space="12" w:color="DDDDDD"/>
            <w:bottom w:val="none" w:sz="0" w:space="0" w:color="auto"/>
            <w:right w:val="none" w:sz="0" w:space="0" w:color="auto"/>
          </w:divBdr>
        </w:div>
        <w:div w:id="2012099219">
          <w:blockQuote w:val="1"/>
          <w:marLeft w:val="0"/>
          <w:marRight w:val="0"/>
          <w:marTop w:val="0"/>
          <w:marBottom w:val="240"/>
          <w:divBdr>
            <w:top w:val="none" w:sz="0" w:space="0" w:color="auto"/>
            <w:left w:val="single" w:sz="24" w:space="12" w:color="DDDDDD"/>
            <w:bottom w:val="none" w:sz="0" w:space="0" w:color="auto"/>
            <w:right w:val="none" w:sz="0" w:space="0" w:color="auto"/>
          </w:divBdr>
        </w:div>
      </w:divsChild>
    </w:div>
    <w:div w:id="853149272">
      <w:bodyDiv w:val="1"/>
      <w:marLeft w:val="0"/>
      <w:marRight w:val="0"/>
      <w:marTop w:val="0"/>
      <w:marBottom w:val="0"/>
      <w:divBdr>
        <w:top w:val="none" w:sz="0" w:space="0" w:color="auto"/>
        <w:left w:val="none" w:sz="0" w:space="0" w:color="auto"/>
        <w:bottom w:val="none" w:sz="0" w:space="0" w:color="auto"/>
        <w:right w:val="none" w:sz="0" w:space="0" w:color="auto"/>
      </w:divBdr>
    </w:div>
    <w:div w:id="903954613">
      <w:bodyDiv w:val="1"/>
      <w:marLeft w:val="0"/>
      <w:marRight w:val="0"/>
      <w:marTop w:val="0"/>
      <w:marBottom w:val="0"/>
      <w:divBdr>
        <w:top w:val="none" w:sz="0" w:space="0" w:color="auto"/>
        <w:left w:val="none" w:sz="0" w:space="0" w:color="auto"/>
        <w:bottom w:val="none" w:sz="0" w:space="0" w:color="auto"/>
        <w:right w:val="none" w:sz="0" w:space="0" w:color="auto"/>
      </w:divBdr>
    </w:div>
    <w:div w:id="907804776">
      <w:bodyDiv w:val="1"/>
      <w:marLeft w:val="0"/>
      <w:marRight w:val="0"/>
      <w:marTop w:val="0"/>
      <w:marBottom w:val="0"/>
      <w:divBdr>
        <w:top w:val="none" w:sz="0" w:space="0" w:color="auto"/>
        <w:left w:val="none" w:sz="0" w:space="0" w:color="auto"/>
        <w:bottom w:val="none" w:sz="0" w:space="0" w:color="auto"/>
        <w:right w:val="none" w:sz="0" w:space="0" w:color="auto"/>
      </w:divBdr>
    </w:div>
    <w:div w:id="942034848">
      <w:bodyDiv w:val="1"/>
      <w:marLeft w:val="0"/>
      <w:marRight w:val="0"/>
      <w:marTop w:val="0"/>
      <w:marBottom w:val="0"/>
      <w:divBdr>
        <w:top w:val="none" w:sz="0" w:space="0" w:color="auto"/>
        <w:left w:val="none" w:sz="0" w:space="0" w:color="auto"/>
        <w:bottom w:val="none" w:sz="0" w:space="0" w:color="auto"/>
        <w:right w:val="none" w:sz="0" w:space="0" w:color="auto"/>
      </w:divBdr>
    </w:div>
    <w:div w:id="1119451580">
      <w:bodyDiv w:val="1"/>
      <w:marLeft w:val="0"/>
      <w:marRight w:val="0"/>
      <w:marTop w:val="0"/>
      <w:marBottom w:val="0"/>
      <w:divBdr>
        <w:top w:val="none" w:sz="0" w:space="0" w:color="auto"/>
        <w:left w:val="none" w:sz="0" w:space="0" w:color="auto"/>
        <w:bottom w:val="none" w:sz="0" w:space="0" w:color="auto"/>
        <w:right w:val="none" w:sz="0" w:space="0" w:color="auto"/>
      </w:divBdr>
    </w:div>
    <w:div w:id="1141652081">
      <w:bodyDiv w:val="1"/>
      <w:marLeft w:val="0"/>
      <w:marRight w:val="0"/>
      <w:marTop w:val="0"/>
      <w:marBottom w:val="0"/>
      <w:divBdr>
        <w:top w:val="none" w:sz="0" w:space="0" w:color="auto"/>
        <w:left w:val="none" w:sz="0" w:space="0" w:color="auto"/>
        <w:bottom w:val="none" w:sz="0" w:space="0" w:color="auto"/>
        <w:right w:val="none" w:sz="0" w:space="0" w:color="auto"/>
      </w:divBdr>
    </w:div>
    <w:div w:id="1145052286">
      <w:bodyDiv w:val="1"/>
      <w:marLeft w:val="0"/>
      <w:marRight w:val="0"/>
      <w:marTop w:val="0"/>
      <w:marBottom w:val="0"/>
      <w:divBdr>
        <w:top w:val="none" w:sz="0" w:space="0" w:color="auto"/>
        <w:left w:val="none" w:sz="0" w:space="0" w:color="auto"/>
        <w:bottom w:val="none" w:sz="0" w:space="0" w:color="auto"/>
        <w:right w:val="none" w:sz="0" w:space="0" w:color="auto"/>
      </w:divBdr>
    </w:div>
    <w:div w:id="1153526997">
      <w:bodyDiv w:val="1"/>
      <w:marLeft w:val="0"/>
      <w:marRight w:val="0"/>
      <w:marTop w:val="0"/>
      <w:marBottom w:val="0"/>
      <w:divBdr>
        <w:top w:val="none" w:sz="0" w:space="0" w:color="auto"/>
        <w:left w:val="none" w:sz="0" w:space="0" w:color="auto"/>
        <w:bottom w:val="none" w:sz="0" w:space="0" w:color="auto"/>
        <w:right w:val="none" w:sz="0" w:space="0" w:color="auto"/>
      </w:divBdr>
    </w:div>
    <w:div w:id="1167938137">
      <w:bodyDiv w:val="1"/>
      <w:marLeft w:val="0"/>
      <w:marRight w:val="0"/>
      <w:marTop w:val="0"/>
      <w:marBottom w:val="0"/>
      <w:divBdr>
        <w:top w:val="none" w:sz="0" w:space="0" w:color="auto"/>
        <w:left w:val="none" w:sz="0" w:space="0" w:color="auto"/>
        <w:bottom w:val="none" w:sz="0" w:space="0" w:color="auto"/>
        <w:right w:val="none" w:sz="0" w:space="0" w:color="auto"/>
      </w:divBdr>
    </w:div>
    <w:div w:id="1265309468">
      <w:bodyDiv w:val="1"/>
      <w:marLeft w:val="0"/>
      <w:marRight w:val="0"/>
      <w:marTop w:val="0"/>
      <w:marBottom w:val="0"/>
      <w:divBdr>
        <w:top w:val="none" w:sz="0" w:space="0" w:color="auto"/>
        <w:left w:val="none" w:sz="0" w:space="0" w:color="auto"/>
        <w:bottom w:val="none" w:sz="0" w:space="0" w:color="auto"/>
        <w:right w:val="none" w:sz="0" w:space="0" w:color="auto"/>
      </w:divBdr>
      <w:divsChild>
        <w:div w:id="293829326">
          <w:marLeft w:val="0"/>
          <w:marRight w:val="0"/>
          <w:marTop w:val="0"/>
          <w:marBottom w:val="0"/>
          <w:divBdr>
            <w:top w:val="none" w:sz="0" w:space="0" w:color="auto"/>
            <w:left w:val="none" w:sz="0" w:space="0" w:color="auto"/>
            <w:bottom w:val="none" w:sz="0" w:space="0" w:color="auto"/>
            <w:right w:val="none" w:sz="0" w:space="0" w:color="auto"/>
          </w:divBdr>
          <w:divsChild>
            <w:div w:id="1594049583">
              <w:marLeft w:val="0"/>
              <w:marRight w:val="0"/>
              <w:marTop w:val="0"/>
              <w:marBottom w:val="0"/>
              <w:divBdr>
                <w:top w:val="none" w:sz="0" w:space="0" w:color="auto"/>
                <w:left w:val="none" w:sz="0" w:space="0" w:color="auto"/>
                <w:bottom w:val="none" w:sz="0" w:space="0" w:color="auto"/>
                <w:right w:val="none" w:sz="0" w:space="0" w:color="auto"/>
              </w:divBdr>
            </w:div>
            <w:div w:id="1373308385">
              <w:marLeft w:val="0"/>
              <w:marRight w:val="0"/>
              <w:marTop w:val="0"/>
              <w:marBottom w:val="0"/>
              <w:divBdr>
                <w:top w:val="none" w:sz="0" w:space="0" w:color="auto"/>
                <w:left w:val="none" w:sz="0" w:space="0" w:color="auto"/>
                <w:bottom w:val="none" w:sz="0" w:space="0" w:color="auto"/>
                <w:right w:val="none" w:sz="0" w:space="0" w:color="auto"/>
              </w:divBdr>
            </w:div>
            <w:div w:id="554239417">
              <w:marLeft w:val="0"/>
              <w:marRight w:val="0"/>
              <w:marTop w:val="0"/>
              <w:marBottom w:val="0"/>
              <w:divBdr>
                <w:top w:val="none" w:sz="0" w:space="0" w:color="auto"/>
                <w:left w:val="none" w:sz="0" w:space="0" w:color="auto"/>
                <w:bottom w:val="none" w:sz="0" w:space="0" w:color="auto"/>
                <w:right w:val="none" w:sz="0" w:space="0" w:color="auto"/>
              </w:divBdr>
            </w:div>
            <w:div w:id="39767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525373">
      <w:bodyDiv w:val="1"/>
      <w:marLeft w:val="0"/>
      <w:marRight w:val="0"/>
      <w:marTop w:val="0"/>
      <w:marBottom w:val="0"/>
      <w:divBdr>
        <w:top w:val="none" w:sz="0" w:space="0" w:color="auto"/>
        <w:left w:val="none" w:sz="0" w:space="0" w:color="auto"/>
        <w:bottom w:val="none" w:sz="0" w:space="0" w:color="auto"/>
        <w:right w:val="none" w:sz="0" w:space="0" w:color="auto"/>
      </w:divBdr>
    </w:div>
    <w:div w:id="1393887909">
      <w:bodyDiv w:val="1"/>
      <w:marLeft w:val="0"/>
      <w:marRight w:val="0"/>
      <w:marTop w:val="0"/>
      <w:marBottom w:val="0"/>
      <w:divBdr>
        <w:top w:val="none" w:sz="0" w:space="0" w:color="auto"/>
        <w:left w:val="none" w:sz="0" w:space="0" w:color="auto"/>
        <w:bottom w:val="none" w:sz="0" w:space="0" w:color="auto"/>
        <w:right w:val="none" w:sz="0" w:space="0" w:color="auto"/>
      </w:divBdr>
    </w:div>
    <w:div w:id="1650018922">
      <w:bodyDiv w:val="1"/>
      <w:marLeft w:val="0"/>
      <w:marRight w:val="0"/>
      <w:marTop w:val="0"/>
      <w:marBottom w:val="0"/>
      <w:divBdr>
        <w:top w:val="none" w:sz="0" w:space="0" w:color="auto"/>
        <w:left w:val="none" w:sz="0" w:space="0" w:color="auto"/>
        <w:bottom w:val="none" w:sz="0" w:space="0" w:color="auto"/>
        <w:right w:val="none" w:sz="0" w:space="0" w:color="auto"/>
      </w:divBdr>
    </w:div>
    <w:div w:id="1672444989">
      <w:bodyDiv w:val="1"/>
      <w:marLeft w:val="0"/>
      <w:marRight w:val="0"/>
      <w:marTop w:val="0"/>
      <w:marBottom w:val="0"/>
      <w:divBdr>
        <w:top w:val="none" w:sz="0" w:space="0" w:color="auto"/>
        <w:left w:val="none" w:sz="0" w:space="0" w:color="auto"/>
        <w:bottom w:val="none" w:sz="0" w:space="0" w:color="auto"/>
        <w:right w:val="none" w:sz="0" w:space="0" w:color="auto"/>
      </w:divBdr>
    </w:div>
    <w:div w:id="1783916752">
      <w:bodyDiv w:val="1"/>
      <w:marLeft w:val="0"/>
      <w:marRight w:val="0"/>
      <w:marTop w:val="0"/>
      <w:marBottom w:val="0"/>
      <w:divBdr>
        <w:top w:val="none" w:sz="0" w:space="0" w:color="auto"/>
        <w:left w:val="none" w:sz="0" w:space="0" w:color="auto"/>
        <w:bottom w:val="none" w:sz="0" w:space="0" w:color="auto"/>
        <w:right w:val="none" w:sz="0" w:space="0" w:color="auto"/>
      </w:divBdr>
      <w:divsChild>
        <w:div w:id="699547241">
          <w:marLeft w:val="0"/>
          <w:marRight w:val="0"/>
          <w:marTop w:val="0"/>
          <w:marBottom w:val="0"/>
          <w:divBdr>
            <w:top w:val="none" w:sz="0" w:space="0" w:color="auto"/>
            <w:left w:val="none" w:sz="0" w:space="0" w:color="auto"/>
            <w:bottom w:val="none" w:sz="0" w:space="0" w:color="auto"/>
            <w:right w:val="none" w:sz="0" w:space="0" w:color="auto"/>
          </w:divBdr>
        </w:div>
      </w:divsChild>
    </w:div>
    <w:div w:id="1802725047">
      <w:bodyDiv w:val="1"/>
      <w:marLeft w:val="0"/>
      <w:marRight w:val="0"/>
      <w:marTop w:val="0"/>
      <w:marBottom w:val="0"/>
      <w:divBdr>
        <w:top w:val="none" w:sz="0" w:space="0" w:color="auto"/>
        <w:left w:val="none" w:sz="0" w:space="0" w:color="auto"/>
        <w:bottom w:val="none" w:sz="0" w:space="0" w:color="auto"/>
        <w:right w:val="none" w:sz="0" w:space="0" w:color="auto"/>
      </w:divBdr>
    </w:div>
    <w:div w:id="1809206416">
      <w:bodyDiv w:val="1"/>
      <w:marLeft w:val="0"/>
      <w:marRight w:val="0"/>
      <w:marTop w:val="0"/>
      <w:marBottom w:val="0"/>
      <w:divBdr>
        <w:top w:val="none" w:sz="0" w:space="0" w:color="auto"/>
        <w:left w:val="none" w:sz="0" w:space="0" w:color="auto"/>
        <w:bottom w:val="none" w:sz="0" w:space="0" w:color="auto"/>
        <w:right w:val="none" w:sz="0" w:space="0" w:color="auto"/>
      </w:divBdr>
      <w:divsChild>
        <w:div w:id="20488703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0633929">
      <w:bodyDiv w:val="1"/>
      <w:marLeft w:val="0"/>
      <w:marRight w:val="0"/>
      <w:marTop w:val="0"/>
      <w:marBottom w:val="0"/>
      <w:divBdr>
        <w:top w:val="none" w:sz="0" w:space="0" w:color="auto"/>
        <w:left w:val="none" w:sz="0" w:space="0" w:color="auto"/>
        <w:bottom w:val="none" w:sz="0" w:space="0" w:color="auto"/>
        <w:right w:val="none" w:sz="0" w:space="0" w:color="auto"/>
      </w:divBdr>
    </w:div>
    <w:div w:id="1843348352">
      <w:bodyDiv w:val="1"/>
      <w:marLeft w:val="0"/>
      <w:marRight w:val="0"/>
      <w:marTop w:val="0"/>
      <w:marBottom w:val="0"/>
      <w:divBdr>
        <w:top w:val="none" w:sz="0" w:space="0" w:color="auto"/>
        <w:left w:val="none" w:sz="0" w:space="0" w:color="auto"/>
        <w:bottom w:val="none" w:sz="0" w:space="0" w:color="auto"/>
        <w:right w:val="none" w:sz="0" w:space="0" w:color="auto"/>
      </w:divBdr>
    </w:div>
    <w:div w:id="2003508929">
      <w:bodyDiv w:val="1"/>
      <w:marLeft w:val="0"/>
      <w:marRight w:val="0"/>
      <w:marTop w:val="0"/>
      <w:marBottom w:val="0"/>
      <w:divBdr>
        <w:top w:val="none" w:sz="0" w:space="0" w:color="auto"/>
        <w:left w:val="none" w:sz="0" w:space="0" w:color="auto"/>
        <w:bottom w:val="none" w:sz="0" w:space="0" w:color="auto"/>
        <w:right w:val="none" w:sz="0" w:space="0" w:color="auto"/>
      </w:divBdr>
    </w:div>
    <w:div w:id="2070879415">
      <w:bodyDiv w:val="1"/>
      <w:marLeft w:val="0"/>
      <w:marRight w:val="0"/>
      <w:marTop w:val="0"/>
      <w:marBottom w:val="0"/>
      <w:divBdr>
        <w:top w:val="none" w:sz="0" w:space="0" w:color="auto"/>
        <w:left w:val="none" w:sz="0" w:space="0" w:color="auto"/>
        <w:bottom w:val="none" w:sz="0" w:space="0" w:color="auto"/>
        <w:right w:val="none" w:sz="0" w:space="0" w:color="auto"/>
      </w:divBdr>
      <w:divsChild>
        <w:div w:id="105736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280062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microsoft.com/office/2007/relationships/hdphoto" Target="media/hdphoto3.wdp"/><Relationship Id="rId39" Type="http://schemas.microsoft.com/office/2007/relationships/hdphoto" Target="media/hdphoto6.wdp"/><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image" Target="media/image21.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jpeg"/><Relationship Id="rId63" Type="http://schemas.openxmlformats.org/officeDocument/2006/relationships/hyperlink" Target="https://1drv.ms/b/s!Atcrhwwo1lBAx7M5dtzFDVYMr7Gzfw?e=ACvjdc" TargetMode="External"/><Relationship Id="rId68" Type="http://schemas.openxmlformats.org/officeDocument/2006/relationships/hyperlink" Target="https://www.dmsguild.com/product/242214/Fulvanos-Guide-to-the-Wilds?affiliate_id=759617" TargetMode="External"/><Relationship Id="rId76" Type="http://schemas.openxmlformats.org/officeDocument/2006/relationships/hyperlink" Target="https://thealexandrian.net/wordpress/36844/roleplaying-games/hexcrawl-part-13-hexcrawl-cheat-sheets" TargetMode="External"/><Relationship Id="rId8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file:///G:\Palant\Onedrive\TRPG\ZZ_TOOLS\0_DEVELOPMENT\919_DEADSNOWS\Success!%20The%20following%20was%20copied%20to%20your%20clipboard:%20https:\www.dmsguild.com\product\242485\Nerzugals-Dungeon-Master-Toolkit-2%3faffiliate_id=759617" TargetMode="Externa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3.png"/><Relationship Id="rId11" Type="http://schemas.openxmlformats.org/officeDocument/2006/relationships/footer" Target="footer1.xml"/><Relationship Id="rId24" Type="http://schemas.microsoft.com/office/2007/relationships/hdphoto" Target="media/hdphoto2.wdp"/><Relationship Id="rId32" Type="http://schemas.openxmlformats.org/officeDocument/2006/relationships/image" Target="media/image15.png"/><Relationship Id="rId37" Type="http://schemas.openxmlformats.org/officeDocument/2006/relationships/image" Target="media/image19.jpeg"/><Relationship Id="rId40" Type="http://schemas.openxmlformats.org/officeDocument/2006/relationships/hyperlink" Target="https://www.worldanvil.com/w/not-forgotten-realms-palant" TargetMode="External"/><Relationship Id="rId45" Type="http://schemas.openxmlformats.org/officeDocument/2006/relationships/image" Target="media/image23.png"/><Relationship Id="rId53" Type="http://schemas.openxmlformats.org/officeDocument/2006/relationships/image" Target="media/image31.jpg"/><Relationship Id="rId58" Type="http://schemas.openxmlformats.org/officeDocument/2006/relationships/hyperlink" Target="https://1drv.ms/u/s!Atcrhwwo1lBAyr4WD0dbDE9l1jzwmA?e=NMf292" TargetMode="External"/><Relationship Id="rId66" Type="http://schemas.openxmlformats.org/officeDocument/2006/relationships/hyperlink" Target="https://1drv.ms/b/s!Atcrhwwo1lBAx7M40OnmTFTopXG4ww?e=GSV2FK" TargetMode="External"/><Relationship Id="rId74" Type="http://schemas.openxmlformats.org/officeDocument/2006/relationships/hyperlink" Target="https://1drv.ms/w/s!Atcrhwwo1lBAyPp4_SuxFDbTTE6Y3w" TargetMode="External"/><Relationship Id="rId79" Type="http://schemas.openxmlformats.org/officeDocument/2006/relationships/hyperlink" Target="https://www.redblobgames.com/grids/hexagons/" TargetMode="External"/><Relationship Id="rId5" Type="http://schemas.openxmlformats.org/officeDocument/2006/relationships/image" Target="media/image1.png"/><Relationship Id="rId61" Type="http://schemas.openxmlformats.org/officeDocument/2006/relationships/hyperlink" Target="https://trello.com/b/VLHezVEQ/deadly-marches" TargetMode="External"/><Relationship Id="rId82" Type="http://schemas.openxmlformats.org/officeDocument/2006/relationships/image" Target="media/image35.png"/><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hyperlink" Target="https://dungeonsanddragons.ru/sword-coast-adventurers-guide/" TargetMode="External"/><Relationship Id="rId30" Type="http://schemas.openxmlformats.org/officeDocument/2006/relationships/image" Target="media/image14.png"/><Relationship Id="rId35" Type="http://schemas.openxmlformats.org/officeDocument/2006/relationships/image" Target="media/image17.png"/><Relationship Id="rId43" Type="http://schemas.microsoft.com/office/2007/relationships/hdphoto" Target="media/hdphoto7.wdp"/><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hyperlink" Target="https://1drv.ms/b/s!Atcrhwwo1lBAx7M2DivFwlas3GQDSA?e=7svqVP" TargetMode="External"/><Relationship Id="rId69" Type="http://schemas.openxmlformats.org/officeDocument/2006/relationships/hyperlink" Target="https://www.dmsguild.com/product/242214/Fulvanos-Guide-to-the-Wilds?affiliate_id=759617" TargetMode="External"/><Relationship Id="rId77" Type="http://schemas.openxmlformats.org/officeDocument/2006/relationships/hyperlink" Target="https://cyborgsandmages.wordpress.com/2020/02/08/%d0%b2%d0%be-%d1%81%d0%bb%d0%b0%d0%b2%d1%83-%d1%88%d0%b5%d1%81%d1%82%d0%b8%d0%bc%d0%b8%d0%bb%d1%8c%d0%bd%d0%be%d0%b3%d0%be-%d0%b3%d0%b5%d0%ba%d1%81%d0%b0-%d0%bf%d0%b5%d1%80%d0%b5%d0%b2%d0%be%d0%b4/" TargetMode="External"/><Relationship Id="rId8" Type="http://schemas.openxmlformats.org/officeDocument/2006/relationships/footnotes" Target="footnotes.xml"/><Relationship Id="rId51" Type="http://schemas.openxmlformats.org/officeDocument/2006/relationships/image" Target="media/image29.png"/><Relationship Id="rId72" Type="http://schemas.openxmlformats.org/officeDocument/2006/relationships/hyperlink" Target="https://www.dmsguild.com/product/226033/City-and-Wild?affiliate_id=759617" TargetMode="External"/><Relationship Id="rId80" Type="http://schemas.openxmlformats.org/officeDocument/2006/relationships/hyperlink" Target="https://stirgessuck.wordpress.com/2009/12/03/searching-a-hex/" TargetMode="External"/><Relationship Id="rId85"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1.png"/><Relationship Id="rId33" Type="http://schemas.microsoft.com/office/2007/relationships/hdphoto" Target="media/hdphoto5.wdp"/><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hyperlink" Target="https://www.worldanvil.com/w/not-forgotten-realms-palant/c/silver-marches-category" TargetMode="External"/><Relationship Id="rId67" Type="http://schemas.openxmlformats.org/officeDocument/2006/relationships/hyperlink" Target="https://1drv.ms/b/s!Atcrhwwo1lBAx7JrMyn3MPfwcn-oXQ?e=Xb2Uhx" TargetMode="External"/><Relationship Id="rId20" Type="http://schemas.openxmlformats.org/officeDocument/2006/relationships/image" Target="media/image7.png"/><Relationship Id="rId41" Type="http://schemas.openxmlformats.org/officeDocument/2006/relationships/hyperlink" Target="https://www.worldanvil.com/w/not-forgotten-realms-palant" TargetMode="External"/><Relationship Id="rId54" Type="http://schemas.openxmlformats.org/officeDocument/2006/relationships/image" Target="media/image32.jpeg"/><Relationship Id="rId62" Type="http://schemas.openxmlformats.org/officeDocument/2006/relationships/hyperlink" Target="https://cyborgsandmages.wordpress.com/srd-translate-rus/" TargetMode="External"/><Relationship Id="rId70" Type="http://schemas.openxmlformats.org/officeDocument/2006/relationships/hyperlink" Target="https://www.dmsguild.com/product/188626/Nerzugals-Dungeon-Master-Toolkit?affiliate_id=759617" TargetMode="External"/><Relationship Id="rId75" Type="http://schemas.openxmlformats.org/officeDocument/2006/relationships/hyperlink" Target="https://pnprpg.ru/blog/2016/04/14/thealexandrian-hexcrawl-p12/" TargetMode="External"/><Relationship Id="rId83"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hyperlink" Target="https://1drv.ms/x/s!Atcrhwwo1lBAyc8_ZkGvyLAYbdNGTg?e=N94sOZ" TargetMode="External"/><Relationship Id="rId10" Type="http://schemas.openxmlformats.org/officeDocument/2006/relationships/header" Target="header1.xml"/><Relationship Id="rId31" Type="http://schemas.microsoft.com/office/2007/relationships/hdphoto" Target="media/hdphoto4.wdp"/><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hyperlink" Target="https://www.worldanvil.com/w/not-forgotten-realms-palant/a/deadsnows-article" TargetMode="External"/><Relationship Id="rId65" Type="http://schemas.openxmlformats.org/officeDocument/2006/relationships/hyperlink" Target="https://1drv.ms/b/s!Atcrhwwo1lBAx7M3rN8E6p3Q96yW1Q?e=M1uLKa" TargetMode="External"/><Relationship Id="rId73" Type="http://schemas.openxmlformats.org/officeDocument/2006/relationships/hyperlink" Target="http://www.welshpiper.com/hex-based-campaign-design-part-1/" TargetMode="External"/><Relationship Id="rId78" Type="http://schemas.openxmlformats.org/officeDocument/2006/relationships/hyperlink" Target="http://steamtunnel.blogspot.com/2009/12/in-praise-of-6-mile-hex.html" TargetMode="External"/><Relationship Id="rId81" Type="http://schemas.openxmlformats.org/officeDocument/2006/relationships/hyperlink" Target="http://briarlantern.com/" TargetMode="External"/><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G:\Palant\Onedrive\TRPG\ZZ_TOOLS\0_DEVELOPMENT\0000_TEMPLATE\TEMPLATE%20EDITING%20V060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3F7C2353F964E15A5CA00DE51DD7048"/>
        <w:category>
          <w:name w:val="Загальні"/>
          <w:gallery w:val="placeholder"/>
        </w:category>
        <w:types>
          <w:type w:val="bbPlcHdr"/>
        </w:types>
        <w:behaviors>
          <w:behavior w:val="content"/>
        </w:behaviors>
        <w:guid w:val="{752F419E-7CA2-4027-B7B9-10336BA78BAD}"/>
      </w:docPartPr>
      <w:docPartBody>
        <w:p w:rsidR="00B53CBD" w:rsidRDefault="004C6EAA">
          <w:pPr>
            <w:pStyle w:val="93F7C2353F964E15A5CA00DE51DD7048"/>
          </w:pPr>
          <w:r w:rsidRPr="005A60AE">
            <w:rPr>
              <w:rStyle w:val="a3"/>
            </w:rPr>
            <w:t>[Назва]</w:t>
          </w:r>
        </w:p>
      </w:docPartBody>
    </w:docPart>
    <w:docPart>
      <w:docPartPr>
        <w:name w:val="0A3CEE282C464CB2AFD8A82E8B2FE2CA"/>
        <w:category>
          <w:name w:val="Загальні"/>
          <w:gallery w:val="placeholder"/>
        </w:category>
        <w:types>
          <w:type w:val="bbPlcHdr"/>
        </w:types>
        <w:behaviors>
          <w:behavior w:val="content"/>
        </w:behaviors>
        <w:guid w:val="{30A53974-DCC3-4368-AEBE-6DF453A1CCCF}"/>
      </w:docPartPr>
      <w:docPartBody>
        <w:p w:rsidR="00B53CBD" w:rsidRDefault="006B4B37" w:rsidP="006B4B37">
          <w:pPr>
            <w:pStyle w:val="0A3CEE282C464CB2AFD8A82E8B2FE2CA"/>
          </w:pPr>
          <w:r w:rsidRPr="005A60AE">
            <w:rPr>
              <w:rStyle w:val="a3"/>
            </w:rPr>
            <w:t>[Тема]</w:t>
          </w:r>
        </w:p>
      </w:docPartBody>
    </w:docPart>
    <w:docPart>
      <w:docPartPr>
        <w:name w:val="4C1C4ED77B5840DCA9FF5B114F5C8490"/>
        <w:category>
          <w:name w:val="Загальні"/>
          <w:gallery w:val="placeholder"/>
        </w:category>
        <w:types>
          <w:type w:val="bbPlcHdr"/>
        </w:types>
        <w:behaviors>
          <w:behavior w:val="content"/>
        </w:behaviors>
        <w:guid w:val="{C7A776B5-6EBD-4D4F-982A-E189E0223054}"/>
      </w:docPartPr>
      <w:docPartBody>
        <w:p w:rsidR="00206E39" w:rsidRDefault="00F8633E" w:rsidP="00F8633E">
          <w:pPr>
            <w:pStyle w:val="4C1C4ED77B5840DCA9FF5B114F5C8490"/>
          </w:pPr>
          <w:r>
            <w:rPr>
              <w:color w:val="4472C4" w:themeColor="accent1"/>
              <w:sz w:val="20"/>
              <w:szCs w:val="20"/>
              <w:lang w:val="uk-UA"/>
            </w:rPr>
            <w:t>[Заголовок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Forum">
    <w:panose1 w:val="02000000000000000000"/>
    <w:charset w:val="CC"/>
    <w:family w:val="auto"/>
    <w:pitch w:val="variable"/>
    <w:sig w:usb0="A000026F" w:usb1="1000204A" w:usb2="00000000" w:usb3="00000000" w:csb0="00000097" w:csb1="00000000"/>
  </w:font>
  <w:font w:name="ヒラギノ角ゴ Pro W3">
    <w:altName w:val="Yu Gothic"/>
    <w:charset w:val="80"/>
    <w:family w:val="auto"/>
    <w:pitch w:val="variable"/>
    <w:sig w:usb0="E00002FF" w:usb1="7AC7FFFF" w:usb2="00000012" w:usb3="00000000" w:csb0="0002000D"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Philosopher">
    <w:panose1 w:val="00000500000000000000"/>
    <w:charset w:val="CC"/>
    <w:family w:val="auto"/>
    <w:pitch w:val="variable"/>
    <w:sig w:usb0="20000207" w:usb1="00000000" w:usb2="00000000" w:usb3="00000000" w:csb0="00000115" w:csb1="00000000"/>
  </w:font>
  <w:font w:name="Segoe UI">
    <w:panose1 w:val="020B0502040204020203"/>
    <w:charset w:val="CC"/>
    <w:family w:val="swiss"/>
    <w:pitch w:val="variable"/>
    <w:sig w:usb0="E4002EFF" w:usb1="C000E47F" w:usb2="00000009" w:usb3="00000000" w:csb0="000001FF" w:csb1="00000000"/>
  </w:font>
  <w:font w:name="Black Chancery">
    <w:panose1 w:val="00000000000000000000"/>
    <w:charset w:val="00"/>
    <w:family w:val="auto"/>
    <w:pitch w:val="variable"/>
    <w:sig w:usb0="00000087" w:usb1="00000000" w:usb2="00000000" w:usb3="00000000" w:csb0="0000001B" w:csb1="00000000"/>
  </w:font>
  <w:font w:name="EB Garamond SemiBold">
    <w:panose1 w:val="00000700000000000000"/>
    <w:charset w:val="CC"/>
    <w:family w:val="auto"/>
    <w:pitch w:val="variable"/>
    <w:sig w:usb0="E00002FF" w:usb1="5201E4FB" w:usb2="00000028" w:usb3="00000000" w:csb0="0000019F" w:csb1="00000000"/>
  </w:font>
  <w:font w:name="Segoe UI Light">
    <w:panose1 w:val="020B0502040204020203"/>
    <w:charset w:val="CC"/>
    <w:family w:val="swiss"/>
    <w:pitch w:val="variable"/>
    <w:sig w:usb0="E4002EFF" w:usb1="C000E47F" w:usb2="00000009" w:usb3="00000000" w:csb0="000001FF" w:csb1="00000000"/>
  </w:font>
  <w:font w:name="Martel DemiBold">
    <w:altName w:val="Mangal"/>
    <w:charset w:val="00"/>
    <w:family w:val="auto"/>
    <w:pitch w:val="variable"/>
    <w:sig w:usb0="00008007" w:usb1="00000000" w:usb2="00000000" w:usb3="00000000" w:csb0="00000093" w:csb1="00000000"/>
  </w:font>
  <w:font w:name="EB Garamond ExtraBold">
    <w:panose1 w:val="00000900000000000000"/>
    <w:charset w:val="CC"/>
    <w:family w:val="auto"/>
    <w:pitch w:val="variable"/>
    <w:sig w:usb0="E00002FF" w:usb1="5201E4FB" w:usb2="00000028"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ligrapher">
    <w:panose1 w:val="00000000000000000000"/>
    <w:charset w:val="00"/>
    <w:family w:val="auto"/>
    <w:pitch w:val="variable"/>
    <w:sig w:usb0="00000083" w:usb1="00000000" w:usb2="00000000" w:usb3="00000000" w:csb0="00000009" w:csb1="00000000"/>
  </w:font>
  <w:font w:name="Monotype Corsiva">
    <w:panose1 w:val="03010101010201010101"/>
    <w:charset w:val="CC"/>
    <w:family w:val="script"/>
    <w:pitch w:val="variable"/>
    <w:sig w:usb0="00000287" w:usb1="00000000" w:usb2="00000000" w:usb3="00000000" w:csb0="0000009F" w:csb1="00000000"/>
  </w:font>
  <w:font w:name="Alegreya Sans">
    <w:panose1 w:val="00000500000000000000"/>
    <w:charset w:val="CC"/>
    <w:family w:val="auto"/>
    <w:pitch w:val="variable"/>
    <w:sig w:usb0="6000028F" w:usb1="00000003" w:usb2="00000000" w:usb3="00000000" w:csb0="0000019F" w:csb1="00000000"/>
  </w:font>
  <w:font w:name="Lombardina Initial Two">
    <w:panose1 w:val="02000400000000000000"/>
    <w:charset w:val="CC"/>
    <w:family w:val="auto"/>
    <w:pitch w:val="variable"/>
    <w:sig w:usb0="80000203" w:usb1="10002048" w:usb2="00000000" w:usb3="00000000" w:csb0="00000005" w:csb1="00000000"/>
  </w:font>
  <w:font w:name="Book Antiqua">
    <w:panose1 w:val="02040602050305030304"/>
    <w:charset w:val="CC"/>
    <w:family w:val="roman"/>
    <w:pitch w:val="variable"/>
    <w:sig w:usb0="00000287" w:usb1="00000000" w:usb2="00000000" w:usb3="00000000" w:csb0="0000009F" w:csb1="00000000"/>
  </w:font>
  <w:font w:name="Fourth-Edition Dings">
    <w:panose1 w:val="02000500000000000000"/>
    <w:charset w:val="00"/>
    <w:family w:val="auto"/>
    <w:pitch w:val="variable"/>
    <w:sig w:usb0="800000A7" w:usb1="5000004A" w:usb2="00000000" w:usb3="00000000" w:csb0="00000001" w:csb1="00000000"/>
  </w:font>
  <w:font w:name="Gill Sans">
    <w:altName w:val="Segoe UI Semilight"/>
    <w:charset w:val="00"/>
    <w:family w:val="auto"/>
    <w:pitch w:val="variable"/>
    <w:sig w:usb0="00000000" w:usb1="00000000" w:usb2="00000000" w:usb3="00000000" w:csb0="000001F7"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calaSansOffc">
    <w:altName w:val="Calibri"/>
    <w:panose1 w:val="00000000000000000000"/>
    <w:charset w:val="4D"/>
    <w:family w:val="auto"/>
    <w:notTrueType/>
    <w:pitch w:val="default"/>
    <w:sig w:usb0="00000003" w:usb1="00000000" w:usb2="00000000" w:usb3="00000000" w:csb0="00000001" w:csb1="00000000"/>
  </w:font>
  <w:font w:name="FontAwesome">
    <w:panose1 w:val="00000000000000000000"/>
    <w:charset w:val="00"/>
    <w:family w:val="auto"/>
    <w:pitch w:val="variable"/>
    <w:sig w:usb0="00000003" w:usb1="00000000" w:usb2="00000000" w:usb3="00000000" w:csb0="00000001" w:csb1="00000000"/>
  </w:font>
  <w:font w:name="Mrs Eaves Serif Cyrillic">
    <w:panose1 w:val="02000603080000020004"/>
    <w:charset w:val="00"/>
    <w:family w:val="auto"/>
    <w:pitch w:val="variable"/>
    <w:sig w:usb0="800002AF" w:usb1="5000204A" w:usb2="00000000" w:usb3="00000000" w:csb0="00000001" w:csb1="00000000"/>
  </w:font>
  <w:font w:name="MinionPro-Regular">
    <w:altName w:val="Calibri"/>
    <w:panose1 w:val="02040503050201020203"/>
    <w:charset w:val="4D"/>
    <w:family w:val="auto"/>
    <w:notTrueType/>
    <w:pitch w:val="default"/>
    <w:sig w:usb0="00000003" w:usb1="00000000" w:usb2="00000000" w:usb3="00000000" w:csb0="00000001" w:csb1="00000000"/>
  </w:font>
  <w:font w:name="Crimson Text">
    <w:panose1 w:val="02000503000000000000"/>
    <w:charset w:val="00"/>
    <w:family w:val="auto"/>
    <w:pitch w:val="variable"/>
    <w:sig w:usb0="80000047" w:usb1="40000062" w:usb2="00000000" w:usb3="00000000" w:csb0="00000093" w:csb1="00000000"/>
  </w:font>
  <w:font w:name="Scala Sans Offc">
    <w:altName w:val="Segoe Script"/>
    <w:panose1 w:val="00000000000000000000"/>
    <w:charset w:val="00"/>
    <w:family w:val="swiss"/>
    <w:notTrueType/>
    <w:pitch w:val="default"/>
    <w:sig w:usb0="00000003" w:usb1="00000000" w:usb2="00000000" w:usb3="00000000" w:csb0="00000001" w:csb1="00000000"/>
  </w:font>
  <w:font w:name="Scaly Sans">
    <w:panose1 w:val="02000503060000020003"/>
    <w:charset w:val="00"/>
    <w:family w:val="auto"/>
    <w:pitch w:val="variable"/>
    <w:sig w:usb0="80000087" w:usb1="00000000" w:usb2="00000000" w:usb3="00000000" w:csb0="00000001" w:csb1="00000000"/>
  </w:font>
  <w:font w:name="Scaly Sans Caps">
    <w:panose1 w:val="02000503040000020004"/>
    <w:charset w:val="00"/>
    <w:family w:val="auto"/>
    <w:pitch w:val="variable"/>
    <w:sig w:usb0="80000027" w:usb1="00000040" w:usb2="00000000" w:usb3="00000000" w:csb0="00000001" w:csb1="00000000"/>
  </w:font>
  <w:font w:name="Scala Sans Cyrillic">
    <w:panose1 w:val="020B0504030101020102"/>
    <w:charset w:val="00"/>
    <w:family w:val="swiss"/>
    <w:pitch w:val="variable"/>
    <w:sig w:usb0="A00002FF" w:usb1="4000E05B" w:usb2="00000000" w:usb3="00000000" w:csb0="00000093" w:csb1="00000000"/>
  </w:font>
  <w:font w:name="Taviraj Black">
    <w:altName w:val="Browallia New"/>
    <w:charset w:val="00"/>
    <w:family w:val="auto"/>
    <w:pitch w:val="variable"/>
    <w:sig w:usb0="21000007" w:usb1="00000001" w:usb2="00000000" w:usb3="00000000" w:csb0="00010193" w:csb1="00000000"/>
  </w:font>
  <w:font w:name="Trirong">
    <w:panose1 w:val="00000500000000000000"/>
    <w:charset w:val="00"/>
    <w:family w:val="auto"/>
    <w:pitch w:val="variable"/>
    <w:sig w:usb0="21000007" w:usb1="00000001" w:usb2="00000000" w:usb3="00000000" w:csb0="00010193" w:csb1="00000000"/>
  </w:font>
  <w:font w:name="Lato">
    <w:panose1 w:val="020F0502020204030203"/>
    <w:charset w:val="CC"/>
    <w:family w:val="swiss"/>
    <w:pitch w:val="variable"/>
    <w:sig w:usb0="E10002FF" w:usb1="5000ECFF" w:usb2="00000021" w:usb3="00000000" w:csb0="0000019F" w:csb1="00000000"/>
  </w:font>
  <w:font w:name="Andada SC">
    <w:panose1 w:val="02000000000000000000"/>
    <w:charset w:val="00"/>
    <w:family w:val="auto"/>
    <w:pitch w:val="variable"/>
    <w:sig w:usb0="A000006F" w:usb1="4000204B" w:usb2="00000000" w:usb3="00000000" w:csb0="00000093" w:csb1="00000000"/>
  </w:font>
  <w:font w:name="Consolas">
    <w:panose1 w:val="020B0609020204030204"/>
    <w:charset w:val="CC"/>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B37"/>
    <w:rsid w:val="000F64FB"/>
    <w:rsid w:val="00206E39"/>
    <w:rsid w:val="004C6EAA"/>
    <w:rsid w:val="006B4B37"/>
    <w:rsid w:val="00B53CBD"/>
    <w:rsid w:val="00D75B41"/>
    <w:rsid w:val="00DE5FD0"/>
    <w:rsid w:val="00E813B9"/>
    <w:rsid w:val="00F65D12"/>
    <w:rsid w:val="00F85080"/>
    <w:rsid w:val="00F863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B4B37"/>
    <w:rPr>
      <w:color w:val="808080"/>
    </w:rPr>
  </w:style>
  <w:style w:type="paragraph" w:customStyle="1" w:styleId="93F7C2353F964E15A5CA00DE51DD7048">
    <w:name w:val="93F7C2353F964E15A5CA00DE51DD7048"/>
  </w:style>
  <w:style w:type="paragraph" w:customStyle="1" w:styleId="0A3CEE282C464CB2AFD8A82E8B2FE2CA">
    <w:name w:val="0A3CEE282C464CB2AFD8A82E8B2FE2CA"/>
    <w:rsid w:val="006B4B37"/>
  </w:style>
  <w:style w:type="paragraph" w:customStyle="1" w:styleId="4C1C4ED77B5840DCA9FF5B114F5C8490">
    <w:name w:val="4C1C4ED77B5840DCA9FF5B114F5C8490"/>
    <w:rsid w:val="00F863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20"/>
</w:webSettings>
</file>

<file path=word/theme/theme1.xml><?xml version="1.0" encoding="utf-8"?>
<a:theme xmlns:a="http://schemas.openxmlformats.org/drawingml/2006/main" name="Тема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Настроювані 2">
      <a:majorFont>
        <a:latin typeface="Philosopher"/>
        <a:ea typeface=""/>
        <a:cs typeface=""/>
      </a:majorFont>
      <a:minorFont>
        <a:latin typeface="Forum"/>
        <a:ea typeface=""/>
        <a:cs typeface=""/>
      </a:minorFont>
    </a:fontScheme>
    <a:fmtScheme name="Тінь зверху">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241937-57C3-403B-B60B-1DBC1BCAF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EDITING V0600.dotx</Template>
  <TotalTime>5</TotalTime>
  <Pages>61</Pages>
  <Words>31981</Words>
  <Characters>182293</Characters>
  <Application>Microsoft Office Word</Application>
  <DocSecurity>0</DocSecurity>
  <Lines>1519</Lines>
  <Paragraphs>427</Paragraphs>
  <ScaleCrop>false</ScaleCrop>
  <HeadingPairs>
    <vt:vector size="2" baseType="variant">
      <vt:variant>
        <vt:lpstr>Назва</vt:lpstr>
      </vt:variant>
      <vt:variant>
        <vt:i4>1</vt:i4>
      </vt:variant>
    </vt:vector>
  </HeadingPairs>
  <TitlesOfParts>
    <vt:vector size="1" baseType="lpstr">
      <vt:lpstr>Enter title of document</vt:lpstr>
    </vt:vector>
  </TitlesOfParts>
  <Company/>
  <LinksUpToDate>false</LinksUpToDate>
  <CharactersWithSpaces>213847</CharactersWithSpaces>
  <SharedDoc>false</SharedDoc>
  <HLinks>
    <vt:vector size="408" baseType="variant">
      <vt:variant>
        <vt:i4>4456540</vt:i4>
      </vt:variant>
      <vt:variant>
        <vt:i4>402</vt:i4>
      </vt:variant>
      <vt:variant>
        <vt:i4>0</vt:i4>
      </vt:variant>
      <vt:variant>
        <vt:i4>5</vt:i4>
      </vt:variant>
      <vt:variant>
        <vt:lpwstr>http://dnd.wizards.com/playevents/organized-play</vt:lpwstr>
      </vt:variant>
      <vt:variant>
        <vt:lpwstr/>
      </vt:variant>
      <vt:variant>
        <vt:i4>8061037</vt:i4>
      </vt:variant>
      <vt:variant>
        <vt:i4>399</vt:i4>
      </vt:variant>
      <vt:variant>
        <vt:i4>0</vt:i4>
      </vt:variant>
      <vt:variant>
        <vt:i4>5</vt:i4>
      </vt:variant>
      <vt:variant>
        <vt:lpwstr>https://drive.google.com/drive/folders/0BxfCiPA2FPFAbC1ac2NGSnRSaE0</vt:lpwstr>
      </vt:variant>
      <vt:variant>
        <vt:lpwstr/>
      </vt:variant>
      <vt:variant>
        <vt:i4>1441851</vt:i4>
      </vt:variant>
      <vt:variant>
        <vt:i4>392</vt:i4>
      </vt:variant>
      <vt:variant>
        <vt:i4>0</vt:i4>
      </vt:variant>
      <vt:variant>
        <vt:i4>5</vt:i4>
      </vt:variant>
      <vt:variant>
        <vt:lpwstr/>
      </vt:variant>
      <vt:variant>
        <vt:lpwstr>_Toc41789810</vt:lpwstr>
      </vt:variant>
      <vt:variant>
        <vt:i4>2031674</vt:i4>
      </vt:variant>
      <vt:variant>
        <vt:i4>386</vt:i4>
      </vt:variant>
      <vt:variant>
        <vt:i4>0</vt:i4>
      </vt:variant>
      <vt:variant>
        <vt:i4>5</vt:i4>
      </vt:variant>
      <vt:variant>
        <vt:lpwstr/>
      </vt:variant>
      <vt:variant>
        <vt:lpwstr>_Toc41789809</vt:lpwstr>
      </vt:variant>
      <vt:variant>
        <vt:i4>1966138</vt:i4>
      </vt:variant>
      <vt:variant>
        <vt:i4>380</vt:i4>
      </vt:variant>
      <vt:variant>
        <vt:i4>0</vt:i4>
      </vt:variant>
      <vt:variant>
        <vt:i4>5</vt:i4>
      </vt:variant>
      <vt:variant>
        <vt:lpwstr/>
      </vt:variant>
      <vt:variant>
        <vt:lpwstr>_Toc41789808</vt:lpwstr>
      </vt:variant>
      <vt:variant>
        <vt:i4>1114170</vt:i4>
      </vt:variant>
      <vt:variant>
        <vt:i4>374</vt:i4>
      </vt:variant>
      <vt:variant>
        <vt:i4>0</vt:i4>
      </vt:variant>
      <vt:variant>
        <vt:i4>5</vt:i4>
      </vt:variant>
      <vt:variant>
        <vt:lpwstr/>
      </vt:variant>
      <vt:variant>
        <vt:lpwstr>_Toc41789807</vt:lpwstr>
      </vt:variant>
      <vt:variant>
        <vt:i4>1048634</vt:i4>
      </vt:variant>
      <vt:variant>
        <vt:i4>368</vt:i4>
      </vt:variant>
      <vt:variant>
        <vt:i4>0</vt:i4>
      </vt:variant>
      <vt:variant>
        <vt:i4>5</vt:i4>
      </vt:variant>
      <vt:variant>
        <vt:lpwstr/>
      </vt:variant>
      <vt:variant>
        <vt:lpwstr>_Toc41789806</vt:lpwstr>
      </vt:variant>
      <vt:variant>
        <vt:i4>1245242</vt:i4>
      </vt:variant>
      <vt:variant>
        <vt:i4>362</vt:i4>
      </vt:variant>
      <vt:variant>
        <vt:i4>0</vt:i4>
      </vt:variant>
      <vt:variant>
        <vt:i4>5</vt:i4>
      </vt:variant>
      <vt:variant>
        <vt:lpwstr/>
      </vt:variant>
      <vt:variant>
        <vt:lpwstr>_Toc41789805</vt:lpwstr>
      </vt:variant>
      <vt:variant>
        <vt:i4>1179706</vt:i4>
      </vt:variant>
      <vt:variant>
        <vt:i4>356</vt:i4>
      </vt:variant>
      <vt:variant>
        <vt:i4>0</vt:i4>
      </vt:variant>
      <vt:variant>
        <vt:i4>5</vt:i4>
      </vt:variant>
      <vt:variant>
        <vt:lpwstr/>
      </vt:variant>
      <vt:variant>
        <vt:lpwstr>_Toc41789804</vt:lpwstr>
      </vt:variant>
      <vt:variant>
        <vt:i4>1376314</vt:i4>
      </vt:variant>
      <vt:variant>
        <vt:i4>350</vt:i4>
      </vt:variant>
      <vt:variant>
        <vt:i4>0</vt:i4>
      </vt:variant>
      <vt:variant>
        <vt:i4>5</vt:i4>
      </vt:variant>
      <vt:variant>
        <vt:lpwstr/>
      </vt:variant>
      <vt:variant>
        <vt:lpwstr>_Toc41789803</vt:lpwstr>
      </vt:variant>
      <vt:variant>
        <vt:i4>1310778</vt:i4>
      </vt:variant>
      <vt:variant>
        <vt:i4>344</vt:i4>
      </vt:variant>
      <vt:variant>
        <vt:i4>0</vt:i4>
      </vt:variant>
      <vt:variant>
        <vt:i4>5</vt:i4>
      </vt:variant>
      <vt:variant>
        <vt:lpwstr/>
      </vt:variant>
      <vt:variant>
        <vt:lpwstr>_Toc41789802</vt:lpwstr>
      </vt:variant>
      <vt:variant>
        <vt:i4>1507386</vt:i4>
      </vt:variant>
      <vt:variant>
        <vt:i4>338</vt:i4>
      </vt:variant>
      <vt:variant>
        <vt:i4>0</vt:i4>
      </vt:variant>
      <vt:variant>
        <vt:i4>5</vt:i4>
      </vt:variant>
      <vt:variant>
        <vt:lpwstr/>
      </vt:variant>
      <vt:variant>
        <vt:lpwstr>_Toc41789801</vt:lpwstr>
      </vt:variant>
      <vt:variant>
        <vt:i4>1441850</vt:i4>
      </vt:variant>
      <vt:variant>
        <vt:i4>332</vt:i4>
      </vt:variant>
      <vt:variant>
        <vt:i4>0</vt:i4>
      </vt:variant>
      <vt:variant>
        <vt:i4>5</vt:i4>
      </vt:variant>
      <vt:variant>
        <vt:lpwstr/>
      </vt:variant>
      <vt:variant>
        <vt:lpwstr>_Toc41789800</vt:lpwstr>
      </vt:variant>
      <vt:variant>
        <vt:i4>1048627</vt:i4>
      </vt:variant>
      <vt:variant>
        <vt:i4>326</vt:i4>
      </vt:variant>
      <vt:variant>
        <vt:i4>0</vt:i4>
      </vt:variant>
      <vt:variant>
        <vt:i4>5</vt:i4>
      </vt:variant>
      <vt:variant>
        <vt:lpwstr/>
      </vt:variant>
      <vt:variant>
        <vt:lpwstr>_Toc41789799</vt:lpwstr>
      </vt:variant>
      <vt:variant>
        <vt:i4>1114163</vt:i4>
      </vt:variant>
      <vt:variant>
        <vt:i4>320</vt:i4>
      </vt:variant>
      <vt:variant>
        <vt:i4>0</vt:i4>
      </vt:variant>
      <vt:variant>
        <vt:i4>5</vt:i4>
      </vt:variant>
      <vt:variant>
        <vt:lpwstr/>
      </vt:variant>
      <vt:variant>
        <vt:lpwstr>_Toc41789798</vt:lpwstr>
      </vt:variant>
      <vt:variant>
        <vt:i4>1966131</vt:i4>
      </vt:variant>
      <vt:variant>
        <vt:i4>314</vt:i4>
      </vt:variant>
      <vt:variant>
        <vt:i4>0</vt:i4>
      </vt:variant>
      <vt:variant>
        <vt:i4>5</vt:i4>
      </vt:variant>
      <vt:variant>
        <vt:lpwstr/>
      </vt:variant>
      <vt:variant>
        <vt:lpwstr>_Toc41789797</vt:lpwstr>
      </vt:variant>
      <vt:variant>
        <vt:i4>2031667</vt:i4>
      </vt:variant>
      <vt:variant>
        <vt:i4>308</vt:i4>
      </vt:variant>
      <vt:variant>
        <vt:i4>0</vt:i4>
      </vt:variant>
      <vt:variant>
        <vt:i4>5</vt:i4>
      </vt:variant>
      <vt:variant>
        <vt:lpwstr/>
      </vt:variant>
      <vt:variant>
        <vt:lpwstr>_Toc41789796</vt:lpwstr>
      </vt:variant>
      <vt:variant>
        <vt:i4>1835059</vt:i4>
      </vt:variant>
      <vt:variant>
        <vt:i4>302</vt:i4>
      </vt:variant>
      <vt:variant>
        <vt:i4>0</vt:i4>
      </vt:variant>
      <vt:variant>
        <vt:i4>5</vt:i4>
      </vt:variant>
      <vt:variant>
        <vt:lpwstr/>
      </vt:variant>
      <vt:variant>
        <vt:lpwstr>_Toc41789795</vt:lpwstr>
      </vt:variant>
      <vt:variant>
        <vt:i4>1900595</vt:i4>
      </vt:variant>
      <vt:variant>
        <vt:i4>296</vt:i4>
      </vt:variant>
      <vt:variant>
        <vt:i4>0</vt:i4>
      </vt:variant>
      <vt:variant>
        <vt:i4>5</vt:i4>
      </vt:variant>
      <vt:variant>
        <vt:lpwstr/>
      </vt:variant>
      <vt:variant>
        <vt:lpwstr>_Toc41789794</vt:lpwstr>
      </vt:variant>
      <vt:variant>
        <vt:i4>1703987</vt:i4>
      </vt:variant>
      <vt:variant>
        <vt:i4>290</vt:i4>
      </vt:variant>
      <vt:variant>
        <vt:i4>0</vt:i4>
      </vt:variant>
      <vt:variant>
        <vt:i4>5</vt:i4>
      </vt:variant>
      <vt:variant>
        <vt:lpwstr/>
      </vt:variant>
      <vt:variant>
        <vt:lpwstr>_Toc41789793</vt:lpwstr>
      </vt:variant>
      <vt:variant>
        <vt:i4>1769523</vt:i4>
      </vt:variant>
      <vt:variant>
        <vt:i4>284</vt:i4>
      </vt:variant>
      <vt:variant>
        <vt:i4>0</vt:i4>
      </vt:variant>
      <vt:variant>
        <vt:i4>5</vt:i4>
      </vt:variant>
      <vt:variant>
        <vt:lpwstr/>
      </vt:variant>
      <vt:variant>
        <vt:lpwstr>_Toc41789792</vt:lpwstr>
      </vt:variant>
      <vt:variant>
        <vt:i4>1572915</vt:i4>
      </vt:variant>
      <vt:variant>
        <vt:i4>278</vt:i4>
      </vt:variant>
      <vt:variant>
        <vt:i4>0</vt:i4>
      </vt:variant>
      <vt:variant>
        <vt:i4>5</vt:i4>
      </vt:variant>
      <vt:variant>
        <vt:lpwstr/>
      </vt:variant>
      <vt:variant>
        <vt:lpwstr>_Toc41789791</vt:lpwstr>
      </vt:variant>
      <vt:variant>
        <vt:i4>1638451</vt:i4>
      </vt:variant>
      <vt:variant>
        <vt:i4>272</vt:i4>
      </vt:variant>
      <vt:variant>
        <vt:i4>0</vt:i4>
      </vt:variant>
      <vt:variant>
        <vt:i4>5</vt:i4>
      </vt:variant>
      <vt:variant>
        <vt:lpwstr/>
      </vt:variant>
      <vt:variant>
        <vt:lpwstr>_Toc41789790</vt:lpwstr>
      </vt:variant>
      <vt:variant>
        <vt:i4>1048626</vt:i4>
      </vt:variant>
      <vt:variant>
        <vt:i4>266</vt:i4>
      </vt:variant>
      <vt:variant>
        <vt:i4>0</vt:i4>
      </vt:variant>
      <vt:variant>
        <vt:i4>5</vt:i4>
      </vt:variant>
      <vt:variant>
        <vt:lpwstr/>
      </vt:variant>
      <vt:variant>
        <vt:lpwstr>_Toc41789789</vt:lpwstr>
      </vt:variant>
      <vt:variant>
        <vt:i4>1114162</vt:i4>
      </vt:variant>
      <vt:variant>
        <vt:i4>260</vt:i4>
      </vt:variant>
      <vt:variant>
        <vt:i4>0</vt:i4>
      </vt:variant>
      <vt:variant>
        <vt:i4>5</vt:i4>
      </vt:variant>
      <vt:variant>
        <vt:lpwstr/>
      </vt:variant>
      <vt:variant>
        <vt:lpwstr>_Toc41789788</vt:lpwstr>
      </vt:variant>
      <vt:variant>
        <vt:i4>1966130</vt:i4>
      </vt:variant>
      <vt:variant>
        <vt:i4>254</vt:i4>
      </vt:variant>
      <vt:variant>
        <vt:i4>0</vt:i4>
      </vt:variant>
      <vt:variant>
        <vt:i4>5</vt:i4>
      </vt:variant>
      <vt:variant>
        <vt:lpwstr/>
      </vt:variant>
      <vt:variant>
        <vt:lpwstr>_Toc41789787</vt:lpwstr>
      </vt:variant>
      <vt:variant>
        <vt:i4>2031666</vt:i4>
      </vt:variant>
      <vt:variant>
        <vt:i4>248</vt:i4>
      </vt:variant>
      <vt:variant>
        <vt:i4>0</vt:i4>
      </vt:variant>
      <vt:variant>
        <vt:i4>5</vt:i4>
      </vt:variant>
      <vt:variant>
        <vt:lpwstr/>
      </vt:variant>
      <vt:variant>
        <vt:lpwstr>_Toc41789786</vt:lpwstr>
      </vt:variant>
      <vt:variant>
        <vt:i4>1835058</vt:i4>
      </vt:variant>
      <vt:variant>
        <vt:i4>242</vt:i4>
      </vt:variant>
      <vt:variant>
        <vt:i4>0</vt:i4>
      </vt:variant>
      <vt:variant>
        <vt:i4>5</vt:i4>
      </vt:variant>
      <vt:variant>
        <vt:lpwstr/>
      </vt:variant>
      <vt:variant>
        <vt:lpwstr>_Toc41789785</vt:lpwstr>
      </vt:variant>
      <vt:variant>
        <vt:i4>1900594</vt:i4>
      </vt:variant>
      <vt:variant>
        <vt:i4>236</vt:i4>
      </vt:variant>
      <vt:variant>
        <vt:i4>0</vt:i4>
      </vt:variant>
      <vt:variant>
        <vt:i4>5</vt:i4>
      </vt:variant>
      <vt:variant>
        <vt:lpwstr/>
      </vt:variant>
      <vt:variant>
        <vt:lpwstr>_Toc41789784</vt:lpwstr>
      </vt:variant>
      <vt:variant>
        <vt:i4>1703986</vt:i4>
      </vt:variant>
      <vt:variant>
        <vt:i4>230</vt:i4>
      </vt:variant>
      <vt:variant>
        <vt:i4>0</vt:i4>
      </vt:variant>
      <vt:variant>
        <vt:i4>5</vt:i4>
      </vt:variant>
      <vt:variant>
        <vt:lpwstr/>
      </vt:variant>
      <vt:variant>
        <vt:lpwstr>_Toc41789783</vt:lpwstr>
      </vt:variant>
      <vt:variant>
        <vt:i4>1769522</vt:i4>
      </vt:variant>
      <vt:variant>
        <vt:i4>224</vt:i4>
      </vt:variant>
      <vt:variant>
        <vt:i4>0</vt:i4>
      </vt:variant>
      <vt:variant>
        <vt:i4>5</vt:i4>
      </vt:variant>
      <vt:variant>
        <vt:lpwstr/>
      </vt:variant>
      <vt:variant>
        <vt:lpwstr>_Toc41789782</vt:lpwstr>
      </vt:variant>
      <vt:variant>
        <vt:i4>1572914</vt:i4>
      </vt:variant>
      <vt:variant>
        <vt:i4>218</vt:i4>
      </vt:variant>
      <vt:variant>
        <vt:i4>0</vt:i4>
      </vt:variant>
      <vt:variant>
        <vt:i4>5</vt:i4>
      </vt:variant>
      <vt:variant>
        <vt:lpwstr/>
      </vt:variant>
      <vt:variant>
        <vt:lpwstr>_Toc41789781</vt:lpwstr>
      </vt:variant>
      <vt:variant>
        <vt:i4>1638450</vt:i4>
      </vt:variant>
      <vt:variant>
        <vt:i4>212</vt:i4>
      </vt:variant>
      <vt:variant>
        <vt:i4>0</vt:i4>
      </vt:variant>
      <vt:variant>
        <vt:i4>5</vt:i4>
      </vt:variant>
      <vt:variant>
        <vt:lpwstr/>
      </vt:variant>
      <vt:variant>
        <vt:lpwstr>_Toc41789780</vt:lpwstr>
      </vt:variant>
      <vt:variant>
        <vt:i4>1048637</vt:i4>
      </vt:variant>
      <vt:variant>
        <vt:i4>206</vt:i4>
      </vt:variant>
      <vt:variant>
        <vt:i4>0</vt:i4>
      </vt:variant>
      <vt:variant>
        <vt:i4>5</vt:i4>
      </vt:variant>
      <vt:variant>
        <vt:lpwstr/>
      </vt:variant>
      <vt:variant>
        <vt:lpwstr>_Toc41789779</vt:lpwstr>
      </vt:variant>
      <vt:variant>
        <vt:i4>1114173</vt:i4>
      </vt:variant>
      <vt:variant>
        <vt:i4>200</vt:i4>
      </vt:variant>
      <vt:variant>
        <vt:i4>0</vt:i4>
      </vt:variant>
      <vt:variant>
        <vt:i4>5</vt:i4>
      </vt:variant>
      <vt:variant>
        <vt:lpwstr/>
      </vt:variant>
      <vt:variant>
        <vt:lpwstr>_Toc41789778</vt:lpwstr>
      </vt:variant>
      <vt:variant>
        <vt:i4>1966141</vt:i4>
      </vt:variant>
      <vt:variant>
        <vt:i4>194</vt:i4>
      </vt:variant>
      <vt:variant>
        <vt:i4>0</vt:i4>
      </vt:variant>
      <vt:variant>
        <vt:i4>5</vt:i4>
      </vt:variant>
      <vt:variant>
        <vt:lpwstr/>
      </vt:variant>
      <vt:variant>
        <vt:lpwstr>_Toc41789777</vt:lpwstr>
      </vt:variant>
      <vt:variant>
        <vt:i4>2031677</vt:i4>
      </vt:variant>
      <vt:variant>
        <vt:i4>188</vt:i4>
      </vt:variant>
      <vt:variant>
        <vt:i4>0</vt:i4>
      </vt:variant>
      <vt:variant>
        <vt:i4>5</vt:i4>
      </vt:variant>
      <vt:variant>
        <vt:lpwstr/>
      </vt:variant>
      <vt:variant>
        <vt:lpwstr>_Toc41789776</vt:lpwstr>
      </vt:variant>
      <vt:variant>
        <vt:i4>1835069</vt:i4>
      </vt:variant>
      <vt:variant>
        <vt:i4>182</vt:i4>
      </vt:variant>
      <vt:variant>
        <vt:i4>0</vt:i4>
      </vt:variant>
      <vt:variant>
        <vt:i4>5</vt:i4>
      </vt:variant>
      <vt:variant>
        <vt:lpwstr/>
      </vt:variant>
      <vt:variant>
        <vt:lpwstr>_Toc41789775</vt:lpwstr>
      </vt:variant>
      <vt:variant>
        <vt:i4>1900605</vt:i4>
      </vt:variant>
      <vt:variant>
        <vt:i4>176</vt:i4>
      </vt:variant>
      <vt:variant>
        <vt:i4>0</vt:i4>
      </vt:variant>
      <vt:variant>
        <vt:i4>5</vt:i4>
      </vt:variant>
      <vt:variant>
        <vt:lpwstr/>
      </vt:variant>
      <vt:variant>
        <vt:lpwstr>_Toc41789774</vt:lpwstr>
      </vt:variant>
      <vt:variant>
        <vt:i4>1703997</vt:i4>
      </vt:variant>
      <vt:variant>
        <vt:i4>170</vt:i4>
      </vt:variant>
      <vt:variant>
        <vt:i4>0</vt:i4>
      </vt:variant>
      <vt:variant>
        <vt:i4>5</vt:i4>
      </vt:variant>
      <vt:variant>
        <vt:lpwstr/>
      </vt:variant>
      <vt:variant>
        <vt:lpwstr>_Toc41789773</vt:lpwstr>
      </vt:variant>
      <vt:variant>
        <vt:i4>1769533</vt:i4>
      </vt:variant>
      <vt:variant>
        <vt:i4>164</vt:i4>
      </vt:variant>
      <vt:variant>
        <vt:i4>0</vt:i4>
      </vt:variant>
      <vt:variant>
        <vt:i4>5</vt:i4>
      </vt:variant>
      <vt:variant>
        <vt:lpwstr/>
      </vt:variant>
      <vt:variant>
        <vt:lpwstr>_Toc41789772</vt:lpwstr>
      </vt:variant>
      <vt:variant>
        <vt:i4>1572925</vt:i4>
      </vt:variant>
      <vt:variant>
        <vt:i4>158</vt:i4>
      </vt:variant>
      <vt:variant>
        <vt:i4>0</vt:i4>
      </vt:variant>
      <vt:variant>
        <vt:i4>5</vt:i4>
      </vt:variant>
      <vt:variant>
        <vt:lpwstr/>
      </vt:variant>
      <vt:variant>
        <vt:lpwstr>_Toc41789771</vt:lpwstr>
      </vt:variant>
      <vt:variant>
        <vt:i4>1638461</vt:i4>
      </vt:variant>
      <vt:variant>
        <vt:i4>152</vt:i4>
      </vt:variant>
      <vt:variant>
        <vt:i4>0</vt:i4>
      </vt:variant>
      <vt:variant>
        <vt:i4>5</vt:i4>
      </vt:variant>
      <vt:variant>
        <vt:lpwstr/>
      </vt:variant>
      <vt:variant>
        <vt:lpwstr>_Toc41789770</vt:lpwstr>
      </vt:variant>
      <vt:variant>
        <vt:i4>1048636</vt:i4>
      </vt:variant>
      <vt:variant>
        <vt:i4>146</vt:i4>
      </vt:variant>
      <vt:variant>
        <vt:i4>0</vt:i4>
      </vt:variant>
      <vt:variant>
        <vt:i4>5</vt:i4>
      </vt:variant>
      <vt:variant>
        <vt:lpwstr/>
      </vt:variant>
      <vt:variant>
        <vt:lpwstr>_Toc41789769</vt:lpwstr>
      </vt:variant>
      <vt:variant>
        <vt:i4>1114172</vt:i4>
      </vt:variant>
      <vt:variant>
        <vt:i4>140</vt:i4>
      </vt:variant>
      <vt:variant>
        <vt:i4>0</vt:i4>
      </vt:variant>
      <vt:variant>
        <vt:i4>5</vt:i4>
      </vt:variant>
      <vt:variant>
        <vt:lpwstr/>
      </vt:variant>
      <vt:variant>
        <vt:lpwstr>_Toc41789768</vt:lpwstr>
      </vt:variant>
      <vt:variant>
        <vt:i4>1966140</vt:i4>
      </vt:variant>
      <vt:variant>
        <vt:i4>134</vt:i4>
      </vt:variant>
      <vt:variant>
        <vt:i4>0</vt:i4>
      </vt:variant>
      <vt:variant>
        <vt:i4>5</vt:i4>
      </vt:variant>
      <vt:variant>
        <vt:lpwstr/>
      </vt:variant>
      <vt:variant>
        <vt:lpwstr>_Toc41789767</vt:lpwstr>
      </vt:variant>
      <vt:variant>
        <vt:i4>2031676</vt:i4>
      </vt:variant>
      <vt:variant>
        <vt:i4>128</vt:i4>
      </vt:variant>
      <vt:variant>
        <vt:i4>0</vt:i4>
      </vt:variant>
      <vt:variant>
        <vt:i4>5</vt:i4>
      </vt:variant>
      <vt:variant>
        <vt:lpwstr/>
      </vt:variant>
      <vt:variant>
        <vt:lpwstr>_Toc41789766</vt:lpwstr>
      </vt:variant>
      <vt:variant>
        <vt:i4>1835068</vt:i4>
      </vt:variant>
      <vt:variant>
        <vt:i4>122</vt:i4>
      </vt:variant>
      <vt:variant>
        <vt:i4>0</vt:i4>
      </vt:variant>
      <vt:variant>
        <vt:i4>5</vt:i4>
      </vt:variant>
      <vt:variant>
        <vt:lpwstr/>
      </vt:variant>
      <vt:variant>
        <vt:lpwstr>_Toc41789765</vt:lpwstr>
      </vt:variant>
      <vt:variant>
        <vt:i4>1900604</vt:i4>
      </vt:variant>
      <vt:variant>
        <vt:i4>116</vt:i4>
      </vt:variant>
      <vt:variant>
        <vt:i4>0</vt:i4>
      </vt:variant>
      <vt:variant>
        <vt:i4>5</vt:i4>
      </vt:variant>
      <vt:variant>
        <vt:lpwstr/>
      </vt:variant>
      <vt:variant>
        <vt:lpwstr>_Toc41789764</vt:lpwstr>
      </vt:variant>
      <vt:variant>
        <vt:i4>1703996</vt:i4>
      </vt:variant>
      <vt:variant>
        <vt:i4>110</vt:i4>
      </vt:variant>
      <vt:variant>
        <vt:i4>0</vt:i4>
      </vt:variant>
      <vt:variant>
        <vt:i4>5</vt:i4>
      </vt:variant>
      <vt:variant>
        <vt:lpwstr/>
      </vt:variant>
      <vt:variant>
        <vt:lpwstr>_Toc41789763</vt:lpwstr>
      </vt:variant>
      <vt:variant>
        <vt:i4>1769532</vt:i4>
      </vt:variant>
      <vt:variant>
        <vt:i4>104</vt:i4>
      </vt:variant>
      <vt:variant>
        <vt:i4>0</vt:i4>
      </vt:variant>
      <vt:variant>
        <vt:i4>5</vt:i4>
      </vt:variant>
      <vt:variant>
        <vt:lpwstr/>
      </vt:variant>
      <vt:variant>
        <vt:lpwstr>_Toc41789762</vt:lpwstr>
      </vt:variant>
      <vt:variant>
        <vt:i4>1572924</vt:i4>
      </vt:variant>
      <vt:variant>
        <vt:i4>98</vt:i4>
      </vt:variant>
      <vt:variant>
        <vt:i4>0</vt:i4>
      </vt:variant>
      <vt:variant>
        <vt:i4>5</vt:i4>
      </vt:variant>
      <vt:variant>
        <vt:lpwstr/>
      </vt:variant>
      <vt:variant>
        <vt:lpwstr>_Toc41789761</vt:lpwstr>
      </vt:variant>
      <vt:variant>
        <vt:i4>1638460</vt:i4>
      </vt:variant>
      <vt:variant>
        <vt:i4>92</vt:i4>
      </vt:variant>
      <vt:variant>
        <vt:i4>0</vt:i4>
      </vt:variant>
      <vt:variant>
        <vt:i4>5</vt:i4>
      </vt:variant>
      <vt:variant>
        <vt:lpwstr/>
      </vt:variant>
      <vt:variant>
        <vt:lpwstr>_Toc41789760</vt:lpwstr>
      </vt:variant>
      <vt:variant>
        <vt:i4>1048639</vt:i4>
      </vt:variant>
      <vt:variant>
        <vt:i4>86</vt:i4>
      </vt:variant>
      <vt:variant>
        <vt:i4>0</vt:i4>
      </vt:variant>
      <vt:variant>
        <vt:i4>5</vt:i4>
      </vt:variant>
      <vt:variant>
        <vt:lpwstr/>
      </vt:variant>
      <vt:variant>
        <vt:lpwstr>_Toc41789759</vt:lpwstr>
      </vt:variant>
      <vt:variant>
        <vt:i4>1114175</vt:i4>
      </vt:variant>
      <vt:variant>
        <vt:i4>80</vt:i4>
      </vt:variant>
      <vt:variant>
        <vt:i4>0</vt:i4>
      </vt:variant>
      <vt:variant>
        <vt:i4>5</vt:i4>
      </vt:variant>
      <vt:variant>
        <vt:lpwstr/>
      </vt:variant>
      <vt:variant>
        <vt:lpwstr>_Toc41789758</vt:lpwstr>
      </vt:variant>
      <vt:variant>
        <vt:i4>1966143</vt:i4>
      </vt:variant>
      <vt:variant>
        <vt:i4>74</vt:i4>
      </vt:variant>
      <vt:variant>
        <vt:i4>0</vt:i4>
      </vt:variant>
      <vt:variant>
        <vt:i4>5</vt:i4>
      </vt:variant>
      <vt:variant>
        <vt:lpwstr/>
      </vt:variant>
      <vt:variant>
        <vt:lpwstr>_Toc41789757</vt:lpwstr>
      </vt:variant>
      <vt:variant>
        <vt:i4>2031679</vt:i4>
      </vt:variant>
      <vt:variant>
        <vt:i4>68</vt:i4>
      </vt:variant>
      <vt:variant>
        <vt:i4>0</vt:i4>
      </vt:variant>
      <vt:variant>
        <vt:i4>5</vt:i4>
      </vt:variant>
      <vt:variant>
        <vt:lpwstr/>
      </vt:variant>
      <vt:variant>
        <vt:lpwstr>_Toc41789756</vt:lpwstr>
      </vt:variant>
      <vt:variant>
        <vt:i4>1835071</vt:i4>
      </vt:variant>
      <vt:variant>
        <vt:i4>62</vt:i4>
      </vt:variant>
      <vt:variant>
        <vt:i4>0</vt:i4>
      </vt:variant>
      <vt:variant>
        <vt:i4>5</vt:i4>
      </vt:variant>
      <vt:variant>
        <vt:lpwstr/>
      </vt:variant>
      <vt:variant>
        <vt:lpwstr>_Toc41789755</vt:lpwstr>
      </vt:variant>
      <vt:variant>
        <vt:i4>1900607</vt:i4>
      </vt:variant>
      <vt:variant>
        <vt:i4>56</vt:i4>
      </vt:variant>
      <vt:variant>
        <vt:i4>0</vt:i4>
      </vt:variant>
      <vt:variant>
        <vt:i4>5</vt:i4>
      </vt:variant>
      <vt:variant>
        <vt:lpwstr/>
      </vt:variant>
      <vt:variant>
        <vt:lpwstr>_Toc41789754</vt:lpwstr>
      </vt:variant>
      <vt:variant>
        <vt:i4>1703999</vt:i4>
      </vt:variant>
      <vt:variant>
        <vt:i4>50</vt:i4>
      </vt:variant>
      <vt:variant>
        <vt:i4>0</vt:i4>
      </vt:variant>
      <vt:variant>
        <vt:i4>5</vt:i4>
      </vt:variant>
      <vt:variant>
        <vt:lpwstr/>
      </vt:variant>
      <vt:variant>
        <vt:lpwstr>_Toc41789753</vt:lpwstr>
      </vt:variant>
      <vt:variant>
        <vt:i4>1769535</vt:i4>
      </vt:variant>
      <vt:variant>
        <vt:i4>44</vt:i4>
      </vt:variant>
      <vt:variant>
        <vt:i4>0</vt:i4>
      </vt:variant>
      <vt:variant>
        <vt:i4>5</vt:i4>
      </vt:variant>
      <vt:variant>
        <vt:lpwstr/>
      </vt:variant>
      <vt:variant>
        <vt:lpwstr>_Toc41789752</vt:lpwstr>
      </vt:variant>
      <vt:variant>
        <vt:i4>1572927</vt:i4>
      </vt:variant>
      <vt:variant>
        <vt:i4>38</vt:i4>
      </vt:variant>
      <vt:variant>
        <vt:i4>0</vt:i4>
      </vt:variant>
      <vt:variant>
        <vt:i4>5</vt:i4>
      </vt:variant>
      <vt:variant>
        <vt:lpwstr/>
      </vt:variant>
      <vt:variant>
        <vt:lpwstr>_Toc41789751</vt:lpwstr>
      </vt:variant>
      <vt:variant>
        <vt:i4>1638463</vt:i4>
      </vt:variant>
      <vt:variant>
        <vt:i4>32</vt:i4>
      </vt:variant>
      <vt:variant>
        <vt:i4>0</vt:i4>
      </vt:variant>
      <vt:variant>
        <vt:i4>5</vt:i4>
      </vt:variant>
      <vt:variant>
        <vt:lpwstr/>
      </vt:variant>
      <vt:variant>
        <vt:lpwstr>_Toc41789750</vt:lpwstr>
      </vt:variant>
      <vt:variant>
        <vt:i4>1048638</vt:i4>
      </vt:variant>
      <vt:variant>
        <vt:i4>26</vt:i4>
      </vt:variant>
      <vt:variant>
        <vt:i4>0</vt:i4>
      </vt:variant>
      <vt:variant>
        <vt:i4>5</vt:i4>
      </vt:variant>
      <vt:variant>
        <vt:lpwstr/>
      </vt:variant>
      <vt:variant>
        <vt:lpwstr>_Toc41789749</vt:lpwstr>
      </vt:variant>
      <vt:variant>
        <vt:i4>1114174</vt:i4>
      </vt:variant>
      <vt:variant>
        <vt:i4>20</vt:i4>
      </vt:variant>
      <vt:variant>
        <vt:i4>0</vt:i4>
      </vt:variant>
      <vt:variant>
        <vt:i4>5</vt:i4>
      </vt:variant>
      <vt:variant>
        <vt:lpwstr/>
      </vt:variant>
      <vt:variant>
        <vt:lpwstr>_Toc41789748</vt:lpwstr>
      </vt:variant>
      <vt:variant>
        <vt:i4>1966142</vt:i4>
      </vt:variant>
      <vt:variant>
        <vt:i4>14</vt:i4>
      </vt:variant>
      <vt:variant>
        <vt:i4>0</vt:i4>
      </vt:variant>
      <vt:variant>
        <vt:i4>5</vt:i4>
      </vt:variant>
      <vt:variant>
        <vt:lpwstr/>
      </vt:variant>
      <vt:variant>
        <vt:lpwstr>_Toc41789747</vt:lpwstr>
      </vt:variant>
      <vt:variant>
        <vt:i4>2031678</vt:i4>
      </vt:variant>
      <vt:variant>
        <vt:i4>8</vt:i4>
      </vt:variant>
      <vt:variant>
        <vt:i4>0</vt:i4>
      </vt:variant>
      <vt:variant>
        <vt:i4>5</vt:i4>
      </vt:variant>
      <vt:variant>
        <vt:lpwstr/>
      </vt:variant>
      <vt:variant>
        <vt:lpwstr>_Toc41789746</vt:lpwstr>
      </vt:variant>
      <vt:variant>
        <vt:i4>1835070</vt:i4>
      </vt:variant>
      <vt:variant>
        <vt:i4>2</vt:i4>
      </vt:variant>
      <vt:variant>
        <vt:i4>0</vt:i4>
      </vt:variant>
      <vt:variant>
        <vt:i4>5</vt:i4>
      </vt:variant>
      <vt:variant>
        <vt:lpwstr/>
      </vt:variant>
      <vt:variant>
        <vt:lpwstr>_Toc41789745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СМЕРТЕЛЬНЫЕ ПРЕДЕЛЫ</dc:title>
  <dc:subject>Сеттинг и правила кампании</dc:subject>
  <dc:creator>Палихов Антон</dc:creator>
  <cp:keywords/>
  <dc:description/>
  <cp:lastModifiedBy>Палихов Антон</cp:lastModifiedBy>
  <cp:revision>4</cp:revision>
  <cp:lastPrinted>2021-04-28T17:05:00Z</cp:lastPrinted>
  <dcterms:created xsi:type="dcterms:W3CDTF">2021-04-28T17:04:00Z</dcterms:created>
  <dcterms:modified xsi:type="dcterms:W3CDTF">2021-04-28T17:27:00Z</dcterms:modified>
</cp:coreProperties>
</file>